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End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End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End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45E17699" w:rsidR="004448FF" w:rsidRDefault="006D13D6" w:rsidP="003C00E8">
                <w:pPr>
                  <w:pStyle w:val="MyStyle"/>
                  <w:jc w:val="center"/>
                </w:pPr>
                <w:r>
                  <w:fldChar w:fldCharType="begin"/>
                </w:r>
                <w:r>
                  <w:instrText xml:space="preserve"> TIME \@ "d MMMM yyyy" </w:instrText>
                </w:r>
                <w:r>
                  <w:fldChar w:fldCharType="separate"/>
                </w:r>
                <w:r w:rsidR="002E0E2C">
                  <w:rPr>
                    <w:noProof/>
                  </w:rPr>
                  <w:t>14 February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End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End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5E0238">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End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6357609"/>
      <w:r>
        <w:t>Table of Contents</w:t>
      </w:r>
      <w:bookmarkEnd w:id="3"/>
      <w:bookmarkEnd w:id="4"/>
    </w:p>
    <w:p w14:paraId="6E541C74" w14:textId="0F4FBB8B" w:rsidR="00F77F4A"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F77F4A">
        <w:rPr>
          <w:noProof/>
        </w:rPr>
        <w:t>Table of Contents</w:t>
      </w:r>
      <w:r w:rsidR="00F77F4A">
        <w:rPr>
          <w:noProof/>
        </w:rPr>
        <w:tab/>
      </w:r>
      <w:r w:rsidR="00F77F4A">
        <w:rPr>
          <w:noProof/>
        </w:rPr>
        <w:fldChar w:fldCharType="begin"/>
      </w:r>
      <w:r w:rsidR="00F77F4A">
        <w:rPr>
          <w:noProof/>
        </w:rPr>
        <w:instrText xml:space="preserve"> PAGEREF _Toc506357609 \h </w:instrText>
      </w:r>
      <w:r w:rsidR="00F77F4A">
        <w:rPr>
          <w:noProof/>
        </w:rPr>
      </w:r>
      <w:r w:rsidR="00F77F4A">
        <w:rPr>
          <w:noProof/>
        </w:rPr>
        <w:fldChar w:fldCharType="separate"/>
      </w:r>
      <w:r w:rsidR="00F77F4A">
        <w:rPr>
          <w:noProof/>
        </w:rPr>
        <w:t>1</w:t>
      </w:r>
      <w:r w:rsidR="00F77F4A">
        <w:rPr>
          <w:noProof/>
        </w:rPr>
        <w:fldChar w:fldCharType="end"/>
      </w:r>
    </w:p>
    <w:p w14:paraId="2BD480EF" w14:textId="5C453670" w:rsidR="00F77F4A" w:rsidRDefault="00F77F4A">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_Toc506357610 \h </w:instrText>
      </w:r>
      <w:r>
        <w:rPr>
          <w:noProof/>
        </w:rPr>
      </w:r>
      <w:r>
        <w:rPr>
          <w:noProof/>
        </w:rPr>
        <w:fldChar w:fldCharType="separate"/>
      </w:r>
      <w:r>
        <w:rPr>
          <w:noProof/>
        </w:rPr>
        <w:t>5</w:t>
      </w:r>
      <w:r>
        <w:rPr>
          <w:noProof/>
        </w:rPr>
        <w:fldChar w:fldCharType="end"/>
      </w:r>
    </w:p>
    <w:p w14:paraId="12630ECB" w14:textId="2A1EED6B" w:rsidR="00F77F4A" w:rsidRDefault="00F77F4A">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_Toc506357611 \h </w:instrText>
      </w:r>
      <w:r>
        <w:rPr>
          <w:noProof/>
        </w:rPr>
      </w:r>
      <w:r>
        <w:rPr>
          <w:noProof/>
        </w:rPr>
        <w:fldChar w:fldCharType="separate"/>
      </w:r>
      <w:r>
        <w:rPr>
          <w:noProof/>
        </w:rPr>
        <w:t>6</w:t>
      </w:r>
      <w:r>
        <w:rPr>
          <w:noProof/>
        </w:rPr>
        <w:fldChar w:fldCharType="end"/>
      </w:r>
    </w:p>
    <w:p w14:paraId="7D3B3D89" w14:textId="6A578971" w:rsidR="00F77F4A" w:rsidRDefault="00F77F4A">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_Toc506357612 \h </w:instrText>
      </w:r>
      <w:r>
        <w:rPr>
          <w:noProof/>
        </w:rPr>
      </w:r>
      <w:r>
        <w:rPr>
          <w:noProof/>
        </w:rPr>
        <w:fldChar w:fldCharType="separate"/>
      </w:r>
      <w:r>
        <w:rPr>
          <w:noProof/>
        </w:rPr>
        <w:t>6</w:t>
      </w:r>
      <w:r>
        <w:rPr>
          <w:noProof/>
        </w:rPr>
        <w:fldChar w:fldCharType="end"/>
      </w:r>
    </w:p>
    <w:p w14:paraId="64B4AF06" w14:textId="76711C9D" w:rsidR="00F77F4A" w:rsidRDefault="00F77F4A">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_Toc506357613 \h </w:instrText>
      </w:r>
      <w:r>
        <w:rPr>
          <w:noProof/>
        </w:rPr>
      </w:r>
      <w:r>
        <w:rPr>
          <w:noProof/>
        </w:rPr>
        <w:fldChar w:fldCharType="separate"/>
      </w:r>
      <w:r>
        <w:rPr>
          <w:noProof/>
        </w:rPr>
        <w:t>7</w:t>
      </w:r>
      <w:r>
        <w:rPr>
          <w:noProof/>
        </w:rPr>
        <w:fldChar w:fldCharType="end"/>
      </w:r>
    </w:p>
    <w:p w14:paraId="02AB5592" w14:textId="3DFE8621" w:rsidR="00F77F4A" w:rsidRDefault="00F77F4A">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_Toc506357614 \h </w:instrText>
      </w:r>
      <w:r>
        <w:rPr>
          <w:noProof/>
        </w:rPr>
      </w:r>
      <w:r>
        <w:rPr>
          <w:noProof/>
        </w:rPr>
        <w:fldChar w:fldCharType="separate"/>
      </w:r>
      <w:r>
        <w:rPr>
          <w:noProof/>
        </w:rPr>
        <w:t>8</w:t>
      </w:r>
      <w:r>
        <w:rPr>
          <w:noProof/>
        </w:rPr>
        <w:fldChar w:fldCharType="end"/>
      </w:r>
    </w:p>
    <w:p w14:paraId="01FE7418" w14:textId="4ABDA6E0" w:rsidR="00F77F4A" w:rsidRDefault="00F77F4A">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_Toc506357615 \h </w:instrText>
      </w:r>
      <w:r>
        <w:rPr>
          <w:noProof/>
        </w:rPr>
      </w:r>
      <w:r>
        <w:rPr>
          <w:noProof/>
        </w:rPr>
        <w:fldChar w:fldCharType="separate"/>
      </w:r>
      <w:r>
        <w:rPr>
          <w:noProof/>
        </w:rPr>
        <w:t>10</w:t>
      </w:r>
      <w:r>
        <w:rPr>
          <w:noProof/>
        </w:rPr>
        <w:fldChar w:fldCharType="end"/>
      </w:r>
    </w:p>
    <w:p w14:paraId="19B87D16" w14:textId="6B591FBC" w:rsidR="00F77F4A" w:rsidRDefault="00F77F4A">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_Toc506357616 \h </w:instrText>
      </w:r>
      <w:r>
        <w:rPr>
          <w:noProof/>
        </w:rPr>
      </w:r>
      <w:r>
        <w:rPr>
          <w:noProof/>
        </w:rPr>
        <w:fldChar w:fldCharType="separate"/>
      </w:r>
      <w:r>
        <w:rPr>
          <w:noProof/>
        </w:rPr>
        <w:t>12</w:t>
      </w:r>
      <w:r>
        <w:rPr>
          <w:noProof/>
        </w:rPr>
        <w:fldChar w:fldCharType="end"/>
      </w:r>
    </w:p>
    <w:p w14:paraId="55A38097" w14:textId="2DF1C5C4" w:rsidR="00F77F4A" w:rsidRDefault="00F77F4A">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647121">
        <w:rPr>
          <w:noProof/>
          <w:vertAlign w:val="superscript"/>
        </w:rPr>
        <w:t>nd</w:t>
      </w:r>
      <w:r>
        <w:rPr>
          <w:noProof/>
        </w:rPr>
        <w:t xml:space="preserve"> harmonic cavity</w:t>
      </w:r>
      <w:r>
        <w:rPr>
          <w:noProof/>
        </w:rPr>
        <w:tab/>
      </w:r>
      <w:r>
        <w:rPr>
          <w:noProof/>
        </w:rPr>
        <w:fldChar w:fldCharType="begin"/>
      </w:r>
      <w:r>
        <w:rPr>
          <w:noProof/>
        </w:rPr>
        <w:instrText xml:space="preserve"> PAGEREF _Toc506357617 \h </w:instrText>
      </w:r>
      <w:r>
        <w:rPr>
          <w:noProof/>
        </w:rPr>
      </w:r>
      <w:r>
        <w:rPr>
          <w:noProof/>
        </w:rPr>
        <w:fldChar w:fldCharType="separate"/>
      </w:r>
      <w:r>
        <w:rPr>
          <w:noProof/>
        </w:rPr>
        <w:t>13</w:t>
      </w:r>
      <w:r>
        <w:rPr>
          <w:noProof/>
        </w:rPr>
        <w:fldChar w:fldCharType="end"/>
      </w:r>
    </w:p>
    <w:p w14:paraId="7C88FDA2" w14:textId="39AA1468" w:rsidR="00F77F4A" w:rsidRDefault="00F77F4A">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_Toc506357618 \h </w:instrText>
      </w:r>
      <w:r>
        <w:rPr>
          <w:noProof/>
        </w:rPr>
      </w:r>
      <w:r>
        <w:rPr>
          <w:noProof/>
        </w:rPr>
        <w:fldChar w:fldCharType="separate"/>
      </w:r>
      <w:r>
        <w:rPr>
          <w:noProof/>
        </w:rPr>
        <w:t>15</w:t>
      </w:r>
      <w:r>
        <w:rPr>
          <w:noProof/>
        </w:rPr>
        <w:fldChar w:fldCharType="end"/>
      </w:r>
    </w:p>
    <w:p w14:paraId="2E77233E" w14:textId="2FA81031" w:rsidR="00F77F4A" w:rsidRDefault="00F77F4A">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_Toc506357619 \h </w:instrText>
      </w:r>
      <w:r>
        <w:rPr>
          <w:noProof/>
        </w:rPr>
      </w:r>
      <w:r>
        <w:rPr>
          <w:noProof/>
        </w:rPr>
        <w:fldChar w:fldCharType="separate"/>
      </w:r>
      <w:r>
        <w:rPr>
          <w:noProof/>
        </w:rPr>
        <w:t>15</w:t>
      </w:r>
      <w:r>
        <w:rPr>
          <w:noProof/>
        </w:rPr>
        <w:fldChar w:fldCharType="end"/>
      </w:r>
    </w:p>
    <w:p w14:paraId="2B8FD0E0" w14:textId="0013D805" w:rsidR="00F77F4A" w:rsidRDefault="00F77F4A">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_Toc506357620 \h </w:instrText>
      </w:r>
      <w:r>
        <w:rPr>
          <w:noProof/>
        </w:rPr>
      </w:r>
      <w:r>
        <w:rPr>
          <w:noProof/>
        </w:rPr>
        <w:fldChar w:fldCharType="separate"/>
      </w:r>
      <w:r>
        <w:rPr>
          <w:noProof/>
        </w:rPr>
        <w:t>16</w:t>
      </w:r>
      <w:r>
        <w:rPr>
          <w:noProof/>
        </w:rPr>
        <w:fldChar w:fldCharType="end"/>
      </w:r>
    </w:p>
    <w:p w14:paraId="474CE290" w14:textId="72FA3D3D" w:rsidR="00F77F4A" w:rsidRDefault="00F77F4A">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_Toc506357621 \h </w:instrText>
      </w:r>
      <w:r>
        <w:rPr>
          <w:noProof/>
        </w:rPr>
      </w:r>
      <w:r>
        <w:rPr>
          <w:noProof/>
        </w:rPr>
        <w:fldChar w:fldCharType="separate"/>
      </w:r>
      <w:r>
        <w:rPr>
          <w:noProof/>
        </w:rPr>
        <w:t>16</w:t>
      </w:r>
      <w:r>
        <w:rPr>
          <w:noProof/>
        </w:rPr>
        <w:fldChar w:fldCharType="end"/>
      </w:r>
    </w:p>
    <w:p w14:paraId="6B9C8933" w14:textId="0271F5F1" w:rsidR="00F77F4A" w:rsidRDefault="00F77F4A">
      <w:pPr>
        <w:pStyle w:val="TOC3"/>
        <w:tabs>
          <w:tab w:val="left" w:pos="1320"/>
          <w:tab w:val="right" w:leader="dot" w:pos="10070"/>
        </w:tabs>
        <w:rPr>
          <w:i w:val="0"/>
          <w:noProof/>
          <w:sz w:val="24"/>
          <w:szCs w:val="24"/>
        </w:rPr>
      </w:pPr>
      <w:r>
        <w:rPr>
          <w:noProof/>
        </w:rPr>
        <w:t>2.3.2</w:t>
      </w:r>
      <w:r>
        <w:rPr>
          <w:i w:val="0"/>
          <w:noProof/>
          <w:sz w:val="24"/>
          <w:szCs w:val="24"/>
        </w:rPr>
        <w:tab/>
      </w:r>
      <w:r>
        <w:rPr>
          <w:noProof/>
        </w:rPr>
        <w:t>Power coupler</w:t>
      </w:r>
      <w:r>
        <w:rPr>
          <w:noProof/>
        </w:rPr>
        <w:tab/>
      </w:r>
      <w:r>
        <w:rPr>
          <w:noProof/>
        </w:rPr>
        <w:fldChar w:fldCharType="begin"/>
      </w:r>
      <w:r>
        <w:rPr>
          <w:noProof/>
        </w:rPr>
        <w:instrText xml:space="preserve"> PAGEREF _Toc506357622 \h </w:instrText>
      </w:r>
      <w:r>
        <w:rPr>
          <w:noProof/>
        </w:rPr>
      </w:r>
      <w:r>
        <w:rPr>
          <w:noProof/>
        </w:rPr>
        <w:fldChar w:fldCharType="separate"/>
      </w:r>
      <w:r>
        <w:rPr>
          <w:noProof/>
        </w:rPr>
        <w:t>16</w:t>
      </w:r>
      <w:r>
        <w:rPr>
          <w:noProof/>
        </w:rPr>
        <w:fldChar w:fldCharType="end"/>
      </w:r>
    </w:p>
    <w:p w14:paraId="6F485007" w14:textId="14C59CD6" w:rsidR="00F77F4A" w:rsidRDefault="00F77F4A">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_Toc506357623 \h </w:instrText>
      </w:r>
      <w:r>
        <w:rPr>
          <w:noProof/>
        </w:rPr>
      </w:r>
      <w:r>
        <w:rPr>
          <w:noProof/>
        </w:rPr>
        <w:fldChar w:fldCharType="separate"/>
      </w:r>
      <w:r>
        <w:rPr>
          <w:noProof/>
        </w:rPr>
        <w:t>16</w:t>
      </w:r>
      <w:r>
        <w:rPr>
          <w:noProof/>
        </w:rPr>
        <w:fldChar w:fldCharType="end"/>
      </w:r>
    </w:p>
    <w:p w14:paraId="443308F7" w14:textId="5DDA7860" w:rsidR="00F77F4A" w:rsidRDefault="00F77F4A">
      <w:pPr>
        <w:pStyle w:val="TOC2"/>
        <w:tabs>
          <w:tab w:val="left" w:pos="880"/>
          <w:tab w:val="right" w:leader="dot" w:pos="10070"/>
        </w:tabs>
        <w:rPr>
          <w:noProof/>
          <w:sz w:val="24"/>
          <w:szCs w:val="24"/>
        </w:rPr>
      </w:pPr>
      <w:r>
        <w:rPr>
          <w:noProof/>
        </w:rPr>
        <w:t>2.4</w:t>
      </w:r>
      <w:r>
        <w:rPr>
          <w:noProof/>
          <w:sz w:val="24"/>
          <w:szCs w:val="24"/>
        </w:rPr>
        <w:tab/>
      </w:r>
      <w:r>
        <w:rPr>
          <w:noProof/>
        </w:rPr>
        <w:t>Mechanical design</w:t>
      </w:r>
      <w:r>
        <w:rPr>
          <w:noProof/>
        </w:rPr>
        <w:tab/>
      </w:r>
      <w:r>
        <w:rPr>
          <w:noProof/>
        </w:rPr>
        <w:fldChar w:fldCharType="begin"/>
      </w:r>
      <w:r>
        <w:rPr>
          <w:noProof/>
        </w:rPr>
        <w:instrText xml:space="preserve"> PAGEREF _Toc506357624 \h </w:instrText>
      </w:r>
      <w:r>
        <w:rPr>
          <w:noProof/>
        </w:rPr>
      </w:r>
      <w:r>
        <w:rPr>
          <w:noProof/>
        </w:rPr>
        <w:fldChar w:fldCharType="separate"/>
      </w:r>
      <w:r>
        <w:rPr>
          <w:noProof/>
        </w:rPr>
        <w:t>16</w:t>
      </w:r>
      <w:r>
        <w:rPr>
          <w:noProof/>
        </w:rPr>
        <w:fldChar w:fldCharType="end"/>
      </w:r>
    </w:p>
    <w:p w14:paraId="74EBBF46" w14:textId="70B8F72B" w:rsidR="00F77F4A" w:rsidRDefault="00F77F4A">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_Toc506357625 \h </w:instrText>
      </w:r>
      <w:r>
        <w:rPr>
          <w:noProof/>
        </w:rPr>
      </w:r>
      <w:r>
        <w:rPr>
          <w:noProof/>
        </w:rPr>
        <w:fldChar w:fldCharType="separate"/>
      </w:r>
      <w:r>
        <w:rPr>
          <w:noProof/>
        </w:rPr>
        <w:t>17</w:t>
      </w:r>
      <w:r>
        <w:rPr>
          <w:noProof/>
        </w:rPr>
        <w:fldChar w:fldCharType="end"/>
      </w:r>
    </w:p>
    <w:p w14:paraId="1315CE94" w14:textId="16C692D6" w:rsidR="00F77F4A" w:rsidRDefault="00F77F4A">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_Toc506357626 \h </w:instrText>
      </w:r>
      <w:r>
        <w:rPr>
          <w:noProof/>
        </w:rPr>
      </w:r>
      <w:r>
        <w:rPr>
          <w:noProof/>
        </w:rPr>
        <w:fldChar w:fldCharType="separate"/>
      </w:r>
      <w:r>
        <w:rPr>
          <w:noProof/>
        </w:rPr>
        <w:t>17</w:t>
      </w:r>
      <w:r>
        <w:rPr>
          <w:noProof/>
        </w:rPr>
        <w:fldChar w:fldCharType="end"/>
      </w:r>
    </w:p>
    <w:p w14:paraId="46A2B7D7" w14:textId="28BE7D06" w:rsidR="00F77F4A" w:rsidRDefault="00F77F4A">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_Toc506357627 \h </w:instrText>
      </w:r>
      <w:r>
        <w:rPr>
          <w:noProof/>
        </w:rPr>
      </w:r>
      <w:r>
        <w:rPr>
          <w:noProof/>
        </w:rPr>
        <w:fldChar w:fldCharType="separate"/>
      </w:r>
      <w:r>
        <w:rPr>
          <w:noProof/>
        </w:rPr>
        <w:t>19</w:t>
      </w:r>
      <w:r>
        <w:rPr>
          <w:noProof/>
        </w:rPr>
        <w:fldChar w:fldCharType="end"/>
      </w:r>
    </w:p>
    <w:p w14:paraId="6B739629" w14:textId="47653F9C" w:rsidR="00F77F4A" w:rsidRDefault="00F77F4A">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_Toc506357628 \h </w:instrText>
      </w:r>
      <w:r>
        <w:rPr>
          <w:noProof/>
        </w:rPr>
      </w:r>
      <w:r>
        <w:rPr>
          <w:noProof/>
        </w:rPr>
        <w:fldChar w:fldCharType="separate"/>
      </w:r>
      <w:r>
        <w:rPr>
          <w:noProof/>
        </w:rPr>
        <w:t>25</w:t>
      </w:r>
      <w:r>
        <w:rPr>
          <w:noProof/>
        </w:rPr>
        <w:fldChar w:fldCharType="end"/>
      </w:r>
    </w:p>
    <w:p w14:paraId="4C5481AE" w14:textId="0A171AC1" w:rsidR="00F77F4A" w:rsidRDefault="00F77F4A">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_Toc506357629 \h </w:instrText>
      </w:r>
      <w:r>
        <w:rPr>
          <w:noProof/>
        </w:rPr>
      </w:r>
      <w:r>
        <w:rPr>
          <w:noProof/>
        </w:rPr>
        <w:fldChar w:fldCharType="separate"/>
      </w:r>
      <w:r>
        <w:rPr>
          <w:noProof/>
        </w:rPr>
        <w:t>27</w:t>
      </w:r>
      <w:r>
        <w:rPr>
          <w:noProof/>
        </w:rPr>
        <w:fldChar w:fldCharType="end"/>
      </w:r>
    </w:p>
    <w:p w14:paraId="60FFC182" w14:textId="56B54977" w:rsidR="00F77F4A" w:rsidRDefault="00F77F4A">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_Toc506357630 \h </w:instrText>
      </w:r>
      <w:r>
        <w:rPr>
          <w:noProof/>
        </w:rPr>
      </w:r>
      <w:r>
        <w:rPr>
          <w:noProof/>
        </w:rPr>
        <w:fldChar w:fldCharType="separate"/>
      </w:r>
      <w:r>
        <w:rPr>
          <w:noProof/>
        </w:rPr>
        <w:t>29</w:t>
      </w:r>
      <w:r>
        <w:rPr>
          <w:noProof/>
        </w:rPr>
        <w:fldChar w:fldCharType="end"/>
      </w:r>
    </w:p>
    <w:p w14:paraId="4EAF7523" w14:textId="3E4BD61D" w:rsidR="00F77F4A" w:rsidRDefault="00F77F4A">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_Toc506357631 \h </w:instrText>
      </w:r>
      <w:r>
        <w:rPr>
          <w:noProof/>
        </w:rPr>
      </w:r>
      <w:r>
        <w:rPr>
          <w:noProof/>
        </w:rPr>
        <w:fldChar w:fldCharType="separate"/>
      </w:r>
      <w:r>
        <w:rPr>
          <w:noProof/>
        </w:rPr>
        <w:t>29</w:t>
      </w:r>
      <w:r>
        <w:rPr>
          <w:noProof/>
        </w:rPr>
        <w:fldChar w:fldCharType="end"/>
      </w:r>
    </w:p>
    <w:p w14:paraId="3C2DA28C" w14:textId="5F9E64E6" w:rsidR="00F77F4A" w:rsidRDefault="00F77F4A">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_Toc506357632 \h </w:instrText>
      </w:r>
      <w:r>
        <w:rPr>
          <w:noProof/>
        </w:rPr>
      </w:r>
      <w:r>
        <w:rPr>
          <w:noProof/>
        </w:rPr>
        <w:fldChar w:fldCharType="separate"/>
      </w:r>
      <w:r>
        <w:rPr>
          <w:noProof/>
        </w:rPr>
        <w:t>31</w:t>
      </w:r>
      <w:r>
        <w:rPr>
          <w:noProof/>
        </w:rPr>
        <w:fldChar w:fldCharType="end"/>
      </w:r>
    </w:p>
    <w:p w14:paraId="3DC19EBD" w14:textId="1F2EFB4B" w:rsidR="00F77F4A" w:rsidRDefault="00F77F4A">
      <w:pPr>
        <w:pStyle w:val="TOC3"/>
        <w:tabs>
          <w:tab w:val="left" w:pos="1320"/>
          <w:tab w:val="right" w:leader="dot" w:pos="10070"/>
        </w:tabs>
        <w:rPr>
          <w:i w:val="0"/>
          <w:noProof/>
          <w:sz w:val="24"/>
          <w:szCs w:val="24"/>
        </w:rPr>
      </w:pPr>
      <w:r>
        <w:rPr>
          <w:noProof/>
        </w:rPr>
        <w:t>6.1.2</w:t>
      </w:r>
      <w:r>
        <w:rPr>
          <w:i w:val="0"/>
          <w:noProof/>
          <w:sz w:val="24"/>
          <w:szCs w:val="24"/>
        </w:rPr>
        <w:tab/>
      </w:r>
      <w:r>
        <w:rPr>
          <w:noProof/>
        </w:rPr>
        <w:t>Power coupler</w:t>
      </w:r>
      <w:r>
        <w:rPr>
          <w:noProof/>
        </w:rPr>
        <w:tab/>
      </w:r>
      <w:r>
        <w:rPr>
          <w:noProof/>
        </w:rPr>
        <w:fldChar w:fldCharType="begin"/>
      </w:r>
      <w:r>
        <w:rPr>
          <w:noProof/>
        </w:rPr>
        <w:instrText xml:space="preserve"> PAGEREF _Toc506357633 \h </w:instrText>
      </w:r>
      <w:r>
        <w:rPr>
          <w:noProof/>
        </w:rPr>
      </w:r>
      <w:r>
        <w:rPr>
          <w:noProof/>
        </w:rPr>
        <w:fldChar w:fldCharType="separate"/>
      </w:r>
      <w:r>
        <w:rPr>
          <w:noProof/>
        </w:rPr>
        <w:t>35</w:t>
      </w:r>
      <w:r>
        <w:rPr>
          <w:noProof/>
        </w:rPr>
        <w:fldChar w:fldCharType="end"/>
      </w:r>
    </w:p>
    <w:p w14:paraId="47F3963F" w14:textId="3F9A2AA4" w:rsidR="00F77F4A" w:rsidRDefault="00F77F4A">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_Toc506357634 \h </w:instrText>
      </w:r>
      <w:r>
        <w:rPr>
          <w:noProof/>
        </w:rPr>
      </w:r>
      <w:r>
        <w:rPr>
          <w:noProof/>
        </w:rPr>
        <w:fldChar w:fldCharType="separate"/>
      </w:r>
      <w:r>
        <w:rPr>
          <w:noProof/>
        </w:rPr>
        <w:t>36</w:t>
      </w:r>
      <w:r>
        <w:rPr>
          <w:noProof/>
        </w:rPr>
        <w:fldChar w:fldCharType="end"/>
      </w:r>
    </w:p>
    <w:p w14:paraId="66D7C3B4" w14:textId="1DE3DE39" w:rsidR="00F77F4A" w:rsidRDefault="00F77F4A">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_Toc506357635 \h </w:instrText>
      </w:r>
      <w:r>
        <w:rPr>
          <w:noProof/>
        </w:rPr>
      </w:r>
      <w:r>
        <w:rPr>
          <w:noProof/>
        </w:rPr>
        <w:fldChar w:fldCharType="separate"/>
      </w:r>
      <w:r>
        <w:rPr>
          <w:noProof/>
        </w:rPr>
        <w:t>37</w:t>
      </w:r>
      <w:r>
        <w:rPr>
          <w:noProof/>
        </w:rPr>
        <w:fldChar w:fldCharType="end"/>
      </w:r>
    </w:p>
    <w:p w14:paraId="7E7BC1E7" w14:textId="1B679875" w:rsidR="00F77F4A" w:rsidRDefault="00F77F4A">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_Toc506357636 \h </w:instrText>
      </w:r>
      <w:r>
        <w:rPr>
          <w:noProof/>
        </w:rPr>
      </w:r>
      <w:r>
        <w:rPr>
          <w:noProof/>
        </w:rPr>
        <w:fldChar w:fldCharType="separate"/>
      </w:r>
      <w:r>
        <w:rPr>
          <w:noProof/>
        </w:rPr>
        <w:t>38</w:t>
      </w:r>
      <w:r>
        <w:rPr>
          <w:noProof/>
        </w:rPr>
        <w:fldChar w:fldCharType="end"/>
      </w:r>
    </w:p>
    <w:p w14:paraId="6CCAC23C" w14:textId="2E97F569" w:rsidR="00F77F4A" w:rsidRDefault="00F77F4A">
      <w:pPr>
        <w:pStyle w:val="TOC3"/>
        <w:tabs>
          <w:tab w:val="left" w:pos="1320"/>
          <w:tab w:val="right" w:leader="dot" w:pos="10070"/>
        </w:tabs>
        <w:rPr>
          <w:i w:val="0"/>
          <w:noProof/>
          <w:sz w:val="24"/>
          <w:szCs w:val="24"/>
        </w:rPr>
      </w:pPr>
      <w:r>
        <w:rPr>
          <w:noProof/>
        </w:rPr>
        <w:t>6.2.2</w:t>
      </w:r>
      <w:r>
        <w:rPr>
          <w:i w:val="0"/>
          <w:noProof/>
          <w:sz w:val="24"/>
          <w:szCs w:val="24"/>
        </w:rPr>
        <w:tab/>
      </w:r>
      <w:r>
        <w:rPr>
          <w:noProof/>
        </w:rPr>
        <w:t>Coupling ring</w:t>
      </w:r>
      <w:r>
        <w:rPr>
          <w:noProof/>
        </w:rPr>
        <w:tab/>
      </w:r>
      <w:r>
        <w:rPr>
          <w:noProof/>
        </w:rPr>
        <w:fldChar w:fldCharType="begin"/>
      </w:r>
      <w:r>
        <w:rPr>
          <w:noProof/>
        </w:rPr>
        <w:instrText xml:space="preserve"> PAGEREF _Toc506357637 \h </w:instrText>
      </w:r>
      <w:r>
        <w:rPr>
          <w:noProof/>
        </w:rPr>
      </w:r>
      <w:r>
        <w:rPr>
          <w:noProof/>
        </w:rPr>
        <w:fldChar w:fldCharType="separate"/>
      </w:r>
      <w:r>
        <w:rPr>
          <w:noProof/>
        </w:rPr>
        <w:t>39</w:t>
      </w:r>
      <w:r>
        <w:rPr>
          <w:noProof/>
        </w:rPr>
        <w:fldChar w:fldCharType="end"/>
      </w:r>
    </w:p>
    <w:p w14:paraId="398A79CC" w14:textId="1E6B25E8" w:rsidR="00F77F4A" w:rsidRDefault="00F77F4A">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_Toc506357638 \h </w:instrText>
      </w:r>
      <w:r>
        <w:rPr>
          <w:noProof/>
        </w:rPr>
      </w:r>
      <w:r>
        <w:rPr>
          <w:noProof/>
        </w:rPr>
        <w:fldChar w:fldCharType="separate"/>
      </w:r>
      <w:r>
        <w:rPr>
          <w:noProof/>
        </w:rPr>
        <w:t>41</w:t>
      </w:r>
      <w:r>
        <w:rPr>
          <w:noProof/>
        </w:rPr>
        <w:fldChar w:fldCharType="end"/>
      </w:r>
    </w:p>
    <w:p w14:paraId="106F66A5" w14:textId="7B913803" w:rsidR="00F77F4A" w:rsidRDefault="00F77F4A">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_Toc506357639 \h </w:instrText>
      </w:r>
      <w:r>
        <w:rPr>
          <w:noProof/>
        </w:rPr>
      </w:r>
      <w:r>
        <w:rPr>
          <w:noProof/>
        </w:rPr>
        <w:fldChar w:fldCharType="separate"/>
      </w:r>
      <w:r>
        <w:rPr>
          <w:noProof/>
        </w:rPr>
        <w:t>41</w:t>
      </w:r>
      <w:r>
        <w:rPr>
          <w:noProof/>
        </w:rPr>
        <w:fldChar w:fldCharType="end"/>
      </w:r>
    </w:p>
    <w:p w14:paraId="1CC1921F" w14:textId="405250C6" w:rsidR="00F77F4A" w:rsidRDefault="00F77F4A">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_Toc506357640 \h </w:instrText>
      </w:r>
      <w:r>
        <w:rPr>
          <w:noProof/>
        </w:rPr>
      </w:r>
      <w:r>
        <w:rPr>
          <w:noProof/>
        </w:rPr>
        <w:fldChar w:fldCharType="separate"/>
      </w:r>
      <w:r>
        <w:rPr>
          <w:noProof/>
        </w:rPr>
        <w:t>44</w:t>
      </w:r>
      <w:r>
        <w:rPr>
          <w:noProof/>
        </w:rPr>
        <w:fldChar w:fldCharType="end"/>
      </w:r>
    </w:p>
    <w:p w14:paraId="490F825B" w14:textId="0D26F75B" w:rsidR="00F77F4A" w:rsidRDefault="00F77F4A">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_Toc506357641 \h </w:instrText>
      </w:r>
      <w:r>
        <w:rPr>
          <w:noProof/>
        </w:rPr>
      </w:r>
      <w:r>
        <w:rPr>
          <w:noProof/>
        </w:rPr>
        <w:fldChar w:fldCharType="separate"/>
      </w:r>
      <w:r>
        <w:rPr>
          <w:noProof/>
        </w:rPr>
        <w:t>44</w:t>
      </w:r>
      <w:r>
        <w:rPr>
          <w:noProof/>
        </w:rPr>
        <w:fldChar w:fldCharType="end"/>
      </w:r>
    </w:p>
    <w:p w14:paraId="7308C7C1" w14:textId="29A09A77" w:rsidR="00F77F4A" w:rsidRDefault="00F77F4A">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_Toc506357642 \h </w:instrText>
      </w:r>
      <w:r>
        <w:rPr>
          <w:noProof/>
        </w:rPr>
      </w:r>
      <w:r>
        <w:rPr>
          <w:noProof/>
        </w:rPr>
        <w:fldChar w:fldCharType="separate"/>
      </w:r>
      <w:r>
        <w:rPr>
          <w:noProof/>
        </w:rPr>
        <w:t>47</w:t>
      </w:r>
      <w:r>
        <w:rPr>
          <w:noProof/>
        </w:rPr>
        <w:fldChar w:fldCharType="end"/>
      </w:r>
    </w:p>
    <w:p w14:paraId="32E42A21" w14:textId="03315509" w:rsidR="00F77F4A" w:rsidRDefault="00F77F4A">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_Toc506357643 \h </w:instrText>
      </w:r>
      <w:r>
        <w:rPr>
          <w:noProof/>
        </w:rPr>
      </w:r>
      <w:r>
        <w:rPr>
          <w:noProof/>
        </w:rPr>
        <w:fldChar w:fldCharType="separate"/>
      </w:r>
      <w:r>
        <w:rPr>
          <w:noProof/>
        </w:rPr>
        <w:t>52</w:t>
      </w:r>
      <w:r>
        <w:rPr>
          <w:noProof/>
        </w:rPr>
        <w:fldChar w:fldCharType="end"/>
      </w:r>
    </w:p>
    <w:p w14:paraId="763106EE" w14:textId="6BDEE7F3" w:rsidR="00F77F4A" w:rsidRDefault="00F77F4A">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_Toc506357644 \h </w:instrText>
      </w:r>
      <w:r>
        <w:rPr>
          <w:noProof/>
        </w:rPr>
      </w:r>
      <w:r>
        <w:rPr>
          <w:noProof/>
        </w:rPr>
        <w:fldChar w:fldCharType="separate"/>
      </w:r>
      <w:r>
        <w:rPr>
          <w:noProof/>
        </w:rPr>
        <w:t>54</w:t>
      </w:r>
      <w:r>
        <w:rPr>
          <w:noProof/>
        </w:rPr>
        <w:fldChar w:fldCharType="end"/>
      </w:r>
    </w:p>
    <w:p w14:paraId="51E3DB96" w14:textId="1D90FDEA" w:rsidR="00F77F4A" w:rsidRDefault="00F77F4A">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_Toc506357645 \h </w:instrText>
      </w:r>
      <w:r>
        <w:rPr>
          <w:noProof/>
        </w:rPr>
      </w:r>
      <w:r>
        <w:rPr>
          <w:noProof/>
        </w:rPr>
        <w:fldChar w:fldCharType="separate"/>
      </w:r>
      <w:r>
        <w:rPr>
          <w:noProof/>
        </w:rPr>
        <w:t>55</w:t>
      </w:r>
      <w:r>
        <w:rPr>
          <w:noProof/>
        </w:rPr>
        <w:fldChar w:fldCharType="end"/>
      </w:r>
    </w:p>
    <w:p w14:paraId="2D6BDE8A" w14:textId="2B5EA9E8" w:rsidR="00F77F4A" w:rsidRDefault="00F77F4A">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_Toc506357646 \h </w:instrText>
      </w:r>
      <w:r>
        <w:rPr>
          <w:noProof/>
        </w:rPr>
      </w:r>
      <w:r>
        <w:rPr>
          <w:noProof/>
        </w:rPr>
        <w:fldChar w:fldCharType="separate"/>
      </w:r>
      <w:r>
        <w:rPr>
          <w:noProof/>
        </w:rPr>
        <w:t>56</w:t>
      </w:r>
      <w:r>
        <w:rPr>
          <w:noProof/>
        </w:rPr>
        <w:fldChar w:fldCharType="end"/>
      </w:r>
    </w:p>
    <w:p w14:paraId="1E450DD4" w14:textId="2DDF6B70" w:rsidR="00F77F4A" w:rsidRDefault="00F77F4A">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_Toc506357647 \h </w:instrText>
      </w:r>
      <w:r>
        <w:rPr>
          <w:noProof/>
        </w:rPr>
      </w:r>
      <w:r>
        <w:rPr>
          <w:noProof/>
        </w:rPr>
        <w:fldChar w:fldCharType="separate"/>
      </w:r>
      <w:r>
        <w:rPr>
          <w:noProof/>
        </w:rPr>
        <w:t>56</w:t>
      </w:r>
      <w:r>
        <w:rPr>
          <w:noProof/>
        </w:rPr>
        <w:fldChar w:fldCharType="end"/>
      </w:r>
    </w:p>
    <w:p w14:paraId="5A30529C" w14:textId="4628CF23" w:rsidR="00F77F4A" w:rsidRDefault="00F77F4A">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_Toc506357648 \h </w:instrText>
      </w:r>
      <w:r>
        <w:rPr>
          <w:noProof/>
        </w:rPr>
      </w:r>
      <w:r>
        <w:rPr>
          <w:noProof/>
        </w:rPr>
        <w:fldChar w:fldCharType="separate"/>
      </w:r>
      <w:r>
        <w:rPr>
          <w:noProof/>
        </w:rPr>
        <w:t>57</w:t>
      </w:r>
      <w:r>
        <w:rPr>
          <w:noProof/>
        </w:rPr>
        <w:fldChar w:fldCharType="end"/>
      </w:r>
    </w:p>
    <w:p w14:paraId="0ADE0749" w14:textId="0FC28C9C" w:rsidR="00F77F4A" w:rsidRDefault="00F77F4A">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_Toc506357649 \h </w:instrText>
      </w:r>
      <w:r>
        <w:rPr>
          <w:noProof/>
        </w:rPr>
      </w:r>
      <w:r>
        <w:rPr>
          <w:noProof/>
        </w:rPr>
        <w:fldChar w:fldCharType="separate"/>
      </w:r>
      <w:r>
        <w:rPr>
          <w:noProof/>
        </w:rPr>
        <w:t>59</w:t>
      </w:r>
      <w:r>
        <w:rPr>
          <w:noProof/>
        </w:rPr>
        <w:fldChar w:fldCharType="end"/>
      </w:r>
    </w:p>
    <w:p w14:paraId="02CA427B" w14:textId="30C277D6" w:rsidR="00F77F4A" w:rsidRDefault="00F77F4A">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_Toc506357650 \h </w:instrText>
      </w:r>
      <w:r>
        <w:rPr>
          <w:noProof/>
        </w:rPr>
      </w:r>
      <w:r>
        <w:rPr>
          <w:noProof/>
        </w:rPr>
        <w:fldChar w:fldCharType="separate"/>
      </w:r>
      <w:r>
        <w:rPr>
          <w:noProof/>
        </w:rPr>
        <w:t>61</w:t>
      </w:r>
      <w:r>
        <w:rPr>
          <w:noProof/>
        </w:rPr>
        <w:fldChar w:fldCharType="end"/>
      </w:r>
    </w:p>
    <w:p w14:paraId="24651CB0" w14:textId="6F54476F" w:rsidR="00F77F4A" w:rsidRDefault="00F77F4A">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_Toc506357651 \h </w:instrText>
      </w:r>
      <w:r>
        <w:rPr>
          <w:noProof/>
        </w:rPr>
      </w:r>
      <w:r>
        <w:rPr>
          <w:noProof/>
        </w:rPr>
        <w:fldChar w:fldCharType="separate"/>
      </w:r>
      <w:r>
        <w:rPr>
          <w:noProof/>
        </w:rPr>
        <w:t>61</w:t>
      </w:r>
      <w:r>
        <w:rPr>
          <w:noProof/>
        </w:rPr>
        <w:fldChar w:fldCharType="end"/>
      </w:r>
    </w:p>
    <w:p w14:paraId="560A41AA" w14:textId="07F9EA94" w:rsidR="00F77F4A" w:rsidRDefault="00F77F4A">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_Toc506357652 \h </w:instrText>
      </w:r>
      <w:r>
        <w:rPr>
          <w:noProof/>
        </w:rPr>
      </w:r>
      <w:r>
        <w:rPr>
          <w:noProof/>
        </w:rPr>
        <w:fldChar w:fldCharType="separate"/>
      </w:r>
      <w:r>
        <w:rPr>
          <w:noProof/>
        </w:rPr>
        <w:t>63</w:t>
      </w:r>
      <w:r>
        <w:rPr>
          <w:noProof/>
        </w:rPr>
        <w:fldChar w:fldCharType="end"/>
      </w:r>
    </w:p>
    <w:p w14:paraId="6285EA4D" w14:textId="155F5CC1" w:rsidR="00F77F4A" w:rsidRDefault="00F77F4A">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Magnetic field distribution</w:t>
      </w:r>
      <w:r>
        <w:rPr>
          <w:noProof/>
        </w:rPr>
        <w:tab/>
      </w:r>
      <w:r>
        <w:rPr>
          <w:noProof/>
        </w:rPr>
        <w:fldChar w:fldCharType="begin"/>
      </w:r>
      <w:r>
        <w:rPr>
          <w:noProof/>
        </w:rPr>
        <w:instrText xml:space="preserve"> PAGEREF _Toc506357653 \h </w:instrText>
      </w:r>
      <w:r>
        <w:rPr>
          <w:noProof/>
        </w:rPr>
      </w:r>
      <w:r>
        <w:rPr>
          <w:noProof/>
        </w:rPr>
        <w:fldChar w:fldCharType="separate"/>
      </w:r>
      <w:r>
        <w:rPr>
          <w:noProof/>
        </w:rPr>
        <w:t>65</w:t>
      </w:r>
      <w:r>
        <w:rPr>
          <w:noProof/>
        </w:rPr>
        <w:fldChar w:fldCharType="end"/>
      </w:r>
    </w:p>
    <w:p w14:paraId="467A7A1E" w14:textId="1974039F" w:rsidR="00F77F4A" w:rsidRDefault="00F77F4A">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_Toc506357654 \h </w:instrText>
      </w:r>
      <w:r>
        <w:rPr>
          <w:noProof/>
        </w:rPr>
      </w:r>
      <w:r>
        <w:rPr>
          <w:noProof/>
        </w:rPr>
        <w:fldChar w:fldCharType="separate"/>
      </w:r>
      <w:r>
        <w:rPr>
          <w:noProof/>
        </w:rPr>
        <w:t>67</w:t>
      </w:r>
      <w:r>
        <w:rPr>
          <w:noProof/>
        </w:rPr>
        <w:fldChar w:fldCharType="end"/>
      </w:r>
    </w:p>
    <w:p w14:paraId="63ABAB2F" w14:textId="6A5886E0" w:rsidR="00F77F4A" w:rsidRDefault="00F77F4A">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_Toc506357655 \h </w:instrText>
      </w:r>
      <w:r>
        <w:rPr>
          <w:noProof/>
        </w:rPr>
      </w:r>
      <w:r>
        <w:rPr>
          <w:noProof/>
        </w:rPr>
        <w:fldChar w:fldCharType="separate"/>
      </w:r>
      <w:r>
        <w:rPr>
          <w:noProof/>
        </w:rPr>
        <w:t>68</w:t>
      </w:r>
      <w:r>
        <w:rPr>
          <w:noProof/>
        </w:rPr>
        <w:fldChar w:fldCharType="end"/>
      </w:r>
    </w:p>
    <w:p w14:paraId="4BD3258E" w14:textId="4D1DFE7C" w:rsidR="00F77F4A" w:rsidRDefault="00F77F4A">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_Toc506357656 \h </w:instrText>
      </w:r>
      <w:r>
        <w:rPr>
          <w:noProof/>
        </w:rPr>
      </w:r>
      <w:r>
        <w:rPr>
          <w:noProof/>
        </w:rPr>
        <w:fldChar w:fldCharType="separate"/>
      </w:r>
      <w:r>
        <w:rPr>
          <w:noProof/>
        </w:rPr>
        <w:t>70</w:t>
      </w:r>
      <w:r>
        <w:rPr>
          <w:noProof/>
        </w:rPr>
        <w:fldChar w:fldCharType="end"/>
      </w:r>
    </w:p>
    <w:p w14:paraId="7E549F9C" w14:textId="0179792E" w:rsidR="00F77F4A" w:rsidRDefault="00F77F4A">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_Toc506357657 \h </w:instrText>
      </w:r>
      <w:r>
        <w:rPr>
          <w:noProof/>
        </w:rPr>
      </w:r>
      <w:r>
        <w:rPr>
          <w:noProof/>
        </w:rPr>
        <w:fldChar w:fldCharType="separate"/>
      </w:r>
      <w:r>
        <w:rPr>
          <w:noProof/>
        </w:rPr>
        <w:t>71</w:t>
      </w:r>
      <w:r>
        <w:rPr>
          <w:noProof/>
        </w:rPr>
        <w:fldChar w:fldCharType="end"/>
      </w:r>
    </w:p>
    <w:p w14:paraId="0F7C1A83" w14:textId="678FC153" w:rsidR="00F77F4A" w:rsidRDefault="00F77F4A">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_Toc506357658 \h </w:instrText>
      </w:r>
      <w:r>
        <w:rPr>
          <w:noProof/>
        </w:rPr>
      </w:r>
      <w:r>
        <w:rPr>
          <w:noProof/>
        </w:rPr>
        <w:fldChar w:fldCharType="separate"/>
      </w:r>
      <w:r>
        <w:rPr>
          <w:noProof/>
        </w:rPr>
        <w:t>73</w:t>
      </w:r>
      <w:r>
        <w:rPr>
          <w:noProof/>
        </w:rPr>
        <w:fldChar w:fldCharType="end"/>
      </w:r>
    </w:p>
    <w:p w14:paraId="2711CA5D" w14:textId="10E1052A" w:rsidR="00F77F4A" w:rsidRDefault="00F77F4A">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_Toc506357659 \h </w:instrText>
      </w:r>
      <w:r>
        <w:rPr>
          <w:noProof/>
        </w:rPr>
      </w:r>
      <w:r>
        <w:rPr>
          <w:noProof/>
        </w:rPr>
        <w:fldChar w:fldCharType="separate"/>
      </w:r>
      <w:r>
        <w:rPr>
          <w:noProof/>
        </w:rPr>
        <w:t>74</w:t>
      </w:r>
      <w:r>
        <w:rPr>
          <w:noProof/>
        </w:rPr>
        <w:fldChar w:fldCharType="end"/>
      </w:r>
    </w:p>
    <w:p w14:paraId="708D2328" w14:textId="3C9B66A9" w:rsidR="00F77F4A" w:rsidRDefault="00F77F4A">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_Toc506357660 \h </w:instrText>
      </w:r>
      <w:r>
        <w:rPr>
          <w:noProof/>
        </w:rPr>
      </w:r>
      <w:r>
        <w:rPr>
          <w:noProof/>
        </w:rPr>
        <w:fldChar w:fldCharType="separate"/>
      </w:r>
      <w:r>
        <w:rPr>
          <w:noProof/>
        </w:rPr>
        <w:t>75</w:t>
      </w:r>
      <w:r>
        <w:rPr>
          <w:noProof/>
        </w:rPr>
        <w:fldChar w:fldCharType="end"/>
      </w:r>
    </w:p>
    <w:p w14:paraId="718A9968" w14:textId="536135CA" w:rsidR="00F77F4A" w:rsidRDefault="00F77F4A">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_Toc506357661 \h </w:instrText>
      </w:r>
      <w:r>
        <w:rPr>
          <w:noProof/>
        </w:rPr>
      </w:r>
      <w:r>
        <w:rPr>
          <w:noProof/>
        </w:rPr>
        <w:fldChar w:fldCharType="separate"/>
      </w:r>
      <w:r>
        <w:rPr>
          <w:noProof/>
        </w:rPr>
        <w:t>77</w:t>
      </w:r>
      <w:r>
        <w:rPr>
          <w:noProof/>
        </w:rPr>
        <w:fldChar w:fldCharType="end"/>
      </w:r>
    </w:p>
    <w:p w14:paraId="6D2C2FED" w14:textId="0B0BE7A6" w:rsidR="00F77F4A" w:rsidRDefault="00F77F4A">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_Toc506357662 \h </w:instrText>
      </w:r>
      <w:r>
        <w:rPr>
          <w:noProof/>
        </w:rPr>
      </w:r>
      <w:r>
        <w:rPr>
          <w:noProof/>
        </w:rPr>
        <w:fldChar w:fldCharType="separate"/>
      </w:r>
      <w:r>
        <w:rPr>
          <w:noProof/>
        </w:rPr>
        <w:t>79</w:t>
      </w:r>
      <w:r>
        <w:rPr>
          <w:noProof/>
        </w:rPr>
        <w:fldChar w:fldCharType="end"/>
      </w:r>
    </w:p>
    <w:p w14:paraId="53378EC2" w14:textId="151A3FEF" w:rsidR="00F77F4A" w:rsidRDefault="00F77F4A">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_Toc506357663 \h </w:instrText>
      </w:r>
      <w:r>
        <w:rPr>
          <w:noProof/>
        </w:rPr>
      </w:r>
      <w:r>
        <w:rPr>
          <w:noProof/>
        </w:rPr>
        <w:fldChar w:fldCharType="separate"/>
      </w:r>
      <w:r>
        <w:rPr>
          <w:noProof/>
        </w:rPr>
        <w:t>80</w:t>
      </w:r>
      <w:r>
        <w:rPr>
          <w:noProof/>
        </w:rPr>
        <w:fldChar w:fldCharType="end"/>
      </w:r>
    </w:p>
    <w:p w14:paraId="156C8577" w14:textId="78857473" w:rsidR="00F77F4A" w:rsidRDefault="00F77F4A">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_Toc506357664 \h </w:instrText>
      </w:r>
      <w:r>
        <w:rPr>
          <w:noProof/>
        </w:rPr>
      </w:r>
      <w:r>
        <w:rPr>
          <w:noProof/>
        </w:rPr>
        <w:fldChar w:fldCharType="separate"/>
      </w:r>
      <w:r>
        <w:rPr>
          <w:noProof/>
        </w:rPr>
        <w:t>81</w:t>
      </w:r>
      <w:r>
        <w:rPr>
          <w:noProof/>
        </w:rPr>
        <w:fldChar w:fldCharType="end"/>
      </w:r>
    </w:p>
    <w:p w14:paraId="7F48E9AA" w14:textId="78F56250" w:rsidR="00F77F4A" w:rsidRDefault="00F77F4A">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_Toc506357665 \h </w:instrText>
      </w:r>
      <w:r>
        <w:rPr>
          <w:noProof/>
        </w:rPr>
      </w:r>
      <w:r>
        <w:rPr>
          <w:noProof/>
        </w:rPr>
        <w:fldChar w:fldCharType="separate"/>
      </w:r>
      <w:r>
        <w:rPr>
          <w:noProof/>
        </w:rPr>
        <w:t>82</w:t>
      </w:r>
      <w:r>
        <w:rPr>
          <w:noProof/>
        </w:rPr>
        <w:fldChar w:fldCharType="end"/>
      </w:r>
    </w:p>
    <w:p w14:paraId="2B390AE2" w14:textId="0392C4AD" w:rsidR="00F77F4A" w:rsidRDefault="00F77F4A">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_Toc506357666 \h </w:instrText>
      </w:r>
      <w:r>
        <w:rPr>
          <w:noProof/>
        </w:rPr>
      </w:r>
      <w:r>
        <w:rPr>
          <w:noProof/>
        </w:rPr>
        <w:fldChar w:fldCharType="separate"/>
      </w:r>
      <w:r>
        <w:rPr>
          <w:noProof/>
        </w:rPr>
        <w:t>83</w:t>
      </w:r>
      <w:r>
        <w:rPr>
          <w:noProof/>
        </w:rPr>
        <w:fldChar w:fldCharType="end"/>
      </w:r>
    </w:p>
    <w:p w14:paraId="466337C6" w14:textId="021D9130" w:rsidR="00F77F4A" w:rsidRDefault="00F77F4A">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_Toc506357667 \h </w:instrText>
      </w:r>
      <w:r>
        <w:rPr>
          <w:noProof/>
        </w:rPr>
      </w:r>
      <w:r>
        <w:rPr>
          <w:noProof/>
        </w:rPr>
        <w:fldChar w:fldCharType="separate"/>
      </w:r>
      <w:r>
        <w:rPr>
          <w:noProof/>
        </w:rPr>
        <w:t>83</w:t>
      </w:r>
      <w:r>
        <w:rPr>
          <w:noProof/>
        </w:rPr>
        <w:fldChar w:fldCharType="end"/>
      </w:r>
    </w:p>
    <w:p w14:paraId="675F7F31" w14:textId="24A50242" w:rsidR="00F77F4A" w:rsidRDefault="00F77F4A">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_Toc506357668 \h </w:instrText>
      </w:r>
      <w:r>
        <w:rPr>
          <w:noProof/>
        </w:rPr>
      </w:r>
      <w:r>
        <w:rPr>
          <w:noProof/>
        </w:rPr>
        <w:fldChar w:fldCharType="separate"/>
      </w:r>
      <w:r>
        <w:rPr>
          <w:noProof/>
        </w:rPr>
        <w:t>83</w:t>
      </w:r>
      <w:r>
        <w:rPr>
          <w:noProof/>
        </w:rPr>
        <w:fldChar w:fldCharType="end"/>
      </w:r>
    </w:p>
    <w:p w14:paraId="559F79F4" w14:textId="442FC570" w:rsidR="00F77F4A" w:rsidRDefault="00F77F4A">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_Toc506357669 \h </w:instrText>
      </w:r>
      <w:r>
        <w:rPr>
          <w:noProof/>
        </w:rPr>
      </w:r>
      <w:r>
        <w:rPr>
          <w:noProof/>
        </w:rPr>
        <w:fldChar w:fldCharType="separate"/>
      </w:r>
      <w:r>
        <w:rPr>
          <w:noProof/>
        </w:rPr>
        <w:t>84</w:t>
      </w:r>
      <w:r>
        <w:rPr>
          <w:noProof/>
        </w:rPr>
        <w:fldChar w:fldCharType="end"/>
      </w:r>
    </w:p>
    <w:p w14:paraId="621668D8" w14:textId="2C10923C" w:rsidR="00F77F4A" w:rsidRDefault="00F77F4A">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_Toc506357670 \h </w:instrText>
      </w:r>
      <w:r>
        <w:rPr>
          <w:noProof/>
        </w:rPr>
      </w:r>
      <w:r>
        <w:rPr>
          <w:noProof/>
        </w:rPr>
        <w:fldChar w:fldCharType="separate"/>
      </w:r>
      <w:r>
        <w:rPr>
          <w:noProof/>
        </w:rPr>
        <w:t>86</w:t>
      </w:r>
      <w:r>
        <w:rPr>
          <w:noProof/>
        </w:rPr>
        <w:fldChar w:fldCharType="end"/>
      </w:r>
    </w:p>
    <w:p w14:paraId="10C11331" w14:textId="11D9721F" w:rsidR="00F77F4A" w:rsidRDefault="00F77F4A">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_Toc506357671 \h </w:instrText>
      </w:r>
      <w:r>
        <w:rPr>
          <w:noProof/>
        </w:rPr>
      </w:r>
      <w:r>
        <w:rPr>
          <w:noProof/>
        </w:rPr>
        <w:fldChar w:fldCharType="separate"/>
      </w:r>
      <w:r>
        <w:rPr>
          <w:noProof/>
        </w:rPr>
        <w:t>86</w:t>
      </w:r>
      <w:r>
        <w:rPr>
          <w:noProof/>
        </w:rPr>
        <w:fldChar w:fldCharType="end"/>
      </w:r>
    </w:p>
    <w:p w14:paraId="5A0A07C8" w14:textId="48607553" w:rsidR="00F77F4A" w:rsidRDefault="00F77F4A">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_Toc506357672 \h </w:instrText>
      </w:r>
      <w:r>
        <w:rPr>
          <w:noProof/>
        </w:rPr>
      </w:r>
      <w:r>
        <w:rPr>
          <w:noProof/>
        </w:rPr>
        <w:fldChar w:fldCharType="separate"/>
      </w:r>
      <w:r>
        <w:rPr>
          <w:noProof/>
        </w:rPr>
        <w:t>86</w:t>
      </w:r>
      <w:r>
        <w:rPr>
          <w:noProof/>
        </w:rPr>
        <w:fldChar w:fldCharType="end"/>
      </w:r>
    </w:p>
    <w:p w14:paraId="4DD95A59" w14:textId="7D974492" w:rsidR="00F77F4A" w:rsidRDefault="00F77F4A">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_Toc506357673 \h </w:instrText>
      </w:r>
      <w:r>
        <w:rPr>
          <w:noProof/>
        </w:rPr>
      </w:r>
      <w:r>
        <w:rPr>
          <w:noProof/>
        </w:rPr>
        <w:fldChar w:fldCharType="separate"/>
      </w:r>
      <w:r>
        <w:rPr>
          <w:noProof/>
        </w:rPr>
        <w:t>88</w:t>
      </w:r>
      <w:r>
        <w:rPr>
          <w:noProof/>
        </w:rPr>
        <w:fldChar w:fldCharType="end"/>
      </w:r>
    </w:p>
    <w:p w14:paraId="266BE83E" w14:textId="33CB8CB3" w:rsidR="00F77F4A" w:rsidRDefault="00F77F4A">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_Toc506357674 \h </w:instrText>
      </w:r>
      <w:r>
        <w:rPr>
          <w:noProof/>
        </w:rPr>
      </w:r>
      <w:r>
        <w:rPr>
          <w:noProof/>
        </w:rPr>
        <w:fldChar w:fldCharType="separate"/>
      </w:r>
      <w:r>
        <w:rPr>
          <w:noProof/>
        </w:rPr>
        <w:t>89</w:t>
      </w:r>
      <w:r>
        <w:rPr>
          <w:noProof/>
        </w:rPr>
        <w:fldChar w:fldCharType="end"/>
      </w:r>
    </w:p>
    <w:p w14:paraId="14B9592F" w14:textId="2D2C798B" w:rsidR="00F77F4A" w:rsidRDefault="00F77F4A">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_Toc506357675 \h </w:instrText>
      </w:r>
      <w:r>
        <w:rPr>
          <w:noProof/>
        </w:rPr>
      </w:r>
      <w:r>
        <w:rPr>
          <w:noProof/>
        </w:rPr>
        <w:fldChar w:fldCharType="separate"/>
      </w:r>
      <w:r>
        <w:rPr>
          <w:noProof/>
        </w:rPr>
        <w:t>90</w:t>
      </w:r>
      <w:r>
        <w:rPr>
          <w:noProof/>
        </w:rPr>
        <w:fldChar w:fldCharType="end"/>
      </w:r>
    </w:p>
    <w:p w14:paraId="259F1E91" w14:textId="77515638" w:rsidR="00F77F4A" w:rsidRDefault="00F77F4A">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_Toc506357676 \h </w:instrText>
      </w:r>
      <w:r>
        <w:rPr>
          <w:noProof/>
        </w:rPr>
      </w:r>
      <w:r>
        <w:rPr>
          <w:noProof/>
        </w:rPr>
        <w:fldChar w:fldCharType="separate"/>
      </w:r>
      <w:r>
        <w:rPr>
          <w:noProof/>
        </w:rPr>
        <w:t>91</w:t>
      </w:r>
      <w:r>
        <w:rPr>
          <w:noProof/>
        </w:rPr>
        <w:fldChar w:fldCharType="end"/>
      </w:r>
    </w:p>
    <w:p w14:paraId="646466E2" w14:textId="752453C0" w:rsidR="00F77F4A" w:rsidRDefault="00F77F4A">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_Toc506357677 \h </w:instrText>
      </w:r>
      <w:r>
        <w:rPr>
          <w:noProof/>
        </w:rPr>
      </w:r>
      <w:r>
        <w:rPr>
          <w:noProof/>
        </w:rPr>
        <w:fldChar w:fldCharType="separate"/>
      </w:r>
      <w:r>
        <w:rPr>
          <w:noProof/>
        </w:rPr>
        <w:t>92</w:t>
      </w:r>
      <w:r>
        <w:rPr>
          <w:noProof/>
        </w:rPr>
        <w:fldChar w:fldCharType="end"/>
      </w:r>
    </w:p>
    <w:p w14:paraId="7ACBCD81" w14:textId="76ED7F30" w:rsidR="00F77F4A" w:rsidRDefault="00F77F4A">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_Toc506357678 \h </w:instrText>
      </w:r>
      <w:r>
        <w:rPr>
          <w:noProof/>
        </w:rPr>
      </w:r>
      <w:r>
        <w:rPr>
          <w:noProof/>
        </w:rPr>
        <w:fldChar w:fldCharType="separate"/>
      </w:r>
      <w:r>
        <w:rPr>
          <w:noProof/>
        </w:rPr>
        <w:t>94</w:t>
      </w:r>
      <w:r>
        <w:rPr>
          <w:noProof/>
        </w:rPr>
        <w:fldChar w:fldCharType="end"/>
      </w:r>
    </w:p>
    <w:p w14:paraId="7797D328" w14:textId="47A91172" w:rsidR="00F77F4A" w:rsidRDefault="00F77F4A">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_Toc506357679 \h </w:instrText>
      </w:r>
      <w:r>
        <w:rPr>
          <w:noProof/>
        </w:rPr>
      </w:r>
      <w:r>
        <w:rPr>
          <w:noProof/>
        </w:rPr>
        <w:fldChar w:fldCharType="separate"/>
      </w:r>
      <w:r>
        <w:rPr>
          <w:noProof/>
        </w:rPr>
        <w:t>96</w:t>
      </w:r>
      <w:r>
        <w:rPr>
          <w:noProof/>
        </w:rPr>
        <w:fldChar w:fldCharType="end"/>
      </w:r>
    </w:p>
    <w:p w14:paraId="168CAB22" w14:textId="0C9B2F93" w:rsidR="00F77F4A" w:rsidRDefault="00F77F4A">
      <w:pPr>
        <w:pStyle w:val="TOC2"/>
        <w:tabs>
          <w:tab w:val="left" w:pos="1100"/>
          <w:tab w:val="right" w:leader="dot" w:pos="10070"/>
        </w:tabs>
        <w:rPr>
          <w:noProof/>
          <w:sz w:val="24"/>
          <w:szCs w:val="24"/>
        </w:rPr>
      </w:pPr>
      <w:r>
        <w:rPr>
          <w:noProof/>
        </w:rPr>
        <w:lastRenderedPageBreak/>
        <w:t>13.4</w:t>
      </w:r>
      <w:r>
        <w:rPr>
          <w:noProof/>
          <w:sz w:val="24"/>
          <w:szCs w:val="24"/>
        </w:rPr>
        <w:tab/>
      </w:r>
      <w:r>
        <w:rPr>
          <w:noProof/>
        </w:rPr>
        <w:t>TOMCO SSA de-rate table</w:t>
      </w:r>
      <w:r>
        <w:rPr>
          <w:noProof/>
        </w:rPr>
        <w:tab/>
      </w:r>
      <w:r>
        <w:rPr>
          <w:noProof/>
        </w:rPr>
        <w:fldChar w:fldCharType="begin"/>
      </w:r>
      <w:r>
        <w:rPr>
          <w:noProof/>
        </w:rPr>
        <w:instrText xml:space="preserve"> PAGEREF _Toc506357680 \h </w:instrText>
      </w:r>
      <w:r>
        <w:rPr>
          <w:noProof/>
        </w:rPr>
      </w:r>
      <w:r>
        <w:rPr>
          <w:noProof/>
        </w:rPr>
        <w:fldChar w:fldCharType="separate"/>
      </w:r>
      <w:r>
        <w:rPr>
          <w:noProof/>
        </w:rPr>
        <w:t>97</w:t>
      </w:r>
      <w:r>
        <w:rPr>
          <w:noProof/>
        </w:rPr>
        <w:fldChar w:fldCharType="end"/>
      </w:r>
    </w:p>
    <w:p w14:paraId="2D8DE5BC" w14:textId="4602BBC4" w:rsidR="00F77F4A" w:rsidRDefault="00F77F4A">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[41](R. Madrak &amp; J. Reid)</w:t>
      </w:r>
      <w:r>
        <w:rPr>
          <w:noProof/>
        </w:rPr>
        <w:tab/>
      </w:r>
      <w:r>
        <w:rPr>
          <w:noProof/>
        </w:rPr>
        <w:fldChar w:fldCharType="begin"/>
      </w:r>
      <w:r>
        <w:rPr>
          <w:noProof/>
        </w:rPr>
        <w:instrText xml:space="preserve"> PAGEREF _Toc506357681 \h </w:instrText>
      </w:r>
      <w:r>
        <w:rPr>
          <w:noProof/>
        </w:rPr>
      </w:r>
      <w:r>
        <w:rPr>
          <w:noProof/>
        </w:rPr>
        <w:fldChar w:fldCharType="separate"/>
      </w:r>
      <w:r>
        <w:rPr>
          <w:noProof/>
        </w:rPr>
        <w:t>98</w:t>
      </w:r>
      <w:r>
        <w:rPr>
          <w:noProof/>
        </w:rPr>
        <w:fldChar w:fldCharType="end"/>
      </w:r>
    </w:p>
    <w:p w14:paraId="37B3217C" w14:textId="4140E4CA" w:rsidR="00F77F4A" w:rsidRDefault="00F77F4A">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_Toc506357682 \h </w:instrText>
      </w:r>
      <w:r>
        <w:rPr>
          <w:noProof/>
        </w:rPr>
      </w:r>
      <w:r>
        <w:rPr>
          <w:noProof/>
        </w:rPr>
        <w:fldChar w:fldCharType="separate"/>
      </w:r>
      <w:r>
        <w:rPr>
          <w:noProof/>
        </w:rPr>
        <w:t>98</w:t>
      </w:r>
      <w:r>
        <w:rPr>
          <w:noProof/>
        </w:rPr>
        <w:fldChar w:fldCharType="end"/>
      </w:r>
    </w:p>
    <w:p w14:paraId="6E1850C2" w14:textId="2E608CEF" w:rsidR="00F77F4A" w:rsidRDefault="00F77F4A">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_Toc506357683 \h </w:instrText>
      </w:r>
      <w:r>
        <w:rPr>
          <w:noProof/>
        </w:rPr>
      </w:r>
      <w:r>
        <w:rPr>
          <w:noProof/>
        </w:rPr>
        <w:fldChar w:fldCharType="separate"/>
      </w:r>
      <w:r>
        <w:rPr>
          <w:noProof/>
        </w:rPr>
        <w:t>101</w:t>
      </w:r>
      <w:r>
        <w:rPr>
          <w:noProof/>
        </w:rPr>
        <w:fldChar w:fldCharType="end"/>
      </w:r>
    </w:p>
    <w:p w14:paraId="35DF23F4" w14:textId="3880AD4C" w:rsidR="00F77F4A" w:rsidRDefault="00F77F4A">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_Toc506357684 \h </w:instrText>
      </w:r>
      <w:r>
        <w:rPr>
          <w:noProof/>
        </w:rPr>
      </w:r>
      <w:r>
        <w:rPr>
          <w:noProof/>
        </w:rPr>
        <w:fldChar w:fldCharType="separate"/>
      </w:r>
      <w:r>
        <w:rPr>
          <w:noProof/>
        </w:rPr>
        <w:t>103</w:t>
      </w:r>
      <w:r>
        <w:rPr>
          <w:noProof/>
        </w:rPr>
        <w:fldChar w:fldCharType="end"/>
      </w:r>
    </w:p>
    <w:p w14:paraId="4C731CAF" w14:textId="4F8DF5E3" w:rsidR="00F77F4A" w:rsidRDefault="00F77F4A">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_Toc506357685 \h </w:instrText>
      </w:r>
      <w:r>
        <w:rPr>
          <w:noProof/>
        </w:rPr>
      </w:r>
      <w:r>
        <w:rPr>
          <w:noProof/>
        </w:rPr>
        <w:fldChar w:fldCharType="separate"/>
      </w:r>
      <w:r>
        <w:rPr>
          <w:noProof/>
        </w:rPr>
        <w:t>107</w:t>
      </w:r>
      <w:r>
        <w:rPr>
          <w:noProof/>
        </w:rPr>
        <w:fldChar w:fldCharType="end"/>
      </w:r>
    </w:p>
    <w:p w14:paraId="772045A1" w14:textId="2D0B2C91" w:rsidR="00F77F4A" w:rsidRDefault="00F77F4A">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_Toc506357686 \h </w:instrText>
      </w:r>
      <w:r>
        <w:rPr>
          <w:noProof/>
        </w:rPr>
      </w:r>
      <w:r>
        <w:rPr>
          <w:noProof/>
        </w:rPr>
        <w:fldChar w:fldCharType="separate"/>
      </w:r>
      <w:r>
        <w:rPr>
          <w:noProof/>
        </w:rPr>
        <w:t>114</w:t>
      </w:r>
      <w:r>
        <w:rPr>
          <w:noProof/>
        </w:rPr>
        <w:fldChar w:fldCharType="end"/>
      </w:r>
    </w:p>
    <w:p w14:paraId="2C1C2C72" w14:textId="209F06F3" w:rsidR="00F77F4A" w:rsidRDefault="00F77F4A">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_Toc506357687 \h </w:instrText>
      </w:r>
      <w:r>
        <w:rPr>
          <w:noProof/>
        </w:rPr>
      </w:r>
      <w:r>
        <w:rPr>
          <w:noProof/>
        </w:rPr>
        <w:fldChar w:fldCharType="separate"/>
      </w:r>
      <w:r>
        <w:rPr>
          <w:noProof/>
        </w:rPr>
        <w:t>115</w:t>
      </w:r>
      <w:r>
        <w:rPr>
          <w:noProof/>
        </w:rPr>
        <w:fldChar w:fldCharType="end"/>
      </w:r>
    </w:p>
    <w:p w14:paraId="4FE1EE1A" w14:textId="3B8AF2E0" w:rsidR="00F77F4A" w:rsidRDefault="00F77F4A">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_Toc506357688 \h </w:instrText>
      </w:r>
      <w:r>
        <w:rPr>
          <w:noProof/>
        </w:rPr>
      </w:r>
      <w:r>
        <w:rPr>
          <w:noProof/>
        </w:rPr>
        <w:fldChar w:fldCharType="separate"/>
      </w:r>
      <w:r>
        <w:rPr>
          <w:noProof/>
        </w:rPr>
        <w:t>118</w:t>
      </w:r>
      <w:r>
        <w:rPr>
          <w:noProof/>
        </w:rPr>
        <w:fldChar w:fldCharType="end"/>
      </w:r>
    </w:p>
    <w:p w14:paraId="2978295F" w14:textId="4216C346" w:rsidR="00F77F4A" w:rsidRDefault="00F77F4A">
      <w:pPr>
        <w:pStyle w:val="TOC2"/>
        <w:tabs>
          <w:tab w:val="left" w:pos="1100"/>
          <w:tab w:val="right" w:leader="dot" w:pos="10070"/>
        </w:tabs>
        <w:rPr>
          <w:noProof/>
          <w:sz w:val="24"/>
          <w:szCs w:val="24"/>
        </w:rPr>
      </w:pPr>
      <w:r>
        <w:rPr>
          <w:noProof/>
        </w:rPr>
        <w:t>17.1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_Toc506357689 \h </w:instrText>
      </w:r>
      <w:r>
        <w:rPr>
          <w:noProof/>
        </w:rPr>
      </w:r>
      <w:r>
        <w:rPr>
          <w:noProof/>
        </w:rPr>
        <w:fldChar w:fldCharType="separate"/>
      </w:r>
      <w:r>
        <w:rPr>
          <w:noProof/>
        </w:rPr>
        <w:t>118</w:t>
      </w:r>
      <w:r>
        <w:rPr>
          <w:noProof/>
        </w:rPr>
        <w:fldChar w:fldCharType="end"/>
      </w:r>
    </w:p>
    <w:p w14:paraId="01D7F7C2" w14:textId="3947FD2C" w:rsidR="00F77F4A" w:rsidRDefault="00F77F4A">
      <w:pPr>
        <w:pStyle w:val="TOC2"/>
        <w:tabs>
          <w:tab w:val="left" w:pos="1100"/>
          <w:tab w:val="right" w:leader="dot" w:pos="10070"/>
        </w:tabs>
        <w:rPr>
          <w:noProof/>
          <w:sz w:val="24"/>
          <w:szCs w:val="24"/>
        </w:rPr>
      </w:pPr>
      <w:r>
        <w:rPr>
          <w:noProof/>
        </w:rPr>
        <w:t>17.2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_Toc506357690 \h </w:instrText>
      </w:r>
      <w:r>
        <w:rPr>
          <w:noProof/>
        </w:rPr>
      </w:r>
      <w:r>
        <w:rPr>
          <w:noProof/>
        </w:rPr>
        <w:fldChar w:fldCharType="separate"/>
      </w:r>
      <w:r>
        <w:rPr>
          <w:noProof/>
        </w:rPr>
        <w:t>118</w:t>
      </w:r>
      <w:r>
        <w:rPr>
          <w:noProof/>
        </w:rPr>
        <w:fldChar w:fldCharType="end"/>
      </w:r>
    </w:p>
    <w:p w14:paraId="55488393" w14:textId="53B2D58F" w:rsidR="00F77F4A" w:rsidRDefault="00F77F4A">
      <w:pPr>
        <w:pStyle w:val="TOC3"/>
        <w:tabs>
          <w:tab w:val="left" w:pos="1540"/>
          <w:tab w:val="right" w:leader="dot" w:pos="10070"/>
        </w:tabs>
        <w:rPr>
          <w:i w:val="0"/>
          <w:noProof/>
          <w:sz w:val="24"/>
          <w:szCs w:val="24"/>
        </w:rPr>
      </w:pPr>
      <w:r>
        <w:rPr>
          <w:noProof/>
        </w:rPr>
        <w:t>17.2.1</w:t>
      </w:r>
      <w:r>
        <w:rPr>
          <w:i w:val="0"/>
          <w:noProof/>
          <w:sz w:val="24"/>
          <w:szCs w:val="24"/>
        </w:rPr>
        <w:tab/>
      </w:r>
      <w:r>
        <w:rPr>
          <w:noProof/>
        </w:rPr>
        <w:t>Dimensions</w:t>
      </w:r>
      <w:r>
        <w:rPr>
          <w:noProof/>
        </w:rPr>
        <w:tab/>
      </w:r>
      <w:r>
        <w:rPr>
          <w:noProof/>
        </w:rPr>
        <w:fldChar w:fldCharType="begin"/>
      </w:r>
      <w:r>
        <w:rPr>
          <w:noProof/>
        </w:rPr>
        <w:instrText xml:space="preserve"> PAGEREF _Toc506357691 \h </w:instrText>
      </w:r>
      <w:r>
        <w:rPr>
          <w:noProof/>
        </w:rPr>
      </w:r>
      <w:r>
        <w:rPr>
          <w:noProof/>
        </w:rPr>
        <w:fldChar w:fldCharType="separate"/>
      </w:r>
      <w:r>
        <w:rPr>
          <w:noProof/>
        </w:rPr>
        <w:t>118</w:t>
      </w:r>
      <w:r>
        <w:rPr>
          <w:noProof/>
        </w:rPr>
        <w:fldChar w:fldCharType="end"/>
      </w:r>
    </w:p>
    <w:p w14:paraId="59EC7DCA" w14:textId="521E1284" w:rsidR="00F77F4A" w:rsidRDefault="00F77F4A">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_Toc506357692 \h </w:instrText>
      </w:r>
      <w:r>
        <w:rPr>
          <w:noProof/>
        </w:rPr>
      </w:r>
      <w:r>
        <w:rPr>
          <w:noProof/>
        </w:rPr>
        <w:fldChar w:fldCharType="separate"/>
      </w:r>
      <w:r>
        <w:rPr>
          <w:noProof/>
        </w:rPr>
        <w:t>119</w:t>
      </w:r>
      <w:r>
        <w:rPr>
          <w:noProof/>
        </w:rPr>
        <w:fldChar w:fldCharType="end"/>
      </w:r>
    </w:p>
    <w:p w14:paraId="60A281A0" w14:textId="4486725D" w:rsidR="00F77F4A" w:rsidRDefault="00F77F4A">
      <w:pPr>
        <w:pStyle w:val="TOC2"/>
        <w:tabs>
          <w:tab w:val="left" w:pos="1100"/>
          <w:tab w:val="right" w:leader="dot" w:pos="10070"/>
        </w:tabs>
        <w:rPr>
          <w:noProof/>
          <w:sz w:val="24"/>
          <w:szCs w:val="24"/>
        </w:rPr>
      </w:pPr>
      <w:r>
        <w:rPr>
          <w:noProof/>
        </w:rPr>
        <w:t>18.1</w:t>
      </w:r>
      <w:r>
        <w:rPr>
          <w:noProof/>
          <w:sz w:val="24"/>
          <w:szCs w:val="24"/>
        </w:rPr>
        <w:tab/>
      </w:r>
      <w:r>
        <w:rPr>
          <w:noProof/>
        </w:rPr>
        <w:t>Garnet sectors and alumina</w:t>
      </w:r>
      <w:r>
        <w:rPr>
          <w:noProof/>
        </w:rPr>
        <w:tab/>
      </w:r>
      <w:r>
        <w:rPr>
          <w:noProof/>
        </w:rPr>
        <w:fldChar w:fldCharType="begin"/>
      </w:r>
      <w:r>
        <w:rPr>
          <w:noProof/>
        </w:rPr>
        <w:instrText xml:space="preserve"> PAGEREF _Toc506357693 \h </w:instrText>
      </w:r>
      <w:r>
        <w:rPr>
          <w:noProof/>
        </w:rPr>
      </w:r>
      <w:r>
        <w:rPr>
          <w:noProof/>
        </w:rPr>
        <w:fldChar w:fldCharType="separate"/>
      </w:r>
      <w:r>
        <w:rPr>
          <w:noProof/>
        </w:rPr>
        <w:t>119</w:t>
      </w:r>
      <w:r>
        <w:rPr>
          <w:noProof/>
        </w:rPr>
        <w:fldChar w:fldCharType="end"/>
      </w:r>
    </w:p>
    <w:p w14:paraId="5553CFC2" w14:textId="4664DD28" w:rsidR="00F77F4A" w:rsidRDefault="00F77F4A">
      <w:pPr>
        <w:pStyle w:val="TOC2"/>
        <w:tabs>
          <w:tab w:val="left" w:pos="1100"/>
          <w:tab w:val="right" w:leader="dot" w:pos="10070"/>
        </w:tabs>
        <w:rPr>
          <w:noProof/>
          <w:sz w:val="24"/>
          <w:szCs w:val="24"/>
        </w:rPr>
      </w:pPr>
      <w:r>
        <w:rPr>
          <w:noProof/>
        </w:rPr>
        <w:t>18.2</w:t>
      </w:r>
      <w:r>
        <w:rPr>
          <w:noProof/>
          <w:sz w:val="24"/>
          <w:szCs w:val="24"/>
        </w:rPr>
        <w:tab/>
      </w:r>
      <w:r>
        <w:rPr>
          <w:noProof/>
        </w:rPr>
        <w:t>Procedure for gluing garnet sectors and to alumina</w:t>
      </w:r>
      <w:r>
        <w:rPr>
          <w:noProof/>
        </w:rPr>
        <w:tab/>
      </w:r>
      <w:r>
        <w:rPr>
          <w:noProof/>
        </w:rPr>
        <w:fldChar w:fldCharType="begin"/>
      </w:r>
      <w:r>
        <w:rPr>
          <w:noProof/>
        </w:rPr>
        <w:instrText xml:space="preserve"> PAGEREF _Toc506357694 \h </w:instrText>
      </w:r>
      <w:r>
        <w:rPr>
          <w:noProof/>
        </w:rPr>
      </w:r>
      <w:r>
        <w:rPr>
          <w:noProof/>
        </w:rPr>
        <w:fldChar w:fldCharType="separate"/>
      </w:r>
      <w:r>
        <w:rPr>
          <w:noProof/>
        </w:rPr>
        <w:t>119</w:t>
      </w:r>
      <w:r>
        <w:rPr>
          <w:noProof/>
        </w:rPr>
        <w:fldChar w:fldCharType="end"/>
      </w:r>
    </w:p>
    <w:p w14:paraId="0B563041" w14:textId="53CE6B94" w:rsidR="00F77F4A" w:rsidRDefault="00F77F4A">
      <w:pPr>
        <w:pStyle w:val="TOC2"/>
        <w:tabs>
          <w:tab w:val="left" w:pos="1100"/>
          <w:tab w:val="right" w:leader="dot" w:pos="10070"/>
        </w:tabs>
        <w:rPr>
          <w:noProof/>
          <w:sz w:val="24"/>
          <w:szCs w:val="24"/>
        </w:rPr>
      </w:pPr>
      <w:r>
        <w:rPr>
          <w:noProof/>
        </w:rPr>
        <w:t>18.3</w:t>
      </w:r>
      <w:r>
        <w:rPr>
          <w:noProof/>
          <w:sz w:val="24"/>
          <w:szCs w:val="24"/>
        </w:rPr>
        <w:tab/>
      </w:r>
      <w:r>
        <w:rPr>
          <w:noProof/>
        </w:rPr>
        <w:t>Tuner assembly</w:t>
      </w:r>
      <w:r>
        <w:rPr>
          <w:noProof/>
        </w:rPr>
        <w:tab/>
      </w:r>
      <w:r>
        <w:rPr>
          <w:noProof/>
        </w:rPr>
        <w:fldChar w:fldCharType="begin"/>
      </w:r>
      <w:r>
        <w:rPr>
          <w:noProof/>
        </w:rPr>
        <w:instrText xml:space="preserve"> PAGEREF _Toc506357695 \h </w:instrText>
      </w:r>
      <w:r>
        <w:rPr>
          <w:noProof/>
        </w:rPr>
      </w:r>
      <w:r>
        <w:rPr>
          <w:noProof/>
        </w:rPr>
        <w:fldChar w:fldCharType="separate"/>
      </w:r>
      <w:r>
        <w:rPr>
          <w:noProof/>
        </w:rPr>
        <w:t>120</w:t>
      </w:r>
      <w:r>
        <w:rPr>
          <w:noProof/>
        </w:rPr>
        <w:fldChar w:fldCharType="end"/>
      </w:r>
    </w:p>
    <w:p w14:paraId="0485DAE0" w14:textId="036ACF13" w:rsidR="00F77F4A" w:rsidRDefault="00F77F4A">
      <w:pPr>
        <w:pStyle w:val="TOC2"/>
        <w:tabs>
          <w:tab w:val="left" w:pos="1100"/>
          <w:tab w:val="right" w:leader="dot" w:pos="10070"/>
        </w:tabs>
        <w:rPr>
          <w:noProof/>
          <w:sz w:val="24"/>
          <w:szCs w:val="24"/>
        </w:rPr>
      </w:pPr>
      <w:r>
        <w:rPr>
          <w:noProof/>
        </w:rPr>
        <w:t>18.4</w:t>
      </w:r>
      <w:r>
        <w:rPr>
          <w:noProof/>
          <w:sz w:val="24"/>
          <w:szCs w:val="24"/>
        </w:rPr>
        <w:tab/>
      </w:r>
      <w:r>
        <w:rPr>
          <w:noProof/>
        </w:rPr>
        <w:t>Power coupler assembly</w:t>
      </w:r>
      <w:r>
        <w:rPr>
          <w:noProof/>
        </w:rPr>
        <w:tab/>
      </w:r>
      <w:r>
        <w:rPr>
          <w:noProof/>
        </w:rPr>
        <w:fldChar w:fldCharType="begin"/>
      </w:r>
      <w:r>
        <w:rPr>
          <w:noProof/>
        </w:rPr>
        <w:instrText xml:space="preserve"> PAGEREF _Toc506357696 \h </w:instrText>
      </w:r>
      <w:r>
        <w:rPr>
          <w:noProof/>
        </w:rPr>
      </w:r>
      <w:r>
        <w:rPr>
          <w:noProof/>
        </w:rPr>
        <w:fldChar w:fldCharType="separate"/>
      </w:r>
      <w:r>
        <w:rPr>
          <w:noProof/>
        </w:rPr>
        <w:t>121</w:t>
      </w:r>
      <w:r>
        <w:rPr>
          <w:noProof/>
        </w:rPr>
        <w:fldChar w:fldCharType="end"/>
      </w:r>
    </w:p>
    <w:p w14:paraId="1E2A6BC4" w14:textId="2D09E97F" w:rsidR="00F77F4A" w:rsidRDefault="00F77F4A">
      <w:pPr>
        <w:pStyle w:val="TOC2"/>
        <w:tabs>
          <w:tab w:val="left" w:pos="1100"/>
          <w:tab w:val="right" w:leader="dot" w:pos="10070"/>
        </w:tabs>
        <w:rPr>
          <w:noProof/>
          <w:sz w:val="24"/>
          <w:szCs w:val="24"/>
        </w:rPr>
      </w:pPr>
      <w:r>
        <w:rPr>
          <w:noProof/>
        </w:rPr>
        <w:t>18.5</w:t>
      </w:r>
      <w:r>
        <w:rPr>
          <w:noProof/>
          <w:sz w:val="24"/>
          <w:szCs w:val="24"/>
        </w:rPr>
        <w:tab/>
      </w:r>
      <w:r>
        <w:rPr>
          <w:noProof/>
        </w:rPr>
        <w:t>Accelerating cavity assembly</w:t>
      </w:r>
      <w:r>
        <w:rPr>
          <w:noProof/>
        </w:rPr>
        <w:tab/>
      </w:r>
      <w:r>
        <w:rPr>
          <w:noProof/>
        </w:rPr>
        <w:fldChar w:fldCharType="begin"/>
      </w:r>
      <w:r>
        <w:rPr>
          <w:noProof/>
        </w:rPr>
        <w:instrText xml:space="preserve"> PAGEREF _Toc506357697 \h </w:instrText>
      </w:r>
      <w:r>
        <w:rPr>
          <w:noProof/>
        </w:rPr>
      </w:r>
      <w:r>
        <w:rPr>
          <w:noProof/>
        </w:rPr>
        <w:fldChar w:fldCharType="separate"/>
      </w:r>
      <w:r>
        <w:rPr>
          <w:noProof/>
        </w:rPr>
        <w:t>121</w:t>
      </w:r>
      <w:r>
        <w:rPr>
          <w:noProof/>
        </w:rPr>
        <w:fldChar w:fldCharType="end"/>
      </w:r>
    </w:p>
    <w:p w14:paraId="5C74EE02" w14:textId="4015DA60" w:rsidR="00F77F4A" w:rsidRDefault="00F77F4A">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_Toc506357698 \h </w:instrText>
      </w:r>
      <w:r>
        <w:rPr>
          <w:noProof/>
        </w:rPr>
      </w:r>
      <w:r>
        <w:rPr>
          <w:noProof/>
        </w:rPr>
        <w:fldChar w:fldCharType="separate"/>
      </w:r>
      <w:r>
        <w:rPr>
          <w:noProof/>
        </w:rPr>
        <w:t>122</w:t>
      </w:r>
      <w:r>
        <w:rPr>
          <w:noProof/>
        </w:rPr>
        <w:fldChar w:fldCharType="end"/>
      </w:r>
    </w:p>
    <w:p w14:paraId="0CDB9839" w14:textId="1888CE9A" w:rsidR="00F77F4A" w:rsidRDefault="00F77F4A">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_Toc506357699 \h </w:instrText>
      </w:r>
      <w:r>
        <w:rPr>
          <w:noProof/>
        </w:rPr>
      </w:r>
      <w:r>
        <w:rPr>
          <w:noProof/>
        </w:rPr>
        <w:fldChar w:fldCharType="separate"/>
      </w:r>
      <w:r>
        <w:rPr>
          <w:noProof/>
        </w:rPr>
        <w:t>123</w:t>
      </w:r>
      <w:r>
        <w:rPr>
          <w:noProof/>
        </w:rPr>
        <w:fldChar w:fldCharType="end"/>
      </w:r>
    </w:p>
    <w:p w14:paraId="5F6B7FD9" w14:textId="667572DF" w:rsidR="00F77F4A" w:rsidRDefault="00F77F4A">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_Toc506357700 \h </w:instrText>
      </w:r>
      <w:r>
        <w:rPr>
          <w:noProof/>
        </w:rPr>
      </w:r>
      <w:r>
        <w:rPr>
          <w:noProof/>
        </w:rPr>
        <w:fldChar w:fldCharType="separate"/>
      </w:r>
      <w:r>
        <w:rPr>
          <w:noProof/>
        </w:rPr>
        <w:t>125</w:t>
      </w:r>
      <w:r>
        <w:rPr>
          <w:noProof/>
        </w:rPr>
        <w:fldChar w:fldCharType="end"/>
      </w:r>
    </w:p>
    <w:p w14:paraId="3A148A10" w14:textId="3F7A23EF" w:rsidR="00F77F4A" w:rsidRDefault="00F77F4A">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_Toc506357701 \h </w:instrText>
      </w:r>
      <w:r>
        <w:rPr>
          <w:noProof/>
        </w:rPr>
      </w:r>
      <w:r>
        <w:rPr>
          <w:noProof/>
        </w:rPr>
        <w:fldChar w:fldCharType="separate"/>
      </w:r>
      <w:r>
        <w:rPr>
          <w:noProof/>
        </w:rPr>
        <w:t>126</w:t>
      </w:r>
      <w:r>
        <w:rPr>
          <w:noProof/>
        </w:rPr>
        <w:fldChar w:fldCharType="end"/>
      </w:r>
    </w:p>
    <w:p w14:paraId="410166AC" w14:textId="4B8DA3C1" w:rsidR="00F77F4A" w:rsidRDefault="00F77F4A">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_Toc506357702 \h </w:instrText>
      </w:r>
      <w:r>
        <w:rPr>
          <w:noProof/>
        </w:rPr>
      </w:r>
      <w:r>
        <w:rPr>
          <w:noProof/>
        </w:rPr>
        <w:fldChar w:fldCharType="separate"/>
      </w:r>
      <w:r>
        <w:rPr>
          <w:noProof/>
        </w:rPr>
        <w:t>127</w:t>
      </w:r>
      <w:r>
        <w:rPr>
          <w:noProof/>
        </w:rPr>
        <w:fldChar w:fldCharType="end"/>
      </w:r>
    </w:p>
    <w:p w14:paraId="07CE82D5" w14:textId="4B74F657"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6357610"/>
      <w:r>
        <w:lastRenderedPageBreak/>
        <w:t>Introduction</w:t>
      </w:r>
      <w:bookmarkEnd w:id="5"/>
      <w:bookmarkEnd w:id="6"/>
    </w:p>
    <w:p w14:paraId="2AF8FE4A" w14:textId="52992E73"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 See, for example,</w:t>
      </w:r>
      <w:r w:rsidR="004A16FF">
        <w:t xml:space="preserve"> see Ref</w:t>
      </w:r>
      <w:r w:rsidR="007468FE">
        <w:t>.</w:t>
      </w:r>
      <w:r w:rsidR="003918C7">
        <w:t xml:space="preserve"> </w:t>
      </w:r>
      <w:sdt>
        <w:sdtPr>
          <w:id w:val="20672646"/>
          <w:citation/>
        </w:sdtPr>
        <w:sdtEndPr/>
        <w:sdtContent>
          <w:r w:rsidR="003918C7">
            <w:fldChar w:fldCharType="begin"/>
          </w:r>
          <w:r w:rsidR="00986893">
            <w:instrText xml:space="preserve">CITATION JMK92 \l 1033 </w:instrText>
          </w:r>
          <w:r w:rsidR="003918C7">
            <w:fldChar w:fldCharType="separate"/>
          </w:r>
          <w:r w:rsidR="00F77F4A" w:rsidRPr="00F77F4A">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 that</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232F116E"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EndPr/>
        <w:sdtContent>
          <w:r w:rsidR="009A45E5">
            <w:fldChar w:fldCharType="begin"/>
          </w:r>
          <w:r w:rsidR="009A45E5">
            <w:instrText xml:space="preserve"> CITATION Bha16 \l 1033 </w:instrText>
          </w:r>
          <w:r w:rsidR="009A45E5">
            <w:fldChar w:fldCharType="separate"/>
          </w:r>
          <w:r w:rsidR="00F77F4A" w:rsidRPr="00F77F4A">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231AC2F5"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 tails of the rotated distribution.</w:t>
      </w:r>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6DAE7A9C" w:rsidR="006F3DEA" w:rsidRDefault="003903A2" w:rsidP="003903A2">
      <w:pPr>
        <w:pStyle w:val="ListParagraph"/>
        <w:numPr>
          <w:ilvl w:val="0"/>
          <w:numId w:val="2"/>
        </w:numPr>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5B6C013E" w:rsidR="00287C09" w:rsidRDefault="00287C09" w:rsidP="003903A2">
      <w:pPr>
        <w:pStyle w:val="ListParagraph"/>
        <w:numPr>
          <w:ilvl w:val="0"/>
          <w:numId w:val="2"/>
        </w:numPr>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although optimally it should be 50% of the fundamental accelerating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422804">
        <w:fldChar w:fldCharType="separate"/>
      </w:r>
      <w:r w:rsidR="00F77F4A">
        <w:t>1.2.1</w:t>
      </w:r>
      <w:r w:rsidR="00422804">
        <w:fldChar w:fldCharType="end"/>
      </w:r>
      <w:r w:rsidR="00422804">
        <w:t>.</w:t>
      </w:r>
      <w:r w:rsidR="0082681B">
        <w:t>3</w:t>
      </w:r>
    </w:p>
    <w:p w14:paraId="469A6B46" w14:textId="7FF073FA" w:rsidR="00287C09" w:rsidRDefault="00101194" w:rsidP="003903A2">
      <w:pPr>
        <w:pStyle w:val="ListParagraph"/>
        <w:numPr>
          <w:ilvl w:val="0"/>
          <w:numId w:val="2"/>
        </w:numPr>
      </w:pPr>
      <w:bookmarkStart w:id="7" w:name="_Ref315075149"/>
      <w:r>
        <w:t xml:space="preserve">The volts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t xml:space="preserve">This means </w:t>
      </w:r>
      <w:r w:rsidR="00385F1E">
        <w:t xml:space="preserve">that at least </w:t>
      </w:r>
      <w:r w:rsidR="008911F6">
        <w:t>two</w:t>
      </w:r>
      <w:r>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8911F6">
        <w:fldChar w:fldCharType="separate"/>
      </w:r>
      <w:r w:rsidR="00F77F4A">
        <w:t>1.2.2</w:t>
      </w:r>
      <w:r w:rsidR="008911F6">
        <w:fldChar w:fldCharType="end"/>
      </w:r>
      <w:r w:rsidR="00766DAD">
        <w:t>.</w:t>
      </w:r>
      <w:bookmarkEnd w:id="7"/>
    </w:p>
    <w:p w14:paraId="59A291C1" w14:textId="47D54F55" w:rsidR="00902C3F" w:rsidRDefault="00902C3F" w:rsidP="003903A2">
      <w:pPr>
        <w:pStyle w:val="ListParagraph"/>
        <w:numPr>
          <w:ilvl w:val="0"/>
          <w:numId w:val="2"/>
        </w:numPr>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6357611"/>
      <w:r>
        <w:t>Historical perspective</w:t>
      </w:r>
      <w:bookmarkEnd w:id="8"/>
    </w:p>
    <w:p w14:paraId="7FAF4C42" w14:textId="08E1AD7F"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174F9D">
        <w:t>in the 1980s.</w:t>
      </w:r>
      <w:sdt>
        <w:sdtPr>
          <w:id w:val="1059598324"/>
          <w:citation/>
        </w:sdtPr>
        <w:sdtEndPr/>
        <w:sdtContent>
          <w:r w:rsidR="00221A9E">
            <w:fldChar w:fldCharType="begin"/>
          </w:r>
          <w:r w:rsidR="00986893">
            <w:instrText xml:space="preserve">CITATION RLP88 \l 1033 </w:instrText>
          </w:r>
          <w:r w:rsidR="00221A9E">
            <w:fldChar w:fldCharType="separate"/>
          </w:r>
          <w:r w:rsidR="00F77F4A">
            <w:rPr>
              <w:noProof/>
            </w:rPr>
            <w:t xml:space="preserve"> </w:t>
          </w:r>
          <w:r w:rsidR="00F77F4A" w:rsidRPr="00F77F4A">
            <w:rPr>
              <w:noProof/>
            </w:rPr>
            <w:t>[3]</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EndPr/>
        <w:sdtContent>
          <w:r w:rsidR="00193E88">
            <w:fldChar w:fldCharType="begin"/>
          </w:r>
          <w:r w:rsidR="00F0564E">
            <w:instrText xml:space="preserve">CITATION PCo93 \l 1033 </w:instrText>
          </w:r>
          <w:r w:rsidR="00193E88">
            <w:fldChar w:fldCharType="separate"/>
          </w:r>
          <w:r w:rsidR="00F77F4A">
            <w:rPr>
              <w:noProof/>
            </w:rPr>
            <w:t xml:space="preserve"> </w:t>
          </w:r>
          <w:r w:rsidR="00F77F4A" w:rsidRPr="00F77F4A">
            <w:rPr>
              <w:noProof/>
            </w:rPr>
            <w:t>[4]</w:t>
          </w:r>
          <w:r w:rsidR="00193E88">
            <w:fldChar w:fldCharType="end"/>
          </w:r>
        </w:sdtContent>
      </w:sdt>
      <w:r w:rsidR="00795027">
        <w:t>, none of them became operational. The most</w:t>
      </w:r>
      <w:r w:rsidR="000E15BD">
        <w:t xml:space="preserve"> successful cavity to date has</w:t>
      </w:r>
      <w:r w:rsidR="00795027">
        <w:t xml:space="preserve"> been the TRIUMF cavity that </w:t>
      </w:r>
      <w:r w:rsidR="000E15BD">
        <w:t>reached</w:t>
      </w:r>
      <w:r w:rsidR="002B3485">
        <w:t xml:space="preserve"> its design voltage of 65 kV</w:t>
      </w:r>
      <w:r w:rsidR="00795027">
        <w:t>.</w:t>
      </w:r>
      <w:sdt>
        <w:sdtPr>
          <w:id w:val="-412935137"/>
          <w:citation/>
        </w:sdtPr>
        <w:sdtEndPr/>
        <w:sdtContent>
          <w:r w:rsidR="002B3485">
            <w:fldChar w:fldCharType="begin"/>
          </w:r>
          <w:r w:rsidR="00986893">
            <w:instrText xml:space="preserve">CITATION RLP91 \l 1033 </w:instrText>
          </w:r>
          <w:r w:rsidR="002B3485">
            <w:fldChar w:fldCharType="separate"/>
          </w:r>
          <w:r w:rsidR="00F77F4A">
            <w:rPr>
              <w:noProof/>
            </w:rPr>
            <w:t xml:space="preserve"> </w:t>
          </w:r>
          <w:r w:rsidR="00F77F4A" w:rsidRPr="00F77F4A">
            <w:rPr>
              <w:noProof/>
            </w:rPr>
            <w:t>[5]</w:t>
          </w:r>
          <w:r w:rsidR="002B3485">
            <w:fldChar w:fldCharType="end"/>
          </w:r>
        </w:sdtContent>
      </w:sdt>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EndPr/>
        <w:sdtContent>
          <w:r w:rsidR="0050654C">
            <w:fldChar w:fldCharType="begin"/>
          </w:r>
          <w:r w:rsidR="00732B53">
            <w:instrText xml:space="preserve">CITATION RMa14 \l 1033 </w:instrText>
          </w:r>
          <w:r w:rsidR="0050654C">
            <w:fldChar w:fldCharType="separate"/>
          </w:r>
          <w:r w:rsidR="00F77F4A">
            <w:rPr>
              <w:noProof/>
            </w:rPr>
            <w:t xml:space="preserve"> </w:t>
          </w:r>
          <w:r w:rsidR="00F77F4A" w:rsidRPr="00F77F4A">
            <w:rPr>
              <w:noProof/>
            </w:rPr>
            <w:t>[6]</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6357612"/>
      <w:r>
        <w:t>ESME simulations</w:t>
      </w:r>
      <w:bookmarkEnd w:id="9"/>
    </w:p>
    <w:p w14:paraId="59453F39" w14:textId="5F94744C" w:rsidR="00A63858" w:rsidRDefault="00392B2B" w:rsidP="00A63858">
      <w:r>
        <w:t xml:space="preserve">We have used </w:t>
      </w:r>
      <w:r w:rsidR="001868D6">
        <w:t>ESME simulations to test out a series of voltage settings on the 2</w:t>
      </w:r>
      <w:r w:rsidR="001868D6" w:rsidRPr="001868D6">
        <w:rPr>
          <w:vertAlign w:val="superscript"/>
        </w:rPr>
        <w:t>nd</w:t>
      </w:r>
      <w:r w:rsidR="001868D6">
        <w:t xml:space="preserve"> harmonic cavity too see its effect on</w:t>
      </w:r>
      <w:r>
        <w:t xml:space="preserve"> capture efficiencies at injection.</w:t>
      </w:r>
      <w:r w:rsidR="00A43155">
        <w:t xml:space="preserve"> For the purpose of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439C4DD5"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EndPr/>
        <w:sdtContent>
          <w:r w:rsidR="009A7311">
            <w:fldChar w:fldCharType="begin"/>
          </w:r>
          <w:r w:rsidR="00F0564E">
            <w:instrText xml:space="preserve">CITATION CMB97 \m XYa07 \l 1033 </w:instrText>
          </w:r>
          <w:r w:rsidR="009A7311">
            <w:fldChar w:fldCharType="separate"/>
          </w:r>
          <w:r w:rsidR="00F77F4A" w:rsidRPr="00F77F4A">
            <w:rPr>
              <w:noProof/>
            </w:rPr>
            <w:t>[7, 8]</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6357613"/>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059E7BA0" w:rsidR="00F42AAC" w:rsidRPr="00C24B1C" w:rsidRDefault="00F42AAC" w:rsidP="007D2E96">
                            <w:pPr>
                              <w:pStyle w:val="Caption"/>
                              <w:rPr>
                                <w:sz w:val="22"/>
                                <w:szCs w:val="22"/>
                              </w:rPr>
                            </w:pPr>
                            <w:bookmarkStart w:id="12" w:name="_Ref304621652"/>
                            <w:r>
                              <w:t xml:space="preserve">Figure </w:t>
                            </w:r>
                            <w:fldSimple w:instr=" SEQ Figure \* ARABIC ">
                              <w:r>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059E7BA0" w:rsidR="00F42AAC" w:rsidRPr="00C24B1C" w:rsidRDefault="00F42AAC"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w:t>
                      </w:r>
                      <w:proofErr w:type="spellStart"/>
                      <w:r>
                        <w:t>ms</w:t>
                      </w:r>
                      <w:proofErr w:type="spellEnd"/>
                      <w:r>
                        <w:t xml:space="preserve"> and allowed to </w:t>
                      </w:r>
                      <w:proofErr w:type="spellStart"/>
                      <w:r>
                        <w:t>debunch</w:t>
                      </w:r>
                      <w:proofErr w:type="spellEnd"/>
                      <w:r>
                        <w:t xml:space="preserve">. The RF voltage ramps start at 9.9 </w:t>
                      </w:r>
                      <w:proofErr w:type="spellStart"/>
                      <w:r>
                        <w:t>ms.</w:t>
                      </w:r>
                      <w:proofErr w:type="spellEnd"/>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1D43030C"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F77F4A">
        <w:t xml:space="preserve">Figure </w:t>
      </w:r>
      <w:r w:rsidR="00F77F4A">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F77F4A">
        <w:t xml:space="preserve">Figure </w:t>
      </w:r>
      <w:r w:rsidR="00F77F4A">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2C02ECBC" w:rsidR="00EB34F2" w:rsidRDefault="0059109D" w:rsidP="0059109D">
      <w:pPr>
        <w:pStyle w:val="MyStyle"/>
      </w:pPr>
      <w:r w:rsidRPr="009A0A3B">
        <w:fldChar w:fldCharType="begin"/>
      </w:r>
      <w:r w:rsidRPr="009A0A3B">
        <w:instrText xml:space="preserve"> REF _Ref302826166 \h </w:instrText>
      </w:r>
      <w:r w:rsidRPr="009A0A3B">
        <w:fldChar w:fldCharType="separate"/>
      </w:r>
      <w:r w:rsidR="00F77F4A">
        <w:t xml:space="preserve">Table </w:t>
      </w:r>
      <w:r w:rsidR="00F77F4A">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be 100 kV for an improvement of ~50%.</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651E6044" w:rsidR="00F42AAC" w:rsidRPr="00FE3548" w:rsidRDefault="00F42AAC" w:rsidP="007D2E96">
                            <w:pPr>
                              <w:pStyle w:val="Caption"/>
                              <w:rPr>
                                <w:noProof/>
                                <w:sz w:val="22"/>
                                <w:szCs w:val="22"/>
                              </w:rPr>
                            </w:pPr>
                            <w:bookmarkStart w:id="13" w:name="_Ref305161005"/>
                            <w:r>
                              <w:t xml:space="preserve">Figure </w:t>
                            </w:r>
                            <w:fldSimple w:instr=" SEQ Figure \* ARABIC ">
                              <w:r>
                                <w:rPr>
                                  <w:noProof/>
                                </w:rPr>
                                <w:t>2</w:t>
                              </w:r>
                            </w:fldSimple>
                            <w:bookmarkEnd w:id="13"/>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651E6044" w:rsidR="00F42AAC" w:rsidRPr="00FE3548" w:rsidRDefault="00F42AAC"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5"/>
                      <w:r>
                        <w:t xml:space="preserve">: (a) The initial distribution of the injected beam that has 200 MHz structure. (b) The captured beam at 11 </w:t>
                      </w:r>
                      <w:proofErr w:type="spellStart"/>
                      <w:r>
                        <w:t>ms</w:t>
                      </w:r>
                      <w:proofErr w:type="spellEnd"/>
                      <w:r>
                        <w:t xml:space="preserve">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39D4F2F1" w:rsidR="00E87ACD" w:rsidRDefault="0086352F" w:rsidP="0086352F">
      <w:pPr>
        <w:pStyle w:val="Caption"/>
      </w:pPr>
      <w:bookmarkStart w:id="14" w:name="_Ref302826166"/>
      <w:r>
        <w:t xml:space="preserve">Table </w:t>
      </w:r>
      <w:fldSimple w:instr=" SEQ Table \* ARABIC ">
        <w:r w:rsidR="00F77F4A">
          <w:rPr>
            <w:noProof/>
          </w:rPr>
          <w:t>1</w:t>
        </w:r>
      </w:fldSimple>
      <w:bookmarkEnd w:id="14"/>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5" w:name="_Ref302908680"/>
      <w:bookmarkStart w:id="16" w:name="_Toc506357614"/>
      <w:r>
        <w:t>Transition crossing</w:t>
      </w:r>
      <w:bookmarkEnd w:id="15"/>
      <w:bookmarkEnd w:id="16"/>
    </w:p>
    <w:p w14:paraId="3EF491FB" w14:textId="0BEC3F4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F77F4A">
        <w:t xml:space="preserve">Figure </w:t>
      </w:r>
      <w:r w:rsidR="00F77F4A">
        <w:rPr>
          <w:noProof/>
        </w:rPr>
        <w:t>3</w:t>
      </w:r>
      <w:r w:rsidR="00F023A9">
        <w:fldChar w:fldCharType="end"/>
      </w:r>
      <w:r w:rsidR="00566DED">
        <w:t xml:space="preserve">. </w:t>
      </w:r>
      <w:r w:rsidR="009A4DB2">
        <w:t xml:space="preserve">There are a number of solutions to fix this </w:t>
      </w:r>
      <w:r w:rsidR="007E675E">
        <w:t>mismatch</w:t>
      </w:r>
      <w:r w:rsidR="008C7CF3">
        <w:t xml:space="preserve"> besides just damping out the oscillations</w:t>
      </w:r>
      <w:r w:rsidR="007E675E">
        <w:t xml:space="preserve">, </w:t>
      </w:r>
      <w:r w:rsidR="007E675E">
        <w:lastRenderedPageBreak/>
        <w:t xml:space="preserve">for example with a </w:t>
      </w:r>
      <w:r w:rsidR="007E675E">
        <w:rPr>
          <w:rFonts w:ascii="Palatino Linotype" w:hAnsi="Palatino Linotype"/>
        </w:rPr>
        <w:t>γ</w:t>
      </w:r>
      <w:r w:rsidR="00AD4D83">
        <w:t>t jump system</w:t>
      </w:r>
      <w:r w:rsidR="001269EB">
        <w:t xml:space="preserve"> </w:t>
      </w:r>
      <w:sdt>
        <w:sdtPr>
          <w:id w:val="689566576"/>
          <w:citation/>
        </w:sdtPr>
        <w:sdtEndPr/>
        <w:sdtContent>
          <w:r w:rsidR="001269EB">
            <w:fldChar w:fldCharType="begin"/>
          </w:r>
          <w:r w:rsidR="00AC6DBD">
            <w:instrText xml:space="preserve">CITATION WMe87 \l 1033 </w:instrText>
          </w:r>
          <w:r w:rsidR="001269EB">
            <w:fldChar w:fldCharType="separate"/>
          </w:r>
          <w:r w:rsidR="00F77F4A" w:rsidRPr="00F77F4A">
            <w:rPr>
              <w:noProof/>
            </w:rPr>
            <w:t>[9]</w:t>
          </w:r>
          <w:r w:rsidR="001269EB">
            <w:fldChar w:fldCharType="end"/>
          </w:r>
        </w:sdtContent>
      </w:sdt>
      <w:r w:rsidR="00AD4D83">
        <w:t xml:space="preserve"> or </w:t>
      </w:r>
      <w:r w:rsidR="007E675E">
        <w:t xml:space="preserve">with </w:t>
      </w:r>
      <w:r w:rsidR="00AD4D83">
        <w:t>RF methods</w:t>
      </w:r>
      <w:r w:rsidR="009A4DB2">
        <w:t xml:space="preserve"> </w:t>
      </w:r>
      <w:r w:rsidR="00AD4D83">
        <w:t>discussed in these references</w:t>
      </w:r>
      <w:r w:rsidR="00D96230">
        <w:t xml:space="preserve"> </w:t>
      </w:r>
      <w:sdt>
        <w:sdtPr>
          <w:id w:val="-1456945373"/>
          <w:citation/>
        </w:sdtPr>
        <w:sdtEndPr/>
        <w:sdtContent>
          <w:r w:rsidR="00D96230">
            <w:fldChar w:fldCharType="begin"/>
          </w:r>
          <w:r w:rsidR="00F0564E">
            <w:instrText xml:space="preserve">CITATION CMB97 \m XYa07 \m Yan05 \l 1033 </w:instrText>
          </w:r>
          <w:r w:rsidR="00D96230">
            <w:fldChar w:fldCharType="separate"/>
          </w:r>
          <w:r w:rsidR="00F77F4A" w:rsidRPr="00F77F4A">
            <w:rPr>
              <w:noProof/>
            </w:rPr>
            <w:t>[7, 8, 10]</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here</w:t>
      </w:r>
      <w:r w:rsidR="00FA7BA5">
        <w:t xml:space="preserve"> </w:t>
      </w:r>
      <w:r w:rsidR="0051451C">
        <w:t>is</w:t>
      </w:r>
      <w:r w:rsidR="00FA7BA5">
        <w:t xml:space="preserve"> one particular method</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6BD8D8F5" w:rsidR="00F42AAC" w:rsidRPr="00457E41" w:rsidRDefault="00F42AAC" w:rsidP="00D735CD">
                            <w:pPr>
                              <w:pStyle w:val="Caption"/>
                              <w:rPr>
                                <w:noProof/>
                                <w:sz w:val="22"/>
                                <w:szCs w:val="22"/>
                              </w:rPr>
                            </w:pPr>
                            <w:bookmarkStart w:id="17" w:name="_Ref304620192"/>
                            <w:r>
                              <w:t xml:space="preserve">Figure </w:t>
                            </w:r>
                            <w:fldSimple w:instr=" SEQ Figure \* ARABIC ">
                              <w:r>
                                <w:rPr>
                                  <w:noProof/>
                                </w:rPr>
                                <w:t>3</w:t>
                              </w:r>
                            </w:fldSimple>
                            <w:bookmarkEnd w:id="17"/>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6BD8D8F5" w:rsidR="00F42AAC" w:rsidRPr="00457E41" w:rsidRDefault="00F42AAC"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5FA8AFFA"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xml:space="preserve">. This means that bunches which are 49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F77F4A">
        <w:t xml:space="preserve">Figure </w:t>
      </w:r>
      <w:r w:rsidR="00F77F4A">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058DF04D" w:rsidR="00F42AAC" w:rsidRPr="008B5F88" w:rsidRDefault="00F42AAC" w:rsidP="00EC2953">
                            <w:pPr>
                              <w:pStyle w:val="Caption"/>
                              <w:rPr>
                                <w:noProof/>
                                <w:sz w:val="22"/>
                                <w:szCs w:val="22"/>
                              </w:rPr>
                            </w:pPr>
                            <w:bookmarkStart w:id="18" w:name="_Ref302912113"/>
                            <w:r>
                              <w:t xml:space="preserve">Figure </w:t>
                            </w:r>
                            <w:fldSimple w:instr=" SEQ Figure \* ARABIC ">
                              <w:r>
                                <w:rPr>
                                  <w:noProof/>
                                </w:rPr>
                                <w:t>4</w:t>
                              </w:r>
                            </w:fldSimple>
                            <w:bookmarkEnd w:id="18"/>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058DF04D" w:rsidR="00F42AAC" w:rsidRPr="008B5F88" w:rsidRDefault="00F42AAC"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19" w:name="_Toc506357615"/>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19"/>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307C016E" w:rsidR="00F42AAC" w:rsidRPr="0032209D" w:rsidRDefault="00F42AAC" w:rsidP="00913BD4">
                            <w:pPr>
                              <w:pStyle w:val="Caption"/>
                              <w:rPr>
                                <w:noProof/>
                                <w:sz w:val="22"/>
                                <w:szCs w:val="22"/>
                              </w:rPr>
                            </w:pPr>
                            <w:bookmarkStart w:id="20" w:name="_Ref336854039"/>
                            <w:r>
                              <w:t xml:space="preserve">Figure </w:t>
                            </w:r>
                            <w:fldSimple w:instr=" SEQ Figure \* ARABIC ">
                              <w:r>
                                <w:rPr>
                                  <w:noProof/>
                                </w:rPr>
                                <w:t>5</w:t>
                              </w:r>
                            </w:fldSimple>
                            <w:bookmarkEnd w:id="20"/>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307C016E" w:rsidR="00F42AAC" w:rsidRPr="0032209D" w:rsidRDefault="00F42AAC"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65D2829D"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just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F77F4A">
        <w:t xml:space="preserve">Figure </w:t>
      </w:r>
      <w:r w:rsidR="00F77F4A">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69176FA0"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F77F4A">
        <w:t xml:space="preserve">Figure </w:t>
      </w:r>
      <w:r w:rsidR="00F77F4A">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0673FAF9" w:rsidR="0040472A" w:rsidRPr="00744CFE" w:rsidRDefault="00C62D46" w:rsidP="00C62D46">
      <w:pPr>
        <w:pStyle w:val="Caption"/>
      </w:pPr>
      <w:bookmarkStart w:id="21" w:name="_Ref351633273"/>
      <w:r>
        <w:t xml:space="preserve">Figure </w:t>
      </w:r>
      <w:fldSimple w:instr=" SEQ Figure \* ARABIC ">
        <w:r w:rsidR="00F77F4A">
          <w:rPr>
            <w:noProof/>
          </w:rPr>
          <w:t>6</w:t>
        </w:r>
      </w:fldSimple>
      <w:bookmarkEnd w:id="21"/>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EndPr/>
        <w:sdtContent>
          <w:r w:rsidR="00004586">
            <w:fldChar w:fldCharType="begin"/>
          </w:r>
          <w:r w:rsidR="00004586">
            <w:instrText xml:space="preserve"> CITATION CBh16 \l 1033 </w:instrText>
          </w:r>
          <w:r w:rsidR="00004586">
            <w:fldChar w:fldCharType="separate"/>
          </w:r>
          <w:r w:rsidR="00F77F4A" w:rsidRPr="00F77F4A">
            <w:rPr>
              <w:noProof/>
            </w:rPr>
            <w:t>[11]</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2" w:name="_Toc506357616"/>
      <w:r>
        <w:lastRenderedPageBreak/>
        <w:t xml:space="preserve">The </w:t>
      </w:r>
      <w:r w:rsidR="0029424E">
        <w:t xml:space="preserve">voltage </w:t>
      </w:r>
      <w:r>
        <w:t>ramp</w:t>
      </w:r>
      <w:r w:rsidR="0029424E">
        <w:t>s</w:t>
      </w:r>
      <w:bookmarkEnd w:id="22"/>
    </w:p>
    <w:p w14:paraId="2B540BD6" w14:textId="7BDADB82"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F77F4A">
        <w:t xml:space="preserve">Figure </w:t>
      </w:r>
      <w:r w:rsidR="00F77F4A">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4C87CE82" w:rsidR="00E56D73" w:rsidRDefault="00E56D73" w:rsidP="00E56D73">
      <w:pPr>
        <w:pStyle w:val="ListParagraph"/>
        <w:numPr>
          <w:ilvl w:val="0"/>
          <w:numId w:val="40"/>
        </w:numPr>
      </w:pPr>
      <w:r>
        <w:t>Improve both injection extraction efficiencies. It is proposed that the cavity be “on” for 3 ms at injection and 1 ms at extraction.</w:t>
      </w:r>
      <w:r w:rsidR="000F3D4D">
        <w:t xml:space="preserve"> It is expected that the required voltage for bunch rotation is &lt; 50 kV.</w:t>
      </w:r>
    </w:p>
    <w:p w14:paraId="34F563C3" w14:textId="7EB3FB16"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40472A">
        <w:t xml:space="preserve">The low duty factor of 10% </w:t>
      </w:r>
      <w:r>
        <w:t xml:space="preserve">or less </w:t>
      </w:r>
      <w:r w:rsidR="0040472A">
        <w:t>helps to reduce 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F77F4A">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003B7C5D" w:rsidR="00F42AAC" w:rsidRPr="00BD046F" w:rsidRDefault="00F42AAC" w:rsidP="007C76E5">
                            <w:pPr>
                              <w:pStyle w:val="Caption"/>
                              <w:rPr>
                                <w:noProof/>
                                <w:sz w:val="22"/>
                                <w:szCs w:val="22"/>
                              </w:rPr>
                            </w:pPr>
                            <w:bookmarkStart w:id="23" w:name="_Ref304617893"/>
                            <w:r>
                              <w:t xml:space="preserve">Figure </w:t>
                            </w:r>
                            <w:fldSimple w:instr=" SEQ Figure \* ARABIC ">
                              <w:r>
                                <w:rPr>
                                  <w:noProof/>
                                </w:rPr>
                                <w:t>7</w:t>
                              </w:r>
                            </w:fldSimple>
                            <w:bookmarkEnd w:id="23"/>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003B7C5D" w:rsidR="00F42AAC" w:rsidRPr="00BD046F" w:rsidRDefault="00F42AAC"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24" w:name="_Toc506357617"/>
      <w:r>
        <w:t>The 2</w:t>
      </w:r>
      <w:r w:rsidRPr="009D4F1F">
        <w:rPr>
          <w:vertAlign w:val="superscript"/>
        </w:rPr>
        <w:t>nd</w:t>
      </w:r>
      <w:r>
        <w:t xml:space="preserve"> harmonic cavity</w:t>
      </w:r>
      <w:bookmarkEnd w:id="24"/>
    </w:p>
    <w:p w14:paraId="18DAC8EE" w14:textId="369CCBDF"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F77F4A">
        <w:t xml:space="preserve">Figure </w:t>
      </w:r>
      <w:r w:rsidR="00F77F4A">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5425F831" w:rsidR="00760B8D" w:rsidRDefault="00686261"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4D5AD613">
            <wp:simplePos x="0" y="0"/>
            <wp:positionH relativeFrom="margin">
              <wp:align>center</wp:align>
            </wp:positionH>
            <wp:positionV relativeFrom="paragraph">
              <wp:posOffset>470329</wp:posOffset>
            </wp:positionV>
            <wp:extent cx="3511296" cy="2962656"/>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3511296" cy="296265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4FAF43F2" w:rsidR="00010E93" w:rsidRDefault="00686261" w:rsidP="00010E93">
      <w:r>
        <w:rPr>
          <w:noProof/>
        </w:rPr>
        <mc:AlternateContent>
          <mc:Choice Requires="wps">
            <w:drawing>
              <wp:anchor distT="0" distB="0" distL="114300" distR="114300" simplePos="0" relativeHeight="251678720" behindDoc="0" locked="0" layoutInCell="1" allowOverlap="1" wp14:anchorId="5EDE67BC" wp14:editId="02BFD022">
                <wp:simplePos x="0" y="0"/>
                <wp:positionH relativeFrom="margin">
                  <wp:align>center</wp:align>
                </wp:positionH>
                <wp:positionV relativeFrom="paragraph">
                  <wp:posOffset>3208209</wp:posOffset>
                </wp:positionV>
                <wp:extent cx="3721608" cy="457200"/>
                <wp:effectExtent l="0" t="0" r="0" b="0"/>
                <wp:wrapThrough wrapText="bothSides">
                  <wp:wrapPolygon edited="0">
                    <wp:start x="0" y="0"/>
                    <wp:lineTo x="0" y="20826"/>
                    <wp:lineTo x="21526" y="20826"/>
                    <wp:lineTo x="2152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3721608"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2AA71F8A" w:rsidR="00F42AAC" w:rsidRPr="00B52A81" w:rsidRDefault="00F42AAC" w:rsidP="0012314A">
                            <w:pPr>
                              <w:pStyle w:val="Caption"/>
                              <w:rPr>
                                <w:noProof/>
                                <w:sz w:val="22"/>
                                <w:szCs w:val="22"/>
                              </w:rPr>
                            </w:pPr>
                            <w:bookmarkStart w:id="25" w:name="_Ref304626998"/>
                            <w:r>
                              <w:t xml:space="preserve">Figure </w:t>
                            </w:r>
                            <w:fldSimple w:instr=" SEQ Figure \* ARABIC ">
                              <w:r>
                                <w:rPr>
                                  <w:noProof/>
                                </w:rPr>
                                <w:t>8</w:t>
                              </w:r>
                            </w:fldSimple>
                            <w:bookmarkEnd w:id="25"/>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52.6pt;width:293.05pt;height:36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YW0aQIAAMEEAAAOAAAAZHJzL2Uyb0RvYy54bWysVN9P2zAQfp+0/8Hye0natQUiUhRadZqE&#13;&#10;AAkmnl3HIZEc27PdJmza/85np4GN7Wnai3O++3w/vrvLxWXfSnIQ1jVa5XR6klIiFNdlo55y+vVh&#13;&#10;OzmjxHmmSia1Ejl9Fo5erj5+uOhMJma61rIUlsCJcllnclp7b7IkcbwWLXMn2ggFY6Vtyzyu9ikp&#13;&#10;LevgvZXJLE2XSadtaazmwjloN4ORrqL/qhLc31aVE57InCI3H08bz104k9UFy54sM3XDj2mwf8ii&#13;&#10;ZY1C0FdXG+YZ2dvmD1dtw612uvInXLeJrqqGi1gDqpmm76q5r5kRsRaQ48wrTe7/ueU3hztLmhK9&#13;&#10;m1OiWIsePYjekyvdE6jAT2dcBti9AdD30AM76h2Uoey+sm34oiACO5h+fmU3eONQfjqdTZcp5oHD&#13;&#10;Nl+con3BTfL22ljnPwvdkiDk1KJ7kVR2uHZ+gI6QEMxp2ZTbRspwCYa1tOTA0Omubrw4Ov8NJVXA&#13;&#10;Kh1eDQ4HjYijMkRhGTKGGJAh99jGH2skXJwuzifLYjGdzKfp2aQo0tlksy3SIp1v1+fzq5/HkOP7&#13;&#10;JFA3UBQk3+/6SPVypG+ny2ewavUwl87wbYM6rpnzd8xiEEEklsvf4qik7nKqjxIltbbf/6YPeMwH&#13;&#10;rJR0GOycum97ZgUl8ovC5IQtGAU7CrtRUPt2rcHgFGtreBTxwHo5ipXV7SN2rghRYGKKI1ZO/Siu&#13;&#10;/bBe2FkuiiKCMOuG+Wt1b3hwPfbroX9k1hy77cHajR5HnmXvmj5gw0tnir1HB+NEBF4HFjFJ4YI9&#13;&#10;iTN13OmwiL/eI+rtz7N6AQAA//8DAFBLAwQUAAYACAAAACEA5+TIeuQAAAANAQAADwAAAGRycy9k&#13;&#10;b3ducmV2LnhtbEyPMU/DMBCFdyT+g3VILIg6DU1apXGqqsAAS0XowubGbhyIz5HttOHfc0ywnO70&#13;&#10;9N69r9xMtmdn7UPnUMB8lgDT2DjVYSvg8P58vwIWokQle4dawLcOsKmur0pZKHfBN32uY8soBEMh&#13;&#10;BZgYh4Lz0BhtZZi5QSNpJ+etjHT6lisvLxRue54mSc6t7JA+GDnondHNVz1aAfvFx97cjaen1+3i&#13;&#10;wb8cxl3+2dZC3N5Mj2sa2zWwqKf454BfBuoPFRU7uhFVYL0AookCsiRLgZGcrfI5sCMty2UKvCr5&#13;&#10;f4rqBwAA//8DAFBLAQItABQABgAIAAAAIQC2gziS/gAAAOEBAAATAAAAAAAAAAAAAAAAAAAAAABb&#13;&#10;Q29udGVudF9UeXBlc10ueG1sUEsBAi0AFAAGAAgAAAAhADj9If/WAAAAlAEAAAsAAAAAAAAAAAAA&#13;&#10;AAAALwEAAF9yZWxzLy5yZWxzUEsBAi0AFAAGAAgAAAAhALMhhbRpAgAAwQQAAA4AAAAAAAAAAAAA&#13;&#10;AAAALgIAAGRycy9lMm9Eb2MueG1sUEsBAi0AFAAGAAgAAAAhAOfkyHrkAAAADQEAAA8AAAAAAAAA&#13;&#10;AAAAAAAAwwQAAGRycy9kb3ducmV2LnhtbFBLBQYAAAAABAAEAPMAAADUBQAAAAA=&#13;&#10;" stroked="f">
                <v:textbox style="mso-fit-shape-to-text:t" inset="0,0,0,0">
                  <w:txbxContent>
                    <w:p w14:paraId="663251DE" w14:textId="2AA71F8A" w:rsidR="00F42AAC" w:rsidRPr="00B52A81" w:rsidRDefault="00F42AAC"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2C667E25" w:rsidR="00010E93" w:rsidRDefault="00010E93" w:rsidP="00010E93"/>
    <w:p w14:paraId="1DA3E78F" w14:textId="2C70E0B3"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EndPr/>
        <w:sdtContent>
          <w:r w:rsidR="00762A07">
            <w:fldChar w:fldCharType="begin"/>
          </w:r>
          <w:r w:rsidR="00F0564E">
            <w:instrText xml:space="preserve">CITATION PCo93 \l 1033 </w:instrText>
          </w:r>
          <w:r w:rsidR="00762A07">
            <w:fldChar w:fldCharType="separate"/>
          </w:r>
          <w:r w:rsidR="00F77F4A" w:rsidRPr="00F77F4A">
            <w:rPr>
              <w:noProof/>
            </w:rPr>
            <w:t>[4]</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 xml:space="preserve">MWS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3BBF7C68" w:rsidR="00CB2D83" w:rsidRDefault="00097543" w:rsidP="00AE6184">
      <w:r>
        <w:t>The use of BeO as the material for cooling disks is troublesome because there are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3F0910">
        <w:t xml:space="preserve"> instead, which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(Microwave Studio)</w:t>
      </w:r>
      <w:r w:rsidR="003F0910">
        <w:t xml:space="preserve"> 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440E1F76" w14:textId="483D6EA9" w:rsidR="009E0799"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(cgs units), while NiZn ferrite saturates at 3.2 kG. Thus, it is much easier to design a m</w:t>
      </w:r>
      <w:r w:rsidR="00126604">
        <w:t>agnet that can saturate Al800 when</w:t>
      </w:r>
      <w:r>
        <w:t xml:space="preserve"> compared to NiZn ferrite. </w:t>
      </w:r>
    </w:p>
    <w:p w14:paraId="627F60F6" w14:textId="1B499E51"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F77F4A">
        <w:t>3</w:t>
      </w:r>
      <w:r w:rsidR="005160AE">
        <w:fldChar w:fldCharType="end"/>
      </w:r>
      <w:r w:rsidR="005160AE">
        <w:t>.</w:t>
      </w:r>
      <w:r w:rsidR="007825BF">
        <w:t xml:space="preserve"> Furthermore, </w:t>
      </w:r>
      <w:r w:rsidR="00B71E7A">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F77F4A">
        <w:t>4</w:t>
      </w:r>
      <w:r w:rsidR="007825BF">
        <w:fldChar w:fldCharType="end"/>
      </w:r>
      <w:r w:rsidR="007825BF">
        <w:t>.</w:t>
      </w:r>
      <w:r w:rsidR="00EA5340">
        <w:t xml:space="preserve"> </w:t>
      </w:r>
      <w:r w:rsidR="004254ED">
        <w:t xml:space="preserve">We did a </w:t>
      </w:r>
      <w:r w:rsidR="006971A0">
        <w:t>measurement</w:t>
      </w:r>
      <w:r w:rsidR="004254ED">
        <w:t xml:space="preserve"> to verify </w:t>
      </w:r>
      <w:r w:rsidR="00EA5340">
        <w:t>that the glue does not add substantially to the power loss in the garnet tuner</w:t>
      </w:r>
      <w:r w:rsidR="004254ED">
        <w:t>. This</w:t>
      </w:r>
      <w:r w:rsidR="006555C3">
        <w:t xml:space="preserve"> will be</w:t>
      </w:r>
      <w:r w:rsidR="00EA5340">
        <w:t xml:space="preserve"> discussed in section</w:t>
      </w:r>
      <w:r w:rsidR="00472C57">
        <w:t xml:space="preserve"> </w:t>
      </w:r>
      <w:r w:rsidR="00AE257D">
        <w:fldChar w:fldCharType="begin"/>
      </w:r>
      <w:r w:rsidR="00AE257D">
        <w:instrText xml:space="preserve"> REF _Ref336071062 \w \h </w:instrText>
      </w:r>
      <w:r w:rsidR="00AE257D">
        <w:fldChar w:fldCharType="separate"/>
      </w:r>
      <w:r w:rsidR="00F77F4A">
        <w:rPr>
          <w:b/>
          <w:bCs/>
        </w:rPr>
        <w:t>Error! Reference source not found.</w:t>
      </w:r>
      <w:r w:rsidR="00AE257D">
        <w:fldChar w:fldCharType="end"/>
      </w:r>
      <w:r w:rsidR="00EA5340">
        <w:t>.</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&gt; 30</w:t>
            </w:r>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530478CC" w:rsidR="00EB2FF9" w:rsidRPr="00EB2FF9" w:rsidRDefault="004E4BDF" w:rsidP="00A4677A">
            <w:pPr>
              <w:ind w:firstLine="0"/>
              <w:jc w:val="center"/>
              <w:rPr>
                <w:b w:val="0"/>
                <w:sz w:val="20"/>
              </w:rPr>
            </w:pPr>
            <w:r>
              <w:rPr>
                <w:b w:val="0"/>
                <w:sz w:val="20"/>
              </w:rPr>
              <w:t>Higher order modes R</w:t>
            </w:r>
          </w:p>
        </w:tc>
        <w:tc>
          <w:tcPr>
            <w:tcW w:w="3432" w:type="dxa"/>
          </w:tcPr>
          <w:p w14:paraId="45AC4194"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&lt; ??</w:t>
            </w:r>
          </w:p>
        </w:tc>
        <w:tc>
          <w:tcPr>
            <w:tcW w:w="3432" w:type="dxa"/>
          </w:tcPr>
          <w:p w14:paraId="7C5CA7C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77777777" w:rsidR="00EB2FF9" w:rsidRPr="00EB2FF9" w:rsidRDefault="00EB2FF9" w:rsidP="00A4677A">
            <w:pPr>
              <w:ind w:firstLine="0"/>
              <w:jc w:val="center"/>
              <w:rPr>
                <w:b w:val="0"/>
                <w:sz w:val="20"/>
              </w:rPr>
            </w:pPr>
            <w:r w:rsidRPr="00EB2FF9">
              <w:rPr>
                <w:b w:val="0"/>
                <w:sz w:val="20"/>
              </w:rPr>
              <w:t>Garnet permeability (</w:t>
            </w:r>
            <w:r w:rsidRPr="00EB2FF9">
              <w:rPr>
                <w:rFonts w:ascii="Lucida Grande" w:hAnsi="Lucida Grande"/>
                <w:b w:val="0"/>
                <w:i/>
                <w:sz w:val="20"/>
              </w:rPr>
              <w:t>μ</w:t>
            </w:r>
            <w:r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&gt; 60</w:t>
            </w:r>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bl>
    <w:p w14:paraId="4F08D6D7" w14:textId="64FCD471" w:rsidR="00EB2FF9" w:rsidRDefault="00EB2FF9" w:rsidP="00EB2FF9">
      <w:pPr>
        <w:pStyle w:val="Caption"/>
      </w:pPr>
      <w:bookmarkStart w:id="26" w:name="_Ref305154849"/>
      <w:r>
        <w:t xml:space="preserve">Table </w:t>
      </w:r>
      <w:fldSimple w:instr=" SEQ Table \* ARABIC ">
        <w:r w:rsidR="00F77F4A">
          <w:rPr>
            <w:noProof/>
          </w:rPr>
          <w:t>2</w:t>
        </w:r>
      </w:fldSimple>
      <w:bookmarkEnd w:id="26"/>
      <w:r>
        <w:t>: The specifications of the 2</w:t>
      </w:r>
      <w:r w:rsidRPr="00A81D43">
        <w:rPr>
          <w:vertAlign w:val="superscript"/>
        </w:rPr>
        <w:t>nd</w:t>
      </w:r>
      <w:r>
        <w:t xml:space="preserve"> harmonic cavity</w:t>
      </w:r>
    </w:p>
    <w:p w14:paraId="145562D3" w14:textId="77777777" w:rsidR="00EB2FF9" w:rsidRDefault="00EB2FF9" w:rsidP="009E0799"/>
    <w:p w14:paraId="5E5F6A70" w14:textId="1626ABF6" w:rsidR="009E0799" w:rsidRDefault="009E0799" w:rsidP="009E0799">
      <w:r>
        <w:t>The garnet is biased with a solenoid so that its permeabi</w:t>
      </w:r>
      <w:r w:rsidR="00B5317B">
        <w:t>lity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F77F4A">
        <w:t>9</w:t>
      </w:r>
      <w:r w:rsidR="0073050E">
        <w:fldChar w:fldCharType="end"/>
      </w:r>
      <w:r w:rsidR="0073050E">
        <w:t>.</w:t>
      </w:r>
      <w:r w:rsidR="00467CC8">
        <w:t xml:space="preserve"> Since the B-field will be ramped at 1</w:t>
      </w:r>
      <w:r w:rsidR="00AF4982">
        <w:t xml:space="preserve">5 Hz, eddy currents </w:t>
      </w:r>
      <w:r w:rsidR="00AF4982">
        <w:lastRenderedPageBreak/>
        <w:t xml:space="preserve">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F77F4A">
        <w:t>8.3</w:t>
      </w:r>
      <w:r w:rsidR="00AF4982">
        <w:fldChar w:fldCharType="end"/>
      </w:r>
      <w:r w:rsidR="00AF4982">
        <w:t>.</w:t>
      </w:r>
    </w:p>
    <w:p w14:paraId="0D832DAC" w14:textId="38579A69"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F77F4A">
        <w:t xml:space="preserve">Table </w:t>
      </w:r>
      <w:r w:rsidR="00F77F4A">
        <w:rPr>
          <w:noProof/>
        </w:rPr>
        <w:t>2</w:t>
      </w:r>
      <w:r w:rsidR="005D0ECA">
        <w:fldChar w:fldCharType="end"/>
      </w:r>
      <w:r w:rsidR="005D0ECA">
        <w:t>.</w:t>
      </w:r>
    </w:p>
    <w:p w14:paraId="3444FED5" w14:textId="2CBBBF68" w:rsidR="00756EF9" w:rsidRDefault="00194F5C" w:rsidP="001108EA">
      <w:pPr>
        <w:pStyle w:val="Heading2"/>
      </w:pPr>
      <w:bookmarkStart w:id="27" w:name="_Ref505087105"/>
      <w:bookmarkStart w:id="28" w:name="_Toc506357618"/>
      <w:r>
        <w:t>RF power</w:t>
      </w:r>
      <w:bookmarkEnd w:id="27"/>
      <w:bookmarkEnd w:id="28"/>
    </w:p>
    <w:p w14:paraId="55F10FA3" w14:textId="7F8EDE59"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F77F4A">
        <w:t>13</w:t>
      </w:r>
      <w:r w:rsidR="0073050E">
        <w:fldChar w:fldCharType="end"/>
      </w:r>
      <w:r w:rsidR="00153FBA">
        <w:t>.</w:t>
      </w:r>
    </w:p>
    <w:p w14:paraId="7BBE1B13" w14:textId="59F910CA" w:rsidR="006C02EC" w:rsidRDefault="006C02EC" w:rsidP="006C02EC">
      <w:pPr>
        <w:pStyle w:val="Heading2"/>
      </w:pPr>
      <w:bookmarkStart w:id="29" w:name="_Toc506357619"/>
      <w:r>
        <w:t>RF windows</w:t>
      </w:r>
      <w:bookmarkEnd w:id="29"/>
    </w:p>
    <w:p w14:paraId="5BA93244" w14:textId="53E4B9BB" w:rsidR="004430E1" w:rsidRDefault="006C02EC" w:rsidP="006C02EC">
      <w:r>
        <w:t>In order to separate the vacuum from air, RF windows are required. There are two windows in this design. One w</w:t>
      </w:r>
      <w:r w:rsidR="00BD2F43">
        <w:t xml:space="preserve">indow </w:t>
      </w:r>
      <w:r w:rsidR="00B5317B">
        <w:t xml:space="preserve">in the power coupler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18429F39" w14:textId="2432F3F6" w:rsidR="004430E1" w:rsidRDefault="004430E1" w:rsidP="004430E1">
      <w:pPr>
        <w:pStyle w:val="ListParagraph"/>
        <w:numPr>
          <w:ilvl w:val="0"/>
          <w:numId w:val="5"/>
        </w:numPr>
      </w:pPr>
      <w:r>
        <w:t>The</w:t>
      </w:r>
      <w:r w:rsidR="006C02EC">
        <w:t xml:space="preserve"> </w:t>
      </w:r>
      <w:r>
        <w:t>surface currents on the window</w:t>
      </w:r>
    </w:p>
    <w:p w14:paraId="7D90BA70" w14:textId="51C5F54A" w:rsidR="004430E1" w:rsidRDefault="0010598D" w:rsidP="004430E1">
      <w:pPr>
        <w:pStyle w:val="ListParagraph"/>
        <w:numPr>
          <w:ilvl w:val="0"/>
          <w:numId w:val="5"/>
        </w:numPr>
      </w:pPr>
      <w:r>
        <w:t>E-field within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4EC08772" w:rsidR="00765877" w:rsidRDefault="00765877" w:rsidP="00765877">
      <w:r>
        <w:t>A consideration in the design of t</w:t>
      </w:r>
      <w:r w:rsidR="00BD2F43">
        <w:t>he RF window is how it impacts the length of the RF power coupler. Since the RF power coupler is strongly coupled to the accelerating cavity, the RF window has to be designed to not impact the input impedance seen by the Y567</w:t>
      </w:r>
      <w:r w:rsidR="00F35EC4">
        <w:t>B</w:t>
      </w:r>
      <w:r w:rsidR="00BD2F43">
        <w:t xml:space="preserve">. Small changes in </w:t>
      </w:r>
      <w:r w:rsidR="007B0514">
        <w:t>the length of the RF coupler have</w:t>
      </w:r>
      <w:r w:rsidR="00BD2F43">
        <w:t xml:space="preserve"> a huge impact on the input impedance, and some care has to be </w:t>
      </w:r>
      <w:r w:rsidR="00937C95">
        <w:t>exercised in its design.</w:t>
      </w:r>
    </w:p>
    <w:p w14:paraId="49DE799B" w14:textId="1FA2C448"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F77F4A">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0" w:name="_Toc506357620"/>
      <w:r>
        <w:lastRenderedPageBreak/>
        <w:t>Cavity design</w:t>
      </w:r>
      <w:bookmarkEnd w:id="30"/>
    </w:p>
    <w:p w14:paraId="1EA2F2E3" w14:textId="70E50A01"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A0463B">
        <w:t>the step up ratio is reasonable</w:t>
      </w:r>
      <w:r w:rsidR="00927DF5">
        <w:t xml:space="preserve"> for the range of </w:t>
      </w:r>
      <w:r w:rsidR="00927DF5" w:rsidRPr="00927DF5">
        <w:rPr>
          <w:rFonts w:ascii="Palatino Linotype" w:hAnsi="Palatino Linotype"/>
          <w:i/>
        </w:rPr>
        <w:t>μ</w:t>
      </w:r>
      <w:r w:rsidR="00A0463B">
        <w:t>’s, plus</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F77F4A">
        <w:t xml:space="preserve">Table </w:t>
      </w:r>
      <w:r w:rsidR="00F77F4A">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F77F4A">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F77F4A">
        <w:t>7.2</w:t>
      </w:r>
      <w:r w:rsidR="0051075B">
        <w:fldChar w:fldCharType="end"/>
      </w:r>
      <w:r w:rsidR="0051075B">
        <w:t>.</w:t>
      </w:r>
    </w:p>
    <w:p w14:paraId="08904B26" w14:textId="3D501446" w:rsidR="0066282D" w:rsidRDefault="0066282D" w:rsidP="0066282D">
      <w:pPr>
        <w:pStyle w:val="Heading3"/>
      </w:pPr>
      <w:bookmarkStart w:id="31" w:name="_Toc506357621"/>
      <w:r>
        <w:t>Tuner assembly</w:t>
      </w:r>
      <w:bookmarkEnd w:id="31"/>
    </w:p>
    <w:p w14:paraId="29B10EC4" w14:textId="356BE57E"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t xml:space="preserve">and also has a garnet shim glued on top of it. </w:t>
      </w:r>
      <w:r w:rsidR="00342622">
        <w:t>With t</w:t>
      </w:r>
      <w:r>
        <w:t>he shim</w:t>
      </w:r>
      <w:r w:rsidR="00342622">
        <w:t>, the 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210A58">
        <w:t>, and thus the te</w:t>
      </w:r>
      <w:r w:rsidR="00EC218D">
        <w:t xml:space="preserve">mperature </w:t>
      </w:r>
      <w:r w:rsidR="00210A58">
        <w:t xml:space="preserve">on this garnet face </w:t>
      </w:r>
      <w:r w:rsidR="00EC218D">
        <w:t>during operations.</w:t>
      </w:r>
      <w:r w:rsidR="00371B53">
        <w:t xml:space="preserve"> </w:t>
      </w:r>
      <w:r w:rsidR="000C071C">
        <w:t>As was discussed earlier, c</w:t>
      </w:r>
      <w:r w:rsidR="00371B53">
        <w:t xml:space="preserve">ooling of the tuner assembly is also 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F77F4A">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F77F4A">
        <w:t>18.3</w:t>
      </w:r>
      <w:r w:rsidR="00C7719B">
        <w:fldChar w:fldCharType="end"/>
      </w:r>
      <w:r w:rsidR="00C7719B">
        <w:t>.</w:t>
      </w:r>
    </w:p>
    <w:p w14:paraId="01845AB1" w14:textId="2CF8C30D" w:rsidR="004A3694" w:rsidRDefault="004A3694" w:rsidP="004A3694">
      <w:pPr>
        <w:pStyle w:val="Heading3"/>
      </w:pPr>
      <w:bookmarkStart w:id="32" w:name="_Toc506357622"/>
      <w:r>
        <w:t>Power coupler</w:t>
      </w:r>
      <w:bookmarkEnd w:id="32"/>
    </w:p>
    <w:p w14:paraId="5754E383" w14:textId="4C5E4AC2" w:rsidR="002C649E" w:rsidRDefault="006A195F" w:rsidP="002C649E">
      <w:r>
        <w:t xml:space="preserve">It has to be noted that </w:t>
      </w:r>
      <w:r w:rsidR="00F4582B">
        <w:t xml:space="preserve">although </w:t>
      </w:r>
      <w:r>
        <w:t>o</w:t>
      </w:r>
      <w:r w:rsidR="002C649E">
        <w:t>ur 2</w:t>
      </w:r>
      <w:r w:rsidR="002C649E" w:rsidRPr="00061DCC">
        <w:rPr>
          <w:vertAlign w:val="superscript"/>
        </w:rPr>
        <w:t>nd</w:t>
      </w:r>
      <w:r w:rsidR="002C649E">
        <w:t xml:space="preserve"> harmonic cavity </w:t>
      </w:r>
      <w:r w:rsidR="00F4582B">
        <w:t xml:space="preserve">is called by most practitioners in this field as a </w:t>
      </w:r>
      <m:oMath>
        <m:r>
          <w:rPr>
            <w:rFonts w:ascii="Cambria Math" w:hAnsi="Cambria Math"/>
          </w:rPr>
          <m:t>λ</m:t>
        </m:r>
      </m:oMath>
      <w:r w:rsidR="00F4582B">
        <w:t xml:space="preserve">/4 cavity, it </w:t>
      </w:r>
      <w:r w:rsidR="002C649E">
        <w:t xml:space="preserve">is not </w:t>
      </w:r>
      <m:oMath>
        <m:r>
          <w:rPr>
            <w:rFonts w:ascii="Cambria Math" w:hAnsi="Cambria Math"/>
          </w:rPr>
          <m:t>λ</m:t>
        </m:r>
      </m:oMath>
      <w:r w:rsidR="002C649E">
        <w:t>/4</w:t>
      </w:r>
      <w:r w:rsidR="00414907">
        <w:t xml:space="preserve"> in the classical sense</w:t>
      </w:r>
      <w:r w:rsidR="002C649E">
        <w:t xml:space="preserve"> because of the capacitance of the gap. Furthermore, the addition of the power coupler introduces a second </w:t>
      </w:r>
      <w:r w:rsidR="00D206CE">
        <w:t>resonator</w:t>
      </w:r>
      <w:r w:rsidR="00414907">
        <w:t xml:space="preserve"> – the tetrode cavity – </w:t>
      </w:r>
      <w:r w:rsidR="002C649E">
        <w:t xml:space="preserve">into the system. And since the </w:t>
      </w:r>
      <w:r w:rsidR="00414907">
        <w:t>tetrode cavity</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coupler to oscillate as well. This is </w:t>
      </w:r>
      <w:r w:rsidR="008468D0">
        <w:t xml:space="preserve">because </w:t>
      </w:r>
      <w:r w:rsidR="002C649E">
        <w:t xml:space="preserve">power </w:t>
      </w:r>
      <w:r w:rsidR="00422B6E">
        <w:t xml:space="preserve">will be wasted </w:t>
      </w:r>
      <w:r w:rsidR="002C649E">
        <w:t xml:space="preserve">exciting the power coupler. This is an important criterion </w:t>
      </w:r>
      <w:r>
        <w:t>in</w:t>
      </w:r>
      <w:r w:rsidR="002C649E">
        <w:t xml:space="preserve"> the design of the power coupler.</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F77F4A">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F77F4A">
        <w:t>6.2.1</w:t>
      </w:r>
      <w:r w:rsidR="007F6608">
        <w:fldChar w:fldCharType="end"/>
      </w:r>
      <w:r w:rsidR="007F6608">
        <w:t>.</w:t>
      </w:r>
    </w:p>
    <w:p w14:paraId="07C91F1F" w14:textId="117526F5" w:rsidR="00F4688A" w:rsidRDefault="00F4688A" w:rsidP="006A0B85">
      <w:pPr>
        <w:pStyle w:val="Heading3"/>
      </w:pPr>
      <w:bookmarkStart w:id="33" w:name="_Toc506357623"/>
      <w:r>
        <w:t>HOM damper</w:t>
      </w:r>
      <w:bookmarkEnd w:id="33"/>
    </w:p>
    <w:p w14:paraId="49BB8D33" w14:textId="0666C8CB" w:rsidR="00570260" w:rsidRDefault="00B86FB7" w:rsidP="00F4688A">
      <w:r>
        <w:t>The HOM (higher order mode) da</w:t>
      </w:r>
      <w:r w:rsidR="00AC0139">
        <w:t xml:space="preserve">mper is a Smythe style damper </w:t>
      </w:r>
      <w:sdt>
        <w:sdtPr>
          <w:id w:val="1702665369"/>
          <w:citation/>
        </w:sdtPr>
        <w:sdtEndPr/>
        <w:sdtContent>
          <w:r w:rsidR="00AC0139">
            <w:fldChar w:fldCharType="begin"/>
          </w:r>
          <w:r w:rsidR="00AC0139">
            <w:instrText xml:space="preserve"> CITATION WRS90 \l 1033 </w:instrText>
          </w:r>
          <w:r w:rsidR="00AC0139">
            <w:fldChar w:fldCharType="separate"/>
          </w:r>
          <w:r w:rsidR="00F77F4A" w:rsidRPr="00F77F4A">
            <w:rPr>
              <w:noProof/>
            </w:rPr>
            <w:t>[12]</w:t>
          </w:r>
          <w:r w:rsidR="00AC0139">
            <w:fldChar w:fldCharType="end"/>
          </w:r>
        </w:sdtContent>
      </w:sdt>
      <w:r w:rsidR="00AC0139">
        <w:t>.</w:t>
      </w:r>
      <w:r w:rsidR="00E22849">
        <w:t xml:space="preserve"> </w:t>
      </w:r>
    </w:p>
    <w:p w14:paraId="2B4D8E7B" w14:textId="3C3C7219" w:rsidR="00523E2E" w:rsidRDefault="00523E2E" w:rsidP="00523E2E">
      <w:pPr>
        <w:pStyle w:val="Heading2"/>
      </w:pPr>
      <w:bookmarkStart w:id="34" w:name="_Toc506357624"/>
      <w:r>
        <w:t>Mechanical design</w:t>
      </w:r>
      <w:bookmarkEnd w:id="34"/>
    </w:p>
    <w:p w14:paraId="7F6D2E81" w14:textId="00026F67"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F77F4A">
        <w:t>18</w:t>
      </w:r>
      <w:r w:rsidR="009C42E2">
        <w:fldChar w:fldCharType="end"/>
      </w:r>
      <w:r w:rsidR="009C42E2">
        <w:t>.</w:t>
      </w:r>
      <w:r w:rsidR="00570260">
        <w:br w:type="page"/>
      </w:r>
    </w:p>
    <w:p w14:paraId="3802D175" w14:textId="5E52F434" w:rsidR="00570260" w:rsidRDefault="00EC45B0" w:rsidP="00570260">
      <w:pPr>
        <w:pStyle w:val="Heading1"/>
        <w:spacing w:after="200"/>
      </w:pPr>
      <w:bookmarkStart w:id="35" w:name="_Ref305671886"/>
      <w:bookmarkStart w:id="36" w:name="_Ref305671891"/>
      <w:bookmarkStart w:id="37" w:name="_Ref305671921"/>
      <w:bookmarkStart w:id="38" w:name="_Ref305671967"/>
      <w:bookmarkStart w:id="39" w:name="_Toc506357625"/>
      <w:r>
        <w:lastRenderedPageBreak/>
        <w:t>Measuring the</w:t>
      </w:r>
      <w:r w:rsidR="00F56170">
        <w:t xml:space="preserve"> static permeability and</w:t>
      </w:r>
      <w:r>
        <w:t xml:space="preserve"> loss tangent </w:t>
      </w:r>
      <w:r w:rsidR="00CA54C2">
        <w:t>of AL</w:t>
      </w:r>
      <w:r>
        <w:t>800 (I. Tereckhine, R. Madrak &amp; G. Romanov)</w:t>
      </w:r>
      <w:bookmarkEnd w:id="35"/>
      <w:bookmarkEnd w:id="36"/>
      <w:bookmarkEnd w:id="37"/>
      <w:bookmarkEnd w:id="38"/>
      <w:bookmarkEnd w:id="39"/>
    </w:p>
    <w:p w14:paraId="1831CD13" w14:textId="212D070D" w:rsidR="000B64B7" w:rsidRDefault="000B64B7" w:rsidP="000B64B7">
      <w:r>
        <w:t xml:space="preserve">The ability to accurately model the cavity is key to the success of the design. In particular, it is necessary to know the permeability as a function of 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respectively. The 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 National Magnetics/TCI Ceramics,</w:t>
      </w:r>
      <w:r>
        <w:t xml:space="preserve"> that has the following dimensions: 3.0” OD, 0.65” ID, and 0.5” thick.</w:t>
      </w:r>
    </w:p>
    <w:p w14:paraId="0B39BE4B" w14:textId="546D1F4C" w:rsidR="00EA1E64" w:rsidRDefault="00EA1E64" w:rsidP="00EA1E64">
      <w:pPr>
        <w:pStyle w:val="Heading2"/>
      </w:pPr>
      <w:bookmarkStart w:id="40" w:name="_Toc506357626"/>
      <w:r>
        <w:t>Static permeability</w:t>
      </w:r>
      <w:bookmarkEnd w:id="40"/>
    </w:p>
    <w:p w14:paraId="62F6D3F8" w14:textId="4B3574D7"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magnetic field.</w:t>
      </w:r>
      <w:r w:rsidRPr="00DC4B03">
        <w:rPr>
          <w:noProof/>
        </w:rPr>
        <w:t xml:space="preserve"> </w:t>
      </w:r>
    </w:p>
    <w:p w14:paraId="33ACE77F" w14:textId="0F4D32E7"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F77F4A">
        <w:t xml:space="preserve">Figure </w:t>
      </w:r>
      <w:r w:rsidR="00F77F4A">
        <w:rPr>
          <w:noProof/>
        </w:rPr>
        <w:t>9</w:t>
      </w:r>
      <w:r w:rsidR="00631C7C">
        <w:fldChar w:fldCharType="end"/>
      </w:r>
      <w:r>
        <w:t xml:space="preserve">. Ten stacked rings are placed inside the </w:t>
      </w:r>
      <w:r w:rsidR="00FF5874">
        <w:t>solenoid that</w:t>
      </w:r>
      <w:r>
        <w:t xml:space="preserve"> has a flux return on the bottom and sides made from CMD-10 and G4 ferrite.</w:t>
      </w:r>
      <w:r w:rsidRPr="00DC4B03">
        <w:rPr>
          <w:noProof/>
        </w:rPr>
        <w:t xml:space="preserve"> </w:t>
      </w:r>
      <w:r>
        <w:t>The solenoid's length, ID and OD are 177.8 mm, 100 mm, and 305 mm, respe</w:t>
      </w:r>
      <w:r w:rsidR="003D66E8">
        <w:t>c</w:t>
      </w:r>
      <w:r>
        <w:t>tively.  The number of turns is 112.</w:t>
      </w:r>
      <w:r w:rsidRPr="00DC4B03">
        <w:t xml:space="preserve"> </w:t>
      </w:r>
      <w:r w:rsidR="003D66E8">
        <w:t>A steel plug i</w:t>
      </w:r>
      <w:r>
        <w:t>s inserted on top to improve the uniformity of the 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64DD7E7B" w:rsidR="00F42AAC" w:rsidRPr="00E33AB7" w:rsidRDefault="00F42AAC" w:rsidP="004109B8">
                            <w:pPr>
                              <w:pStyle w:val="Caption"/>
                              <w:rPr>
                                <w:noProof/>
                                <w:sz w:val="22"/>
                                <w:szCs w:val="22"/>
                              </w:rPr>
                            </w:pPr>
                            <w:bookmarkStart w:id="41" w:name="_Ref335989878"/>
                            <w:r>
                              <w:t xml:space="preserve">Figure </w:t>
                            </w:r>
                            <w:fldSimple w:instr=" SEQ Figure \* ARABIC ">
                              <w:r>
                                <w:rPr>
                                  <w:noProof/>
                                </w:rPr>
                                <w:t>9</w:t>
                              </w:r>
                            </w:fldSimple>
                            <w:bookmarkEnd w:id="41"/>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64DD7E7B" w:rsidR="00F42AAC" w:rsidRPr="00E33AB7" w:rsidRDefault="00F42AAC" w:rsidP="004109B8">
                      <w:pPr>
                        <w:pStyle w:val="Caption"/>
                        <w:rPr>
                          <w:noProof/>
                          <w:sz w:val="22"/>
                          <w:szCs w:val="22"/>
                        </w:rPr>
                      </w:pPr>
                      <w:bookmarkStart w:id="49"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49"/>
                      <w:r>
                        <w:t>: Setup concept for the measurement of the static magnetization.</w:t>
                      </w:r>
                    </w:p>
                  </w:txbxContent>
                </v:textbox>
                <w10:wrap type="through"/>
              </v:shape>
            </w:pict>
          </mc:Fallback>
        </mc:AlternateContent>
      </w:r>
    </w:p>
    <w:p w14:paraId="0310D10B" w14:textId="4D3D4513" w:rsidR="004109B8" w:rsidRDefault="004109B8" w:rsidP="006D5748"/>
    <w:p w14:paraId="5D95AC2A" w14:textId="77777777" w:rsidR="00F7039D" w:rsidRDefault="00F7039D" w:rsidP="00F7039D"/>
    <w:p w14:paraId="43B3A38A" w14:textId="574524B1"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4F3CD71C" w:rsidR="00F42AAC" w:rsidRPr="005E581F" w:rsidRDefault="00F42AAC" w:rsidP="00BD20F3">
                            <w:pPr>
                              <w:pStyle w:val="Caption"/>
                              <w:rPr>
                                <w:noProof/>
                                <w:sz w:val="22"/>
                                <w:szCs w:val="22"/>
                              </w:rPr>
                            </w:pPr>
                            <w:bookmarkStart w:id="42" w:name="_Ref335989910"/>
                            <w:r>
                              <w:t xml:space="preserve">Figure </w:t>
                            </w:r>
                            <w:fldSimple w:instr=" SEQ Figure \* ARABIC ">
                              <w:r>
                                <w:rPr>
                                  <w:noProof/>
                                </w:rPr>
                                <w:t>10</w:t>
                              </w:r>
                            </w:fldSimple>
                            <w:bookmarkEnd w:id="4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4F3CD71C" w:rsidR="00F42AAC" w:rsidRPr="005E581F" w:rsidRDefault="00F42AAC" w:rsidP="00BD20F3">
                      <w:pPr>
                        <w:pStyle w:val="Caption"/>
                        <w:rPr>
                          <w:noProof/>
                          <w:sz w:val="22"/>
                          <w:szCs w:val="22"/>
                        </w:rPr>
                      </w:pPr>
                      <w:bookmarkStart w:id="51"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1"/>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01BD9300"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F77F4A">
        <w:t xml:space="preserve">Figure </w:t>
      </w:r>
      <w:r w:rsidR="00F77F4A">
        <w:rPr>
          <w:noProof/>
        </w:rPr>
        <w:t>10</w:t>
      </w:r>
      <w:r w:rsidR="00631C7C">
        <w:fldChar w:fldCharType="end"/>
      </w:r>
      <w:r>
        <w:t xml:space="preserve">. A comparison between the magnetic probe readings and the simulated 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F77F4A">
        <w:t xml:space="preserve">Figure </w:t>
      </w:r>
      <w:r w:rsidR="00F77F4A">
        <w:rPr>
          <w:noProof/>
        </w:rPr>
        <w:t>11</w:t>
      </w:r>
      <w:r w:rsidR="00631C7C">
        <w:fldChar w:fldCharType="end"/>
      </w:r>
      <w:r>
        <w:t>.</w:t>
      </w:r>
    </w:p>
    <w:p w14:paraId="20EF5C97" w14:textId="7A3DB20C" w:rsidR="000F10E4" w:rsidRDefault="000F10E4" w:rsidP="000F10E4">
      <w:r>
        <w:t>Note that for the real cavity being designed, the maximum (averaged over the garnet) value of</w:t>
      </w:r>
      <w:r w:rsidR="001363CA">
        <w:t xml:space="preserve"> </w:t>
      </w:r>
      <m:oMath>
        <m:r>
          <w:rPr>
            <w:rFonts w:ascii="Cambria Math" w:hAnsi="Cambria Math"/>
          </w:rPr>
          <m:t>μ~3.5</m:t>
        </m:r>
      </m:oMath>
      <w:r>
        <w:t>. Although this is the average value, the local value of the permeability, being a function of the local magnetic field, can be significantly greater. Thus the full magnetization curve is needed for the cavity modeling, unless one can make sure that the magnetic field is sufficiently uniform.</w:t>
      </w:r>
    </w:p>
    <w:p w14:paraId="700C0F6A" w14:textId="5AE849D3" w:rsidR="00BD20F3" w:rsidRDefault="005C5E03" w:rsidP="00F7039D">
      <w:r>
        <w:lastRenderedPageBreak/>
        <w:t>More details can be found in Ref.</w:t>
      </w:r>
      <w:r w:rsidR="00AD53C6">
        <w:rPr>
          <w:noProof/>
        </w:rPr>
        <mc:AlternateContent>
          <mc:Choice Requires="wps">
            <w:drawing>
              <wp:anchor distT="0" distB="0" distL="114300" distR="114300" simplePos="0" relativeHeight="251794432" behindDoc="0" locked="0" layoutInCell="1" allowOverlap="1" wp14:anchorId="5C4D3BF7" wp14:editId="7528B64B">
                <wp:simplePos x="0" y="0"/>
                <wp:positionH relativeFrom="column">
                  <wp:posOffset>1511300</wp:posOffset>
                </wp:positionH>
                <wp:positionV relativeFrom="paragraph">
                  <wp:posOffset>3228975</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2F2F540B" w:rsidR="00F42AAC" w:rsidRPr="00BA6434" w:rsidRDefault="00F42AAC" w:rsidP="00AD53C6">
                            <w:pPr>
                              <w:pStyle w:val="Caption"/>
                              <w:rPr>
                                <w:noProof/>
                                <w:sz w:val="22"/>
                                <w:szCs w:val="22"/>
                              </w:rPr>
                            </w:pPr>
                            <w:bookmarkStart w:id="43" w:name="_Ref335989926"/>
                            <w:r>
                              <w:t xml:space="preserve">Figure </w:t>
                            </w:r>
                            <w:fldSimple w:instr=" SEQ Figure \* ARABIC ">
                              <w:r>
                                <w:rPr>
                                  <w:noProof/>
                                </w:rPr>
                                <w:t>11</w:t>
                              </w:r>
                            </w:fldSimple>
                            <w:bookmarkEnd w:id="4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54.25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AVtSWH5wAAABABAAAPAAAAZHJz&#13;&#10;L2Rvd25yZXYueG1sTI+9TsMwFIV3JN7BukgsiNq0SRqlcaqqwABLRejC5sZuHIjtyHba9O25nWC5&#13;&#10;0v0753zlejI9OSkfOmc5PM0YEGUbJzvbcth/vj7mQEIUVoreWcXhogKsq9ubUhTSne2HOtWxJShi&#13;&#10;QyE46BiHgtLQaGVEmLlBWdwdnTciYutbKr04o7jp6ZyxjBrRWXTQYlBbrZqfejQcdsnXTj+Mx5f3&#13;&#10;TbLwb/txm323Nef3d9PzCstmBSSqKf59wJUB80OFwQ5utDKQnsN8kSNQ5JCyPAWCF8slw8mBQ8bS&#13;&#10;BGhV0v8g1S8AAAD//wMAUEsBAi0AFAAGAAgAAAAhALaDOJL+AAAA4QEAABMAAAAAAAAAAAAAAAAA&#13;&#10;AAAAAFtDb250ZW50X1R5cGVzXS54bWxQSwECLQAUAAYACAAAACEAOP0h/9YAAACUAQAACwAAAAAA&#13;&#10;AAAAAAAAAAAvAQAAX3JlbHMvLnJlbHNQSwECLQAUAAYACAAAACEArFbiTmsCAADDBAAADgAAAAAA&#13;&#10;AAAAAAAAAAAuAgAAZHJzL2Uyb0RvYy54bWxQSwECLQAUAAYACAAAACEAFbUlh+cAAAAQAQAADwAA&#13;&#10;AAAAAAAAAAAAAADFBAAAZHJzL2Rvd25yZXYueG1sUEsFBgAAAAAEAAQA8wAAANkFAAAAAA==&#13;&#10;" stroked="f">
                <v:textbox style="mso-fit-shape-to-text:t" inset="0,0,0,0">
                  <w:txbxContent>
                    <w:p w14:paraId="78DCD272" w14:textId="2F2F540B" w:rsidR="00F42AAC" w:rsidRPr="00BA6434" w:rsidRDefault="00F42AAC" w:rsidP="00AD53C6">
                      <w:pPr>
                        <w:pStyle w:val="Caption"/>
                        <w:rPr>
                          <w:noProof/>
                          <w:sz w:val="22"/>
                          <w:szCs w:val="22"/>
                        </w:rPr>
                      </w:pPr>
                      <w:bookmarkStart w:id="53"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1363CA">
        <w:rPr>
          <w:noProof/>
        </w:rPr>
        <w:drawing>
          <wp:anchor distT="0" distB="0" distL="114300" distR="114300" simplePos="0" relativeHeight="251792384" behindDoc="0" locked="0" layoutInCell="1" allowOverlap="1" wp14:anchorId="6CE2CE82" wp14:editId="35E641E6">
            <wp:simplePos x="0" y="0"/>
            <wp:positionH relativeFrom="column">
              <wp:align>center</wp:align>
            </wp:positionH>
            <wp:positionV relativeFrom="paragraph">
              <wp:posOffset>0</wp:posOffset>
            </wp:positionV>
            <wp:extent cx="3378200" cy="3171825"/>
            <wp:effectExtent l="0" t="0" r="0" b="3175"/>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8200" cy="3172136"/>
                    </a:xfrm>
                    <a:prstGeom prst="rect">
                      <a:avLst/>
                    </a:prstGeom>
                  </pic:spPr>
                </pic:pic>
              </a:graphicData>
            </a:graphic>
            <wp14:sizeRelH relativeFrom="margin">
              <wp14:pctWidth>0</wp14:pctWidth>
            </wp14:sizeRelH>
            <wp14:sizeRelV relativeFrom="margin">
              <wp14:pctHeight>0</wp14:pctHeight>
            </wp14:sizeRelV>
          </wp:anchor>
        </w:drawing>
      </w:r>
      <w:sdt>
        <w:sdtPr>
          <w:id w:val="95691605"/>
          <w:citation/>
        </w:sdtPr>
        <w:sdtEndPr/>
        <w:sdtContent>
          <w:r w:rsidR="002F0BFA">
            <w:fldChar w:fldCharType="begin"/>
          </w:r>
          <w:r w:rsidR="002F0BFA">
            <w:instrText xml:space="preserve"> CITATION RMa151 \l 1033 </w:instrText>
          </w:r>
          <w:r w:rsidR="002F0BFA">
            <w:fldChar w:fldCharType="separate"/>
          </w:r>
          <w:r w:rsidR="00F77F4A">
            <w:rPr>
              <w:noProof/>
            </w:rPr>
            <w:t xml:space="preserve"> </w:t>
          </w:r>
          <w:r w:rsidR="00F77F4A" w:rsidRPr="00F77F4A">
            <w:rPr>
              <w:noProof/>
            </w:rPr>
            <w:t>[13]</w:t>
          </w:r>
          <w:r w:rsidR="002F0BFA">
            <w:fldChar w:fldCharType="end"/>
          </w:r>
        </w:sdtContent>
      </w:sdt>
      <w:r w:rsidR="002F0BFA">
        <w:t>.</w:t>
      </w:r>
    </w:p>
    <w:p w14:paraId="7D62025E" w14:textId="22C213E9" w:rsidR="00EA1E64" w:rsidRDefault="00EA1E64" w:rsidP="00EA1E64">
      <w:pPr>
        <w:pStyle w:val="Heading2"/>
      </w:pPr>
      <w:bookmarkStart w:id="44" w:name="_Toc506357627"/>
      <w:r>
        <w:t>Loss tangent</w:t>
      </w:r>
      <w:bookmarkEnd w:id="44"/>
    </w:p>
    <w:p w14:paraId="6DC78904" w14:textId="4CF9ECD5" w:rsidR="00000844" w:rsidRDefault="00000844" w:rsidP="00000844">
      <w:r>
        <w:t xml:space="preserve">To measure the magnetic loss tangent of the garnet, 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F77F4A">
        <w:t xml:space="preserve">Figure </w:t>
      </w:r>
      <w:r w:rsidR="00F77F4A">
        <w:rPr>
          <w:noProof/>
        </w:rPr>
        <w:t>12</w:t>
      </w:r>
      <w:r w:rsidR="00631C7C">
        <w:fldChar w:fldCharType="end"/>
      </w:r>
      <w:r>
        <w:t>.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6ABFFB36" w:rsidR="00E65781" w:rsidRDefault="00631C7C" w:rsidP="00E65781">
      <w:r>
        <w:fldChar w:fldCharType="begin"/>
      </w:r>
      <w:r>
        <w:instrText xml:space="preserve"> REF _Ref335989972 \h </w:instrText>
      </w:r>
      <w:r>
        <w:fldChar w:fldCharType="separate"/>
      </w:r>
      <w:r w:rsidR="00F77F4A">
        <w:t xml:space="preserve">Figure </w:t>
      </w:r>
      <w:r w:rsidR="00F77F4A">
        <w:rPr>
          <w:noProof/>
        </w:rPr>
        <w:t>13</w:t>
      </w:r>
      <w:r>
        <w:fldChar w:fldCharType="end"/>
      </w:r>
      <w:r>
        <w:t xml:space="preserve"> </w:t>
      </w:r>
      <w:r w:rsidR="00E65781">
        <w:t>s</w:t>
      </w:r>
      <w:r w:rsidR="00E65781" w:rsidRPr="00162894">
        <w:t>hows a field map in the sample for 30 A curr</w:t>
      </w:r>
      <w:r w:rsidR="00E65781">
        <w:t xml:space="preserve">ent in the solenoid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E65781">
        <w:t>.</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 xml:space="preserve">A, a large fraction of </w:t>
      </w:r>
      <w:r w:rsidR="00E65781" w:rsidRPr="00162894">
        <w:lastRenderedPageBreak/>
        <w:t>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7538CC7E" w:rsidR="00F42AAC" w:rsidRPr="00BA6C07" w:rsidRDefault="00F42AAC" w:rsidP="00BA6C07">
                            <w:pPr>
                              <w:pStyle w:val="Caption"/>
                              <w:rPr>
                                <w:noProof/>
                                <w:sz w:val="22"/>
                                <w:szCs w:val="22"/>
                              </w:rPr>
                            </w:pPr>
                            <w:bookmarkStart w:id="45" w:name="_Ref335989949"/>
                            <w:r>
                              <w:t xml:space="preserve">Figure </w:t>
                            </w:r>
                            <w:fldSimple w:instr=" SEQ Figure \* ARABIC ">
                              <w:r>
                                <w:rPr>
                                  <w:noProof/>
                                </w:rPr>
                                <w:t>12</w:t>
                              </w:r>
                            </w:fldSimple>
                            <w:bookmarkEnd w:id="45"/>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7538CC7E" w:rsidR="00F42AAC" w:rsidRPr="00BA6C07" w:rsidRDefault="00F42AAC" w:rsidP="00BA6C07">
                      <w:pPr>
                        <w:pStyle w:val="Caption"/>
                        <w:rPr>
                          <w:noProof/>
                          <w:sz w:val="22"/>
                          <w:szCs w:val="22"/>
                        </w:rPr>
                      </w:pPr>
                      <w:bookmarkStart w:id="56"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6"/>
                      <w:r>
                        <w:t xml:space="preserve">: Measurement setup for measuring tan </w:t>
                      </w:r>
                      <w:proofErr w:type="spellStart"/>
                      <w:r>
                        <w:rPr>
                          <w:rFonts w:ascii="Palatino Linotype" w:hAnsi="Palatino Linotype"/>
                        </w:rPr>
                        <w:t>δ</w:t>
                      </w:r>
                      <w:r w:rsidRPr="00965431">
                        <w:rPr>
                          <w:vertAlign w:val="subscript"/>
                        </w:rPr>
                        <w:t>m</w:t>
                      </w:r>
                      <w:proofErr w:type="spellEnd"/>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434E6CEC" w:rsidR="00F42AAC" w:rsidRPr="00471821" w:rsidRDefault="00F42AAC" w:rsidP="0074498B">
                            <w:pPr>
                              <w:pStyle w:val="Caption"/>
                              <w:ind w:firstLine="0"/>
                              <w:rPr>
                                <w:noProof/>
                                <w:sz w:val="22"/>
                                <w:szCs w:val="22"/>
                              </w:rPr>
                            </w:pPr>
                            <w:bookmarkStart w:id="46" w:name="_Ref335989972"/>
                            <w:r>
                              <w:t xml:space="preserve">Figure </w:t>
                            </w:r>
                            <w:fldSimple w:instr=" SEQ Figure \* ARABIC ">
                              <w:r>
                                <w:rPr>
                                  <w:noProof/>
                                </w:rPr>
                                <w:t>13</w:t>
                              </w:r>
                            </w:fldSimple>
                            <w:bookmarkEnd w:id="46"/>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434E6CEC" w:rsidR="00F42AAC" w:rsidRPr="00471821" w:rsidRDefault="00F42AAC" w:rsidP="0074498B">
                      <w:pPr>
                        <w:pStyle w:val="Caption"/>
                        <w:ind w:firstLine="0"/>
                        <w:rPr>
                          <w:noProof/>
                          <w:sz w:val="22"/>
                          <w:szCs w:val="22"/>
                        </w:rPr>
                      </w:pPr>
                      <w:bookmarkStart w:id="58"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58"/>
                      <w:r>
                        <w:t xml:space="preserve">: The field map in the sample for </w:t>
                      </w:r>
                      <w:proofErr w:type="spellStart"/>
                      <w:r w:rsidRPr="0074498B">
                        <w:rPr>
                          <w:i/>
                        </w:rPr>
                        <w:t>I</w:t>
                      </w:r>
                      <w:r w:rsidRPr="00162894">
                        <w:rPr>
                          <w:vertAlign w:val="subscript"/>
                        </w:rPr>
                        <w:t>sol</w:t>
                      </w:r>
                      <w:proofErr w:type="spellEnd"/>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660A700D" w:rsidR="00721A8E" w:rsidRDefault="008A2DA9" w:rsidP="00721A8E">
      <w:r>
        <w:fldChar w:fldCharType="begin"/>
      </w:r>
      <w:r>
        <w:instrText xml:space="preserve"> REF _Ref335990003 \h </w:instrText>
      </w:r>
      <w:r>
        <w:fldChar w:fldCharType="separate"/>
      </w:r>
      <w:r w:rsidR="00F77F4A">
        <w:t xml:space="preserve">Figure </w:t>
      </w:r>
      <w:r w:rsidR="00F77F4A">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xml:space="preserve">.  Resonant frequencies of the cavity range between 78 and 121 MHz. The significant increase in power loss at currents below 35 A can be </w:t>
      </w:r>
      <w:r w:rsidR="00721A8E">
        <w:lastRenderedPageBreak/>
        <w:t>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2E5ADCE7" w:rsidR="00F42AAC" w:rsidRPr="005F34D1" w:rsidRDefault="00F42AAC" w:rsidP="005C5E03">
                            <w:pPr>
                              <w:pStyle w:val="Caption"/>
                              <w:rPr>
                                <w:noProof/>
                                <w:sz w:val="22"/>
                                <w:szCs w:val="22"/>
                              </w:rPr>
                            </w:pPr>
                            <w:bookmarkStart w:id="47" w:name="_Ref335990003"/>
                            <w:r>
                              <w:t xml:space="preserve">Figure </w:t>
                            </w:r>
                            <w:fldSimple w:instr=" SEQ Figure \* ARABIC ">
                              <w:r>
                                <w:rPr>
                                  <w:noProof/>
                                </w:rPr>
                                <w:t>14</w:t>
                              </w:r>
                            </w:fldSimple>
                            <w:bookmarkEnd w:id="47"/>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2E5ADCE7" w:rsidR="00F42AAC" w:rsidRPr="005F34D1" w:rsidRDefault="00F42AAC" w:rsidP="005C5E03">
                      <w:pPr>
                        <w:pStyle w:val="Caption"/>
                        <w:rPr>
                          <w:noProof/>
                          <w:sz w:val="22"/>
                          <w:szCs w:val="22"/>
                        </w:rPr>
                      </w:pPr>
                      <w:bookmarkStart w:id="60"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0"/>
                      <w:r>
                        <w:t>:</w:t>
                      </w:r>
                      <w:r w:rsidRPr="005C5E03">
                        <w:t xml:space="preserve"> </w:t>
                      </w:r>
                      <w:r>
                        <w:t xml:space="preserve">The measured Q of the resonator as a function of </w:t>
                      </w:r>
                      <w:proofErr w:type="spellStart"/>
                      <w:r w:rsidRPr="007C0769">
                        <w:rPr>
                          <w:i/>
                        </w:rPr>
                        <w:t>I</w:t>
                      </w:r>
                      <w:r w:rsidRPr="00162894">
                        <w:rPr>
                          <w:vertAlign w:val="subscript"/>
                        </w:rPr>
                        <w:t>sol</w:t>
                      </w:r>
                      <w:proofErr w:type="spellEnd"/>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6940EB84" w:rsidR="000B327A" w:rsidRDefault="000B327A" w:rsidP="00EC45B0">
      <w:r w:rsidRPr="00D40CA7">
        <w:t>Magnetic power losses are traditionally characteri</w:t>
      </w:r>
      <w:r>
        <w:t>zed by the loss coefficient</w:t>
      </w:r>
      <w:sdt>
        <w:sdtPr>
          <w:id w:val="1575321811"/>
          <w:citation/>
        </w:sdtPr>
        <w:sdtEndPr/>
        <w:sdtContent>
          <w:r w:rsidR="00491DBC">
            <w:fldChar w:fldCharType="begin"/>
          </w:r>
          <w:r w:rsidR="00491DBC">
            <w:instrText xml:space="preserve"> CITATION DMP11 \l 1033 </w:instrText>
          </w:r>
          <w:r w:rsidR="00491DBC">
            <w:fldChar w:fldCharType="separate"/>
          </w:r>
          <w:r w:rsidR="00F77F4A">
            <w:rPr>
              <w:noProof/>
            </w:rPr>
            <w:t xml:space="preserve"> </w:t>
          </w:r>
          <w:r w:rsidR="00F77F4A" w:rsidRPr="00F77F4A">
            <w:rPr>
              <w:noProof/>
            </w:rPr>
            <w:t>[14]</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5E0238"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379C384D" w:rsidR="000B327A" w:rsidRDefault="000B327A" w:rsidP="007763D7">
            <w:pPr>
              <w:tabs>
                <w:tab w:val="left" w:pos="333"/>
                <w:tab w:val="right" w:pos="612"/>
              </w:tabs>
              <w:ind w:firstLine="0"/>
              <w:jc w:val="right"/>
            </w:pPr>
            <w:r>
              <w:tab/>
            </w:r>
            <w:r>
              <w:tab/>
            </w:r>
            <w:bookmarkStart w:id="48" w:name="_Ref335990193"/>
            <w:r>
              <w:t>(</w:t>
            </w:r>
            <w:r w:rsidR="005E0238">
              <w:fldChar w:fldCharType="begin"/>
            </w:r>
            <w:r w:rsidR="005E0238">
              <w:instrText xml:space="preserve"> SEQ Equation \* MERGEFORMAT </w:instrText>
            </w:r>
            <w:r w:rsidR="005E0238">
              <w:fldChar w:fldCharType="separate"/>
            </w:r>
            <w:r w:rsidR="00F77F4A">
              <w:rPr>
                <w:noProof/>
              </w:rPr>
              <w:t>1</w:t>
            </w:r>
            <w:r w:rsidR="005E0238">
              <w:rPr>
                <w:noProof/>
              </w:rPr>
              <w:fldChar w:fldCharType="end"/>
            </w:r>
            <w:r>
              <w:t>)</w:t>
            </w:r>
            <w:bookmarkEnd w:id="48"/>
          </w:p>
        </w:tc>
      </w:tr>
    </w:tbl>
    <w:p w14:paraId="083BCF1C" w14:textId="1638FAA9"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 given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the magnetic field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1D42292A" w:rsidR="001C1164" w:rsidRDefault="007763D7" w:rsidP="001C1164">
      <w:pPr>
        <w:pStyle w:val="MyStyle"/>
      </w:pPr>
      <w:r>
        <w:t xml:space="preserve">Note that for the expression to be valid,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&gt;ω</m:t>
        </m:r>
      </m:oMath>
      <w:r>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and RF frequency</w:t>
      </w:r>
      <w:r w:rsidRPr="00AB7CD8">
        <w:rPr>
          <w:rFonts w:ascii="Symbol" w:hAnsi="Symbol"/>
        </w:rPr>
        <w:t></w:t>
      </w:r>
      <m:oMath>
        <m:r>
          <w:rPr>
            <w:rFonts w:ascii="Cambria Math" w:hAnsi="Cambria Math"/>
          </w:rPr>
          <m:t>ω</m:t>
        </m:r>
      </m:oMath>
      <w:r>
        <w:t xml:space="preserve">, the loss tangent is proportional to </w:t>
      </w:r>
      <m:oMath>
        <m:r>
          <w:rPr>
            <w:rFonts w:ascii="Cambria Math" w:hAnsi="Cambria Math"/>
          </w:rPr>
          <m:t>α</m:t>
        </m:r>
      </m:oMath>
      <w:r>
        <w:t xml:space="preserve">. It is unclear as to whether </w:t>
      </w:r>
      <m:oMath>
        <m:r>
          <w:rPr>
            <w:rFonts w:ascii="Cambria Math" w:hAnsi="Cambria Math"/>
          </w:rPr>
          <w:lastRenderedPageBreak/>
          <m:t>α</m:t>
        </m:r>
      </m:oMath>
      <w:r>
        <w:t xml:space="preserve"> itself has a dependence on magnetic field. Some sources argue that it is a constant </w:t>
      </w:r>
      <w:sdt>
        <w:sdtPr>
          <w:id w:val="-1790036593"/>
          <w:citation/>
        </w:sdtPr>
        <w:sdtEndPr/>
        <w:sdtContent>
          <w:r w:rsidR="00491DBC">
            <w:fldChar w:fldCharType="begin"/>
          </w:r>
          <w:r w:rsidR="00491DBC">
            <w:instrText xml:space="preserve"> CITATION DMP11 \l 1033 </w:instrText>
          </w:r>
          <w:r w:rsidR="00491DBC">
            <w:fldChar w:fldCharType="separate"/>
          </w:r>
          <w:r w:rsidR="00F77F4A" w:rsidRPr="00F77F4A">
            <w:rPr>
              <w:noProof/>
            </w:rPr>
            <w:t>[14]</w:t>
          </w:r>
          <w:r w:rsidR="00491DBC">
            <w:fldChar w:fldCharType="end"/>
          </w:r>
        </w:sdtContent>
      </w:sdt>
      <w:r w:rsidR="00491DBC">
        <w:t xml:space="preserve"> </w:t>
      </w:r>
      <w:r>
        <w:t xml:space="preserve">while others dispute this </w:t>
      </w:r>
      <w:sdt>
        <w:sdtPr>
          <w:id w:val="-2025392390"/>
          <w:citation/>
        </w:sdtPr>
        <w:sdtEndPr/>
        <w:sdtContent>
          <w:r w:rsidR="00491DBC">
            <w:fldChar w:fldCharType="begin"/>
          </w:r>
          <w:r w:rsidR="0040796E">
            <w:instrText xml:space="preserve">CITATION Sha94 \l 1033 </w:instrText>
          </w:r>
          <w:r w:rsidR="00491DBC">
            <w:fldChar w:fldCharType="separate"/>
          </w:r>
          <w:r w:rsidR="00F77F4A" w:rsidRPr="00F77F4A">
            <w:rPr>
              <w:noProof/>
            </w:rPr>
            <w:t>[15]</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41D4A398" w:rsidR="001C1164" w:rsidRDefault="001C1164" w:rsidP="001C1164">
      <w:pPr>
        <w:pStyle w:val="MyStyle"/>
      </w:pPr>
      <w:r>
        <w:t>Copper and dielectric losses are easily calculated by simulation. Inputs to the simulation were manufacturer measured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F77F4A">
        <w:t xml:space="preserve">Figure </w:t>
      </w:r>
      <w:r w:rsidR="00F77F4A">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 the onset of the resonant condition in some (initially small) parts of the sample.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479F8861" w:rsidR="00F42AAC" w:rsidRPr="007D3193" w:rsidRDefault="00F42AAC" w:rsidP="005F550A">
                            <w:pPr>
                              <w:pStyle w:val="Caption"/>
                              <w:ind w:firstLine="0"/>
                              <w:rPr>
                                <w:rFonts w:ascii="Symbol" w:hAnsi="Symbol"/>
                                <w:noProof/>
                                <w:sz w:val="22"/>
                                <w:szCs w:val="22"/>
                              </w:rPr>
                            </w:pPr>
                            <w:bookmarkStart w:id="49" w:name="_Ref306025018"/>
                            <w:r>
                              <w:t xml:space="preserve">Figure </w:t>
                            </w:r>
                            <w:fldSimple w:instr=" SEQ Figure \* ARABIC ">
                              <w:r>
                                <w:rPr>
                                  <w:noProof/>
                                </w:rPr>
                                <w:t>15</w:t>
                              </w:r>
                            </w:fldSimple>
                            <w:bookmarkEnd w:id="49"/>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479F8861" w:rsidR="00F42AAC" w:rsidRPr="007D3193" w:rsidRDefault="00F42AAC" w:rsidP="005F550A">
                      <w:pPr>
                        <w:pStyle w:val="Caption"/>
                        <w:ind w:firstLine="0"/>
                        <w:rPr>
                          <w:rFonts w:ascii="Symbol" w:hAnsi="Symbol"/>
                          <w:noProof/>
                          <w:sz w:val="22"/>
                          <w:szCs w:val="22"/>
                        </w:rPr>
                      </w:pPr>
                      <w:bookmarkStart w:id="63"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3"/>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ACC3A6A" w14:textId="6FB504F4" w:rsidR="0047739E" w:rsidRDefault="0047739E" w:rsidP="00EC45B0">
      <w:r>
        <w:t xml:space="preserve">In the authors' opinion, the loss coefficient </w:t>
      </w:r>
      <m:oMath>
        <m:r>
          <w:rPr>
            <w:rFonts w:ascii="Cambria Math" w:hAnsi="Cambria Math"/>
          </w:rPr>
          <m:t>α</m:t>
        </m:r>
      </m:oMath>
      <w:r>
        <w:t xml:space="preserve"> (used in </w:t>
      </w:r>
      <w:r w:rsidR="00070222">
        <w:t xml:space="preserve">Eq. </w:t>
      </w:r>
      <w:r w:rsidR="00070222">
        <w:fldChar w:fldCharType="begin"/>
      </w:r>
      <w:r w:rsidR="00070222">
        <w:instrText xml:space="preserve"> REF _Ref335990193 \h </w:instrText>
      </w:r>
      <w:r w:rsidR="00070222">
        <w:fldChar w:fldCharType="separate"/>
      </w:r>
      <w:r w:rsidR="00F77F4A">
        <w:t>(</w:t>
      </w:r>
      <w:r w:rsidR="00F77F4A">
        <w:rPr>
          <w:noProof/>
        </w:rPr>
        <w:t>1</w:t>
      </w:r>
      <w:r w:rsidR="00F77F4A">
        <w:t>)</w:t>
      </w:r>
      <w:r w:rsidR="00070222">
        <w:fldChar w:fldCharType="end"/>
      </w:r>
      <w:r w:rsidR="006A5370">
        <w:t xml:space="preserve"> </w:t>
      </w:r>
      <w:r>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t xml:space="preserve">) should be considered constant over a wide range of frequencies, with </w:t>
      </w:r>
      <m:oMath>
        <m:r>
          <w:rPr>
            <w:rFonts w:ascii="Cambria Math" w:hAnsi="Cambria Math"/>
          </w:rPr>
          <m:t>α=0.0033</m:t>
        </m:r>
      </m:oMath>
      <w:r>
        <w:t>.</w:t>
      </w:r>
    </w:p>
    <w:p w14:paraId="2547DF2A" w14:textId="36AF7A4A" w:rsidR="00451026" w:rsidRDefault="00430C69" w:rsidP="00EC45B0">
      <w:r>
        <w:lastRenderedPageBreak/>
        <w:t xml:space="preserve">The increase in this quantity at lower current is likely due to the onset of gyromagnetic resonances within the material.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2B71F1ED" w:rsidR="0036731D" w:rsidRDefault="0036731D" w:rsidP="0036731D">
            <w:pPr>
              <w:tabs>
                <w:tab w:val="left" w:pos="333"/>
                <w:tab w:val="right" w:pos="612"/>
              </w:tabs>
              <w:ind w:firstLine="0"/>
              <w:jc w:val="right"/>
            </w:pPr>
            <w:r>
              <w:tab/>
            </w:r>
            <w:r>
              <w:tab/>
            </w:r>
            <w:bookmarkStart w:id="50" w:name="_Ref306023470"/>
            <w:r>
              <w:t>(</w:t>
            </w:r>
            <w:r w:rsidR="005E0238">
              <w:fldChar w:fldCharType="begin"/>
            </w:r>
            <w:r w:rsidR="005E0238">
              <w:instrText xml:space="preserve"> SEQ Equation \* MERGEFORMAT </w:instrText>
            </w:r>
            <w:r w:rsidR="005E0238">
              <w:fldChar w:fldCharType="separate"/>
            </w:r>
            <w:r w:rsidR="00F77F4A">
              <w:rPr>
                <w:noProof/>
              </w:rPr>
              <w:t>2</w:t>
            </w:r>
            <w:r w:rsidR="005E0238">
              <w:rPr>
                <w:noProof/>
              </w:rPr>
              <w:fldChar w:fldCharType="end"/>
            </w:r>
            <w:bookmarkStart w:id="51" w:name="_Ref335990181"/>
            <w:r>
              <w:t>)</w:t>
            </w:r>
            <w:bookmarkEnd w:id="50"/>
            <w:bookmarkEnd w:id="51"/>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422DE675" w:rsidR="00F42AAC" w:rsidRPr="00C265DD" w:rsidRDefault="00F42AAC" w:rsidP="006F755D">
                            <w:pPr>
                              <w:pStyle w:val="Caption"/>
                              <w:rPr>
                                <w:noProof/>
                                <w:sz w:val="22"/>
                                <w:szCs w:val="22"/>
                              </w:rPr>
                            </w:pPr>
                            <w:bookmarkStart w:id="52" w:name="_Ref305835587"/>
                            <w:r>
                              <w:t xml:space="preserve">Figure </w:t>
                            </w:r>
                            <w:fldSimple w:instr=" SEQ Figure \* ARABIC ">
                              <w:r>
                                <w:rPr>
                                  <w:noProof/>
                                </w:rPr>
                                <w:t>16</w:t>
                              </w:r>
                            </w:fldSimple>
                            <w:bookmarkEnd w:id="52"/>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422DE675" w:rsidR="00F42AAC" w:rsidRPr="00C265DD" w:rsidRDefault="00F42AAC" w:rsidP="006F755D">
                      <w:pPr>
                        <w:pStyle w:val="Caption"/>
                        <w:rPr>
                          <w:noProof/>
                          <w:sz w:val="22"/>
                          <w:szCs w:val="22"/>
                        </w:rPr>
                      </w:pPr>
                      <w:bookmarkStart w:id="67"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67"/>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57A43442"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setup.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F77F4A">
        <w:t>17.1</w:t>
      </w:r>
      <w:r w:rsidR="00F52F7D">
        <w:fldChar w:fldCharType="end"/>
      </w:r>
      <w:r>
        <w:t xml:space="preserve">. In addition, a test system (a cavity and a bias magnet) has been used to perform measurements on larger pieces of the actual garnets that will be used in the cavity. See section </w:t>
      </w:r>
      <w:r w:rsidR="00F52F7D">
        <w:fldChar w:fldCharType="begin"/>
      </w:r>
      <w:r w:rsidR="00F52F7D">
        <w:instrText xml:space="preserve"> REF _Ref335991457 \r \h </w:instrText>
      </w:r>
      <w:r w:rsidR="00F52F7D">
        <w:fldChar w:fldCharType="separate"/>
      </w:r>
      <w:r w:rsidR="00F77F4A">
        <w:t>17.2</w:t>
      </w:r>
      <w:r w:rsidR="00F52F7D">
        <w:fldChar w:fldCharType="end"/>
      </w:r>
      <w:r>
        <w:t>.</w:t>
      </w:r>
    </w:p>
    <w:p w14:paraId="60820BBA" w14:textId="6D834141" w:rsidR="00383B21" w:rsidRPr="00864929" w:rsidRDefault="00383B21" w:rsidP="00383B21">
      <w:r w:rsidRPr="00864929">
        <w:t xml:space="preserve">More details can be found in Ref. </w:t>
      </w:r>
      <w:sdt>
        <w:sdtPr>
          <w:id w:val="-353339228"/>
          <w:citation/>
        </w:sdtPr>
        <w:sdtEndPr/>
        <w:sdtContent>
          <w:r w:rsidRPr="00864929">
            <w:fldChar w:fldCharType="begin"/>
          </w:r>
          <w:r w:rsidRPr="00864929">
            <w:instrText xml:space="preserve">CITATION RMa15 \l 1033 </w:instrText>
          </w:r>
          <w:r w:rsidRPr="00864929">
            <w:fldChar w:fldCharType="separate"/>
          </w:r>
          <w:r w:rsidR="00F77F4A" w:rsidRPr="00F77F4A">
            <w:rPr>
              <w:noProof/>
            </w:rPr>
            <w:t>[16]</w:t>
          </w:r>
          <w:r w:rsidRPr="00864929">
            <w:fldChar w:fldCharType="end"/>
          </w:r>
        </w:sdtContent>
      </w:sdt>
      <w:r w:rsidRPr="00864929">
        <w:t>.</w:t>
      </w:r>
    </w:p>
    <w:p w14:paraId="4CAE5CE1" w14:textId="24AEBA01" w:rsidR="00E251FD" w:rsidRDefault="007A5299" w:rsidP="00E251FD">
      <w:r>
        <w:lastRenderedPageBreak/>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F77F4A">
        <w:t xml:space="preserve">Figure </w:t>
      </w:r>
      <w:r w:rsidR="00F77F4A">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F77F4A">
        <w:t>6.1</w:t>
      </w:r>
      <w:r w:rsidR="00E251FD">
        <w:fldChar w:fldCharType="end"/>
      </w:r>
      <w:r w:rsidR="00E251FD">
        <w:t xml:space="preserve">, is calculated. The equation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5E0238"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6AAC7BF9" w:rsidR="00E251FD" w:rsidRDefault="00E251FD" w:rsidP="00EA2F8A">
            <w:pPr>
              <w:ind w:firstLine="0"/>
              <w:jc w:val="right"/>
            </w:pPr>
            <w:r>
              <w:t>(</w:t>
            </w:r>
            <w:r w:rsidR="005E0238">
              <w:fldChar w:fldCharType="begin"/>
            </w:r>
            <w:r w:rsidR="005E0238">
              <w:instrText xml:space="preserve"> SEQ Equation \* MERGEFORMAT </w:instrText>
            </w:r>
            <w:r w:rsidR="005E0238">
              <w:fldChar w:fldCharType="separate"/>
            </w:r>
            <w:r w:rsidR="00F77F4A">
              <w:rPr>
                <w:noProof/>
              </w:rPr>
              <w:t>3</w:t>
            </w:r>
            <w:r w:rsidR="005E0238">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53" w:name="_Ref336064879"/>
      <w:bookmarkStart w:id="54" w:name="_Toc506357628"/>
      <w:r>
        <w:lastRenderedPageBreak/>
        <w:t>Measuring the loss tangent of Stycast epoxy (R. Madrak</w:t>
      </w:r>
      <w:r w:rsidR="00FD6001">
        <w:t xml:space="preserve"> &amp; I. Terechkhine</w:t>
      </w:r>
      <w:r>
        <w:t>)</w:t>
      </w:r>
      <w:bookmarkEnd w:id="53"/>
      <w:bookmarkEnd w:id="54"/>
    </w:p>
    <w:p w14:paraId="0D2C3126" w14:textId="2B4C1133" w:rsidR="00FD6001" w:rsidRDefault="00FD6001" w:rsidP="00FD6001">
      <w:r>
        <w:t>The decision having been made to use Stycast 2850FT with Catalyst 9 to join the pie pieces of AL800 to fo</w:t>
      </w:r>
      <w:r w:rsidR="002950FD">
        <w:t>rm a ring, and to attach the AL</w:t>
      </w:r>
      <w:r>
        <w:t xml:space="preserve">800 rings to the alumina cooling rings, it was necessary to quantify its RF losses in our frequency range. The manufacturer specifies the dielectric constant and dissipation factor at “1 mHz”. It is not clear whether this truly means 1 mHz or 1 MHz, but it in any case it was necessary to measure it the frequency range at which the harmonic cavity will operate. The manufacturer specifies the dielectric constant as 5.01 and the dissipation factor as </w:t>
      </w:r>
      <m:oMath>
        <m:r>
          <w:rPr>
            <w:rFonts w:ascii="Cambria Math" w:hAnsi="Cambria Math"/>
          </w:rPr>
          <m:t>0.028</m:t>
        </m:r>
      </m:oMath>
      <w:r>
        <w:t>.</w:t>
      </w:r>
    </w:p>
    <w:p w14:paraId="4FE731DE" w14:textId="4DD152DF" w:rsidR="00FD6001" w:rsidRDefault="00B07078" w:rsidP="00FD6001">
      <w:r>
        <w:rPr>
          <w:noProof/>
        </w:rPr>
        <mc:AlternateContent>
          <mc:Choice Requires="wps">
            <w:drawing>
              <wp:anchor distT="0" distB="0" distL="114300" distR="114300" simplePos="0" relativeHeight="251763712" behindDoc="0" locked="0" layoutInCell="1" allowOverlap="1" wp14:anchorId="2228E389" wp14:editId="36C21177">
                <wp:simplePos x="0" y="0"/>
                <wp:positionH relativeFrom="column">
                  <wp:posOffset>1143000</wp:posOffset>
                </wp:positionH>
                <wp:positionV relativeFrom="paragraph">
                  <wp:posOffset>4996815</wp:posOffset>
                </wp:positionV>
                <wp:extent cx="4114800" cy="461010"/>
                <wp:effectExtent l="0" t="0" r="0" b="0"/>
                <wp:wrapThrough wrapText="bothSides">
                  <wp:wrapPolygon edited="0">
                    <wp:start x="0" y="0"/>
                    <wp:lineTo x="0" y="0"/>
                    <wp:lineTo x="0" y="0"/>
                  </wp:wrapPolygon>
                </wp:wrapThrough>
                <wp:docPr id="449" name="Text Box 449"/>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8609A28" w14:textId="4A22E68D" w:rsidR="00F42AAC" w:rsidRPr="00CD0F92" w:rsidRDefault="00F42AAC" w:rsidP="00B07078">
                            <w:pPr>
                              <w:pStyle w:val="Caption"/>
                              <w:rPr>
                                <w:noProof/>
                                <w:sz w:val="22"/>
                                <w:szCs w:val="22"/>
                              </w:rPr>
                            </w:pPr>
                            <w:bookmarkStart w:id="55" w:name="_Ref335891603"/>
                            <w:r>
                              <w:t xml:space="preserve">Figure </w:t>
                            </w:r>
                            <w:fldSimple w:instr=" SEQ Figure \* ARABIC ">
                              <w:r>
                                <w:rPr>
                                  <w:noProof/>
                                </w:rPr>
                                <w:t>17</w:t>
                              </w:r>
                            </w:fldSimple>
                            <w:bookmarkEnd w:id="55"/>
                            <w:r>
                              <w:t xml:space="preserve">: </w:t>
                            </w:r>
                            <w:r w:rsidRPr="00B07078">
                              <w:t>The fractional change in Q when layers of epoxy are added, as a function of solenoid bias current setting.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28E389" id="Text Box 449" o:spid="_x0000_s1041" type="#_x0000_t202" style="position:absolute;left:0;text-align:left;margin-left:90pt;margin-top:393.45pt;width:324pt;height:36.3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2/2awIAAMQEAAAOAAAAZHJzL2Uyb0RvYy54bWysVN9vmzAQfp+0/8HyewJEJG1QSUUTZZoU&#13;&#10;tZXaqc+OMQHJ+DzbCWTT/vedTWi3bk/TXsz5fvq++46b276V5CSMbUDlNJnGlAjFoWzUIadfnreT&#13;&#10;a0qsY6pkEpTI6VlYerv6+OGm05mYQQ2yFIZgEmWzTue0dk5nUWR5LVpmp6CFQmMFpmUOr+YQlYZ1&#13;&#10;mL2V0SyOF1EHptQGuLAWtZvBSFchf1UJ7h6qygpHZE7xbS6cJpx7f0arG5YdDNN1wy/PYP/wipY1&#13;&#10;Cou+ptowx8jRNH+kahtuwELlphzaCKqq4SL0gN0k8btunmqmRegFwbH6FSb7/9Ly+9OjIU2Z0zRd&#13;&#10;UqJYi0N6Fr0jd9ATr0OEOm0zdHzS6Op6NOCkR71FpW+8r0zrv9gSQTtifX7F16fjqEyTJL2O0cTR&#13;&#10;li4S7Ninid6itbHuk4CWeCGnBucXYGWnnXWD6+jii1mQTbltpPQXb1hLQ04MZ93VjROX5L95SeV9&#13;&#10;FfioIeGgEYEsQxWW4YtR9J7+7WGQ39fzq1lxNV9OFsU8maRJfD0ping22WyLuIjT7XqZ3v24lBzj&#13;&#10;Iw/dAJGXXL/vA9jJfMRvD+UZYTUwUNNqvm2wkR2z7pEZ5CLChfvlHvCoJHQ5hYtESQ3m29/03h8p&#13;&#10;glZKOuR2Tu3XIzOCEvlZIXn8IoyCGYX9KKhjuwaEMMHN1TyIGGCcHMXKQPuCa1f4KmhiimOtnLpR&#13;&#10;XLthw3BtuSiK4IR018zt1JPmPvU4sOf+hRl9GbdD2O5hZD3L3k198PWRVhdHhyMMlPDADigilfwF&#13;&#10;VyWQ6rLWfhd/vQevt5/P6icAAAD//wMAUEsDBBQABgAIAAAAIQDwhC885AAAABABAAAPAAAAZHJz&#13;&#10;L2Rvd25yZXYueG1sTE87T8MwEN6R+A/WIbEg6lDa1E3jVFWBAZaKtAubG1/jQGxHsdOGf88xwXK6&#13;&#10;7x7fI1+PtmVn7EPjnYSHSQIMXeV142oJh/3LvQAWonJatd6hhG8MsC6ur3KVaX9x73guY82IxIVM&#13;&#10;STAxdhnnoTJoVZj4Dh3tTr63KhLsa657dSFy2/JpkqTcqsaRglEdbg1WX+VgJexmHztzN5ye3zaz&#13;&#10;x/71MGzTz7qU8vZmfFpR2ayARRzj3wf8ZiD/UJCxox+cDqwlLBIKFCUsRLoERhdiKmhypGa+nAMv&#13;&#10;cv4/SPEDAAD//wMAUEsBAi0AFAAGAAgAAAAhALaDOJL+AAAA4QEAABMAAAAAAAAAAAAAAAAAAAAA&#13;&#10;AFtDb250ZW50X1R5cGVzXS54bWxQSwECLQAUAAYACAAAACEAOP0h/9YAAACUAQAACwAAAAAAAAAA&#13;&#10;AAAAAAAvAQAAX3JlbHMvLnJlbHNQSwECLQAUAAYACAAAACEA0ctv9msCAADEBAAADgAAAAAAAAAA&#13;&#10;AAAAAAAuAgAAZHJzL2Uyb0RvYy54bWxQSwECLQAUAAYACAAAACEA8IQvPOQAAAAQAQAADwAAAAAA&#13;&#10;AAAAAAAAAADFBAAAZHJzL2Rvd25yZXYueG1sUEsFBgAAAAAEAAQA8wAAANYFAAAAAA==&#13;&#10;" stroked="f">
                <v:textbox style="mso-fit-shape-to-text:t" inset="0,0,0,0">
                  <w:txbxContent>
                    <w:p w14:paraId="58609A28" w14:textId="4A22E68D" w:rsidR="00F42AAC" w:rsidRPr="00CD0F92" w:rsidRDefault="00F42AAC" w:rsidP="00B07078">
                      <w:pPr>
                        <w:pStyle w:val="Caption"/>
                        <w:rPr>
                          <w:noProof/>
                          <w:sz w:val="22"/>
                          <w:szCs w:val="22"/>
                        </w:rPr>
                      </w:pPr>
                      <w:bookmarkStart w:id="71" w:name="_Ref335891603"/>
                      <w:r>
                        <w:t xml:space="preserve">Figure </w:t>
                      </w:r>
                      <w:r>
                        <w:fldChar w:fldCharType="begin"/>
                      </w:r>
                      <w:r>
                        <w:instrText xml:space="preserve"> SEQ Figure \* ARABIC </w:instrText>
                      </w:r>
                      <w:r>
                        <w:fldChar w:fldCharType="separate"/>
                      </w:r>
                      <w:r>
                        <w:rPr>
                          <w:noProof/>
                        </w:rPr>
                        <w:t>17</w:t>
                      </w:r>
                      <w:r>
                        <w:rPr>
                          <w:noProof/>
                        </w:rPr>
                        <w:fldChar w:fldCharType="end"/>
                      </w:r>
                      <w:bookmarkEnd w:id="71"/>
                      <w:r>
                        <w:t xml:space="preserve">: </w:t>
                      </w:r>
                      <w:r w:rsidRPr="00B07078">
                        <w:t>The fractional change in Q when layers of epoxy are added, as a function of solenoid bias current setting.</w:t>
                      </w:r>
                    </w:p>
                  </w:txbxContent>
                </v:textbox>
                <w10:wrap type="through"/>
              </v:shape>
            </w:pict>
          </mc:Fallback>
        </mc:AlternateContent>
      </w:r>
      <w:r w:rsidR="004B6D53">
        <w:rPr>
          <w:noProof/>
        </w:rPr>
        <w:drawing>
          <wp:anchor distT="0" distB="0" distL="114300" distR="114300" simplePos="0" relativeHeight="251761664" behindDoc="0" locked="0" layoutInCell="1" allowOverlap="1" wp14:anchorId="1EFE7E33" wp14:editId="4E24CD15">
            <wp:simplePos x="0" y="0"/>
            <wp:positionH relativeFrom="margin">
              <wp:align>center</wp:align>
            </wp:positionH>
            <wp:positionV relativeFrom="paragraph">
              <wp:posOffset>2183765</wp:posOffset>
            </wp:positionV>
            <wp:extent cx="4114800" cy="2755900"/>
            <wp:effectExtent l="0" t="0" r="0" b="12700"/>
            <wp:wrapTopAndBottom/>
            <wp:docPr id="448" name="Picture 448" descr="C:\Users\madrak\Desktop\project_v2\tande_styca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rak\Desktop\project_v2\tande_stycast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4800" cy="275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001">
        <w:t>In the first measure</w:t>
      </w:r>
      <w:r w:rsidR="002950FD">
        <w:t>ment attempt, the samples of AL</w:t>
      </w:r>
      <w:r w:rsidR="00FD6001">
        <w:t xml:space="preserve">800 that were used for the magnetic loss tangent measurements (see Section </w:t>
      </w:r>
      <w:r w:rsidR="00FD6001">
        <w:fldChar w:fldCharType="begin"/>
      </w:r>
      <w:r w:rsidR="00FD6001">
        <w:instrText xml:space="preserve"> REF _Ref305671886 \r \h </w:instrText>
      </w:r>
      <w:r w:rsidR="00FD6001">
        <w:fldChar w:fldCharType="separate"/>
      </w:r>
      <w:r w:rsidR="00F77F4A">
        <w:t>3</w:t>
      </w:r>
      <w:r w:rsidR="00FD6001">
        <w:fldChar w:fldCharType="end"/>
      </w:r>
      <w:r w:rsidR="00FD6001">
        <w:t xml:space="preserve">) were epoxied together and measurements of Q and frequency as a function of solenoid bias current were performed. This was done in several iterations. First, ring 1 and 2 were epoxied together, where ring 1 is in the highest electric field region of the resonator, farthest from the shorted end. Measurements were performed on various days, disassembling and reassembling the fixture before adding any more epoxied rings, to determine the scatter in the measurements. Next, ring 3 and 4 were epoxied together and the same procedure was followed. This was done again for rings 5 and 6. When epoxying together the rings, a weight was used and the resulting thickness of the epoxy was approximately </w:t>
      </w:r>
      <m:oMath>
        <m:r>
          <w:rPr>
            <w:rFonts w:ascii="Cambria Math" w:hAnsi="Cambria Math"/>
          </w:rPr>
          <m:t>0.0035</m:t>
        </m:r>
      </m:oMath>
      <w:r w:rsidR="00FD6001">
        <w:t xml:space="preserve">” to </w:t>
      </w:r>
      <m:oMath>
        <m:r>
          <w:rPr>
            <w:rFonts w:ascii="Cambria Math" w:hAnsi="Cambria Math"/>
          </w:rPr>
          <m:t>0.005</m:t>
        </m:r>
      </m:oMath>
      <w:r w:rsidR="00FD6001">
        <w:t>”.</w:t>
      </w:r>
      <w:r w:rsidR="004B6D53" w:rsidRPr="004B6D53">
        <w:rPr>
          <w:noProof/>
        </w:rPr>
        <w:t xml:space="preserve"> </w:t>
      </w:r>
    </w:p>
    <w:p w14:paraId="0DEDC0A8" w14:textId="77777777" w:rsidR="00FD6001" w:rsidRDefault="00FD6001" w:rsidP="00FD6001"/>
    <w:p w14:paraId="651082FD" w14:textId="77777777" w:rsidR="00F74DD7" w:rsidRDefault="00F74DD7" w:rsidP="002063BF"/>
    <w:p w14:paraId="5AFE32A1" w14:textId="24709B09" w:rsidR="00D75C5E" w:rsidRDefault="00F74DD7" w:rsidP="002063BF">
      <w:r>
        <w:lastRenderedPageBreak/>
        <w:t xml:space="preserve">The results are shown in </w:t>
      </w:r>
      <w:r w:rsidR="00E36D1E">
        <w:fldChar w:fldCharType="begin"/>
      </w:r>
      <w:r w:rsidR="00E36D1E">
        <w:instrText xml:space="preserve"> REF _Ref335891603 \h </w:instrText>
      </w:r>
      <w:r w:rsidR="00E36D1E">
        <w:fldChar w:fldCharType="separate"/>
      </w:r>
      <w:r w:rsidR="00F77F4A">
        <w:t xml:space="preserve">Figure </w:t>
      </w:r>
      <w:r w:rsidR="00F77F4A">
        <w:rPr>
          <w:noProof/>
        </w:rPr>
        <w:t>17</w:t>
      </w:r>
      <w:r w:rsidR="00E36D1E">
        <w:fldChar w:fldCharType="end"/>
      </w:r>
      <w:r>
        <w:t>.  There is substantial scatter in the measurements but it is clear that on average, addition of the first and second layers decreases Q by 6% and ~3%, respectively. Addition of a third layer does not appear to decrease the Q any further, within uncertainty.</w:t>
      </w:r>
    </w:p>
    <w:p w14:paraId="5F6E38D3" w14:textId="4706CC63" w:rsidR="00D75C5E" w:rsidRDefault="00B25562" w:rsidP="00D75C5E">
      <w:r>
        <w:rPr>
          <w:noProof/>
        </w:rPr>
        <w:drawing>
          <wp:anchor distT="0" distB="0" distL="114300" distR="114300" simplePos="0" relativeHeight="251764736" behindDoc="0" locked="0" layoutInCell="1" allowOverlap="1" wp14:anchorId="211FAE64" wp14:editId="74DC8A13">
            <wp:simplePos x="0" y="0"/>
            <wp:positionH relativeFrom="margin">
              <wp:align>center</wp:align>
            </wp:positionH>
            <wp:positionV relativeFrom="paragraph">
              <wp:posOffset>2087245</wp:posOffset>
            </wp:positionV>
            <wp:extent cx="3199765" cy="1883410"/>
            <wp:effectExtent l="0" t="0" r="635"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200023" cy="1883410"/>
                    </a:xfrm>
                    <a:prstGeom prst="rect">
                      <a:avLst/>
                    </a:prstGeom>
                    <a:noFill/>
                    <a:ln>
                      <a:noFill/>
                    </a:ln>
                  </pic:spPr>
                </pic:pic>
              </a:graphicData>
            </a:graphic>
            <wp14:sizeRelH relativeFrom="margin">
              <wp14:pctWidth>0</wp14:pctWidth>
            </wp14:sizeRelH>
          </wp:anchor>
        </w:drawing>
      </w:r>
      <w:r w:rsidR="00D75C5E">
        <w:t xml:space="preserve">A simulation of the setup was made. In this case, to match the absolute Q values in data and simulation required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e</m:t>
                </m:r>
              </m:sub>
            </m:sSub>
          </m:e>
        </m:func>
        <m:r>
          <w:rPr>
            <w:rFonts w:ascii="Cambria Math" w:hAnsi="Cambria Math"/>
          </w:rPr>
          <m:t xml:space="preserve"> = 0.138</m:t>
        </m:r>
      </m:oMath>
      <w:r w:rsidR="00D75C5E">
        <w:t xml:space="preserve"> for the case were there were 2 layers of epoxy, and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e</m:t>
                </m:r>
              </m:sub>
            </m:sSub>
          </m:e>
        </m:func>
        <m:r>
          <w:rPr>
            <w:rFonts w:ascii="Cambria Math" w:hAnsi="Cambria Math"/>
          </w:rPr>
          <m:t xml:space="preserve"> = 0.24</m:t>
        </m:r>
      </m:oMath>
      <w:r w:rsidR="00D75C5E">
        <w:t xml:space="preserve"> for 1 layer. These values are quite large and if they are indeed representative of the loss in the epoxy, indicate there could be a heating problem in the cavity. There is, however, some suspicion that these high values are too conservative, especially since the model did not predict the cavity Q with no epoxy. This may have resulted due to the lack of axially symmetric geometry during the measurement (in order to make room for the measurement cable), and some parts of the garnet may be close to gyromagnetic resonance. </w:t>
      </w:r>
    </w:p>
    <w:p w14:paraId="081DA10B" w14:textId="6ADBC309" w:rsidR="00561043" w:rsidRDefault="005F740C" w:rsidP="00D75C5E">
      <w:r>
        <w:rPr>
          <w:noProof/>
        </w:rPr>
        <mc:AlternateContent>
          <mc:Choice Requires="wps">
            <w:drawing>
              <wp:anchor distT="0" distB="0" distL="114300" distR="114300" simplePos="0" relativeHeight="251766784" behindDoc="0" locked="0" layoutInCell="1" allowOverlap="1" wp14:anchorId="66EC0FCB" wp14:editId="4BA9E6E0">
                <wp:simplePos x="0" y="0"/>
                <wp:positionH relativeFrom="margin">
                  <wp:align>center</wp:align>
                </wp:positionH>
                <wp:positionV relativeFrom="paragraph">
                  <wp:posOffset>2220595</wp:posOffset>
                </wp:positionV>
                <wp:extent cx="3373755" cy="768985"/>
                <wp:effectExtent l="0" t="0" r="4445" b="0"/>
                <wp:wrapThrough wrapText="bothSides">
                  <wp:wrapPolygon edited="0">
                    <wp:start x="0" y="0"/>
                    <wp:lineTo x="0" y="20690"/>
                    <wp:lineTo x="21466" y="20690"/>
                    <wp:lineTo x="21466"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3755"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23F0D4A8" w:rsidR="00F42AAC" w:rsidRPr="00892F66" w:rsidRDefault="00F42AAC" w:rsidP="00561043">
                            <w:pPr>
                              <w:pStyle w:val="Caption"/>
                              <w:rPr>
                                <w:noProof/>
                                <w:sz w:val="22"/>
                                <w:szCs w:val="22"/>
                              </w:rPr>
                            </w:pPr>
                            <w:bookmarkStart w:id="56" w:name="_Ref335892716"/>
                            <w:r>
                              <w:t xml:space="preserve">Figure </w:t>
                            </w:r>
                            <w:fldSimple w:instr=" SEQ Figure \* ARABIC ">
                              <w:r>
                                <w:rPr>
                                  <w:noProof/>
                                </w:rPr>
                                <w:t>18</w:t>
                              </w:r>
                            </w:fldSimple>
                            <w:bookmarkEnd w:id="56"/>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EC0FCB" id="Text Box 451" o:spid="_x0000_s1042" type="#_x0000_t202" style="position:absolute;left:0;text-align:left;margin-left:0;margin-top:174.85pt;width:265.65pt;height:60.55pt;z-index:2517667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NRPbgIAAMQEAAAOAAAAZHJzL2Uyb0RvYy54bWysVEtv2zAMvg/YfxB0T+2kcR5GncJNkWFA&#13;&#10;0BZIhp4VWa4NyKImKbG7Yf99lBynW7fTsItMkRQfHz/65rZrJDkJY2tQGR1fxZQIxaGo1UtGv+w3&#13;&#10;owUl1jFVMAlKZPRVWHq7+vjhptWpmEAFshCGYBBl01ZntHJOp1FkeSUaZq9AC4XGEkzDHF7NS1QY&#13;&#10;1mL0RkaTOJ5FLZhCG+DCWtTe90a6CvHLUnD3WJZWOCIzirW5cJpwHvwZrW5Y+mKYrmp+LoP9QxUN&#13;&#10;qxUmvYS6Z46Ro6n/CNXU3ICF0l1xaCIoy5qL0AN2M47fdbOrmBahFwTH6gtM9v+F5Q+nJ0PqIqPT&#13;&#10;ZEyJYg0OaS86R+6gI16HCLXapui40+jqOjTgpAe9RaVvvCtN47/YEkE7Yv16wdeH46i8vp5fz5OE&#13;&#10;Eo62+WyxXCQ+TPT2WhvrPgloiBcyanB+AVZ22lrXuw4uPpkFWRebWkp/8Ya1NOTEcNZtVTtxDv6b&#13;&#10;l1TeV4F/1QfsNSKQpc/CUqwYRe/paw+D/L5O5pN8nixHszwZj6bjeDHK83gyut/kcR5PN+vl9O7H&#13;&#10;OeXwPvLQ9RB5yXWHLoA9ng34HaB4RVgN9NS0mm9qbGTLrHtiBrmISOJ+uUc8SgltRuEsUVKB+fY3&#13;&#10;vfdHiqCVkha5nVH79ciMoER+VkgevwiDYAbhMAjq2KwBIUQ6YDVBxAfGyUEsDTTPuHa5z4Impjjm&#13;&#10;yqgbxLXrNwzXlos8D05Id83cVu0096GHge27Z2b0edwOYXuAgfUsfTf13te/tDo/OhxhoIQHtkcR&#13;&#10;qeQvuCqBVOe19rv46z14vf18Vj8BAAD//wMAUEsDBBQABgAIAAAAIQDW+jXK5QAAAA0BAAAPAAAA&#13;&#10;ZHJzL2Rvd25yZXYueG1sTI/BTsMwEETvSPyDtUhcEHVKQlvSbKqqwAEuFWkvvbnxNg7EdmQ7bfh7&#13;&#10;zAkuI61GOzOvWI26Y2dyvrUGYTpJgJGprWxNg7Dfvd4vgPkgjBSdNYTwTR5W5fVVIXJpL+aDzlVo&#13;&#10;WAwxPhcIKoQ+59zXirTwE9uTid7JOi1CPF3DpROXGK47/pAkM65Fa2KDEj1tFNVf1aARttlhq+6G&#13;&#10;08v7Okvd237YzD6bCvH2ZnxeRlkvgQUaw98H/DLE/VDGYUc7GOlZhxBpAkKaPc2BRfsxnabAjgjZ&#13;&#10;PFkALwv+n6L8AQAA//8DAFBLAQItABQABgAIAAAAIQC2gziS/gAAAOEBAAATAAAAAAAAAAAAAAAA&#13;&#10;AAAAAABbQ29udGVudF9UeXBlc10ueG1sUEsBAi0AFAAGAAgAAAAhADj9If/WAAAAlAEAAAsAAAAA&#13;&#10;AAAAAAAAAAAALwEAAF9yZWxzLy5yZWxzUEsBAi0AFAAGAAgAAAAhAB6k1E9uAgAAxAQAAA4AAAAA&#13;&#10;AAAAAAAAAAAALgIAAGRycy9lMm9Eb2MueG1sUEsBAi0AFAAGAAgAAAAhANb6NcrlAAAADQEAAA8A&#13;&#10;AAAAAAAAAAAAAAAAyAQAAGRycy9kb3ducmV2LnhtbFBLBQYAAAAABAAEAPMAAADaBQAAAAA=&#13;&#10;" stroked="f">
                <v:textbox style="mso-fit-shape-to-text:t" inset="0,0,0,0">
                  <w:txbxContent>
                    <w:p w14:paraId="1B0C7504" w14:textId="23F0D4A8" w:rsidR="00F42AAC" w:rsidRPr="00892F66" w:rsidRDefault="00F42AAC" w:rsidP="00561043">
                      <w:pPr>
                        <w:pStyle w:val="Caption"/>
                        <w:rPr>
                          <w:noProof/>
                          <w:sz w:val="22"/>
                          <w:szCs w:val="22"/>
                        </w:rPr>
                      </w:pPr>
                      <w:bookmarkStart w:id="73" w:name="_Ref335892716"/>
                      <w:r>
                        <w:t xml:space="preserve">Figure </w:t>
                      </w:r>
                      <w:r>
                        <w:fldChar w:fldCharType="begin"/>
                      </w:r>
                      <w:r>
                        <w:instrText xml:space="preserve"> SEQ Figure \* ARABIC </w:instrText>
                      </w:r>
                      <w:r>
                        <w:fldChar w:fldCharType="separate"/>
                      </w:r>
                      <w:r>
                        <w:rPr>
                          <w:noProof/>
                        </w:rPr>
                        <w:t>18</w:t>
                      </w:r>
                      <w:r>
                        <w:rPr>
                          <w:noProof/>
                        </w:rPr>
                        <w:fldChar w:fldCharType="end"/>
                      </w:r>
                      <w:bookmarkEnd w:id="73"/>
                      <w:r>
                        <w:t>: A s</w:t>
                      </w:r>
                      <w:r w:rsidRPr="00561043">
                        <w:t xml:space="preserve">ketch of the </w:t>
                      </w:r>
                      <w:r>
                        <w:t>76 MHz quarter wave resonator made from 3-1/8” transmission line. T</w:t>
                      </w:r>
                      <w:r w:rsidRPr="00561043">
                        <w:t>he measurement of tan</w:t>
                      </w:r>
                      <w:r>
                        <w:t xml:space="preserve"> </w:t>
                      </w:r>
                      <w:proofErr w:type="spellStart"/>
                      <w:r>
                        <w:rPr>
                          <w:rFonts w:ascii="Palatino Linotype" w:hAnsi="Palatino Linotype"/>
                        </w:rPr>
                        <w:t>δ</w:t>
                      </w:r>
                      <w:r w:rsidRPr="00D165D6">
                        <w:rPr>
                          <w:rFonts w:ascii="Palatino Linotype" w:hAnsi="Palatino Linotype"/>
                          <w:vertAlign w:val="subscript"/>
                        </w:rPr>
                        <w:t>ε</w:t>
                      </w:r>
                      <w:proofErr w:type="spellEnd"/>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2A19AF3F" w14:textId="77777777" w:rsidR="00561043" w:rsidRDefault="00561043" w:rsidP="00AD51A3"/>
    <w:p w14:paraId="720EFD0A" w14:textId="77777777" w:rsidR="009470BE" w:rsidRDefault="009470BE" w:rsidP="00AD51A3"/>
    <w:p w14:paraId="414FD45A" w14:textId="33C756ED" w:rsidR="00E836AA" w:rsidRDefault="009E754C" w:rsidP="00E836AA">
      <w:r>
        <w:t>I</w:t>
      </w:r>
      <w:r w:rsidR="00AD51A3">
        <w:t xml:space="preserve">t was decided to perform the measurement in a less error-prone way and remove the garnet from the picture. A 76 MHz quarter wave resonator was made from standard 3-1/8” transmission line. A 2” thick ring of epoxy with an OD/ID of ~3”/1.375” was made to fit into the end of the resonator. A model of the setup is shown in </w:t>
      </w:r>
      <w:r w:rsidR="000256E5">
        <w:fldChar w:fldCharType="begin"/>
      </w:r>
      <w:r w:rsidR="000256E5">
        <w:instrText xml:space="preserve"> REF _Ref335892716 \h </w:instrText>
      </w:r>
      <w:r w:rsidR="000256E5">
        <w:fldChar w:fldCharType="separate"/>
      </w:r>
      <w:r w:rsidR="00F77F4A">
        <w:t xml:space="preserve">Figure </w:t>
      </w:r>
      <w:r w:rsidR="00F77F4A">
        <w:rPr>
          <w:noProof/>
        </w:rPr>
        <w:t>18</w:t>
      </w:r>
      <w:r w:rsidR="000256E5">
        <w:fldChar w:fldCharType="end"/>
      </w:r>
      <w:r w:rsidR="00AD51A3">
        <w:t xml:space="preserve">. 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e</m:t>
                </m:r>
              </m:sub>
            </m:sSub>
          </m:e>
        </m:func>
        <m:r>
          <w:rPr>
            <w:rFonts w:ascii="Cambria Math" w:hAnsi="Cambria Math"/>
          </w:rPr>
          <m:t xml:space="preserve"> = 0.017</m:t>
        </m:r>
      </m:oMath>
      <w:r w:rsidR="00AD51A3">
        <w:t xml:space="preserve">. This value was then used in the simulation with epoxy, in which case the measured and simulated values were 235 and 230. Thus the conclusion was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e</m:t>
                </m:r>
              </m:sub>
            </m:sSub>
          </m:e>
        </m:func>
      </m:oMath>
      <w:r w:rsidR="00AD51A3" w:rsidRPr="008D43BD">
        <w:rPr>
          <w:rFonts w:ascii="Symbol" w:hAnsi="Symbol"/>
          <w:sz w:val="24"/>
          <w:vertAlign w:val="subscript"/>
        </w:rPr>
        <w:t></w:t>
      </w:r>
      <w:r w:rsidR="00AD51A3">
        <w:t xml:space="preserve"> from this measurement is 0.017, substantially smaller than the vendor’s value of </w:t>
      </w:r>
      <m:oMath>
        <m:r>
          <w:rPr>
            <w:rFonts w:ascii="Cambria Math" w:hAnsi="Cambria Math"/>
          </w:rPr>
          <m:t>0.028</m:t>
        </m:r>
      </m:oMath>
      <w:r w:rsidR="00AD51A3">
        <w:t xml:space="preserve"> at 1 mHz.</w:t>
      </w:r>
      <w:r w:rsidR="00E836AA">
        <w:t xml:space="preserve"> </w:t>
      </w:r>
    </w:p>
    <w:p w14:paraId="3BE6E482" w14:textId="09B7A887" w:rsidR="00295F4C" w:rsidRDefault="00295F4C" w:rsidP="00E836AA">
      <w:r>
        <w:lastRenderedPageBreak/>
        <w:t xml:space="preserve">As a check of the sensitivity, the value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e</m:t>
                </m:r>
              </m:sub>
            </m:sSub>
          </m:e>
        </m:func>
      </m:oMath>
      <w:r w:rsidRPr="008D43BD">
        <w:rPr>
          <w:rFonts w:ascii="Symbol" w:hAnsi="Symbol"/>
          <w:sz w:val="24"/>
          <w:vertAlign w:val="subscript"/>
        </w:rPr>
        <w:t></w:t>
      </w:r>
      <w:r>
        <w:t xml:space="preserve"> in the simulation was increased to </w:t>
      </w:r>
      <m:oMath>
        <m:r>
          <w:rPr>
            <w:rFonts w:ascii="Cambria Math" w:hAnsi="Cambria Math"/>
          </w:rPr>
          <m:t>0.03</m:t>
        </m:r>
      </m:oMath>
      <w:r>
        <w:t>, in which case the simulation predicted Q = 138.</w:t>
      </w:r>
    </w:p>
    <w:p w14:paraId="65C8FBE9" w14:textId="5639D1F4" w:rsidR="00791E1F" w:rsidRDefault="00791E1F" w:rsidP="00A02978">
      <w:pPr>
        <w:pStyle w:val="Heading1"/>
        <w:spacing w:after="200"/>
      </w:pPr>
      <w:bookmarkStart w:id="57" w:name="_Ref504628478"/>
      <w:bookmarkStart w:id="58" w:name="_Toc506357629"/>
      <w:r>
        <w:t>Measuring the loss tangent and dielectric constant of thermal grease (R. Madrak)</w:t>
      </w:r>
      <w:bookmarkEnd w:id="57"/>
      <w:bookmarkEnd w:id="58"/>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714E4563"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07ED2C56" w:rsidR="00F42AAC" w:rsidRPr="000E1764" w:rsidRDefault="00F42AAC" w:rsidP="00E07720">
                            <w:pPr>
                              <w:pStyle w:val="Caption"/>
                              <w:rPr>
                                <w:noProof/>
                                <w:sz w:val="22"/>
                                <w:szCs w:val="22"/>
                              </w:rPr>
                            </w:pPr>
                            <w:bookmarkStart w:id="59" w:name="_Ref506356957"/>
                            <w:r>
                              <w:t xml:space="preserve">Figure </w:t>
                            </w:r>
                            <w:fldSimple w:instr=" SEQ Figure \* ARABIC ">
                              <w:r>
                                <w:rPr>
                                  <w:noProof/>
                                </w:rPr>
                                <w:t>19</w:t>
                              </w:r>
                            </w:fldSimple>
                            <w:bookmarkEnd w:id="59"/>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3"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0ZQoMAIAAGcEAAAOAAAAZHJzL2Uyb0RvYy54bWysVMFu2zAMvQ/YPwi6L04atGuMOEWWIsOA&#13;&#10;oC2QDD0rshwLkEWNUmJnXz9Kjtuu22nYRaZIitJ7j/T8rmsMOyn0GmzBJ6MxZ8pKKLU9FPz7bv3p&#13;&#10;ljMfhC2FAasKflae3y0+fpi3LldXUIMpFTIqYn3euoLXIbg8y7ysVSP8CJyyFKwAGxFoi4esRNFS&#13;&#10;9cZkV+PxTdYClg5BKu/Je98H+SLVryolw2NVeRWYKTi9LaQV07qPa7aYi/yAwtVaXp4h/uEVjdCW&#13;&#10;Ln0pdS+CYEfUf5RqtETwUIWRhCaDqtJSJQyEZjJ+h2ZbC6cSFiLHuxea/P8rKx9OT8h0WfDrGWdW&#13;&#10;NKTRTnWBfYGOkYv4aZ3PKW3rKDF05CedB78nZ4TdVdjELwFiFCemzy/sxmqSnNPZeDq7pZCk2M30&#13;&#10;OtbIXo869OGrgoZFo+BI0iVGxWnjQ586pMSbPBhdrrUxcRMDK4PsJEjmttZBXYr/lmVszLUQT/UF&#13;&#10;oyeL+Hoc0Qrdvkt8TD4PIPdQngk7Qt893sm1pgs3wocngdQuhIlGIDzSUhloCw4Xi7Ma8Off/DGf&#13;&#10;VKQoZy21X8H9j6NAxZn5Zknf2KuDgYOxHwx7bFZAUCc0XE4mkw5gMINZITTPNBnLeAuFhJV0V8HD&#13;&#10;YK5CPwQ0WVItlymJOtKJsLFbJ2Ppgdhd9yzQXWQJpOYDDI0p8nfq9LlJH7c8BqI6SReJ7Vm88E3d&#13;&#10;nMS/TF4cl7f7lPX6f1j8Ag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J/RlCgwAgAAZwQAAA4AAAAAAAAAAAAA&#13;&#10;AAAALgIAAGRycy9lMm9Eb2MueG1sUEsBAi0AFAAGAAgAAAAhAD0I67bkAAAAEAEAAA8AAAAAAAAA&#13;&#10;AAAAAAAAigQAAGRycy9kb3ducmV2LnhtbFBLBQYAAAAABAAEAPMAAACbBQAAAAA=&#13;&#10;" stroked="f">
                <v:textbox style="mso-fit-shape-to-text:t" inset="0,0,0,0">
                  <w:txbxContent>
                    <w:p w14:paraId="3D696E9F" w14:textId="07ED2C56" w:rsidR="00F42AAC" w:rsidRPr="000E1764" w:rsidRDefault="00F42AAC" w:rsidP="00E07720">
                      <w:pPr>
                        <w:pStyle w:val="Caption"/>
                        <w:rPr>
                          <w:noProof/>
                          <w:sz w:val="22"/>
                          <w:szCs w:val="22"/>
                        </w:rPr>
                      </w:pPr>
                      <w:bookmarkStart w:id="77" w:name="_Ref506356957"/>
                      <w:r>
                        <w:t xml:space="preserve">Figure </w:t>
                      </w:r>
                      <w:r>
                        <w:fldChar w:fldCharType="begin"/>
                      </w:r>
                      <w:r>
                        <w:instrText xml:space="preserve"> SEQ Figure \* ARABIC </w:instrText>
                      </w:r>
                      <w:r>
                        <w:fldChar w:fldCharType="separate"/>
                      </w:r>
                      <w:r>
                        <w:rPr>
                          <w:noProof/>
                        </w:rPr>
                        <w:t>19</w:t>
                      </w:r>
                      <w:r>
                        <w:fldChar w:fldCharType="end"/>
                      </w:r>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EndPr/>
        <w:sdtContent>
          <w:r w:rsidR="00635719">
            <w:fldChar w:fldCharType="begin"/>
          </w:r>
          <w:r w:rsidR="00635719">
            <w:instrText xml:space="preserve"> CITATION MGC18 \l 1033 </w:instrText>
          </w:r>
          <w:r w:rsidR="00635719">
            <w:fldChar w:fldCharType="separate"/>
          </w:r>
          <w:r w:rsidR="00F77F4A" w:rsidRPr="00F77F4A">
            <w:rPr>
              <w:noProof/>
            </w:rPr>
            <w:t>[17]</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974108D"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F77F4A">
        <w:t xml:space="preserve">Figure </w:t>
      </w:r>
      <w:r w:rsidR="00F77F4A">
        <w:rPr>
          <w:noProof/>
        </w:rPr>
        <w:t>19</w:t>
      </w:r>
      <w:r w:rsidR="00E07720">
        <w:fldChar w:fldCharType="end"/>
      </w:r>
      <w:r w:rsidR="00E07720">
        <w:t xml:space="preserve">. </w:t>
      </w:r>
      <w:r w:rsidRPr="00635719">
        <w:t>The frequency and Q</w:t>
      </w:r>
      <w:r>
        <w:t xml:space="preserve"> </w:t>
      </w:r>
      <w:r w:rsidRPr="00635719">
        <w:t xml:space="preserve">of the resonator were measured with a network analyzer (S21). The setup was simulated in CST Microwave Studio. First, the conductivity of the metal outer and inner conductors was tuned so the Q values of the </w:t>
      </w:r>
      <w:r w:rsidRPr="00635719">
        <w:lastRenderedPageBreak/>
        <w:t>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bookmarkStart w:id="60" w:name="_GoBack"/>
      <w:bookmarkEnd w:id="60"/>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61" w:name="_Ref336071340"/>
      <w:bookmarkStart w:id="62" w:name="_Toc506357630"/>
      <w:r>
        <w:lastRenderedPageBreak/>
        <w:t>Modeling the cavity</w:t>
      </w:r>
      <w:bookmarkEnd w:id="61"/>
      <w:bookmarkEnd w:id="62"/>
    </w:p>
    <w:p w14:paraId="49B45997" w14:textId="40764E6B" w:rsidR="00C478D5" w:rsidRDefault="00C478D5" w:rsidP="00C478D5">
      <w:bookmarkStart w:id="63"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63"/>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F77F4A">
        <w:t xml:space="preserve">Table </w:t>
      </w:r>
      <w:r w:rsidR="00F77F4A">
        <w:rPr>
          <w:noProof/>
        </w:rPr>
        <w:t>2</w:t>
      </w:r>
      <w:r w:rsidR="00B87580">
        <w:fldChar w:fldCharType="end"/>
      </w:r>
      <w:r w:rsidR="00B87580">
        <w:t>.</w:t>
      </w:r>
    </w:p>
    <w:p w14:paraId="49F7077C" w14:textId="4C58BD45" w:rsidR="00480977" w:rsidRDefault="005E5F91" w:rsidP="005754CE">
      <w:pPr>
        <w:pStyle w:val="Heading2"/>
      </w:pPr>
      <w:bookmarkStart w:id="64" w:name="_Ref306024899"/>
      <w:bookmarkStart w:id="65" w:name="_Toc506357631"/>
      <w:r>
        <w:t xml:space="preserve">The transmission line </w:t>
      </w:r>
      <w:r w:rsidR="005754CE">
        <w:t>model (C.Y. Tan &amp; R. Madrak)</w:t>
      </w:r>
      <w:bookmarkEnd w:id="64"/>
      <w:bookmarkEnd w:id="65"/>
    </w:p>
    <w:p w14:paraId="6905EC74" w14:textId="0BF4288E"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7F3BE6FF" w:rsidR="00F42AAC" w:rsidRPr="00E22D55" w:rsidRDefault="00F42AAC" w:rsidP="007F101B">
                            <w:pPr>
                              <w:pStyle w:val="Caption"/>
                              <w:rPr>
                                <w:noProof/>
                                <w:sz w:val="22"/>
                                <w:szCs w:val="22"/>
                              </w:rPr>
                            </w:pPr>
                            <w:bookmarkStart w:id="66" w:name="_Ref305749490"/>
                            <w:r>
                              <w:t xml:space="preserve">Figure </w:t>
                            </w:r>
                            <w:fldSimple w:instr=" SEQ Figure \* ARABIC ">
                              <w:r>
                                <w:rPr>
                                  <w:noProof/>
                                </w:rPr>
                                <w:t>20</w:t>
                              </w:r>
                            </w:fldSimple>
                            <w:bookmarkEnd w:id="66"/>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4"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h7awIAAMIEAAAOAAAAZHJzL2Uyb0RvYy54bWysVMFu2zAMvQ/YPwi6p3bSJE2NOoWbIsOA&#13;&#10;oi3QDj0rslwbkCVNUmJ3w/59T3Lcbt1Owy4yRT6S4iPpi8u+leQgrGu0yun0JKVEKK7LRj3n9Mvj&#13;&#10;drKixHmmSia1Ejl9EY5erj9+uOhMJma61rIUliCIcllnclp7b7IkcbwWLXMn2ggFY6Vtyzyu9jkp&#13;&#10;LesQvZXJLE2XSadtaazmwjlorwcjXcf4VSW4v6sqJzyROcXbfDxtPHfhTNYXLHu2zNQNPz6D/cMr&#13;&#10;WtYoJH0Ndc08I3vb/BGqbbjVTlf+hOs20VXVcBFrQDXT9F01DzUzItYCcpx5pcn9v7D89nBvSVOi&#13;&#10;d+eUKNaiR4+i9+RK9wQq8NMZlwH2YAD0PfTAjnoHZSi7r2wbviiIwA6mX17ZDdE4lIvT+XQ5g4nD&#13;&#10;dpouz9JFCJO8eRvr/CehWxKEnFp0L5LKDjfOD9AREpI5LZty20gZLsGwkZYcGDrd1Y0Xx+C/oaQK&#13;&#10;WKWD1xBw0Ig4KkMWluHFEAMyvD228ftmcTYrzhbnk2WxmE7m03Q1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6oe2sCAADCBAAADgAAAAAA&#13;&#10;AAAAAAAAAAAuAgAAZHJzL2Uyb0RvYy54bWxQSwECLQAUAAYACAAAACEAdhdQSOcAAAAPAQAADwAA&#13;&#10;AAAAAAAAAAAAAADFBAAAZHJzL2Rvd25yZXYueG1sUEsFBgAAAAAEAAQA8wAAANkFAAAAAA==&#13;&#10;" stroked="f">
                <v:textbox style="mso-fit-shape-to-text:t" inset="0,0,0,0">
                  <w:txbxContent>
                    <w:p w14:paraId="5C436125" w14:textId="7F3BE6FF" w:rsidR="00F42AAC" w:rsidRPr="00E22D55" w:rsidRDefault="00F42AAC" w:rsidP="007F101B">
                      <w:pPr>
                        <w:pStyle w:val="Caption"/>
                        <w:rPr>
                          <w:noProof/>
                          <w:sz w:val="22"/>
                          <w:szCs w:val="22"/>
                        </w:rPr>
                      </w:pPr>
                      <w:bookmarkStart w:id="84" w:name="_Ref305749490"/>
                      <w:r>
                        <w:t xml:space="preserve">Figure </w:t>
                      </w:r>
                      <w:r>
                        <w:fldChar w:fldCharType="begin"/>
                      </w:r>
                      <w:r>
                        <w:instrText xml:space="preserve"> SEQ Figure \* ARABIC </w:instrText>
                      </w:r>
                      <w:r>
                        <w:fldChar w:fldCharType="separate"/>
                      </w:r>
                      <w:r>
                        <w:rPr>
                          <w:noProof/>
                        </w:rPr>
                        <w:t>20</w:t>
                      </w:r>
                      <w:r>
                        <w:rPr>
                          <w:noProof/>
                        </w:rPr>
                        <w:fldChar w:fldCharType="end"/>
                      </w:r>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2">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EndPr/>
        <w:sdtContent>
          <w:r w:rsidR="00655576">
            <w:fldChar w:fldCharType="begin"/>
          </w:r>
          <w:r w:rsidR="00655576">
            <w:instrText xml:space="preserve"> CITATION Wol15 \l 1033 </w:instrText>
          </w:r>
          <w:r w:rsidR="00655576">
            <w:fldChar w:fldCharType="separate"/>
          </w:r>
          <w:r w:rsidR="00F77F4A" w:rsidRPr="00F77F4A">
            <w:rPr>
              <w:noProof/>
            </w:rPr>
            <w:t>[18]</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F77F4A">
        <w:t xml:space="preserve">Figure </w:t>
      </w:r>
      <w:r w:rsidR="00F77F4A">
        <w:rPr>
          <w:noProof/>
        </w:rPr>
        <w:t>20</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F77F4A">
        <w:t xml:space="preserve">Figure </w:t>
      </w:r>
      <w:r w:rsidR="00F77F4A">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F77F4A">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EndPr/>
        <w:sdtContent>
          <w:r w:rsidR="00695F15">
            <w:fldChar w:fldCharType="begin"/>
          </w:r>
          <w:r w:rsidR="00695F15">
            <w:instrText xml:space="preserve"> CITATION Key15 \l 1033 </w:instrText>
          </w:r>
          <w:r w:rsidR="00695F15">
            <w:fldChar w:fldCharType="separate"/>
          </w:r>
          <w:r w:rsidR="00F77F4A" w:rsidRPr="00F77F4A">
            <w:rPr>
              <w:noProof/>
            </w:rPr>
            <w:t>[19]</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F77F4A">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436CE7A1"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F77F4A">
        <w:t xml:space="preserve">Figure </w:t>
      </w:r>
      <w:r w:rsidR="00F77F4A">
        <w:rPr>
          <w:noProof/>
        </w:rPr>
        <w:t>20</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75DB8B02" w:rsidR="005E5F91" w:rsidRDefault="000708C8" w:rsidP="000708C8">
      <w:pPr>
        <w:pStyle w:val="ListParagraph"/>
        <w:numPr>
          <w:ilvl w:val="0"/>
          <w:numId w:val="8"/>
        </w:numPr>
        <w:tabs>
          <w:tab w:val="left" w:pos="2265"/>
        </w:tabs>
      </w:pPr>
      <w:r>
        <w:t xml:space="preserve">We have ignored </w:t>
      </w:r>
      <w:r w:rsidR="00BB3C24">
        <w:t>the taper of the power coupler</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607FAF32" w:rsidR="002A4D85" w:rsidRDefault="005E0238"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window between the power coupler and the cavity.</w:t>
      </w:r>
    </w:p>
    <w:p w14:paraId="58DA9AD8" w14:textId="03F583DC" w:rsidR="00876B1F" w:rsidRDefault="00876B1F" w:rsidP="008E530D">
      <w:pPr>
        <w:pStyle w:val="ListParagraph"/>
        <w:numPr>
          <w:ilvl w:val="0"/>
          <w:numId w:val="8"/>
        </w:numPr>
        <w:tabs>
          <w:tab w:val="left" w:pos="2265"/>
        </w:tabs>
      </w:pPr>
      <w:r>
        <w:t>We have neglected the impedance of the stem that connects power coupler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5E0238"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5E0238"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6A33100D" w:rsidR="004F5CF3" w:rsidRPr="00256602" w:rsidRDefault="004F5CF3" w:rsidP="00B343F8">
            <w:pPr>
              <w:keepNext/>
              <w:tabs>
                <w:tab w:val="left" w:pos="2265"/>
              </w:tabs>
              <w:ind w:firstLine="0"/>
              <w:jc w:val="center"/>
              <w:rPr>
                <w:sz w:val="20"/>
              </w:rPr>
            </w:pPr>
            <w:r w:rsidRPr="00256602">
              <w:rPr>
                <w:sz w:val="20"/>
              </w:rPr>
              <w:t>Power coupler</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5E0238"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69BAB4F0" w:rsidR="00D45065" w:rsidRPr="00256602" w:rsidRDefault="00D45065" w:rsidP="005B7507">
            <w:pPr>
              <w:tabs>
                <w:tab w:val="left" w:pos="2265"/>
              </w:tabs>
              <w:ind w:firstLine="0"/>
              <w:jc w:val="center"/>
              <w:rPr>
                <w:b w:val="0"/>
                <w:sz w:val="20"/>
              </w:rPr>
            </w:pPr>
            <w:r>
              <w:rPr>
                <w:b w:val="0"/>
                <w:sz w:val="20"/>
              </w:rPr>
              <w:t>coupler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2FCF556A" w:rsidR="0078736E" w:rsidRDefault="00B343F8" w:rsidP="00B343F8">
      <w:pPr>
        <w:pStyle w:val="Caption"/>
      </w:pPr>
      <w:bookmarkStart w:id="67" w:name="_Ref305763810"/>
      <w:r>
        <w:t xml:space="preserve">Table </w:t>
      </w:r>
      <w:fldSimple w:instr=" SEQ Table \* ARABIC ">
        <w:r w:rsidR="00F77F4A">
          <w:rPr>
            <w:noProof/>
          </w:rPr>
          <w:t>3</w:t>
        </w:r>
      </w:fldSimple>
      <w:bookmarkEnd w:id="67"/>
      <w:r>
        <w:t>: The parameters of the TL model.</w:t>
      </w:r>
    </w:p>
    <w:p w14:paraId="37135A7F" w14:textId="5978F89E"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F77F4A">
        <w:t>16</w:t>
      </w:r>
      <w:r>
        <w:fldChar w:fldCharType="end"/>
      </w:r>
      <w:r>
        <w:t xml:space="preserve"> are shown in </w:t>
      </w:r>
      <w:r>
        <w:fldChar w:fldCharType="begin"/>
      </w:r>
      <w:r>
        <w:instrText xml:space="preserve"> REF _Ref305763810 \h </w:instrText>
      </w:r>
      <w:r>
        <w:fldChar w:fldCharType="separate"/>
      </w:r>
      <w:r w:rsidR="00F77F4A">
        <w:t xml:space="preserve">Table </w:t>
      </w:r>
      <w:r w:rsidR="00F77F4A">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F77F4A">
        <w:t xml:space="preserve">Table </w:t>
      </w:r>
      <w:r w:rsidR="00F77F4A">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6E71A186" w:rsidR="001F1AE2" w:rsidRDefault="001F1AE2" w:rsidP="00D63AAA">
      <w:r>
        <w:t xml:space="preserve">Using this length and the parameters in </w:t>
      </w:r>
      <w:r>
        <w:fldChar w:fldCharType="begin"/>
      </w:r>
      <w:r>
        <w:instrText xml:space="preserve"> REF _Ref305763810 \h </w:instrText>
      </w:r>
      <w:r>
        <w:fldChar w:fldCharType="separate"/>
      </w:r>
      <w:r w:rsidR="00F77F4A">
        <w:t xml:space="preserve">Table </w:t>
      </w:r>
      <w:r w:rsidR="00F77F4A">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68" w:name="_Toc506357632"/>
      <w:r>
        <w:t>Plots</w:t>
      </w:r>
      <w:bookmarkEnd w:id="6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19257E17" w:rsidR="000E4D26" w:rsidRDefault="000E4D26" w:rsidP="000E4D26">
            <w:pPr>
              <w:ind w:firstLine="0"/>
              <w:jc w:val="center"/>
            </w:pPr>
            <w:r>
              <w:t>(</w:t>
            </w:r>
            <w:r w:rsidR="005E0238">
              <w:fldChar w:fldCharType="begin"/>
            </w:r>
            <w:r w:rsidR="005E0238">
              <w:instrText xml:space="preserve"> SEQ Equation \* MERGEFORMAT </w:instrText>
            </w:r>
            <w:r w:rsidR="005E0238">
              <w:fldChar w:fldCharType="separate"/>
            </w:r>
            <w:r w:rsidR="00F77F4A" w:rsidRPr="00F77F4A">
              <w:rPr>
                <w:b/>
                <w:noProof/>
              </w:rPr>
              <w:t>4</w:t>
            </w:r>
            <w:r w:rsidR="005E0238">
              <w:rPr>
                <w:b/>
                <w:noProof/>
              </w:rPr>
              <w:fldChar w:fldCharType="end"/>
            </w:r>
            <w:r>
              <w:t>)</w:t>
            </w:r>
          </w:p>
        </w:tc>
      </w:tr>
    </w:tbl>
    <w:p w14:paraId="48B1BA23" w14:textId="0D034EF3"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F77F4A">
        <w:t xml:space="preserve">Figure </w:t>
      </w:r>
      <w:r w:rsidR="00F77F4A">
        <w:rPr>
          <w:noProof/>
        </w:rPr>
        <w:t>21</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797333FD"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F77F4A">
        <w:t xml:space="preserve">Figure </w:t>
      </w:r>
      <w:r w:rsidR="00F77F4A">
        <w:rPr>
          <w:noProof/>
        </w:rPr>
        <w:t>22</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F77F4A">
        <w:t xml:space="preserve">B </w:t>
      </w:r>
      <w:r w:rsidR="00DD30E8">
        <w:fldChar w:fldCharType="end"/>
      </w:r>
    </w:p>
    <w:p w14:paraId="53C98643" w14:textId="489B74C6"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F77F4A">
        <w:t xml:space="preserve">Figure </w:t>
      </w:r>
      <w:r w:rsidR="00F77F4A">
        <w:rPr>
          <w:noProof/>
        </w:rPr>
        <w:t>23</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F77F4A">
        <w:t xml:space="preserve">Figure </w:t>
      </w:r>
      <w:r w:rsidR="00F77F4A">
        <w:rPr>
          <w:noProof/>
        </w:rPr>
        <w:t>24</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4">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28621DFB" w:rsidR="00F42AAC" w:rsidRPr="00B51460" w:rsidRDefault="00F42AAC" w:rsidP="002303FA">
                            <w:pPr>
                              <w:pStyle w:val="Caption"/>
                              <w:rPr>
                                <w:noProof/>
                                <w:sz w:val="22"/>
                                <w:szCs w:val="22"/>
                              </w:rPr>
                            </w:pPr>
                            <w:bookmarkStart w:id="69" w:name="_Ref305835944"/>
                            <w:r>
                              <w:t xml:space="preserve">Figure </w:t>
                            </w:r>
                            <w:fldSimple w:instr=" SEQ Figure \* ARABIC ">
                              <w:r>
                                <w:rPr>
                                  <w:noProof/>
                                </w:rPr>
                                <w:t>21</w:t>
                              </w:r>
                            </w:fldSimple>
                            <w:bookmarkEnd w:id="6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5"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3mz1aAIAAMIEAAAOAAAAZHJzL2Uyb0RvYy54bWysVE1v2zAMvQ/YfxB0T20H6ZcRp3BTZBhQ&#13;&#10;tAXaoWdFlmMDsqRJSuxu2H/fkxy3W7fTsItMkY+k+Eh6eTV0khyEda1WBc1OUkqE4rpq1a6gX542&#13;&#10;swtKnGeqYlIrUdAX4ejV6uOHZW9yMdeNlpWwBEGUy3tT0MZ7kyeJ443omDvRRigYa2075nG1u6Sy&#13;&#10;rEf0TibzND1Lem0rYzUXzkF7MxrpKsava8H9fV074YksKN7m42njuQ1nslqyfGeZaVp+fAb7h1d0&#13;&#10;rFVI+hrqhnlG9rb9I1TXcqudrv0J112i67rlItaAarL0XTWPDTMi1gJynHmlyf2/sPzu8GBJW6F3&#13;&#10;6JRiHXr0JAZPrvVAoAI/vXE5YI8GQD9AD+ykd1CGsofaduGLggjsYPrlld0QjUO5yLLFRQoTh21x&#13;&#10;lqHeECZ58zbW+U9CdyQIBbXoXiSVHW6dH6ETJCRzWrbVppUyXIJhLS05MHS6b1ovjsF/Q0kVsEoH&#13;&#10;rzHgqBFxVMYsLMeLIQZkeHts4/f16fm8PD+9nJ2Vp9lskaUXs7JM57ObTZmW6WKzvlxc/zimnPyT&#13;&#10;QN1IUZD8sB1Gqi8n/ra6egGtVo+D6QzftCjkljn/wCwmEXRhu/w9jlrqvqD6KFHSaPvtb/qAx4DA&#13;&#10;SkmPyS6o+7pnVlAiPyuMTliDSbCTsJ0Ete/WGhRm2FvDowgH6+Uk1lZ3z1i6MmSBiSmOXAX1k7j2&#13;&#10;435habkoywjCsBvmb9Wj4SH01LCn4ZlZc2y3B213epp5lr/r+ogNns6Ue48WxpEIxI4sYpTCBYsS&#13;&#10;h+q41GETf71H1NuvZ/UTAAD//wMAUEsDBBQABgAIAAAAIQC/mmL+5AAAAA0BAAAPAAAAZHJzL2Rv&#13;&#10;d25yZXYueG1sTI8xT8MwEIV3JP6DdUgsiDppkyhK41RVCwMsFaELmxu7cSA+R7HThn/PMcFy0t3T&#13;&#10;e/e+cjPbnl306DuHAuJFBExj41SHrYDj+/NjDswHiUr2DrWAb+1hU93elLJQ7opv+lKHllEI+kIK&#13;&#10;MCEMBee+MdpKv3CDRtLObrQy0Dq2XI3ySuG258soyriVHdIHIwe9M7r5qicr4JB8HMzDdH563Sar&#13;&#10;8eU47bLPthbi/m7er2ls18CCnsOfA34ZqD9UVOzkJlSe9QKIJghI0jwFRnKW5HQ5CUhXcQy8Kvl/&#13;&#10;iuoHAAD//wMAUEsBAi0AFAAGAAgAAAAhALaDOJL+AAAA4QEAABMAAAAAAAAAAAAAAAAAAAAAAFtD&#13;&#10;b250ZW50X1R5cGVzXS54bWxQSwECLQAUAAYACAAAACEAOP0h/9YAAACUAQAACwAAAAAAAAAAAAAA&#13;&#10;AAAvAQAAX3JlbHMvLnJlbHNQSwECLQAUAAYACAAAACEATN5s9WgCAADCBAAADgAAAAAAAAAAAAAA&#13;&#10;AAAuAgAAZHJzL2Uyb0RvYy54bWxQSwECLQAUAAYACAAAACEAv5pi/uQAAAANAQAADwAAAAAAAAAA&#13;&#10;AAAAAADCBAAAZHJzL2Rvd25yZXYueG1sUEsFBgAAAAAEAAQA8wAAANMFAAAAAA==&#13;&#10;" stroked="f">
                <v:textbox style="mso-fit-shape-to-text:t" inset="0,0,0,0">
                  <w:txbxContent>
                    <w:p w14:paraId="1A684742" w14:textId="28621DFB" w:rsidR="00F42AAC" w:rsidRPr="00B51460" w:rsidRDefault="00F42AAC" w:rsidP="002303FA">
                      <w:pPr>
                        <w:pStyle w:val="Caption"/>
                        <w:rPr>
                          <w:noProof/>
                          <w:sz w:val="22"/>
                          <w:szCs w:val="22"/>
                        </w:rPr>
                      </w:pPr>
                      <w:bookmarkStart w:id="88" w:name="_Ref305835944"/>
                      <w:r>
                        <w:t xml:space="preserve">Figure </w:t>
                      </w:r>
                      <w:r>
                        <w:fldChar w:fldCharType="begin"/>
                      </w:r>
                      <w:r>
                        <w:instrText xml:space="preserve"> SEQ Figure \* ARABIC </w:instrText>
                      </w:r>
                      <w:r>
                        <w:fldChar w:fldCharType="separate"/>
                      </w:r>
                      <w:r>
                        <w:rPr>
                          <w:noProof/>
                        </w:rPr>
                        <w:t>21</w:t>
                      </w:r>
                      <w:r>
                        <w:rPr>
                          <w:noProof/>
                        </w:rPr>
                        <w:fldChar w:fldCharType="end"/>
                      </w:r>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09CE21E5" w:rsidR="00F42AAC" w:rsidRPr="005209B4" w:rsidRDefault="00F42AAC" w:rsidP="00252A1C">
                            <w:pPr>
                              <w:pStyle w:val="Caption"/>
                              <w:rPr>
                                <w:noProof/>
                                <w:sz w:val="22"/>
                                <w:szCs w:val="22"/>
                              </w:rPr>
                            </w:pPr>
                            <w:bookmarkStart w:id="70" w:name="_Ref305841605"/>
                            <w:r>
                              <w:t xml:space="preserve">Figure </w:t>
                            </w:r>
                            <w:fldSimple w:instr=" SEQ Figure \* ARABIC ">
                              <w:r>
                                <w:rPr>
                                  <w:noProof/>
                                </w:rPr>
                                <w:t>22</w:t>
                              </w:r>
                            </w:fldSimple>
                            <w:bookmarkEnd w:id="7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6"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iEJaA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YYQ6Nh5UW109A1arR2I6wzctGrlmzt8xCyYCLmyXv8VRS90XVB8kShptv/9NH/xB&#13;&#10;EFgp6cHsgrpvO2YFJfKLAnXCGkyCnYTtJKhdt9aAMMPeGh5FBFgvJ7G2unvE0pWhCkxMcdQqqJ/E&#13;&#10;tR/3C0vLRVlGJ5DdMH+t7g0PqaeBPQyPzJrDuD1gu9ET51n+buqjb4h0ptx5jDBS4g1FUClcsCiR&#13;&#10;VIelDpv46z16vf16Vi8AAAD//wMAUEsDBBQABgAIAAAAIQDvXoqo4wAAAA8BAAAPAAAAZHJzL2Rv&#13;&#10;d25yZXYueG1sTI8xT8MwEIV3JP6DdUgsiNqQKFRpnKoqMMBSEbqwubEbB+JzZDtt+PccEywn3fd0&#13;&#10;796r1rMb2MmE2HuUcLcQwAy2XvfYSdi/P98ugcWkUKvBo5HwbSKs68uLSpXan/HNnJrUMTLBWCoJ&#13;&#10;NqWx5Dy21jgVF340SNrRB6cSraHjOqgzmbuB3wtRcKd6pA9WjWZrTfvVTE7CLv/Y2Zvp+PS6ybPw&#13;&#10;sp+2xWfXSHl9NT+uaGxWwJKZ098F/Hag/FBTsIOfUEc2SKA2iajIxAMw0ot8SehAiFgGvK74/x71&#13;&#10;DwAAAP//AwBQSwECLQAUAAYACAAAACEAtoM4kv4AAADhAQAAEwAAAAAAAAAAAAAAAAAAAAAAW0Nv&#13;&#10;bnRlbnRfVHlwZXNdLnhtbFBLAQItABQABgAIAAAAIQA4/SH/1gAAAJQBAAALAAAAAAAAAAAAAAAA&#13;&#10;AC8BAABfcmVscy8ucmVsc1BLAQItABQABgAIAAAAIQBWBiEJaAIAAMIEAAAOAAAAAAAAAAAAAAAA&#13;&#10;AC4CAABkcnMvZTJvRG9jLnhtbFBLAQItABQABgAIAAAAIQDvXoqo4wAAAA8BAAAPAAAAAAAAAAAA&#13;&#10;AAAAAMIEAABkcnMvZG93bnJldi54bWxQSwUGAAAAAAQABADzAAAA0gUAAAAA&#13;&#10;" stroked="f">
                <v:textbox style="mso-fit-shape-to-text:t" inset="0,0,0,0">
                  <w:txbxContent>
                    <w:p w14:paraId="3334B172" w14:textId="09CE21E5" w:rsidR="00F42AAC" w:rsidRPr="005209B4" w:rsidRDefault="00F42AAC" w:rsidP="00252A1C">
                      <w:pPr>
                        <w:pStyle w:val="Caption"/>
                        <w:rPr>
                          <w:noProof/>
                          <w:sz w:val="22"/>
                          <w:szCs w:val="22"/>
                        </w:rPr>
                      </w:pPr>
                      <w:bookmarkStart w:id="90" w:name="_Ref305841605"/>
                      <w:r>
                        <w:t xml:space="preserve">Figure </w:t>
                      </w:r>
                      <w:r>
                        <w:fldChar w:fldCharType="begin"/>
                      </w:r>
                      <w:r>
                        <w:instrText xml:space="preserve"> SEQ Figure \* ARABIC </w:instrText>
                      </w:r>
                      <w:r>
                        <w:fldChar w:fldCharType="separate"/>
                      </w:r>
                      <w:r>
                        <w:rPr>
                          <w:noProof/>
                        </w:rPr>
                        <w:t>22</w:t>
                      </w:r>
                      <w:r>
                        <w:rPr>
                          <w:noProof/>
                        </w:rPr>
                        <w:fldChar w:fldCharType="end"/>
                      </w:r>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7FDACB1C" w:rsidR="00F42AAC" w:rsidRPr="00FC542B" w:rsidRDefault="00F42AAC" w:rsidP="00A852DE">
                            <w:pPr>
                              <w:pStyle w:val="Caption"/>
                              <w:rPr>
                                <w:noProof/>
                                <w:sz w:val="22"/>
                                <w:szCs w:val="22"/>
                              </w:rPr>
                            </w:pPr>
                            <w:bookmarkStart w:id="71" w:name="_Ref305849877"/>
                            <w:r>
                              <w:t xml:space="preserve">Figure </w:t>
                            </w:r>
                            <w:fldSimple w:instr=" SEQ Figure \* ARABIC ">
                              <w:r>
                                <w:rPr>
                                  <w:noProof/>
                                </w:rPr>
                                <w:t>23</w:t>
                              </w:r>
                            </w:fldSimple>
                            <w:bookmarkEnd w:id="7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7"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mB1aQIAAMIEAAAOAAAAZHJzL2Uyb0RvYy54bWysVF1P2zAUfZ+0/2D5vSQttJSIFIWiTpMQ&#13;&#10;IMHEs+s4JJJje7bbhE377zt2mrKxPU17ca7vp++55+byqm8l2QvrGq1yOj1JKRGK67JRLzn98rSZ&#13;&#10;LClxnqmSSa1ETl+Fo1erjx8uO5OJma61LIUlSKJc1pmc1t6bLEkcr0XL3Ik2QsFYadsyj6t9SUrL&#13;&#10;OmRvZTJL00XSaVsaq7lwDtqbwUhXMX9VCe7vq8oJT2RO8TYfTxvPbTiT1SXLXiwzdcMPz2D/8IqW&#13;&#10;NQpFj6lumGdkZ5s/UrUNt9rpyp9w3Sa6qhouYg/oZpq+6+axZkbEXgCOM0eY3P9Ly+/2D5Y0ZU5n&#13;&#10;mJRiLWb0JHpPrnVPoAI+nXEZ3B4NHH0PPeY86h2Uoe2+sm34oiECO5B+PaIbsnEoT5fLBUZGCYft&#13;&#10;NF2cp/OQJnmLNtb5T0K3JAg5tZheBJXtb50fXEeXUMxp2ZSbRspwCYa1tGTPMOmubrw4JP/NS6rg&#13;&#10;q3SIGhIOGhGpMlRhGV4MMXiGt8cxfl/Pz2fF+fxisijm08nZNF1OiiKdTW42RVqkZ5v1xdn1j0PJ&#13;&#10;MT4J0A0QBcn3236A+ojfVpevgNXqgZjO8E2DRm6Z8w/MgomAC9vl73FUUnc51QeJklrbb3/TB38Q&#13;&#10;BFZKOjA7p+7rjllBifysQJ2wBqNgR2E7CmrXrjUgnGJvDY8iAqyXo1hZ3T5j6YpQBSamOGrl1I/i&#13;&#10;2g/7haXloiiiE8humL9Vj4aH1OPAnvpnZs1h3B6w3emR8yx7N/XBN0Q6U+w8RhgpEYAdUASVwgWL&#13;&#10;Ekl1WOqwib/eo9fbr2f1Ew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DquYHVpAgAAwgQAAA4AAAAAAAAAAAAA&#13;&#10;AAAALgIAAGRycy9lMm9Eb2MueG1sUEsBAi0AFAAGAAgAAAAhAOvElWnkAAAADQEAAA8AAAAAAAAA&#13;&#10;AAAAAAAAwwQAAGRycy9kb3ducmV2LnhtbFBLBQYAAAAABAAEAPMAAADUBQAAAAA=&#13;&#10;" stroked="f">
                <v:textbox style="mso-fit-shape-to-text:t" inset="0,0,0,0">
                  <w:txbxContent>
                    <w:p w14:paraId="1552D9FD" w14:textId="7FDACB1C" w:rsidR="00F42AAC" w:rsidRPr="00FC542B" w:rsidRDefault="00F42AAC" w:rsidP="00A852DE">
                      <w:pPr>
                        <w:pStyle w:val="Caption"/>
                        <w:rPr>
                          <w:noProof/>
                          <w:sz w:val="22"/>
                          <w:szCs w:val="22"/>
                        </w:rPr>
                      </w:pPr>
                      <w:bookmarkStart w:id="92" w:name="_Ref305849877"/>
                      <w:r>
                        <w:t xml:space="preserve">Figure </w:t>
                      </w:r>
                      <w:r>
                        <w:fldChar w:fldCharType="begin"/>
                      </w:r>
                      <w:r>
                        <w:instrText xml:space="preserve"> SEQ Figure \* ARABIC </w:instrText>
                      </w:r>
                      <w:r>
                        <w:fldChar w:fldCharType="separate"/>
                      </w:r>
                      <w:r>
                        <w:rPr>
                          <w:noProof/>
                        </w:rPr>
                        <w:t>23</w:t>
                      </w:r>
                      <w:r>
                        <w:rPr>
                          <w:noProof/>
                        </w:rPr>
                        <w:fldChar w:fldCharType="end"/>
                      </w:r>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2563F130" w:rsidR="00F42AAC" w:rsidRPr="008A0CE8" w:rsidRDefault="00F42AAC" w:rsidP="0094528B">
                            <w:pPr>
                              <w:pStyle w:val="Caption"/>
                              <w:rPr>
                                <w:noProof/>
                                <w:sz w:val="22"/>
                                <w:szCs w:val="22"/>
                              </w:rPr>
                            </w:pPr>
                            <w:bookmarkStart w:id="72" w:name="_Ref305848877"/>
                            <w:r>
                              <w:t xml:space="preserve">Figure </w:t>
                            </w:r>
                            <w:fldSimple w:instr=" SEQ Figure \* ARABIC ">
                              <w:r>
                                <w:rPr>
                                  <w:noProof/>
                                </w:rPr>
                                <w:t>24</w:t>
                              </w:r>
                            </w:fldSimple>
                            <w:bookmarkEnd w:id="72"/>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8"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YoQbQIAAMIEAAAOAAAAZHJzL2Uyb0RvYy54bWysVE1v2zAMvQ/YfxB0T21nST+MOoWbIsOA&#13;&#10;oi3QDj0rslwbkCVNUmJ3w/57n+S43bqdhl1kinykyEfS5xdDJ8leWNdqVdDsKKVEKK6rVj0V9OvD&#13;&#10;ZnZKifNMVUxqJQr6LBy9WH38cN6bXMx1o2UlLEEQ5fLeFLTx3uRJ4ngjOuaOtBEKxlrbjnlc7VNS&#13;&#10;WdYjeieTeZoeJ722lbGaC+egvRqNdBXj17Xg/raunfBEFhS5+XjaeG7DmazOWf5kmWlafkiD/UMW&#13;&#10;HWsVHn0NdcU8Izvb/hGqa7nVTtf+iOsu0XXdchFrQDVZ+q6a+4YZEWsBOc680uT+X1h+s7+zpK0K&#13;&#10;Ol9SoliHHj2IwZNLPRCowE9vXA7YvQHQD9Cjz5PeQRnKHmrbhS8KIrCD6edXdkM0DuUiyxanKUwc&#13;&#10;tuNs+SmL4ZM3b2Od/yx0R4JQUIvuRVLZ/tp5ZALoBAmPOS3batNKGS7BsJaW7Bk63TetFyFHePyG&#13;&#10;kipglQ5eo3nUiDgq4yssR8YQAzLkHtv4Y708mZcny7PZcbnMZossPZ2VZTqfXW3KtEwXm/XZ4vLn&#13;&#10;4cnJPwnUjRQFyQ/bYaR6PvG31dUzaLV6HExn+KZFIdfM+TtmMYmgC9vlb3HUUvcF1QeJkkbb73/T&#13;&#10;BzwGBFZKekx2Qd23HbOCEvlFYXTCGkyCnYTtJKhdt9agMMPeGh5FOFgvJ7G2unvE0pXhFZiY4nir&#13;&#10;oH4S137cLywtF2UZQRh2w/y1ujc8hJ4a9jA8MmsO7fag7UZPM8/yd10fscHTmXLn0cI4EoHYkUV0&#13;&#10;O1ywKLHvh6UOm/jrPaLefj2rFwAAAP//AwBQSwMEFAAGAAgAAAAhAB/ijjbiAAAADwEAAA8AAABk&#13;&#10;cnMvZG93bnJldi54bWxMTz1PwzAQ3ZH4D9YhsSDqBKIoTeNUVYEBlorQhc2N3TglPke204Z/zzHB&#13;&#10;crp7T/c+qvVsB3bWPvQOBaSLBJjG1qkeOwH7j5f7AliIEpUcHGoB3zrAur6+qmSp3AXf9bmJHSMR&#13;&#10;DKUUYGIcS85Da7SVYeFGjcQdnbcy0uk7rry8kLgd+EOS5NzKHsnByFFvjW6/mskK2GWfO3M3HZ/f&#13;&#10;Ntmjf91P2/zUNULc3sxPKxqbFbCo5/j3Ab8dKD/UFOzgJlSBDQKoTSQ0WaYpMOLzrCDoQFBa0Mbr&#13;&#10;iv/vUf8AAAD//wMAUEsBAi0AFAAGAAgAAAAhALaDOJL+AAAA4QEAABMAAAAAAAAAAAAAAAAAAAAA&#13;&#10;AFtDb250ZW50X1R5cGVzXS54bWxQSwECLQAUAAYACAAAACEAOP0h/9YAAACUAQAACwAAAAAAAAAA&#13;&#10;AAAAAAAvAQAAX3JlbHMvLnJlbHNQSwECLQAUAAYACAAAACEA4DGKEG0CAADCBAAADgAAAAAAAAAA&#13;&#10;AAAAAAAuAgAAZHJzL2Uyb0RvYy54bWxQSwECLQAUAAYACAAAACEAH+KONuIAAAAPAQAADwAAAAAA&#13;&#10;AAAAAAAAAADHBAAAZHJzL2Rvd25yZXYueG1sUEsFBgAAAAAEAAQA8wAAANYFAAAAAA==&#13;&#10;" stroked="f">
                <v:textbox style="mso-fit-shape-to-text:t" inset="0,0,0,0">
                  <w:txbxContent>
                    <w:p w14:paraId="7A7FC60B" w14:textId="2563F130" w:rsidR="00F42AAC" w:rsidRPr="008A0CE8" w:rsidRDefault="00F42AAC" w:rsidP="0094528B">
                      <w:pPr>
                        <w:pStyle w:val="Caption"/>
                        <w:rPr>
                          <w:noProof/>
                          <w:sz w:val="22"/>
                          <w:szCs w:val="22"/>
                        </w:rPr>
                      </w:pPr>
                      <w:bookmarkStart w:id="94" w:name="_Ref305848877"/>
                      <w:r>
                        <w:t xml:space="preserve">Figure </w:t>
                      </w:r>
                      <w:r>
                        <w:fldChar w:fldCharType="begin"/>
                      </w:r>
                      <w:r>
                        <w:instrText xml:space="preserve"> SEQ Figure \* ARABIC </w:instrText>
                      </w:r>
                      <w:r>
                        <w:fldChar w:fldCharType="separate"/>
                      </w:r>
                      <w:r>
                        <w:rPr>
                          <w:noProof/>
                        </w:rPr>
                        <w:t>24</w:t>
                      </w:r>
                      <w:r>
                        <w:rPr>
                          <w:noProof/>
                        </w:rPr>
                        <w:fldChar w:fldCharType="end"/>
                      </w:r>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5">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7">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29683784" w:rsidR="00F42AAC" w:rsidRPr="00D34DF9" w:rsidRDefault="00F42AAC" w:rsidP="00A531FE">
                            <w:pPr>
                              <w:pStyle w:val="Caption"/>
                              <w:rPr>
                                <w:noProof/>
                                <w:sz w:val="22"/>
                                <w:szCs w:val="22"/>
                              </w:rPr>
                            </w:pPr>
                            <w:bookmarkStart w:id="73" w:name="_Ref305852236"/>
                            <w:r>
                              <w:t xml:space="preserve">Figure </w:t>
                            </w:r>
                            <w:fldSimple w:instr=" SEQ Figure \* ARABIC ">
                              <w:r>
                                <w:rPr>
                                  <w:noProof/>
                                </w:rPr>
                                <w:t>25</w:t>
                              </w:r>
                            </w:fldSimple>
                            <w:bookmarkEnd w:id="73"/>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9"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X/iawIAAMIEAAAOAAAAZHJzL2Uyb0RvYy54bWysVN9v2jAQfp+0/8HyO01CgdKIUKVUTJNQ&#13;&#10;WwmmPhvHaSI5Ps82JGza/76zQ+jW7Wnai3O+n77vvsvirmskOQpja1AZTa5iSoTiUNTqNaNfduvR&#13;&#10;nBLrmCqYBCUyehKW3i0/fli0OhVjqEAWwhBMomza6oxWzuk0iiyvRMPsFWih0FiCaZjDq3mNCsNa&#13;&#10;zN7IaBzHs6gFU2gDXFiL2ofeSJchf1kK7p7K0gpHZEbxbS6cJpx7f0bLBUtfDdNVzc/PYP/wiobV&#13;&#10;CoteUj0wx8jB1H+kampuwELprjg0EZRlzUXoAbtJ4nfdbCumRegFwbH6ApP9f2n54/HZkLrI6PWM&#13;&#10;EsUanNFOdI7cQ0dQhfi02qbottXo6DrU45wHvUWlb7srTeO/2BBBOyJ9uqDrs3FUTpJkMo/RxNF2&#13;&#10;Hc9u4qlPE71Fa2PdJwEN8UJGDU4vgMqOG+t618HFF7Mg62JdS+kv3rCShhwZTrqtaifOyX/zksr7&#13;&#10;KvBRfcJeIwJV+iosxRej6D3928MYv6+mN+P8Zno7muXTZDRJ4vkoz+Px6GGdx3k8Wa9uJ/c/ziWH&#13;&#10;+MhD10PkJdftuwD1+HrAbw/FCWE10BPTar6usZENs+6ZGWQiwoXb5Z7wKCW0GYWzREkF5tvf9N4f&#13;&#10;CYJWSlpkdkbt1wMzghL5WSF1/BoMghmE/SCoQ7MChDDBvdU8iBhgnBzE0kDzgkuX+ypoYopjrYy6&#13;&#10;QVy5fr9wabnI8+CEZNfMbdRWc596GNiue2FGn8ftELZHGDjP0ndT7319pNX5weEIAyU8sD2KSCV/&#13;&#10;wUUJpDovtd/EX+/B6+3Xs/wJ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y2F/4msCAADCBAAADgAAAAAAAAAA&#13;&#10;AAAAAAAuAgAAZHJzL2Uyb0RvYy54bWxQSwECLQAUAAYACAAAACEAZA4MoeQAAAANAQAADwAAAAAA&#13;&#10;AAAAAAAAAADFBAAAZHJzL2Rvd25yZXYueG1sUEsFBgAAAAAEAAQA8wAAANYFAAAAAA==&#13;&#10;" stroked="f">
                <v:textbox style="mso-fit-shape-to-text:t" inset="0,0,0,0">
                  <w:txbxContent>
                    <w:p w14:paraId="5771D3CC" w14:textId="29683784" w:rsidR="00F42AAC" w:rsidRPr="00D34DF9" w:rsidRDefault="00F42AAC" w:rsidP="00A531FE">
                      <w:pPr>
                        <w:pStyle w:val="Caption"/>
                        <w:rPr>
                          <w:noProof/>
                          <w:sz w:val="22"/>
                          <w:szCs w:val="22"/>
                        </w:rPr>
                      </w:pPr>
                      <w:bookmarkStart w:id="96" w:name="_Ref305852236"/>
                      <w:r>
                        <w:t xml:space="preserve">Figure </w:t>
                      </w:r>
                      <w:r>
                        <w:fldChar w:fldCharType="begin"/>
                      </w:r>
                      <w:r>
                        <w:instrText xml:space="preserve"> SEQ Figure \* ARABIC </w:instrText>
                      </w:r>
                      <w:r>
                        <w:fldChar w:fldCharType="separate"/>
                      </w:r>
                      <w:r>
                        <w:rPr>
                          <w:noProof/>
                        </w:rPr>
                        <w:t>25</w:t>
                      </w:r>
                      <w:r>
                        <w:rPr>
                          <w:noProof/>
                        </w:rPr>
                        <w:fldChar w:fldCharType="end"/>
                      </w:r>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8">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388C53BE" w:rsidR="00F42AAC" w:rsidRPr="00D34DF9" w:rsidRDefault="00F42AAC" w:rsidP="00A531FE">
                            <w:pPr>
                              <w:pStyle w:val="Caption"/>
                              <w:rPr>
                                <w:noProof/>
                                <w:sz w:val="22"/>
                                <w:szCs w:val="22"/>
                              </w:rPr>
                            </w:pPr>
                            <w:bookmarkStart w:id="74" w:name="_Ref305918423"/>
                            <w:r>
                              <w:t xml:space="preserve">Figure </w:t>
                            </w:r>
                            <w:fldSimple w:instr=" SEQ Figure \* ARABIC ">
                              <w:r>
                                <w:rPr>
                                  <w:noProof/>
                                </w:rPr>
                                <w:t>26</w:t>
                              </w:r>
                            </w:fldSimple>
                            <w:bookmarkEnd w:id="74"/>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50"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KX2agIAAMIEAAAOAAAAZHJzL2Uyb0RvYy54bWysVEtv2zAMvg/YfxB0T21nTh9GnMJNkGFA&#13;&#10;0BZohp4VWY4NyKImKbGzYf+9lBy3W7fTsItM8Sl+/Oj5bd9KchTGNqBymlzElAjFoWzUPqdft+vJ&#13;&#10;NSXWMVUyCUrk9CQsvV18/DDvdCamUIMshSGYRNms0zmtndNZFFlei5bZC9BCobEC0zKHV7OPSsM6&#13;&#10;zN7KaBrHl1EHptQGuLAWtavBSBchf1UJ7h6qygpHZE7xbS6cJpw7f0aLOcv2hum64ednsH94Rcsa&#13;&#10;hUVfU62YY+Rgmj9StQ03YKFyFxzaCKqq4SL0gN0k8btunmqmRegFwbH6FSb7/9Ly++OjIU2Z008z&#13;&#10;ShRrcUZb0TtyBz1BFeLTaZuh25NGR9ejHuc86i0qfdt9ZVr/xYYI2hHp0yu6PhtHZZok6XWMJo62&#13;&#10;9DLBfn2a6C1aG+s+C2iJF3JqcHoBVHbcWDe4ji6+mAXZlOtGSn/xhqU05Mhw0l3dOHFO/puXVN5X&#13;&#10;gY8aEg4aEagyVGEZvhhF7+nfHsb4Yzm7mhZXs5vJZTFLJmkSX0+KIp5OVusiLuJ0vbxJ736eS47x&#13;&#10;kYdugMhLrt/1AeppOuK3g/KEsBoYiGk1XzfYyIZZ98gMMhHhwu1yD3hUErqcwlmipAbz/W96748E&#13;&#10;QSslHTI7p/bbgRlBifyikDp+DUbBjMJuFNShXQJCmODeah5EDDBOjmJloH3GpSt8FTQxxbFWTt0o&#13;&#10;Lt2wX7i0XBRFcEKya+Y26klzn3oc2LZ/Zkafx+0QtnsYOc+yd1MffH2k1cXB4QgDJTywA4pIJX/B&#13;&#10;RQmkOi+138Rf78Hr7dezeAE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r6yl9moCAADCBAAADgAAAAAAAAAAAAAA&#13;&#10;AAAuAgAAZHJzL2Uyb0RvYy54bWxQSwECLQAUAAYACAAAACEACs6Q9uIAAAALAQAADwAAAAAAAAAA&#13;&#10;AAAAAADEBAAAZHJzL2Rvd25yZXYueG1sUEsFBgAAAAAEAAQA8wAAANMFAAAAAA==&#13;&#10;" stroked="f">
                <v:textbox style="mso-fit-shape-to-text:t" inset="0,0,0,0">
                  <w:txbxContent>
                    <w:p w14:paraId="3D906674" w14:textId="388C53BE" w:rsidR="00F42AAC" w:rsidRPr="00D34DF9" w:rsidRDefault="00F42AAC" w:rsidP="00A531FE">
                      <w:pPr>
                        <w:pStyle w:val="Caption"/>
                        <w:rPr>
                          <w:noProof/>
                          <w:sz w:val="22"/>
                          <w:szCs w:val="22"/>
                        </w:rPr>
                      </w:pPr>
                      <w:bookmarkStart w:id="98" w:name="_Ref305918423"/>
                      <w:r>
                        <w:t xml:space="preserve">Figure </w:t>
                      </w:r>
                      <w:r>
                        <w:fldChar w:fldCharType="begin"/>
                      </w:r>
                      <w:r>
                        <w:instrText xml:space="preserve"> SEQ Figure \* ARABIC </w:instrText>
                      </w:r>
                      <w:r>
                        <w:fldChar w:fldCharType="separate"/>
                      </w:r>
                      <w:r>
                        <w:rPr>
                          <w:noProof/>
                        </w:rPr>
                        <w:t>26</w:t>
                      </w:r>
                      <w:r>
                        <w:rPr>
                          <w:noProof/>
                        </w:rPr>
                        <w:fldChar w:fldCharType="end"/>
                      </w:r>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45CDD2E0"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F77F4A">
        <w:t xml:space="preserve">Figure </w:t>
      </w:r>
      <w:r w:rsidR="00F77F4A">
        <w:rPr>
          <w:noProof/>
        </w:rPr>
        <w:t>25</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F77F4A">
        <w:t xml:space="preserve">Figure </w:t>
      </w:r>
      <w:r w:rsidR="00F77F4A">
        <w:rPr>
          <w:noProof/>
        </w:rPr>
        <w:t>20</w:t>
      </w:r>
      <w:r>
        <w:fldChar w:fldCharType="end"/>
      </w:r>
      <w:r>
        <w:t>.</w:t>
      </w:r>
    </w:p>
    <w:p w14:paraId="13657FFC" w14:textId="42D7061E"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F77F4A">
        <w:t xml:space="preserve">Figure </w:t>
      </w:r>
      <w:r w:rsidR="00F77F4A">
        <w:rPr>
          <w:noProof/>
        </w:rPr>
        <w:t>26</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F77F4A">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9">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57098634" w:rsidR="00F42AAC" w:rsidRPr="009055B5" w:rsidRDefault="00F42AAC" w:rsidP="005757A5">
                            <w:pPr>
                              <w:pStyle w:val="Caption"/>
                              <w:rPr>
                                <w:noProof/>
                                <w:sz w:val="22"/>
                                <w:szCs w:val="22"/>
                              </w:rPr>
                            </w:pPr>
                            <w:bookmarkStart w:id="75" w:name="_Ref305925615"/>
                            <w:r>
                              <w:t xml:space="preserve">Figure </w:t>
                            </w:r>
                            <w:fldSimple w:instr=" SEQ Figure \* ARABIC ">
                              <w:r>
                                <w:rPr>
                                  <w:noProof/>
                                </w:rPr>
                                <w:t>27</w:t>
                              </w:r>
                            </w:fldSimple>
                            <w:bookmarkEnd w:id="75"/>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1"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GtV3agIAAMIEAAAOAAAAZHJzL2Uyb0RvYy54bWysVF1P2zAUfZ+0/2D5vSTpWj4iUhSKOk1C&#13;&#10;gAQTz67jkEiO7dluEzbtv3PsNLCxPU17ca7vp++55+b8Yugk2QvrWq0Kmh2llAjFddWqp4J+fdjM&#13;&#10;TilxnqmKSa1EQZ+Foxerjx/Oe5OLuW60rIQlSKJc3puCNt6bPEkcb0TH3JE2QsFYa9sxj6t9SirL&#13;&#10;emTvZDJP0+Ok17YyVnPhHLRXo5GuYv66Ftzf1rUTnsiC4m0+njae23Amq3OWP1lmmpYfnsH+4RUd&#13;&#10;axWKvqa6Yp6RnW3/SNW13Gqna3/EdZfoum65iD2gmyx91819w4yIvQAcZ15hcv8vLb/Z31nSVgX9&#13;&#10;hEkp1mFGD2Lw5FIPBCrg0xuXw+3ewNEP0GPOk95BGdoeatuFLxoisAPp51d0QzYO5SLLFqcpTBy2&#13;&#10;xXGGfkOa5C3aWOc/C92RIBTUYnoRVLa/dn50nVxCMadlW21aKcMlGNbSkj3DpPum9eKQ/DcvqYKv&#13;&#10;0iFqTDhqRKTKWIXleDHE4BneHsf4Y708mZcny7PZcbnMZossPZ2VZTqfXW3KtEwXm/XZ4vLnoeQU&#13;&#10;nwToRoiC5IftEKGeLyf8trp6BqxWj8R0hm9aNHLNnL9jFkwEXNguf4ujlrovqD5IlDTafv+bPviD&#13;&#10;ILBS0oPZBXXfdswKSuQXBeqENZgEOwnbSVC7bq0BYYa9NTyKCLBeTmJtdfeIpStDFZiY4qhVUD+J&#13;&#10;az/uF5aWi7KMTiC7Yf5a3RseUk8DexgemTWHcXvAdqMnzrP83dRH3xDpTLnzGGGkRAB2RBFUChcs&#13;&#10;SiTVYanDJv56j15vv57VCwAAAP//AwBQSwMEFAAGAAgAAAAhANk7DJDnAAAAEAEAAA8AAABkcnMv&#13;&#10;ZG93bnJldi54bWxMjz9PwzAQxXckvoN1SCyodUjd0KZxqqrAUJaKtAubG7txILYj22nDt+eYYDnp&#13;&#10;3Z9371esR9ORi/KhdZbD4zQBomztZGsbDsfD62QBJERhpeicVRy+VYB1eXtTiFy6q31Xlyo2BE1s&#13;&#10;yAUHHWOfUxpqrYwIU9cri7Oz80ZElL6h0osrmpuOpkmSUSNaix+06NVWq/qrGgyHPfvY64fh/PK2&#13;&#10;YTO/Ow7b7LOpOL+/G59XWDYrIFGN8e8CfhkwP5QY7OQGKwPpUDOGQJEDW85SILjxtEyxc+Iwz+YL&#13;&#10;oGVB/4OUPwAAAP//AwBQSwECLQAUAAYACAAAACEAtoM4kv4AAADhAQAAEwAAAAAAAAAAAAAAAAAA&#13;&#10;AAAAW0NvbnRlbnRfVHlwZXNdLnhtbFBLAQItABQABgAIAAAAIQA4/SH/1gAAAJQBAAALAAAAAAAA&#13;&#10;AAAAAAAAAC8BAABfcmVscy8ucmVsc1BLAQItABQABgAIAAAAIQCrGtV3agIAAMIEAAAOAAAAAAAA&#13;&#10;AAAAAAAAAC4CAABkcnMvZTJvRG9jLnhtbFBLAQItABQABgAIAAAAIQDZOwyQ5wAAABABAAAPAAAA&#13;&#10;AAAAAAAAAAAAAMQEAABkcnMvZG93bnJldi54bWxQSwUGAAAAAAQABADzAAAA2AUAAAAA&#13;&#10;" stroked="f">
                <v:textbox style="mso-fit-shape-to-text:t" inset="0,0,0,0">
                  <w:txbxContent>
                    <w:p w14:paraId="1A06CC73" w14:textId="57098634" w:rsidR="00F42AAC" w:rsidRPr="009055B5" w:rsidRDefault="00F42AAC" w:rsidP="005757A5">
                      <w:pPr>
                        <w:pStyle w:val="Caption"/>
                        <w:rPr>
                          <w:noProof/>
                          <w:sz w:val="22"/>
                          <w:szCs w:val="22"/>
                        </w:rPr>
                      </w:pPr>
                      <w:bookmarkStart w:id="100" w:name="_Ref305925615"/>
                      <w:r>
                        <w:t xml:space="preserve">Figure </w:t>
                      </w:r>
                      <w:r>
                        <w:fldChar w:fldCharType="begin"/>
                      </w:r>
                      <w:r>
                        <w:instrText xml:space="preserve"> SEQ Figure \* ARABIC </w:instrText>
                      </w:r>
                      <w:r>
                        <w:fldChar w:fldCharType="separate"/>
                      </w:r>
                      <w:r>
                        <w:rPr>
                          <w:noProof/>
                        </w:rPr>
                        <w:t>27</w:t>
                      </w:r>
                      <w:r>
                        <w:rPr>
                          <w:noProof/>
                        </w:rPr>
                        <w:fldChar w:fldCharType="end"/>
                      </w:r>
                      <w:bookmarkEnd w:id="100"/>
                      <w:r>
                        <w:t xml:space="preserve">: The </w:t>
                      </w:r>
                      <w:proofErr w:type="spellStart"/>
                      <w:r>
                        <w:t>rms</w:t>
                      </w:r>
                      <w:proofErr w:type="spellEnd"/>
                      <w:r>
                        <w:t xml:space="preserve">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5556D846"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F77F4A">
        <w:t xml:space="preserve">Figure </w:t>
      </w:r>
      <w:r w:rsidR="00F77F4A">
        <w:rPr>
          <w:noProof/>
        </w:rPr>
        <w:t>27</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F77F4A">
        <w:t xml:space="preserve">Figure </w:t>
      </w:r>
      <w:r w:rsidR="00F77F4A">
        <w:rPr>
          <w:noProof/>
        </w:rPr>
        <w:t>22</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F77F4A">
        <w:t xml:space="preserve">Figure </w:t>
      </w:r>
      <w:r w:rsidR="00F77F4A">
        <w:rPr>
          <w:noProof/>
        </w:rPr>
        <w:t>23</w:t>
      </w:r>
      <w:r w:rsidR="00FC439C">
        <w:fldChar w:fldCharType="end"/>
      </w:r>
      <w:r w:rsidR="00FC439C">
        <w:t>) while at high frequency most of the power is lost in the copper.</w:t>
      </w:r>
    </w:p>
    <w:p w14:paraId="10117F6A" w14:textId="7460C422" w:rsidR="00884AC7" w:rsidRDefault="00884AC7" w:rsidP="00884AC7">
      <w:pPr>
        <w:pStyle w:val="Heading3"/>
      </w:pPr>
      <w:bookmarkStart w:id="76" w:name="_Ref305764702"/>
      <w:bookmarkStart w:id="77" w:name="_Toc506357633"/>
      <w:r>
        <w:t>Power coupler</w:t>
      </w:r>
      <w:bookmarkEnd w:id="76"/>
      <w:bookmarkEnd w:id="77"/>
    </w:p>
    <w:p w14:paraId="7FE954ED" w14:textId="7C2F51D7" w:rsidR="00884AC7" w:rsidRDefault="0090554B" w:rsidP="0050082B">
      <w:pPr>
        <w:tabs>
          <w:tab w:val="left" w:pos="2265"/>
        </w:tabs>
      </w:pPr>
      <w:r>
        <w:t xml:space="preserve">The power coupler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F77F4A">
        <w:t xml:space="preserve">Figure </w:t>
      </w:r>
      <w:r w:rsidR="00F77F4A">
        <w:rPr>
          <w:noProof/>
        </w:rPr>
        <w:t>20</w:t>
      </w:r>
      <w:r>
        <w:fldChar w:fldCharType="end"/>
      </w:r>
      <w:r>
        <w:t xml:space="preserve">. </w:t>
      </w:r>
      <w:r w:rsidR="007A5D78">
        <w:t xml:space="preserve">At the end of the power coupler transmission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coupler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coupler </w:t>
      </w:r>
      <w:r w:rsidR="00C80BDD">
        <w:t xml:space="preserve">alone </w:t>
      </w:r>
      <w:r w:rsidR="00F44557">
        <w:t xml:space="preserve">in this case is ~200 MHz and it is sufficiently far </w:t>
      </w:r>
      <w:r w:rsidR="00F44557">
        <w:lastRenderedPageBreak/>
        <w:t>away fr</w:t>
      </w:r>
      <w:r w:rsidR="00C80BDD">
        <w:t xml:space="preserve">om the natural frequency of the cavity in the required </w:t>
      </w:r>
      <m:oMath>
        <m:r>
          <w:rPr>
            <w:rFonts w:ascii="Cambria Math" w:hAnsi="Cambria Math"/>
          </w:rPr>
          <m:t>μ&lt;3.5</m:t>
        </m:r>
      </m:oMath>
      <w:r w:rsidR="00C80BDD">
        <w:t xml:space="preserve"> range that the power coupler itself does not resonate and take away power from exciting the accelerating gap.</w:t>
      </w:r>
    </w:p>
    <w:p w14:paraId="5112A50D" w14:textId="274AB9FB" w:rsidR="00015373" w:rsidRDefault="00015373" w:rsidP="00015373">
      <w:pPr>
        <w:pStyle w:val="Heading3"/>
      </w:pPr>
      <w:bookmarkStart w:id="78" w:name="_Ref306018368"/>
      <w:bookmarkStart w:id="79" w:name="_Toc506357634"/>
      <w:r>
        <w:t>ADS model</w:t>
      </w:r>
      <w:bookmarkEnd w:id="78"/>
      <w:bookmarkEnd w:id="79"/>
    </w:p>
    <w:p w14:paraId="65FD482E" w14:textId="4B534224"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F77F4A">
        <w:t xml:space="preserve">Figure </w:t>
      </w:r>
      <w:r w:rsidR="00F77F4A">
        <w:rPr>
          <w:noProof/>
        </w:rPr>
        <w:t>28</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F77F4A">
        <w:t xml:space="preserve">Figure </w:t>
      </w:r>
      <w:r w:rsidR="00F77F4A">
        <w:rPr>
          <w:noProof/>
        </w:rPr>
        <w:t>20</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03CA3698" w:rsidR="008A4CA3" w:rsidRDefault="008A4CA3" w:rsidP="008A4CA3">
      <w:pPr>
        <w:pStyle w:val="Caption"/>
      </w:pPr>
      <w:bookmarkStart w:id="80" w:name="_Ref306021769"/>
      <w:r>
        <w:t xml:space="preserve">Figure </w:t>
      </w:r>
      <w:fldSimple w:instr=" SEQ Figure \* ARABIC ">
        <w:r w:rsidR="00F77F4A">
          <w:rPr>
            <w:noProof/>
          </w:rPr>
          <w:t>28</w:t>
        </w:r>
      </w:fldSimple>
      <w:bookmarkEnd w:id="80"/>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81" w:name="_Ref305749722"/>
      <w:bookmarkStart w:id="82" w:name="_Toc506357635"/>
      <w:r>
        <w:lastRenderedPageBreak/>
        <w:t xml:space="preserve">The </w:t>
      </w:r>
      <w:r w:rsidR="00635863">
        <w:t>CST</w:t>
      </w:r>
      <w:r w:rsidR="00173629">
        <w:t xml:space="preserve"> </w:t>
      </w:r>
      <w:r>
        <w:t>Microwave Studio model (G. Romanov)</w:t>
      </w:r>
      <w:bookmarkEnd w:id="81"/>
      <w:bookmarkEnd w:id="82"/>
    </w:p>
    <w:p w14:paraId="4B917155" w14:textId="3E29F8C8"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704A6AEE" w:rsidR="00F42AAC" w:rsidRPr="00DD39AC" w:rsidRDefault="00F42AAC" w:rsidP="002E44CE">
                            <w:pPr>
                              <w:pStyle w:val="Caption"/>
                              <w:rPr>
                                <w:sz w:val="22"/>
                                <w:szCs w:val="22"/>
                              </w:rPr>
                            </w:pPr>
                            <w:bookmarkStart w:id="83" w:name="_Ref505152732"/>
                            <w:r>
                              <w:t xml:space="preserve">Figure </w:t>
                            </w:r>
                            <w:fldSimple w:instr=" SEQ Figure \* ARABIC ">
                              <w:r>
                                <w:rPr>
                                  <w:noProof/>
                                </w:rPr>
                                <w:t>29</w:t>
                              </w:r>
                            </w:fldSimple>
                            <w:bookmarkEnd w:id="83"/>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2"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UqDMgIAAGkEAAAOAAAAZHJzL2Uyb0RvYy54bWysVMGO2jAQvVfqP1i+lwArEIoIK8qKqhLa&#13;&#10;XWmp9mwch0SyPe7YkNCv79ghbLvtqerFGc+Mx37vzWR53xnNzgp9A7bgk9GYM2UllI09Fvzbfvtp&#13;&#10;wZkPwpZCg1UFvyjP71cfPyxbl6sp1KBLhYyKWJ+3ruB1CC7PMi9rZYQfgVOWghWgEYG2eMxKFC1V&#13;&#10;NzqbjsfzrAUsHYJU3pP3oQ/yVapfVUqGp6ryKjBdcHpbSCum9RDXbLUU+RGFqxt5fYb4h1cY0Vi6&#13;&#10;9FbqQQTBTtj8Uco0EsFDFUYSTAZV1UiVMBCayfgdmpdaOJWwEDne3Wjy/6+sfDw/I2vKgs+mM86s&#13;&#10;MCTSXnWBfYaORR8x1DqfU+KLo9TQUYCUHvyenBF4V6GJX4LEKE5cX278xnKSnHeL2WI6p5Ck2Pwu&#13;&#10;1c7ejjr04YsCw6JRcCTxEqfivPOBnkGpQ0q8yYNuym2jddzEwEYjOwsSuq2boOID6cRvWdrGXAvx&#13;&#10;VB+Onizi63FEK3SHLjEynQ8gD1BeCDtC3z/eyW1DF+6ED88CqWEIEw1BeKKl0tAWHK4WZzXgj7/5&#13;&#10;Yz7pSFHOWmrAgvvvJ4GKM/3VksKxWwcDB+MwGPZkNkBQJzReTiaTDmDQg1khmFeajXW8hULCSrqr&#13;&#10;4GEwN6EfA5otqdbrlEQ96UTY2RcnY+mB2H33KtBdZQmk5iMMrSnyd+r0uUkftz4FojpJF4ntWbzy&#13;&#10;Tf2c9LnOXhyYX/cp6+0PsfoJAAD//wMAUEsDBBQABgAIAAAAIQBMSnmU5QAAABABAAAPAAAAZHJz&#13;&#10;L2Rvd25yZXYueG1sTI8/T8MwEMV3JL6DdUgsiDpAGkIap6oKDGWpCF3Y3NiNA/E5sp02fHsOFlhO&#13;&#10;un/vvV+5nGzPjtqHzqGAm1kCTGPjVIetgN3b83UOLESJSvYOtYAvHWBZnZ+VslDuhK/6WMeWkQiG&#13;&#10;QgowMQ4F56Ex2sowc4NG2h2ctzJS61uuvDyRuO35bZJk3MoOycHIQa+Nbj7r0QrYpu9bczUenl5W&#13;&#10;6Z3f7MZ19tHWQlxeTI8LKqsFsKin+PcBPwyUHyoKtncjqsB6AWRBQFHAwzxPgdFFntxnwPa/kznw&#13;&#10;quT/QapvAAAA//8DAFBLAQItABQABgAIAAAAIQC2gziS/gAAAOEBAAATAAAAAAAAAAAAAAAAAAAA&#13;&#10;AABbQ29udGVudF9UeXBlc10ueG1sUEsBAi0AFAAGAAgAAAAhADj9If/WAAAAlAEAAAsAAAAAAAAA&#13;&#10;AAAAAAAALwEAAF9yZWxzLy5yZWxzUEsBAi0AFAAGAAgAAAAhAKepSoMyAgAAaQQAAA4AAAAAAAAA&#13;&#10;AAAAAAAALgIAAGRycy9lMm9Eb2MueG1sUEsBAi0AFAAGAAgAAAAhAExKeZTlAAAAEAEAAA8AAAAA&#13;&#10;AAAAAAAAAAAAjAQAAGRycy9kb3ducmV2LnhtbFBLBQYAAAAABAAEAPMAAACeBQAAAAA=&#13;&#10;" stroked="f">
                <v:textbox style="mso-fit-shape-to-text:t" inset="0,0,0,0">
                  <w:txbxContent>
                    <w:p w14:paraId="2818B160" w14:textId="704A6AEE" w:rsidR="00F42AAC" w:rsidRPr="00DD39AC" w:rsidRDefault="00F42AAC" w:rsidP="002E44CE">
                      <w:pPr>
                        <w:pStyle w:val="Caption"/>
                        <w:rPr>
                          <w:sz w:val="22"/>
                          <w:szCs w:val="22"/>
                        </w:rPr>
                      </w:pPr>
                      <w:bookmarkStart w:id="109" w:name="_Ref505152732"/>
                      <w:r>
                        <w:t xml:space="preserve">Figure </w:t>
                      </w:r>
                      <w:r>
                        <w:fldChar w:fldCharType="begin"/>
                      </w:r>
                      <w:r>
                        <w:instrText xml:space="preserve"> SEQ Figure \* ARABIC </w:instrText>
                      </w:r>
                      <w:r>
                        <w:fldChar w:fldCharType="separate"/>
                      </w:r>
                      <w:r>
                        <w:rPr>
                          <w:noProof/>
                        </w:rPr>
                        <w:t>29</w:t>
                      </w:r>
                      <w:r>
                        <w:fldChar w:fldCharType="end"/>
                      </w:r>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EndPr/>
        <w:sdtContent>
          <w:r w:rsidR="00A544FC">
            <w:fldChar w:fldCharType="begin"/>
          </w:r>
          <w:r w:rsidR="00A544FC">
            <w:instrText xml:space="preserve"> CITATION RLP91 \l 1033 </w:instrText>
          </w:r>
          <w:r w:rsidR="00A544FC">
            <w:fldChar w:fldCharType="separate"/>
          </w:r>
          <w:r w:rsidR="00F77F4A" w:rsidRPr="00F77F4A">
            <w:rPr>
              <w:noProof/>
            </w:rPr>
            <w:t>[5]</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F77F4A">
        <w:t xml:space="preserve">Figure </w:t>
      </w:r>
      <w:r w:rsidR="00F77F4A">
        <w:rPr>
          <w:noProof/>
        </w:rPr>
        <w:t>29</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2"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84" w:name="_Ref305678510"/>
      <w:bookmarkStart w:id="85" w:name="_Toc506357636"/>
      <w:r>
        <w:t xml:space="preserve">Power </w:t>
      </w:r>
      <w:bookmarkEnd w:id="84"/>
      <w:r w:rsidR="005B257A">
        <w:t>amplifier model</w:t>
      </w:r>
      <w:bookmarkEnd w:id="85"/>
    </w:p>
    <w:p w14:paraId="55F58E46" w14:textId="243ABB35" w:rsidR="005E5F91" w:rsidRDefault="00C326B8" w:rsidP="008B6256">
      <w:r>
        <w:t>We define the power coupler t</w:t>
      </w:r>
      <w:r w:rsidR="0005692C">
        <w:t>o be the part that contains the</w:t>
      </w:r>
      <w:r>
        <w:t xml:space="preserve"> </w:t>
      </w:r>
      <w:r w:rsidR="0005692C">
        <w:t>PA</w:t>
      </w:r>
      <w:r>
        <w:t xml:space="preserve"> and the shell that houses it. The power coupler of the 2</w:t>
      </w:r>
      <w:r w:rsidRPr="00C326B8">
        <w:rPr>
          <w:vertAlign w:val="superscript"/>
        </w:rPr>
        <w:t>nd</w:t>
      </w:r>
      <w:r>
        <w:t xml:space="preserve"> harmonic cavity is strong</w:t>
      </w:r>
      <w:r w:rsidR="0005692C">
        <w:t>ly</w:t>
      </w:r>
      <w:r>
        <w:t xml:space="preserve"> coupled to the accelerating cavity and </w:t>
      </w:r>
      <w:r w:rsidR="00087337">
        <w:t>thus any changes to the power coupler strongly affects the RF characteristics of the cavity. In fact, due to the strong coupling, the power coupler and the accelerating cavity cannot be considered as two separate entities and must always be treated as one in all optimizations.</w:t>
      </w:r>
    </w:p>
    <w:p w14:paraId="6A330A78" w14:textId="4AE3D77A" w:rsidR="00552084" w:rsidRDefault="00D57757" w:rsidP="008B6256">
      <w:r>
        <w:rPr>
          <w:noProof/>
        </w:rPr>
        <mc:AlternateContent>
          <mc:Choice Requires="wps">
            <w:drawing>
              <wp:anchor distT="0" distB="0" distL="114300" distR="114300" simplePos="0" relativeHeight="251969536" behindDoc="0" locked="0" layoutInCell="1" allowOverlap="1" wp14:anchorId="3472DAA4" wp14:editId="6976CCC0">
                <wp:simplePos x="0" y="0"/>
                <wp:positionH relativeFrom="column">
                  <wp:align>center</wp:align>
                </wp:positionH>
                <wp:positionV relativeFrom="paragraph">
                  <wp:posOffset>5302250</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43012770" w:rsidR="00F42AAC" w:rsidRPr="00173AA7" w:rsidRDefault="00F42AAC" w:rsidP="009A6147">
                            <w:pPr>
                              <w:pStyle w:val="Caption"/>
                              <w:rPr>
                                <w:noProof/>
                                <w:sz w:val="22"/>
                                <w:szCs w:val="22"/>
                              </w:rPr>
                            </w:pPr>
                            <w:bookmarkStart w:id="86" w:name="_Ref505233288"/>
                            <w:r>
                              <w:t xml:space="preserve">Figure </w:t>
                            </w:r>
                            <w:fldSimple w:instr=" SEQ Figure \* ARABIC ">
                              <w:r>
                                <w:rPr>
                                  <w:noProof/>
                                </w:rPr>
                                <w:t>30</w:t>
                              </w:r>
                            </w:fldSimple>
                            <w:bookmarkEnd w:id="86"/>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3" type="#_x0000_t202" style="position:absolute;left:0;text-align:left;margin-left:0;margin-top:417.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dmsMgIAAGwEAAAOAAAAZHJzL2Uyb0RvYy54bWysVMFu2zAMvQ/YPwi6L06CpR2MOEWWIsOA&#13;&#10;oC2QDD0rshwLkEWNUmJ3Xz9KttOt22nYRaZIitJ7j/TyrmsMuyj0GmzBZ5MpZ8pKKLU9FfzbYfvh&#13;&#10;E2c+CFsKA1YV/EV5frd6/27ZulzNoQZTKmRUxPq8dQWvQ3B5lnlZq0b4CThlKVgBNiLQFk9ZiaKl&#13;&#10;6o3J5tPpTdYClg5BKu/Je98H+SrVryolw2NVeRWYKTi9LaQV03qMa7ZaivyEwtVaDs8Q//CKRmhL&#13;&#10;l15L3Ysg2Bn1H6UaLRE8VGEiocmgqrRUCQOhmU3foNnXwqmEhcjx7kqT/39l5cPlCZkuC76YLTiz&#13;&#10;oiGRDqoL7DN0LPqIodb5nBL3jlJDRwFSevR7ckbgXYVN/BIkRnHi+uXKbywnybmYkmSLG84kxT4u&#13;&#10;bmkXy2Svpx368EVBw6JRcCT9Eq3isvOhTx1T4mUejC632pi4iYGNQXYRpHVb66CG4r9lGRtzLcRT&#13;&#10;fcHoySLEHkq0QnfsEinz2xHnEcoXgo/Qt5B3cqvpwp3w4Ukg9QwhpjkIj7RUBtqCw2BxVgP++Js/&#13;&#10;5pOUFOWspR4suP9+Fqg4M18tiRwbdjRwNI6jYc/NBgjqjCbMyWTSAQxmNCuE5pnGYx1voZCwku4q&#13;&#10;eBjNTegngcZLqvU6JVFbOhF2du9kLD0Se+ieBbpBlkCCPsDYnSJ/o06fm/Rx63MgqpN0kdiexYFv&#13;&#10;aukk/jB+cWZ+3aes15/E6icAAAD//wMAUEsDBBQABgAIAAAAIQDNpAI65AAAAA0BAAAPAAAAZHJz&#13;&#10;L2Rvd25yZXYueG1sTI8xT8MwEIV3JP6DdUgsiNrQkrZpLlVVYIClInRhc2M3DsR2ZDtt+PccEyyn&#13;&#10;Oz29d+8r1qPt2EmH2HqHcDcRwLSrvWpdg7B/f75dAItJOiU77zTCt46wLi8vCpkrf3Zv+lSlhlGI&#13;&#10;i7lEMCn1OeexNtrKOPG9dqQdfbAy0RkaroI8U7jt+L0QGbeydfTByF5vja6/qsEi7GYfO3MzHJ9e&#13;&#10;N7NpeNkP2+yzqRCvr8bHFY3NCljSY/pzwC8D9YeSih384FRkHQLRJITF9IEWkudLkQE7ICzFXAAv&#13;&#10;C/6fovwBAAD//wMAUEsBAi0AFAAGAAgAAAAhALaDOJL+AAAA4QEAABMAAAAAAAAAAAAAAAAAAAAA&#13;&#10;AFtDb250ZW50X1R5cGVzXS54bWxQSwECLQAUAAYACAAAACEAOP0h/9YAAACUAQAACwAAAAAAAAAA&#13;&#10;AAAAAAAvAQAAX3JlbHMvLnJlbHNQSwECLQAUAAYACAAAACEAZ8HZrDICAABsBAAADgAAAAAAAAAA&#13;&#10;AAAAAAAuAgAAZHJzL2Uyb0RvYy54bWxQSwECLQAUAAYACAAAACEAzaQCOuQAAAANAQAADwAAAAAA&#13;&#10;AAAAAAAAAACMBAAAZHJzL2Rvd25yZXYueG1sUEsFBgAAAAAEAAQA8wAAAJ0FAAAAAA==&#13;&#10;" stroked="f">
                <v:textbox style="mso-fit-shape-to-text:t" inset="0,0,0,0">
                  <w:txbxContent>
                    <w:p w14:paraId="22864461" w14:textId="43012770" w:rsidR="00F42AAC" w:rsidRPr="00173AA7" w:rsidRDefault="00F42AAC" w:rsidP="009A6147">
                      <w:pPr>
                        <w:pStyle w:val="Caption"/>
                        <w:rPr>
                          <w:noProof/>
                          <w:sz w:val="22"/>
                          <w:szCs w:val="22"/>
                        </w:rPr>
                      </w:pPr>
                      <w:bookmarkStart w:id="113" w:name="_Ref505233288"/>
                      <w:r>
                        <w:t xml:space="preserve">Figure </w:t>
                      </w:r>
                      <w:r>
                        <w:fldChar w:fldCharType="begin"/>
                      </w:r>
                      <w:r>
                        <w:instrText xml:space="preserve"> SEQ Figure \* ARABIC </w:instrText>
                      </w:r>
                      <w:r>
                        <w:fldChar w:fldCharType="separate"/>
                      </w:r>
                      <w:r>
                        <w:rPr>
                          <w:noProof/>
                        </w:rPr>
                        <w:t>30</w:t>
                      </w:r>
                      <w:r>
                        <w:fldChar w:fldCharType="end"/>
                      </w:r>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3AADFEF0">
            <wp:simplePos x="0" y="0"/>
            <wp:positionH relativeFrom="column">
              <wp:align>center</wp:align>
            </wp:positionH>
            <wp:positionV relativeFrom="paragraph">
              <wp:posOffset>2215515</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3"/>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05692C">
        <w:t>Our early simulat</w:t>
      </w:r>
      <w:r w:rsidR="00B96B5A">
        <w:t>ions simply modeled the PA as a</w:t>
      </w:r>
      <w:r w:rsidR="0005692C">
        <w:t xml:space="preserve"> 60 pF</w:t>
      </w:r>
      <w:r w:rsidR="00020CC3">
        <w:t xml:space="preserve"> </w:t>
      </w:r>
      <w:r w:rsidR="00B96B5A">
        <w:t>capacitor</w:t>
      </w:r>
      <w:r w:rsidR="0005692C">
        <w:t xml:space="preserve">. </w:t>
      </w:r>
      <w:r w:rsidR="002212C8">
        <w:t>This proved to be insufficient because</w:t>
      </w:r>
      <w:r w:rsidR="005016F9">
        <w:t xml:space="preserve"> the RF characteristics of cavity is very sensitive to the shape and length of the power coupler.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E86B4E">
        <w:t xml:space="preserve"> that it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F77F4A">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EndPr/>
        <w:sdtContent>
          <w:r w:rsidR="00C85750">
            <w:fldChar w:fldCharType="begin"/>
          </w:r>
          <w:r w:rsidR="00C85750">
            <w:instrText xml:space="preserve"> CITATION Rom17 \l 1033 </w:instrText>
          </w:r>
          <w:r w:rsidR="00C85750">
            <w:fldChar w:fldCharType="separate"/>
          </w:r>
          <w:r w:rsidR="00F77F4A" w:rsidRPr="00F77F4A">
            <w:rPr>
              <w:noProof/>
            </w:rPr>
            <w:t>[20]</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F77F4A">
        <w:t xml:space="preserve">Figure </w:t>
      </w:r>
      <w:r w:rsidR="00F77F4A">
        <w:rPr>
          <w:noProof/>
        </w:rPr>
        <w:t>30</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0754577B" w:rsidR="009A3F6E" w:rsidRDefault="009A3F6E" w:rsidP="008B6256">
      <w:r>
        <w:lastRenderedPageBreak/>
        <w:t xml:space="preserve">We also studied where the simulation port should be placed in the PA model so that the anode impedance can be calculated. Our studies (See references </w:t>
      </w:r>
      <w:sdt>
        <w:sdtPr>
          <w:id w:val="-822042215"/>
          <w:citation/>
        </w:sdtPr>
        <w:sdtEndPr/>
        <w:sdtContent>
          <w:r w:rsidR="00B823AB">
            <w:fldChar w:fldCharType="begin"/>
          </w:r>
          <w:r w:rsidR="00B823AB">
            <w:instrText xml:space="preserve"> CITATION Rom16 \l 1033 </w:instrText>
          </w:r>
          <w:r w:rsidR="001973D0">
            <w:instrText xml:space="preserve"> \m Rom161</w:instrText>
          </w:r>
          <w:r w:rsidR="00B823AB">
            <w:fldChar w:fldCharType="separate"/>
          </w:r>
          <w:r w:rsidR="00F77F4A" w:rsidRPr="00F77F4A">
            <w:rPr>
              <w:noProof/>
            </w:rPr>
            <w:t>[21, 22]</w:t>
          </w:r>
          <w:r w:rsidR="00B823AB">
            <w:fldChar w:fldCharType="end"/>
          </w:r>
        </w:sdtContent>
      </w:sdt>
      <w:r>
        <w:t xml:space="preserve">) show that the exact location of the port within the PA is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F77F4A">
        <w:t xml:space="preserve">Figure </w:t>
      </w:r>
      <w:r w:rsidR="00F77F4A">
        <w:rPr>
          <w:noProof/>
        </w:rPr>
        <w:t>31</w:t>
      </w:r>
      <w:r w:rsidR="005E6B2E">
        <w:fldChar w:fldCharType="end"/>
      </w:r>
      <w:r w:rsidR="005E6B2E">
        <w:t>.</w:t>
      </w:r>
    </w:p>
    <w:p w14:paraId="261CAAEF" w14:textId="04DE84B4" w:rsidR="00F534D2" w:rsidRDefault="00087785" w:rsidP="008B6256">
      <w:r>
        <w:rPr>
          <w:noProof/>
        </w:rPr>
        <mc:AlternateContent>
          <mc:Choice Requires="wps">
            <w:drawing>
              <wp:anchor distT="0" distB="0" distL="114300" distR="114300" simplePos="0" relativeHeight="251972608" behindDoc="0" locked="0" layoutInCell="1" allowOverlap="1" wp14:anchorId="679590FB" wp14:editId="537FEC41">
                <wp:simplePos x="0" y="0"/>
                <wp:positionH relativeFrom="column">
                  <wp:posOffset>2019300</wp:posOffset>
                </wp:positionH>
                <wp:positionV relativeFrom="paragraph">
                  <wp:posOffset>2772410</wp:posOffset>
                </wp:positionV>
                <wp:extent cx="2359025" cy="635"/>
                <wp:effectExtent l="0" t="0" r="3175" b="12065"/>
                <wp:wrapTopAndBottom/>
                <wp:docPr id="517" name="Text Box 517"/>
                <wp:cNvGraphicFramePr/>
                <a:graphic xmlns:a="http://schemas.openxmlformats.org/drawingml/2006/main">
                  <a:graphicData uri="http://schemas.microsoft.com/office/word/2010/wordprocessingShape">
                    <wps:wsp>
                      <wps:cNvSpPr txBox="1"/>
                      <wps:spPr>
                        <a:xfrm>
                          <a:off x="0" y="0"/>
                          <a:ext cx="2359025" cy="635"/>
                        </a:xfrm>
                        <a:prstGeom prst="rect">
                          <a:avLst/>
                        </a:prstGeom>
                        <a:solidFill>
                          <a:prstClr val="white"/>
                        </a:solidFill>
                        <a:ln>
                          <a:noFill/>
                        </a:ln>
                      </wps:spPr>
                      <wps:txbx>
                        <w:txbxContent>
                          <w:p w14:paraId="160C99F2" w14:textId="1293B27C" w:rsidR="00F42AAC" w:rsidRPr="004A6D44" w:rsidRDefault="00F42AAC" w:rsidP="00087785">
                            <w:pPr>
                              <w:pStyle w:val="Caption"/>
                              <w:rPr>
                                <w:noProof/>
                                <w:sz w:val="22"/>
                                <w:szCs w:val="22"/>
                              </w:rPr>
                            </w:pPr>
                            <w:bookmarkStart w:id="87" w:name="_Ref505234079"/>
                            <w:r>
                              <w:t xml:space="preserve">Figure </w:t>
                            </w:r>
                            <w:fldSimple w:instr=" SEQ Figure \* ARABIC ">
                              <w:r>
                                <w:rPr>
                                  <w:noProof/>
                                </w:rPr>
                                <w:t>31</w:t>
                              </w:r>
                            </w:fldSimple>
                            <w:bookmarkEnd w:id="87"/>
                            <w:r>
                              <w:t>: Location of CST simulation port in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590FB" id="Text Box 517" o:spid="_x0000_s1054" type="#_x0000_t202" style="position:absolute;left:0;text-align:left;margin-left:159pt;margin-top:218.3pt;width:185.75pt;height:.05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am6MMgIAAGkEAAAOAAAAZHJzL2Uyb0RvYy54bWysVMFu2zAMvQ/YPwi6L05SpOuMOEWWIsOA&#13;&#10;oC2QDD0rshwLkEWNUmJnXz9KjtOt22nYRaZIitJ7j/T8vmsMOyn0GmzBJ6MxZ8pKKLU9FPzbbv3h&#13;&#10;jjMfhC2FAasKflae3y/ev5u3LldTqMGUChkVsT5vXcHrEFyeZV7WqhF+BE5ZClaAjQi0xUNWomip&#13;&#10;emOy6Xh8m7WApUOQynvyPvRBvkj1q0rJ8FRVXgVmCk5vC2nFtO7jmi3mIj+gcLWWl2eIf3hFI7Sl&#13;&#10;S6+lHkQQ7Ij6j1KNlggeqjCS0GRQVVqqhIHQTMZv0Gxr4VTCQuR4d6XJ/7+y8vH0jEyXBZ9NPnJm&#13;&#10;RUMi7VQX2GfoWPQRQ63zOSVuHaWGjgKk9OD35IzAuwqb+CVIjOLE9fnKbywnyTm9mX0aT2ecSYrd&#13;&#10;3sxijez1qEMfvihoWDQKjiRe4lScNj70qUNKvMmD0eVaGxM3MbAyyE6ChG5rHdSl+G9ZxsZcC/FU&#13;&#10;XzB6soivxxGt0O27xMj0bgC5h/JM2BH6/vFOrjVduBE+PAukhiG4NAThiZbKQFtwuFic1YA//uaP&#13;&#10;+aQjRTlrqQEL7r8fBSrOzFdLCsduHQwcjP1g2GOzAoI6ofFyMpl0AIMZzAqheaHZWMZbKCSspLsK&#13;&#10;HgZzFfoxoNmSarlMSdSTToSN3ToZSw/E7roXge4iSyA1H2FoTZG/UafPTfq45TEQ1Um6SGzP4oVv&#13;&#10;6uck/mX24sD8uk9Zr3+IxU8AAAD//wMAUEsDBBQABgAIAAAAIQA9wqpp5gAAABABAAAPAAAAZHJz&#13;&#10;L2Rvd25yZXYueG1sTI+9TsMwFIV3JN7BukgsiDolwQ1pnKoqMMBSkXZhc+PbOBDbke204e0xLLBc&#13;&#10;6f6dc75yNemenND5zhoO81kCBE1jZWdaDvvd820OxAdhpOitQQ5f6GFVXV6UopD2bN7wVIeWRBHj&#13;&#10;C8FBhTAUlPpGoRZ+Zgc0cXe0TosQW9dS6cQ5iuue3iUJo1p0JjooMeBGYfNZj5rDNnvfqpvx+PS6&#13;&#10;zlL3sh837KOtOb++mh6XsayXQAJO4e8DfhhifqhisIMdjfSk55DO8wgUOGQpY0DiBcsf7oEcficL&#13;&#10;oFVJ/4NU3wAAAP//AwBQSwECLQAUAAYACAAAACEAtoM4kv4AAADhAQAAEwAAAAAAAAAAAAAAAAAA&#13;&#10;AAAAW0NvbnRlbnRfVHlwZXNdLnhtbFBLAQItABQABgAIAAAAIQA4/SH/1gAAAJQBAAALAAAAAAAA&#13;&#10;AAAAAAAAAC8BAABfcmVscy8ucmVsc1BLAQItABQABgAIAAAAIQASam6MMgIAAGkEAAAOAAAAAAAA&#13;&#10;AAAAAAAAAC4CAABkcnMvZTJvRG9jLnhtbFBLAQItABQABgAIAAAAIQA9wqpp5gAAABABAAAPAAAA&#13;&#10;AAAAAAAAAAAAAIwEAABkcnMvZG93bnJldi54bWxQSwUGAAAAAAQABADzAAAAnwUAAAAA&#13;&#10;" stroked="f">
                <v:textbox style="mso-fit-shape-to-text:t" inset="0,0,0,0">
                  <w:txbxContent>
                    <w:p w14:paraId="160C99F2" w14:textId="1293B27C" w:rsidR="00F42AAC" w:rsidRPr="004A6D44" w:rsidRDefault="00F42AAC" w:rsidP="00087785">
                      <w:pPr>
                        <w:pStyle w:val="Caption"/>
                        <w:rPr>
                          <w:noProof/>
                          <w:sz w:val="22"/>
                          <w:szCs w:val="22"/>
                        </w:rPr>
                      </w:pPr>
                      <w:bookmarkStart w:id="115" w:name="_Ref505234079"/>
                      <w:r>
                        <w:t xml:space="preserve">Figure </w:t>
                      </w:r>
                      <w:r>
                        <w:fldChar w:fldCharType="begin"/>
                      </w:r>
                      <w:r>
                        <w:instrText xml:space="preserve"> SEQ Figure \* ARABIC </w:instrText>
                      </w:r>
                      <w:r>
                        <w:fldChar w:fldCharType="separate"/>
                      </w:r>
                      <w:r>
                        <w:rPr>
                          <w:noProof/>
                        </w:rPr>
                        <w:t>31</w:t>
                      </w:r>
                      <w:r>
                        <w:fldChar w:fldCharType="end"/>
                      </w:r>
                      <w:bookmarkEnd w:id="115"/>
                      <w:r>
                        <w:t>: Location of CST simulation port in PA.</w:t>
                      </w:r>
                    </w:p>
                  </w:txbxContent>
                </v:textbox>
                <w10:wrap type="topAndBottom"/>
              </v:shape>
            </w:pict>
          </mc:Fallback>
        </mc:AlternateContent>
      </w:r>
      <w:r>
        <w:rPr>
          <w:noProof/>
        </w:rPr>
        <w:drawing>
          <wp:anchor distT="0" distB="0" distL="114300" distR="114300" simplePos="0" relativeHeight="251970560" behindDoc="0" locked="0" layoutInCell="1" allowOverlap="1" wp14:anchorId="18C0AE42" wp14:editId="2DE9F8DC">
            <wp:simplePos x="0" y="0"/>
            <wp:positionH relativeFrom="column">
              <wp:align>center</wp:align>
            </wp:positionH>
            <wp:positionV relativeFrom="paragraph">
              <wp:posOffset>0</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4"/>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p>
    <w:p w14:paraId="25B5AF2F" w14:textId="26D9EF08" w:rsidR="008B6256" w:rsidRDefault="004B4539" w:rsidP="008B6256">
      <w:pPr>
        <w:pStyle w:val="Heading3"/>
      </w:pPr>
      <w:bookmarkStart w:id="88" w:name="_Toc506357637"/>
      <w:r>
        <w:t>Coupling ring</w:t>
      </w:r>
      <w:bookmarkEnd w:id="88"/>
    </w:p>
    <w:p w14:paraId="7554E588" w14:textId="3380CE47" w:rsidR="00D60737" w:rsidRDefault="0000521B" w:rsidP="00D60737">
      <w:r>
        <w:t xml:space="preserve">The coupling ring </w:t>
      </w:r>
      <w:r w:rsidR="00454106">
        <w:t xml:space="preserve">couples 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EndPr/>
        <w:sdtContent>
          <w:r w:rsidR="004349AC">
            <w:fldChar w:fldCharType="begin"/>
          </w:r>
          <w:r w:rsidR="00490B5E">
            <w:instrText xml:space="preserve">CITATION Pet \l 1033 </w:instrText>
          </w:r>
          <w:r w:rsidR="004349AC">
            <w:fldChar w:fldCharType="separate"/>
          </w:r>
          <w:r w:rsidR="00F77F4A" w:rsidRPr="00F77F4A">
            <w:rPr>
              <w:noProof/>
            </w:rPr>
            <w:t>[23]</w:t>
          </w:r>
          <w:r w:rsidR="004349AC">
            <w:fldChar w:fldCharType="end"/>
          </w:r>
        </w:sdtContent>
      </w:sdt>
      <w:r w:rsidR="00490B5E">
        <w:t>.</w:t>
      </w:r>
      <w:r w:rsidR="00CD47A0">
        <w:t xml:space="preserve"> The limits </w:t>
      </w:r>
      <w:r w:rsidR="00606E15">
        <w:t xml:space="preserve">in </w:t>
      </w:r>
      <w:r w:rsidR="00CD47A0">
        <w:t>the frequency range</w:t>
      </w:r>
      <w:r w:rsidR="00606E15">
        <w:t xml:space="preserve">  from </w:t>
      </w:r>
      <w:r w:rsidR="00CD7B59">
        <w:t>DC</w:t>
      </w:r>
      <w:r w:rsidR="00606E15">
        <w:t xml:space="preserve"> to 100 MHz </w:t>
      </w:r>
      <w:r w:rsidR="00CD47A0">
        <w:t xml:space="preserve">is shown in </w:t>
      </w:r>
      <w:r w:rsidR="004349AC">
        <w:fldChar w:fldCharType="begin"/>
      </w:r>
      <w:r w:rsidR="004349AC">
        <w:instrText xml:space="preserve"> REF _Ref505248471 \h </w:instrText>
      </w:r>
      <w:r w:rsidR="004349AC">
        <w:fldChar w:fldCharType="separate"/>
      </w:r>
      <w:r w:rsidR="00F77F4A">
        <w:t xml:space="preserve">Figure </w:t>
      </w:r>
      <w:r w:rsidR="00F77F4A">
        <w:rPr>
          <w:noProof/>
        </w:rPr>
        <w:t>32</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452D6783" w:rsidR="00FA3A24" w:rsidRDefault="00FA3A24" w:rsidP="00D60737">
      <w:r>
        <w:t>The surface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F77F4A">
        <w:t xml:space="preserve">Figure </w:t>
      </w:r>
      <w:r w:rsidR="00F77F4A">
        <w:rPr>
          <w:noProof/>
        </w:rPr>
        <w:t>33</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5"/>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33EF7824" w:rsidR="00485DD4" w:rsidRDefault="00836FDF" w:rsidP="00836FDF">
      <w:pPr>
        <w:pStyle w:val="Caption"/>
      </w:pPr>
      <w:bookmarkStart w:id="89" w:name="_Ref505248471"/>
      <w:r>
        <w:t xml:space="preserve">Figure </w:t>
      </w:r>
      <w:fldSimple w:instr=" SEQ Figure \* ARABIC ">
        <w:r w:rsidR="00F77F4A">
          <w:rPr>
            <w:noProof/>
          </w:rPr>
          <w:t>32</w:t>
        </w:r>
      </w:fldSimple>
      <w:bookmarkEnd w:id="89"/>
      <w:r>
        <w:t>: The curves show the conservative limits for surface fields.</w:t>
      </w:r>
      <w:r w:rsidR="00933458">
        <w:t xml:space="preserve"> The limits for our cavity are between 10 to 12 MV/m.</w:t>
      </w:r>
    </w:p>
    <w:p w14:paraId="13165700" w14:textId="44E5CFEB" w:rsidR="000539ED" w:rsidRDefault="000539ED" w:rsidP="000539ED"/>
    <w:p w14:paraId="3F663EBE" w14:textId="36E25EB1" w:rsidR="000539ED" w:rsidRPr="000539ED" w:rsidRDefault="00A61E63" w:rsidP="000539ED">
      <w:r>
        <w:rPr>
          <w:noProof/>
        </w:rPr>
        <mc:AlternateContent>
          <mc:Choice Requires="wps">
            <w:drawing>
              <wp:anchor distT="0" distB="0" distL="114300" distR="114300" simplePos="0" relativeHeight="251982848" behindDoc="0" locked="0" layoutInCell="1" allowOverlap="1" wp14:anchorId="25577462" wp14:editId="7FB48360">
                <wp:simplePos x="0" y="0"/>
                <wp:positionH relativeFrom="column">
                  <wp:posOffset>749300</wp:posOffset>
                </wp:positionH>
                <wp:positionV relativeFrom="paragraph">
                  <wp:posOffset>2799715</wp:posOffset>
                </wp:positionV>
                <wp:extent cx="4900930" cy="635"/>
                <wp:effectExtent l="0" t="0" r="1270" b="12065"/>
                <wp:wrapTopAndBottom/>
                <wp:docPr id="531" name="Text Box 531"/>
                <wp:cNvGraphicFramePr/>
                <a:graphic xmlns:a="http://schemas.openxmlformats.org/drawingml/2006/main">
                  <a:graphicData uri="http://schemas.microsoft.com/office/word/2010/wordprocessingShape">
                    <wps:wsp>
                      <wps:cNvSpPr txBox="1"/>
                      <wps:spPr>
                        <a:xfrm>
                          <a:off x="0" y="0"/>
                          <a:ext cx="4900930" cy="635"/>
                        </a:xfrm>
                        <a:prstGeom prst="rect">
                          <a:avLst/>
                        </a:prstGeom>
                        <a:solidFill>
                          <a:prstClr val="white"/>
                        </a:solidFill>
                        <a:ln>
                          <a:noFill/>
                        </a:ln>
                      </wps:spPr>
                      <wps:txbx>
                        <w:txbxContent>
                          <w:p w14:paraId="702196FA" w14:textId="0B1FC01A" w:rsidR="00F42AAC" w:rsidRPr="000E3278" w:rsidRDefault="00F42AAC" w:rsidP="00A61E63">
                            <w:pPr>
                              <w:pStyle w:val="Caption"/>
                              <w:rPr>
                                <w:noProof/>
                                <w:sz w:val="22"/>
                                <w:szCs w:val="22"/>
                              </w:rPr>
                            </w:pPr>
                            <w:bookmarkStart w:id="90" w:name="_Ref505263043"/>
                            <w:r>
                              <w:t xml:space="preserve">Figure </w:t>
                            </w:r>
                            <w:fldSimple w:instr=" SEQ Figure \* ARABIC ">
                              <w:r>
                                <w:rPr>
                                  <w:noProof/>
                                </w:rPr>
                                <w:t>33</w:t>
                              </w:r>
                            </w:fldSimple>
                            <w:bookmarkEnd w:id="9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577462" id="Text Box 531" o:spid="_x0000_s1055" type="#_x0000_t202" style="position:absolute;left:0;text-align:left;margin-left:59pt;margin-top:220.45pt;width:385.9pt;height:.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wx0MAIAAGkEAAAOAAAAZHJzL2Uyb0RvYy54bWysVFFv2yAQfp+0/4B4X+wka7VYcaosVaZJ&#13;&#10;VVspmfpMMI6RgGNAYme/fge2063b07QXfNwdB9/33Xl512lFzsJ5Caak00lOiTAcKmmOJf223374&#13;&#10;RIkPzFRMgRElvQhP71bv3y1bW4gZNKAq4QgWMb5obUmbEGyRZZ43QjM/ASsMBmtwmgXcumNWOdZi&#13;&#10;da2yWZ7fZi24yjrgwnv03vdBukr161rw8FTXXgSiSopvC2l1aT3ENVstWXF0zDaSD89g//AKzaTB&#13;&#10;S6+l7llg5OTkH6W05A481GHCQWdQ15KLhAHRTPM3aHYNsyJhQXK8vdLk/19Z/nh+dkRWJb2ZTykx&#13;&#10;TKNIe9EF8hk6En3IUGt9gYk7i6mhwwAqPfo9OiPwrnY6fhESwThyfbnyG8txdH5c5PlijiGOsdv5&#13;&#10;TayRvR61zocvAjSJRkkdipc4ZecHH/rUMSXe5EHJaiuVipsY2ChHzgyFbhsZxFD8tyxlYq6BeKov&#13;&#10;GD1ZxNfjiFboDl1iZLYYQR6guiB2B33/eMu3Ei98YD48M4cNg5hwCMITLrWCtqQwWJQ04H78zR/z&#13;&#10;UUeMUtJiA5bUfz8xJyhRXw0qHLt1NNxoHEbDnPQGECpqhq9JJh5wQY1m7UC/4Gys4y0YYobjXSUN&#13;&#10;o7kJ/RjgbHGxXqck7EnLwoPZWR5Lj8Tuuxfm7CBLQDUfYWxNVrxRp89N+tj1KSDVSbpIbM/iwDf2&#13;&#10;cxJ/mL04ML/uU9brH2L1EwAA//8DAFBLAwQUAAYACAAAACEARBTedOUAAAAQAQAADwAAAGRycy9k&#13;&#10;b3ducmV2LnhtbEyPP0/DMBDFdyS+g3VILIjagahK0zhVVWAoS0XowubG1yQQ25HttOm35zrBctK7&#13;&#10;P+/er1hNpmcn9KFzVkIyE8DQ1k53tpGw/3x7zICFqKxWvbMo4YIBVuXtTaFy7c72A09VbBiZ2JAr&#13;&#10;CW2MQ855qFs0KszcgJZmR+eNiiR9w7VXZzI3PX8SYs6N6ix9aNWAmxbrn2o0Enbp1659GI+v7+v0&#13;&#10;2W/342b+3VRS3t9NL0sq6yWwiFP8u4ArA+WHkoId3Gh1YD3pJCOgKCFNxQIYbWTZgogO104igJcF&#13;&#10;/w9S/gIAAP//AwBQSwECLQAUAAYACAAAACEAtoM4kv4AAADhAQAAEwAAAAAAAAAAAAAAAAAAAAAA&#13;&#10;W0NvbnRlbnRfVHlwZXNdLnhtbFBLAQItABQABgAIAAAAIQA4/SH/1gAAAJQBAAALAAAAAAAAAAAA&#13;&#10;AAAAAC8BAABfcmVscy8ucmVsc1BLAQItABQABgAIAAAAIQDQewx0MAIAAGkEAAAOAAAAAAAAAAAA&#13;&#10;AAAAAC4CAABkcnMvZTJvRG9jLnhtbFBLAQItABQABgAIAAAAIQBEFN505QAAABABAAAPAAAAAAAA&#13;&#10;AAAAAAAAAIoEAABkcnMvZG93bnJldi54bWxQSwUGAAAAAAQABADzAAAAnAUAAAAA&#13;&#10;" stroked="f">
                <v:textbox style="mso-fit-shape-to-text:t" inset="0,0,0,0">
                  <w:txbxContent>
                    <w:p w14:paraId="702196FA" w14:textId="0B1FC01A" w:rsidR="00F42AAC" w:rsidRPr="000E3278" w:rsidRDefault="00F42AAC" w:rsidP="00A61E63">
                      <w:pPr>
                        <w:pStyle w:val="Caption"/>
                        <w:rPr>
                          <w:noProof/>
                          <w:sz w:val="22"/>
                          <w:szCs w:val="22"/>
                        </w:rPr>
                      </w:pPr>
                      <w:bookmarkStart w:id="119" w:name="_Ref505263043"/>
                      <w:r>
                        <w:t xml:space="preserve">Figure </w:t>
                      </w:r>
                      <w:r>
                        <w:fldChar w:fldCharType="begin"/>
                      </w:r>
                      <w:r>
                        <w:instrText xml:space="preserve"> SEQ Figure \* ARABIC </w:instrText>
                      </w:r>
                      <w:r>
                        <w:fldChar w:fldCharType="separate"/>
                      </w:r>
                      <w:r>
                        <w:rPr>
                          <w:noProof/>
                        </w:rPr>
                        <w:t>33</w:t>
                      </w:r>
                      <w:r>
                        <w:fldChar w:fldCharType="end"/>
                      </w:r>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r>
        <w:rPr>
          <w:noProof/>
        </w:rPr>
        <w:drawing>
          <wp:anchor distT="0" distB="0" distL="114300" distR="114300" simplePos="0" relativeHeight="251980800" behindDoc="0" locked="0" layoutInCell="1" allowOverlap="1" wp14:anchorId="6C6350F2" wp14:editId="4F21D9F9">
            <wp:simplePos x="0" y="0"/>
            <wp:positionH relativeFrom="column">
              <wp:align>center</wp:align>
            </wp:positionH>
            <wp:positionV relativeFrom="paragraph">
              <wp:posOffset>0</wp:posOffset>
            </wp:positionV>
            <wp:extent cx="4901184" cy="2742631"/>
            <wp:effectExtent l="0" t="0" r="1270" b="635"/>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6"/>
                    <a:stretch>
                      <a:fillRect/>
                    </a:stretch>
                  </pic:blipFill>
                  <pic:spPr>
                    <a:xfrm>
                      <a:off x="0" y="0"/>
                      <a:ext cx="4901184" cy="2742631"/>
                    </a:xfrm>
                    <a:prstGeom prst="rect">
                      <a:avLst/>
                    </a:prstGeom>
                  </pic:spPr>
                </pic:pic>
              </a:graphicData>
            </a:graphic>
            <wp14:sizeRelH relativeFrom="margin">
              <wp14:pctWidth>0</wp14:pctWidth>
            </wp14:sizeRelH>
          </wp:anchor>
        </w:drawing>
      </w:r>
    </w:p>
    <w:p w14:paraId="77BFF233" w14:textId="58F089AB" w:rsidR="00E43381" w:rsidRDefault="004B4539" w:rsidP="00E43381">
      <w:pPr>
        <w:pStyle w:val="Heading3"/>
      </w:pPr>
      <w:bookmarkStart w:id="91" w:name="_Toc506357638"/>
      <w:r>
        <w:lastRenderedPageBreak/>
        <w:t>Field probes</w:t>
      </w:r>
      <w:bookmarkEnd w:id="91"/>
    </w:p>
    <w:p w14:paraId="3FA6A976" w14:textId="6B72B8F7"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EndPr/>
        <w:sdtContent>
          <w:r w:rsidR="002A47C2">
            <w:fldChar w:fldCharType="begin"/>
          </w:r>
          <w:r w:rsidR="002A47C2">
            <w:instrText xml:space="preserve"> CITATION Rom171 \l 1033 </w:instrText>
          </w:r>
          <w:r w:rsidR="002A47C2">
            <w:fldChar w:fldCharType="separate"/>
          </w:r>
          <w:r w:rsidR="00F77F4A" w:rsidRPr="00F77F4A">
            <w:rPr>
              <w:noProof/>
            </w:rPr>
            <w:t>[24]</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EndPr/>
        <w:sdtContent>
          <w:r w:rsidR="00897AE0">
            <w:fldChar w:fldCharType="begin"/>
          </w:r>
          <w:r w:rsidR="00897AE0">
            <w:instrText xml:space="preserve"> CITATION MDC14 \l 1033 </w:instrText>
          </w:r>
          <w:r w:rsidR="00897AE0">
            <w:fldChar w:fldCharType="separate"/>
          </w:r>
          <w:r w:rsidR="00F77F4A" w:rsidRPr="00F77F4A">
            <w:rPr>
              <w:noProof/>
            </w:rPr>
            <w:t>[25]</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F77F4A">
        <w:t xml:space="preserve">Figure </w:t>
      </w:r>
      <w:r w:rsidR="00F77F4A">
        <w:rPr>
          <w:noProof/>
        </w:rPr>
        <w:t>34</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2C594E7A" w:rsidR="00F42AAC" w:rsidRPr="00D43543" w:rsidRDefault="00F42AAC" w:rsidP="00CA7494">
                            <w:pPr>
                              <w:pStyle w:val="Caption"/>
                              <w:rPr>
                                <w:noProof/>
                                <w:sz w:val="22"/>
                                <w:szCs w:val="22"/>
                              </w:rPr>
                            </w:pPr>
                            <w:bookmarkStart w:id="92" w:name="_Ref505244521"/>
                            <w:r>
                              <w:t xml:space="preserve">Figure </w:t>
                            </w:r>
                            <w:fldSimple w:instr=" SEQ Figure \* ARABIC ">
                              <w:r>
                                <w:rPr>
                                  <w:noProof/>
                                </w:rPr>
                                <w:t>34</w:t>
                              </w:r>
                            </w:fldSimple>
                            <w:bookmarkEnd w:id="9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6"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YQLwIAAGkEAAAOAAAAZHJzL2Uyb0RvYy54bWysVMGO2jAQvVfqP1i+l8AiUIsIK8qKqhLa&#13;&#10;XQmqPRvHIZYcjzs2JNuv79hJoN32VPXijGfGz573ZrK8b2vDLgq9BpvzyWjMmbISCm1POf922H74&#13;&#10;yJkPwhbCgFU5f1We36/ev1s2bqHuoAJTKGQEYv2icTmvQnCLLPOyUrXwI3DKUrAErEWgLZ6yAkVD&#13;&#10;6LXJ7sbjedYAFg5BKu/J+9AF+Srhl6WS4aksvQrM5JzeFtKKaT3GNVstxeKEwlVa9s8Q//CKWmhL&#13;&#10;l16hHkQQ7Iz6D6haSwQPZRhJqDMoSy1VqoGqmYzfVLOvhFOpFiLHuytN/v/BysfLMzJd5Hw2+cSZ&#13;&#10;FTWJdFBtYJ+hZdFHDDXOLyhx7yg1tBQgpQe/J2csvC2xjl8qiVGcuH698hvhJDlnk/l8OqeQpNh8&#13;&#10;OosY2e2oQx++KKhZNHKOJF7iVFx2PnSpQ0q8yYPRxVYbEzcxsDHILoKEbiodVA/+W5axMddCPNUB&#13;&#10;Rk8W6+vqiFZoj21iZJraI7qOULxS7Qhd/3gnt5ou3AkfngVSw1BNNAThiZbSQJNz6C3OKsAff/PH&#13;&#10;fNKRopw11IA599/PAhVn5qslhWO3DgYOxnEw7LneAJU6ofFyMpl0AIMZzBKhfqHZWMdbKCSspLty&#13;&#10;HgZzE7oxoNmSar1OSdSTToSd3TsZoQdiD+2LQNfLEkjNRxhaUyzeqNPlJn3c+hyI6iTdjcWeb+rn&#13;&#10;JH4/e3Fgft2nrN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sv0mEC8CAABpBAAADgAAAAAAAAAAAAAA&#13;&#10;AAAuAgAAZHJzL2Uyb0RvYy54bWxQSwECLQAUAAYACAAAACEAIijVdOQAAAAPAQAADwAAAAAAAAAA&#13;&#10;AAAAAACJBAAAZHJzL2Rvd25yZXYueG1sUEsFBgAAAAAEAAQA8wAAAJoFAAAAAA==&#13;&#10;" stroked="f">
                <v:textbox style="mso-fit-shape-to-text:t" inset="0,0,0,0">
                  <w:txbxContent>
                    <w:p w14:paraId="5ACBFEC2" w14:textId="2C594E7A" w:rsidR="00F42AAC" w:rsidRPr="00D43543" w:rsidRDefault="00F42AAC" w:rsidP="00CA7494">
                      <w:pPr>
                        <w:pStyle w:val="Caption"/>
                        <w:rPr>
                          <w:noProof/>
                          <w:sz w:val="22"/>
                          <w:szCs w:val="22"/>
                        </w:rPr>
                      </w:pPr>
                      <w:bookmarkStart w:id="122" w:name="_Ref505244521"/>
                      <w:r>
                        <w:t xml:space="preserve">Figure </w:t>
                      </w:r>
                      <w:r>
                        <w:fldChar w:fldCharType="begin"/>
                      </w:r>
                      <w:r>
                        <w:instrText xml:space="preserve"> SEQ Figure \* ARABIC </w:instrText>
                      </w:r>
                      <w:r>
                        <w:fldChar w:fldCharType="separate"/>
                      </w:r>
                      <w:r>
                        <w:rPr>
                          <w:noProof/>
                        </w:rPr>
                        <w:t>34</w:t>
                      </w:r>
                      <w:r>
                        <w:fldChar w:fldCharType="end"/>
                      </w:r>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7"/>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93" w:name="_Ref505764454"/>
      <w:bookmarkStart w:id="94" w:name="_Toc506357639"/>
      <w:r>
        <w:t>Calculated RF parameters</w:t>
      </w:r>
      <w:bookmarkEnd w:id="93"/>
      <w:bookmarkEnd w:id="94"/>
    </w:p>
    <w:p w14:paraId="614D6667" w14:textId="7C683197"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F77F4A">
        <w:t xml:space="preserve">Figure </w:t>
      </w:r>
      <w:r w:rsidR="00F77F4A">
        <w:rPr>
          <w:noProof/>
        </w:rPr>
        <w:t>35</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F77F4A">
        <w:t xml:space="preserve">Figure </w:t>
      </w:r>
      <w:r w:rsidR="00F77F4A">
        <w:rPr>
          <w:noProof/>
        </w:rPr>
        <w:t>36</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2E00FAFB" w:rsidR="00B018E9" w:rsidRPr="00B018E9" w:rsidRDefault="0077519E" w:rsidP="00B018E9">
      <w:r>
        <w:t>Note: The shunt impedances are</w:t>
      </w:r>
      <w:r w:rsidR="00205790">
        <w:t xml:space="preserve"> defined to be</w:t>
      </w:r>
      <w:r>
        <w:t xml:space="preserve"> the Engineer’s definition.</w:t>
      </w:r>
      <w:r w:rsidR="001D09F1">
        <w:t xml:space="preserve"> </w:t>
      </w:r>
      <w:r w:rsidR="00575754">
        <w:t xml:space="preserve">In order to be consistent with the Engineer’s definition of shunt impedance, the </w:t>
      </w:r>
      <w:r w:rsidR="00752971">
        <w:t>step up ratio</w:t>
      </w:r>
      <w:r w:rsidR="00575754">
        <w:t xml:space="preserve"> </w:t>
      </w:r>
      <w:r w:rsidR="00752971">
        <w:t xml:space="preserve">here has been multiplied by </w:t>
      </w:r>
      <m:oMath>
        <m:rad>
          <m:radPr>
            <m:degHide m:val="1"/>
            <m:ctrlPr>
              <w:rPr>
                <w:rFonts w:ascii="Cambria Math" w:hAnsi="Cambria Math"/>
                <w:i/>
              </w:rPr>
            </m:ctrlPr>
          </m:radPr>
          <m:deg/>
          <m:e>
            <m:r>
              <w:rPr>
                <w:rFonts w:ascii="Cambria Math" w:hAnsi="Cambria Math"/>
              </w:rPr>
              <m:t>2</m:t>
            </m:r>
          </m:e>
        </m:rad>
      </m:oMath>
      <w:r w:rsidR="00575754">
        <w:t xml:space="preserve"> </w:t>
      </w:r>
      <w:r w:rsidR="00752971">
        <w:t xml:space="preserve">from the value calculated by </w:t>
      </w:r>
      <w:r w:rsidR="00635863">
        <w:t>MWS</w:t>
      </w:r>
      <w:r w:rsidR="00575754">
        <w:t xml:space="preserve">. </w:t>
      </w:r>
      <w:r w:rsidR="00752971">
        <w:t xml:space="preserve">See Ref </w:t>
      </w:r>
      <w:sdt>
        <w:sdtPr>
          <w:id w:val="545878282"/>
          <w:citation/>
        </w:sdtPr>
        <w:sdtEndPr/>
        <w:sdtContent>
          <w:r w:rsidR="006D0316">
            <w:fldChar w:fldCharType="begin"/>
          </w:r>
          <w:r w:rsidR="006D0316">
            <w:instrText xml:space="preserve"> CITATION Tan16 \l 1033 </w:instrText>
          </w:r>
          <w:r w:rsidR="006D0316">
            <w:fldChar w:fldCharType="separate"/>
          </w:r>
          <w:r w:rsidR="00F77F4A" w:rsidRPr="00F77F4A">
            <w:rPr>
              <w:noProof/>
            </w:rPr>
            <w:t>[26]</w:t>
          </w:r>
          <w:r w:rsidR="006D0316">
            <w:fldChar w:fldCharType="end"/>
          </w:r>
        </w:sdtContent>
      </w:sdt>
      <w:r w:rsidR="00752971">
        <w:t xml:space="preserve"> for the reason.</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698AA032" w:rsidR="00F42AAC" w:rsidRPr="00060B7F" w:rsidRDefault="00F42AAC" w:rsidP="000706F1">
                            <w:pPr>
                              <w:pStyle w:val="Caption"/>
                              <w:rPr>
                                <w:noProof/>
                                <w:sz w:val="22"/>
                                <w:szCs w:val="22"/>
                              </w:rPr>
                            </w:pPr>
                            <w:bookmarkStart w:id="95" w:name="_Ref505695115"/>
                            <w:r>
                              <w:t xml:space="preserve">Figure </w:t>
                            </w:r>
                            <w:fldSimple w:instr=" SEQ Figure \* ARABIC ">
                              <w:r>
                                <w:rPr>
                                  <w:noProof/>
                                </w:rPr>
                                <w:t>35</w:t>
                              </w:r>
                            </w:fldSimple>
                            <w:bookmarkEnd w:id="95"/>
                            <w:r>
                              <w:t xml:space="preserve">: The shunt impedance, resonant frequency and loaded Q as a function of the solenoid current.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7"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LewMgIAAGwEAAAOAAAAZHJzL2Uyb0RvYy54bWysVMFu2zAMvQ/YPwi6L06aNSuMOEWWIsOA&#13;&#10;oC2QDD0rshwLkEWNUmJnXz9KjtOt22nYRaZIitJ7j/T8vmsMOyn0GmzBJ6MxZ8pKKLU9FPzbbv3h&#13;&#10;jjMfhC2FAasKflae3y/ev5u3Llc3UIMpFTIqYn3euoLXIbg8y7ysVSP8CJyyFKwAGxFoi4esRNFS&#13;&#10;9cZkN+PxLGsBS4cglffkfeiDfJHqV5WS4amqvArMFJzeFtKKad3HNVvMRX5A4WotL88Q//CKRmhL&#13;&#10;l15LPYgg2BH1H6UaLRE8VGEkocmgqrRUCQOhmYzfoNnWwqmEhcjx7kqT/39l5ePpGZkuC347nXJm&#13;&#10;RUMi7VQX2GfoWPQRQ63zOSVuHaWGjgKk9OD35IzAuwqb+CVIjOLE9fnKbywnyTmdTceTGXWEpNjH&#13;&#10;208kYCyTvZ526MMXBQ2LRsGR9Eu0itPGhz51SImXeTC6XGtj4iYGVgbZSZDWba2DuhT/LcvYmGsh&#13;&#10;nuoLRk8WIfZQohW6fZdImV5x7qE8E3yEvoW8k2tNF26ED88CqWcIMc1BeKKlMtAWHC4WZzXgj7/5&#13;&#10;Yz5JSVHOWurBgvvvR4GKM/PVksixYQcDB2M/GPbYrICgTmjCnEwmHcBgBrNCaF5oPJbxFgoJK+mu&#13;&#10;gofBXIV+Emi8pFouUxK1pRNhY7dOxtIDsbvuRaC7yBJI0EcYulPkb9Tpc5M+bnkMRHWSLhLbs3jh&#13;&#10;m1o6iX8Zvzgzv+5T1utPYvET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JVot7AyAgAAbAQAAA4AAAAAAAAA&#13;&#10;AAAAAAAALgIAAGRycy9lMm9Eb2MueG1sUEsBAi0AFAAGAAgAAAAhAFhzrUzlAAAADwEAAA8AAAAA&#13;&#10;AAAAAAAAAAAAjAQAAGRycy9kb3ducmV2LnhtbFBLBQYAAAAABAAEAPMAAACeBQAAAAA=&#13;&#10;" stroked="f">
                <v:textbox style="mso-fit-shape-to-text:t" inset="0,0,0,0">
                  <w:txbxContent>
                    <w:p w14:paraId="5CBE04BC" w14:textId="698AA032" w:rsidR="00F42AAC" w:rsidRPr="00060B7F" w:rsidRDefault="00F42AAC" w:rsidP="000706F1">
                      <w:pPr>
                        <w:pStyle w:val="Caption"/>
                        <w:rPr>
                          <w:noProof/>
                          <w:sz w:val="22"/>
                          <w:szCs w:val="22"/>
                        </w:rPr>
                      </w:pPr>
                      <w:bookmarkStart w:id="126" w:name="_Ref505695115"/>
                      <w:r>
                        <w:t xml:space="preserve">Figure </w:t>
                      </w:r>
                      <w:r>
                        <w:fldChar w:fldCharType="begin"/>
                      </w:r>
                      <w:r>
                        <w:instrText xml:space="preserve"> SEQ Figure \* ARABIC </w:instrText>
                      </w:r>
                      <w:r>
                        <w:fldChar w:fldCharType="separate"/>
                      </w:r>
                      <w:r>
                        <w:rPr>
                          <w:noProof/>
                        </w:rPr>
                        <w:t>35</w:t>
                      </w:r>
                      <w:r>
                        <w:fldChar w:fldCharType="end"/>
                      </w:r>
                      <w:bookmarkEnd w:id="126"/>
                      <w:r>
                        <w:t xml:space="preserve">: The shunt impedance, resonant frequency and loaded Q as a function of the solenoid current. </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8">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517F0D2B">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9"/>
                    <a:stretch>
                      <a:fillRect/>
                    </a:stretch>
                  </pic:blipFill>
                  <pic:spPr>
                    <a:xfrm>
                      <a:off x="0" y="0"/>
                      <a:ext cx="3401568"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25215874" w:rsidR="00F42AAC" w:rsidRPr="004C0945" w:rsidRDefault="00F42AAC" w:rsidP="004E36C1">
                            <w:pPr>
                              <w:pStyle w:val="Caption"/>
                              <w:rPr>
                                <w:sz w:val="22"/>
                                <w:szCs w:val="22"/>
                              </w:rPr>
                            </w:pPr>
                            <w:bookmarkStart w:id="96" w:name="_Ref505756482"/>
                            <w:r>
                              <w:t xml:space="preserve">Figure </w:t>
                            </w:r>
                            <w:fldSimple w:instr=" SEQ Figure \* ARABIC ">
                              <w:r>
                                <w:rPr>
                                  <w:noProof/>
                                </w:rPr>
                                <w:t>36</w:t>
                              </w:r>
                            </w:fldSimple>
                            <w:bookmarkEnd w:id="96"/>
                            <w:r>
                              <w:t xml:space="preserve">: The anode impedance and the step up ratio. Note that in order to be consistent with the Engineer’s definition of shunt impedance, the step up ratio has been multiplied by </w:t>
                            </w:r>
                            <m:oMath>
                              <m:rad>
                                <m:radPr>
                                  <m:degHide m:val="1"/>
                                  <m:ctrlPr>
                                    <w:rPr>
                                      <w:rFonts w:ascii="Cambria Math" w:hAnsi="Cambria Math"/>
                                      <w:i/>
                                    </w:rPr>
                                  </m:ctrlPr>
                                </m:radPr>
                                <m:deg/>
                                <m:e>
                                  <m:r>
                                    <m:rPr>
                                      <m:sty m:val="bi"/>
                                    </m:rPr>
                                    <w:rPr>
                                      <w:rFonts w:ascii="Cambria Math" w:hAnsi="Cambria Math"/>
                                    </w:rPr>
                                    <m:t>2</m:t>
                                  </m:r>
                                </m:e>
                              </m:rad>
                            </m:oMath>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8"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jJAMQIAAGkEAAAOAAAAZHJzL2Uyb0RvYy54bWysVMFu2zAMvQ/YPwi6L07StRiMOkXWosOA&#13;&#10;oC3QDD0rshwLkEVNUmJ3X78nOW63bqdhF5kiKUrvPdKXV0Nn2FH5oMlWfDGbc6aspFrbfcW/bW8/&#13;&#10;fOIsRGFrYciqij+rwK9W799d9q5US2rJ1MozFLGh7F3F2xhdWRRBtqoTYUZOWQQb8p2I2Pp9UXvR&#13;&#10;o3pniuV8flH05GvnSaoQ4L0Zg3yV6zeNkvG+aYKKzFQcb4t59XndpbVYXYpy74VrtTw9Q/zDKzqh&#13;&#10;LS59KXUjomAHr/8o1WnpKVATZ5K6gppGS5UxAM1i/gbNYyucylhATnAvNIX/V1beHR8803XFz8/O&#13;&#10;ObOig0hbNUT2mQaWfGCod6FE4qNDahwQgNKTP8CZgA+N79IXkBji4Pr5hd9UTsJ59hEYLxCSiF2M&#13;&#10;tYvXo86H+EVRx5JRcQ/xMqfiuAkRz0DqlJJuCmR0fauNSZsUuDaeHQWE7lsdVXogTvyWZWzKtZRO&#13;&#10;jeHkKRK+EUey4rAbMiNnywnkjupnYPc09k9w8lbjwo0I8UF4NAwwYQjiPZbGUF9xOlmcteR//M2f&#13;&#10;8qEjopz1aMCKh+8H4RVn5quFwqlbJ8NPxm4y7KG7JkBdYLyczCYO+Ggms/HUPWE21ukWhISVuKvi&#13;&#10;cTKv4zgGmC2p1uuchJ50Im7so5Op9ETsdngS3p1kiVDzjqbWFOUbdcbcrI9bHyKoztIlYkcWT3yj&#13;&#10;n7M+p9lLA/PrPme9/iFWPwEAAP//AwBQSwMEFAAGAAgAAAAhAGC1II7lAAAAEAEAAA8AAABkcnMv&#13;&#10;ZG93bnJldi54bWxMjz1PwzAQhnck/oN1SCyIOv2QU6VxqqrAUJaK0IXNja9JILYj22nDv+/BAsvp&#13;&#10;Pt97n3w9mo6d0YfWWQnTSQIMbeV0a2sJh/eXxyWwEJXVqnMWJXxjgHVxe5OrTLuLfcNzGWtGIjZk&#13;&#10;SkITY59xHqoGjQoT16Ol2cl5oyKVvubaqwuJm47PkkRwo1pLHxrV47bB6qscjIT94mPfPAyn59fN&#13;&#10;Yu53h2ErPutSyvu78WlFYbMCFnGMfxfww0D+oSBjRzdYHVgnYTYXBBQliHQpgNFGmk4pOf52UuBF&#13;&#10;zv+DFFcAAAD//wMAUEsBAi0AFAAGAAgAAAAhALaDOJL+AAAA4QEAABMAAAAAAAAAAAAAAAAAAAAA&#13;&#10;AFtDb250ZW50X1R5cGVzXS54bWxQSwECLQAUAAYACAAAACEAOP0h/9YAAACUAQAACwAAAAAAAAAA&#13;&#10;AAAAAAAvAQAAX3JlbHMvLnJlbHNQSwECLQAUAAYACAAAACEAdKoyQDECAABpBAAADgAAAAAAAAAA&#13;&#10;AAAAAAAuAgAAZHJzL2Uyb0RvYy54bWxQSwECLQAUAAYACAAAACEAYLUgjuUAAAAQAQAADwAAAAAA&#13;&#10;AAAAAAAAAACLBAAAZHJzL2Rvd25yZXYueG1sUEsFBgAAAAAEAAQA8wAAAJ0FAAAAAA==&#13;&#10;" stroked="f">
                <v:textbox style="mso-fit-shape-to-text:t" inset="0,0,0,0">
                  <w:txbxContent>
                    <w:p w14:paraId="405DCFCC" w14:textId="25215874" w:rsidR="00F42AAC" w:rsidRPr="004C0945" w:rsidRDefault="00F42AAC" w:rsidP="004E36C1">
                      <w:pPr>
                        <w:pStyle w:val="Caption"/>
                        <w:rPr>
                          <w:sz w:val="22"/>
                          <w:szCs w:val="22"/>
                        </w:rPr>
                      </w:pPr>
                      <w:bookmarkStart w:id="128" w:name="_Ref505756482"/>
                      <w:r>
                        <w:t xml:space="preserve">Figure </w:t>
                      </w:r>
                      <w:r>
                        <w:fldChar w:fldCharType="begin"/>
                      </w:r>
                      <w:r>
                        <w:instrText xml:space="preserve"> SEQ Figure \* ARABIC </w:instrText>
                      </w:r>
                      <w:r>
                        <w:fldChar w:fldCharType="separate"/>
                      </w:r>
                      <w:r>
                        <w:rPr>
                          <w:noProof/>
                        </w:rPr>
                        <w:t>36</w:t>
                      </w:r>
                      <w:r>
                        <w:fldChar w:fldCharType="end"/>
                      </w:r>
                      <w:bookmarkEnd w:id="128"/>
                      <w:r>
                        <w:t xml:space="preserve">: The anode impedance and the step up ratio. Note that in order to be consistent with the Engineer’s definition of shunt impedance, the step up ratio has been multiplied by </w:t>
                      </w:r>
                      <m:oMath>
                        <m:rad>
                          <m:radPr>
                            <m:degHide m:val="1"/>
                            <m:ctrlPr>
                              <w:rPr>
                                <w:rFonts w:ascii="Cambria Math" w:hAnsi="Cambria Math"/>
                                <w:i/>
                              </w:rPr>
                            </m:ctrlPr>
                          </m:radPr>
                          <m:deg/>
                          <m:e>
                            <m:r>
                              <m:rPr>
                                <m:sty m:val="bi"/>
                              </m:rPr>
                              <w:rPr>
                                <w:rFonts w:ascii="Cambria Math" w:hAnsi="Cambria Math"/>
                              </w:rPr>
                              <m:t>2</m:t>
                            </m:r>
                          </m:e>
                        </m:rad>
                      </m:oMath>
                      <w:r>
                        <w:t>.</w:t>
                      </w:r>
                    </w:p>
                  </w:txbxContent>
                </v:textbox>
                <w10:wrap type="topAndBottom"/>
              </v:shape>
            </w:pict>
          </mc:Fallback>
        </mc:AlternateContent>
      </w:r>
    </w:p>
    <w:p w14:paraId="5D2B4346" w14:textId="6AF1D726" w:rsidR="000F0A3B" w:rsidRDefault="000F0A3B" w:rsidP="009E6CB1">
      <w:pPr>
        <w:pStyle w:val="Heading1"/>
      </w:pPr>
      <w:bookmarkStart w:id="97" w:name="_Toc506357640"/>
      <w:r>
        <w:lastRenderedPageBreak/>
        <w:t>HOM damper</w:t>
      </w:r>
      <w:bookmarkEnd w:id="97"/>
    </w:p>
    <w:p w14:paraId="5AD7CCD9" w14:textId="30E9D705"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EndPr/>
        <w:sdtContent>
          <w:r w:rsidR="00D05EE1">
            <w:fldChar w:fldCharType="begin"/>
          </w:r>
          <w:r w:rsidR="00D05EE1">
            <w:instrText xml:space="preserve"> CITATION WRS90 \l 1033 </w:instrText>
          </w:r>
          <w:r w:rsidR="00D05EE1">
            <w:fldChar w:fldCharType="separate"/>
          </w:r>
          <w:r w:rsidR="00F77F4A" w:rsidRPr="00F77F4A">
            <w:rPr>
              <w:noProof/>
            </w:rPr>
            <w:t>[12]</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EndPr/>
        <w:sdtContent>
          <w:r w:rsidR="00D06909">
            <w:fldChar w:fldCharType="begin"/>
          </w:r>
          <w:r w:rsidR="00FB3F9E">
            <w:instrText xml:space="preserve">CITATION Wei94 \l 1033 </w:instrText>
          </w:r>
          <w:r w:rsidR="00D06909">
            <w:fldChar w:fldCharType="separate"/>
          </w:r>
          <w:r w:rsidR="00F77F4A" w:rsidRPr="00F77F4A">
            <w:rPr>
              <w:noProof/>
            </w:rPr>
            <w:t>[27]</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811549">
        <w:t>1</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98" w:name="_Toc506357641"/>
      <w:r>
        <w:t>Semi-analytic approximation (C.Y. Tan)</w:t>
      </w:r>
      <w:bookmarkEnd w:id="98"/>
    </w:p>
    <w:p w14:paraId="365A50B8" w14:textId="60164047" w:rsidR="00DF57D2" w:rsidRDefault="00AB047E" w:rsidP="00DF57D2">
      <w:r>
        <w:t xml:space="preserve">This semi-analytic approximation of the Smythe style damper cavity comes from </w:t>
      </w:r>
      <w:r w:rsidR="0039162C">
        <w:t xml:space="preserve">Smythe </w:t>
      </w:r>
      <w:sdt>
        <w:sdtPr>
          <w:id w:val="710072691"/>
          <w:citation/>
        </w:sdtPr>
        <w:sdtEndPr/>
        <w:sdtContent>
          <w:r w:rsidR="0039162C">
            <w:fldChar w:fldCharType="begin"/>
          </w:r>
          <w:r w:rsidR="0039162C">
            <w:instrText xml:space="preserve"> CITATION WRS90 \l 1033 </w:instrText>
          </w:r>
          <w:r w:rsidR="0039162C">
            <w:fldChar w:fldCharType="separate"/>
          </w:r>
          <w:r w:rsidR="00F77F4A" w:rsidRPr="00F77F4A">
            <w:rPr>
              <w:noProof/>
            </w:rPr>
            <w:t>[12]</w:t>
          </w:r>
          <w:r w:rsidR="0039162C">
            <w:fldChar w:fldCharType="end"/>
          </w:r>
        </w:sdtContent>
      </w:sdt>
      <w:r w:rsidR="0039162C">
        <w:t xml:space="preserve"> and Paramonov </w:t>
      </w:r>
      <w:sdt>
        <w:sdtPr>
          <w:id w:val="1623421853"/>
          <w:citation/>
        </w:sdtPr>
        <w:sdtEndPr/>
        <w:sdtContent>
          <w:r w:rsidR="0039162C">
            <w:fldChar w:fldCharType="begin"/>
          </w:r>
          <w:r w:rsidR="00AC3A56">
            <w:instrText xml:space="preserve">CITATION VVP95 \l 1033 </w:instrText>
          </w:r>
          <w:r w:rsidR="0039162C">
            <w:fldChar w:fldCharType="separate"/>
          </w:r>
          <w:r w:rsidR="00F77F4A" w:rsidRPr="00F77F4A">
            <w:rPr>
              <w:noProof/>
            </w:rPr>
            <w:t>[28]</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3FDC2650" w:rsidR="00BA67F4" w:rsidRDefault="00BA67F4" w:rsidP="00BA67F4">
      <w:pPr>
        <w:pStyle w:val="ListParagraph"/>
        <w:numPr>
          <w:ilvl w:val="0"/>
          <w:numId w:val="6"/>
        </w:numPr>
      </w:pPr>
      <w:r>
        <w:t>Superfish</w:t>
      </w:r>
      <w:sdt>
        <w:sdtPr>
          <w:id w:val="1548493132"/>
          <w:citation/>
        </w:sdtPr>
        <w:sdtEndPr/>
        <w:sdtContent>
          <w:r w:rsidR="007205ED">
            <w:fldChar w:fldCharType="begin"/>
          </w:r>
          <w:r w:rsidR="002C7930">
            <w:instrText xml:space="preserve">CITATION Los13 \l 1033 </w:instrText>
          </w:r>
          <w:r w:rsidR="007205ED">
            <w:fldChar w:fldCharType="separate"/>
          </w:r>
          <w:r w:rsidR="00F77F4A">
            <w:rPr>
              <w:noProof/>
            </w:rPr>
            <w:t xml:space="preserve"> </w:t>
          </w:r>
          <w:r w:rsidR="00F77F4A" w:rsidRPr="00F77F4A">
            <w:rPr>
              <w:noProof/>
            </w:rPr>
            <w:t>[29]</w:t>
          </w:r>
          <w:r w:rsidR="007205ED">
            <w:fldChar w:fldCharType="end"/>
          </w:r>
        </w:sdtContent>
      </w:sdt>
      <w:r>
        <w:t xml:space="preserve"> does not have the capability of calculating the effects of a resistive load.</w:t>
      </w:r>
    </w:p>
    <w:p w14:paraId="05743DEB" w14:textId="614B04D6" w:rsidR="00BA67F4" w:rsidRDefault="002A51D7" w:rsidP="00A94B5B">
      <w:r>
        <w:fldChar w:fldCharType="begin"/>
      </w:r>
      <w:r>
        <w:instrText xml:space="preserve"> REF _Ref312400077 \h </w:instrText>
      </w:r>
      <w:r>
        <w:fldChar w:fldCharType="separate"/>
      </w:r>
      <w:r w:rsidR="00F77F4A">
        <w:t xml:space="preserve">Figure </w:t>
      </w:r>
      <w:r w:rsidR="00F77F4A">
        <w:rPr>
          <w:noProof/>
        </w:rPr>
        <w:t>37</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1A497D65"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70D0F96B" w:rsidR="00F42AAC" w:rsidRDefault="00F42AAC" w:rsidP="00775640">
                            <w:pPr>
                              <w:pStyle w:val="Caption"/>
                            </w:pPr>
                            <w:bookmarkStart w:id="99" w:name="_Ref312400077"/>
                            <w:r>
                              <w:t xml:space="preserve">Figure </w:t>
                            </w:r>
                            <w:fldSimple w:instr=" SEQ Figure \* ARABIC ">
                              <w:r>
                                <w:rPr>
                                  <w:noProof/>
                                </w:rPr>
                                <w:t>37</w:t>
                              </w:r>
                            </w:fldSimple>
                            <w:bookmarkEnd w:id="99"/>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F42AAC" w:rsidRPr="001E2907" w:rsidRDefault="00F42AAC"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9"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QBRraAIAAMIEAAAOAAAAZHJzL2Uyb0RvYy54bWysVE1v2zAMvQ/YfxB0T+2kSZoadQo3RYYB&#13;&#10;RVsgGXpWZLkWIIuapMTOhv33UXKcbt1Owy4yv/QoPpK+ue0aRQ7COgk6p+OLlBKhOZRSv+b0y3Y9&#13;&#10;WlDiPNMlU6BFTo/C0dvlxw83rcnEBGpQpbAEQbTLWpPT2nuTJYnjtWiYuwAjNDorsA3zqNrXpLSs&#13;&#10;RfRGJZM0nSct2NJY4MI5tN73TrqM+FUluH+qKic8UTnFt/l42njuwpksb1j2apmpJT89g/3DKxom&#13;&#10;NSY9Q90zz8jeyj+gGsktOKj8BYcmgaqSXMQasJpx+q6aTc2MiLUgOc6caXL/D5Y/Hp4tkWVOL5Ee&#13;&#10;zRrs0VZ0ntxBR9CE/LTGZRi2MRjoO7Rjnwe7Q2Mou6tsE75YEEE/Qh3P7AY0jsb5NE0XKbo4+mbT&#13;&#10;BeoBJnm7bazznwQ0JAg5tdi9SCo7PDjfhw4hIZkDJcu1VCoowbFSlhwYdrqtpRcn8N+ilA6xGsKt&#13;&#10;HrC3iDgqfRaW4YtRDJHh7bGN31ezq0lxNbsezYvZeDQdp4tRUaST0f26SIt0ul5dT+9+nFIO95NA&#13;&#10;XU9RkHy363qqLwf+dlAekVYL/WA6w9cSC3lgzj8zi5OIdOF2+Sc8KgVtTuEkUVKD/fY3e4jHAUEv&#13;&#10;JS1Odk7d1z2zghL1WePoIKQfBDsIu0HQ+2YFSOEY99bwKOIF69UgVhaaF1y6ImRBF9Mcc+XUD+LK&#13;&#10;9/uFS8tFUcQgHHbD/IPeGB6gh4ZtuxdmzandHml7hGHmWfau631s375i76GScSQCsT2LOEpBwUWJ&#13;&#10;Q3Va6rCJv+ox6u3Xs/wJ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BdQBRraAIAAMIEAAAOAAAAAAAAAAAAAAAA&#13;&#10;AC4CAABkcnMvZTJvRG9jLnhtbFBLAQItABQABgAIAAAAIQAuD2LQ4wAAAA4BAAAPAAAAAAAAAAAA&#13;&#10;AAAAAMIEAABkcnMvZG93bnJldi54bWxQSwUGAAAAAAQABADzAAAA0gUAAAAA&#13;&#10;" stroked="f">
                <v:textbox inset="0,0,0,0">
                  <w:txbxContent>
                    <w:p w14:paraId="7BD1D07A" w14:textId="70D0F96B" w:rsidR="00F42AAC" w:rsidRDefault="00F42AAC" w:rsidP="00775640">
                      <w:pPr>
                        <w:pStyle w:val="Caption"/>
                      </w:pPr>
                      <w:bookmarkStart w:id="132" w:name="_Ref312400077"/>
                      <w:r>
                        <w:t xml:space="preserve">Figure </w:t>
                      </w:r>
                      <w:r>
                        <w:fldChar w:fldCharType="begin"/>
                      </w:r>
                      <w:r>
                        <w:instrText xml:space="preserve"> SEQ Figure \* ARABIC </w:instrText>
                      </w:r>
                      <w:r>
                        <w:fldChar w:fldCharType="separate"/>
                      </w:r>
                      <w:r>
                        <w:rPr>
                          <w:noProof/>
                        </w:rPr>
                        <w:t>37</w:t>
                      </w:r>
                      <w:r>
                        <w:rPr>
                          <w:noProof/>
                        </w:rPr>
                        <w:fldChar w:fldCharType="end"/>
                      </w:r>
                      <w:bookmarkEnd w:id="132"/>
                      <w:r>
                        <w:t xml:space="preserve">: On the left is the </w:t>
                      </w:r>
                      <w:proofErr w:type="spellStart"/>
                      <w:r>
                        <w:t>cavity+HOM</w:t>
                      </w:r>
                      <w:proofErr w:type="spellEnd"/>
                      <w:r>
                        <w:t xml:space="preserve"> damper equivalent circuit. The symbols are explained in the text. On the right is the </w:t>
                      </w:r>
                      <w:proofErr w:type="spellStart"/>
                      <w:r>
                        <w:t>Smythe</w:t>
                      </w:r>
                      <w:proofErr w:type="spellEnd"/>
                      <w:r>
                        <w:t xml:space="preserve"> approximation where he introduces the equivalent damping resistor </w:t>
                      </w:r>
                      <w:proofErr w:type="spellStart"/>
                      <w:r w:rsidRPr="00D072D7">
                        <w:rPr>
                          <w:i/>
                        </w:rPr>
                        <w:t>R</w:t>
                      </w:r>
                      <w:r>
                        <w:t>’</w:t>
                      </w:r>
                      <w:r w:rsidRPr="00D072D7">
                        <w:rPr>
                          <w:i/>
                          <w:vertAlign w:val="subscript"/>
                        </w:rPr>
                        <w:t>d</w:t>
                      </w:r>
                      <w:proofErr w:type="spellEnd"/>
                      <w:r>
                        <w:t>.</w:t>
                      </w:r>
                    </w:p>
                    <w:p w14:paraId="5A9F1D6D" w14:textId="430A43A4" w:rsidR="00F42AAC" w:rsidRPr="001E2907" w:rsidRDefault="00F42AAC"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50">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F77F4A">
        <w:t xml:space="preserve">Figure </w:t>
      </w:r>
      <w:r w:rsidR="00F77F4A">
        <w:rPr>
          <w:noProof/>
        </w:rPr>
        <w:t>37</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5E0238"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402C2C8F" w:rsidR="00F81991" w:rsidRDefault="00F81991" w:rsidP="009E7119">
            <w:pPr>
              <w:ind w:firstLine="0"/>
              <w:jc w:val="right"/>
            </w:pPr>
            <w:r>
              <w:t>(</w:t>
            </w:r>
            <w:r w:rsidR="005E0238">
              <w:fldChar w:fldCharType="begin"/>
            </w:r>
            <w:r w:rsidR="005E0238">
              <w:instrText xml:space="preserve"> SEQ Equation \* MERGEFORMAT </w:instrText>
            </w:r>
            <w:r w:rsidR="005E0238">
              <w:fldChar w:fldCharType="separate"/>
            </w:r>
            <w:r w:rsidR="00F77F4A">
              <w:rPr>
                <w:noProof/>
              </w:rPr>
              <w:t>5</w:t>
            </w:r>
            <w:r w:rsidR="005E0238">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5E0238"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5E1767CA" w:rsidR="00722AA1" w:rsidRDefault="00722AA1" w:rsidP="00B015F3">
            <w:pPr>
              <w:ind w:firstLine="0"/>
              <w:jc w:val="right"/>
            </w:pPr>
            <w:bookmarkStart w:id="100" w:name="_Ref312402571"/>
            <w:r>
              <w:t>(</w:t>
            </w:r>
            <w:r w:rsidR="005E0238">
              <w:fldChar w:fldCharType="begin"/>
            </w:r>
            <w:r w:rsidR="005E0238">
              <w:instrText xml:space="preserve"> SEQ Equation \* MERGEFORMAT </w:instrText>
            </w:r>
            <w:r w:rsidR="005E0238">
              <w:fldChar w:fldCharType="separate"/>
            </w:r>
            <w:r w:rsidR="00F77F4A">
              <w:rPr>
                <w:noProof/>
              </w:rPr>
              <w:t>6</w:t>
            </w:r>
            <w:r w:rsidR="005E0238">
              <w:rPr>
                <w:noProof/>
              </w:rPr>
              <w:fldChar w:fldCharType="end"/>
            </w:r>
            <w:r>
              <w:t>)</w:t>
            </w:r>
            <w:bookmarkEnd w:id="100"/>
          </w:p>
        </w:tc>
      </w:tr>
    </w:tbl>
    <w:p w14:paraId="79A8B096" w14:textId="4305EA43"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F77F4A">
        <w:t>(</w:t>
      </w:r>
      <w:r w:rsidR="00F77F4A">
        <w:rPr>
          <w:noProof/>
        </w:rPr>
        <w:t>6</w:t>
      </w:r>
      <w:r w:rsidR="00F77F4A">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5E0238"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69058283" w:rsidR="001742C3" w:rsidRDefault="001742C3" w:rsidP="00924E07">
            <w:pPr>
              <w:ind w:firstLine="0"/>
              <w:jc w:val="right"/>
            </w:pPr>
            <w:r>
              <w:t>(</w:t>
            </w:r>
            <w:r w:rsidR="005E0238">
              <w:fldChar w:fldCharType="begin"/>
            </w:r>
            <w:r w:rsidR="005E0238">
              <w:instrText xml:space="preserve"> SEQ Equation \* MERGEFORMAT </w:instrText>
            </w:r>
            <w:r w:rsidR="005E0238">
              <w:fldChar w:fldCharType="separate"/>
            </w:r>
            <w:r w:rsidR="00F77F4A">
              <w:rPr>
                <w:noProof/>
              </w:rPr>
              <w:t>7</w:t>
            </w:r>
            <w:r w:rsidR="005E0238">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5E0238"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5252AB41" w:rsidR="00183267" w:rsidRDefault="00183267" w:rsidP="00337774">
            <w:pPr>
              <w:ind w:firstLine="0"/>
              <w:jc w:val="right"/>
            </w:pPr>
            <w:r>
              <w:t>(</w:t>
            </w:r>
            <w:r w:rsidR="005E0238">
              <w:fldChar w:fldCharType="begin"/>
            </w:r>
            <w:r w:rsidR="005E0238">
              <w:instrText xml:space="preserve"> SEQ Equation \* MERGEFORMAT </w:instrText>
            </w:r>
            <w:r w:rsidR="005E0238">
              <w:fldChar w:fldCharType="separate"/>
            </w:r>
            <w:r w:rsidR="00F77F4A">
              <w:rPr>
                <w:noProof/>
              </w:rPr>
              <w:t>8</w:t>
            </w:r>
            <w:r w:rsidR="005E0238">
              <w:rPr>
                <w:noProof/>
              </w:rPr>
              <w:fldChar w:fldCharType="end"/>
            </w:r>
            <w:r>
              <w:t>)</w:t>
            </w:r>
          </w:p>
        </w:tc>
      </w:tr>
    </w:tbl>
    <w:p w14:paraId="204390A4" w14:textId="15C1CE3D"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0E82E392" w:rsidR="00F42AAC" w:rsidRPr="0032357C" w:rsidRDefault="00F42AAC" w:rsidP="00611E42">
                            <w:pPr>
                              <w:pStyle w:val="Caption"/>
                              <w:rPr>
                                <w:noProof/>
                                <w:sz w:val="22"/>
                                <w:szCs w:val="22"/>
                              </w:rPr>
                            </w:pPr>
                            <w:bookmarkStart w:id="101" w:name="_Ref312406953"/>
                            <w:r>
                              <w:t xml:space="preserve">Figure </w:t>
                            </w:r>
                            <w:fldSimple w:instr=" SEQ Figure \* ARABIC ">
                              <w:r>
                                <w:rPr>
                                  <w:noProof/>
                                </w:rPr>
                                <w:t>38</w:t>
                              </w:r>
                            </w:fldSimple>
                            <w:bookmarkEnd w:id="101"/>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60"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qbaaAIAAMIEAAAOAAAAZHJzL2Uyb0RvYy54bWysVF1P2zAUfZ+0/2D5vSTtSoGIFIWiTpMQ&#13;&#10;IMHEs+s4JJJje7bbhE377xw7CWxsT9NenOv76XvuuTm/6FtJDsK6Rquczo9SSoTiumzUU06/Pmxn&#13;&#10;p5Q4z1TJpFYip8/C0Yv1xw/nncnEQtdalsISJFEu60xOa+9NliSO16Jl7kgboWCstG2Zx9U+JaVl&#13;&#10;HbK3Mlmk6SrptC2N1Vw4B+3VYKTrmL+qBPe3VeWEJzKneJuPp43nLpzJ+pxlT5aZuuHjM9g/vKJl&#13;&#10;jULR11RXzDOyt80fqdqGW+105Y+4bhNdVQ0XsQd0M0/fdXNfMyNiLwDHmVeY3P9Ly28Od5Y0ZU4/&#13;&#10;LSlRrMWMHkTvyaXuCVTApzMug9u9gaPvocecJ72DMrTdV7YNXzREYAfSz6/ohmwcytUyTU9TmDhs&#13;&#10;y9Uc/YY0yVu0sc5/FrolQcipxfQiqOxw7fzgOrmEYk7Lptw2UoZLMGykJQeGSXd148WY/DcvqYKv&#13;&#10;0iFqSDhoRKTKUIVleDHE4BneHsf4Y3N8sihOjs9mq+J4PlvO09NZUaSL2dW2SIt0ud2cLS9/jiWn&#13;&#10;+CRAN0AUJN/v+gnqEdedLp8Bq9UDMZ3h2waNXDPn75gFEwEXtsvf4qik7nKqR4mSWtvvf9MHfxAE&#13;&#10;Vko6MDun7tueWUGJ/KJAnbAGk2AnYTcJat9uNCCcY28NjyICrJeTWFndPmLpilAFJqY4auXUT+LG&#13;&#10;D/uFpeWiKKITyG6Yv1b3hofU08Ae+kdmzThuD9hu9MR5lr2b+uAbIp0p9h4jjJQIwA4ogkrhgkWJ&#13;&#10;pBqXOmzir/fo9fbrWb8AAAD//wMAUEsDBBQABgAIAAAAIQBamtgu5QAAABABAAAPAAAAZHJzL2Rv&#13;&#10;d25yZXYueG1sTI/LTsMwEEX3SPyDNUhsEHVeikoap6oKLGBTEbph58ZuHIjHUey04e+ZrspmpDuP&#13;&#10;O/eU69n27KRH3zkUEC8iYBobpzpsBew/Xx+XwHyQqGTvUAv41R7W1e1NKQvlzvihT3VoGZmgL6QA&#13;&#10;E8JQcO4bo630CzdopNnRjVYGkmPL1SjPZG57nkRRzq3skD4YOeit0c1PPVkBu+xrZx6m48v7JkvH&#13;&#10;t/20zb/bWoj7u/l5RWWzAhb0HK4XcGGg/FBRsIObUHnWk14STxCQZHEK7LIQJTm1DgLSOH0CXpX8&#13;&#10;P0j1BwAA//8DAFBLAQItABQABgAIAAAAIQC2gziS/gAAAOEBAAATAAAAAAAAAAAAAAAAAAAAAABb&#13;&#10;Q29udGVudF9UeXBlc10ueG1sUEsBAi0AFAAGAAgAAAAhADj9If/WAAAAlAEAAAsAAAAAAAAAAAAA&#13;&#10;AAAALwEAAF9yZWxzLy5yZWxzUEsBAi0AFAAGAAgAAAAhAEFOptpoAgAAwgQAAA4AAAAAAAAAAAAA&#13;&#10;AAAALgIAAGRycy9lMm9Eb2MueG1sUEsBAi0AFAAGAAgAAAAhAFqa2C7lAAAAEAEAAA8AAAAAAAAA&#13;&#10;AAAAAAAAwgQAAGRycy9kb3ducmV2LnhtbFBLBQYAAAAABAAEAPMAAADUBQAAAAA=&#13;&#10;" stroked="f">
                <v:textbox style="mso-fit-shape-to-text:t" inset="0,0,0,0">
                  <w:txbxContent>
                    <w:p w14:paraId="0CB4876E" w14:textId="0E82E392" w:rsidR="00F42AAC" w:rsidRPr="0032357C" w:rsidRDefault="00F42AAC" w:rsidP="00611E42">
                      <w:pPr>
                        <w:pStyle w:val="Caption"/>
                        <w:rPr>
                          <w:noProof/>
                          <w:sz w:val="22"/>
                          <w:szCs w:val="22"/>
                        </w:rPr>
                      </w:pPr>
                      <w:bookmarkStart w:id="135" w:name="_Ref312406953"/>
                      <w:r>
                        <w:t xml:space="preserve">Figure </w:t>
                      </w:r>
                      <w:r>
                        <w:fldChar w:fldCharType="begin"/>
                      </w:r>
                      <w:r>
                        <w:instrText xml:space="preserve"> SEQ Figure \* ARABIC </w:instrText>
                      </w:r>
                      <w:r>
                        <w:fldChar w:fldCharType="separate"/>
                      </w:r>
                      <w:r>
                        <w:rPr>
                          <w:noProof/>
                        </w:rPr>
                        <w:t>38</w:t>
                      </w:r>
                      <w:r>
                        <w:rPr>
                          <w:noProof/>
                        </w:rPr>
                        <w:fldChar w:fldCharType="end"/>
                      </w:r>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proofErr w:type="spellStart"/>
                      <w:r w:rsidRPr="00EF30EB">
                        <w:rPr>
                          <w:i/>
                        </w:rPr>
                        <w:t>R</w:t>
                      </w:r>
                      <w:r w:rsidRPr="00EF30EB">
                        <w:rPr>
                          <w:vertAlign w:val="subscript"/>
                        </w:rPr>
                        <w:t>shunt</w:t>
                      </w:r>
                      <w:proofErr w:type="spellEnd"/>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1">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F77F4A">
        <w:t xml:space="preserve">Figure </w:t>
      </w:r>
      <w:r w:rsidR="00F77F4A">
        <w:rPr>
          <w:noProof/>
        </w:rPr>
        <w:t>38</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5E0238"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0FC5AF48" w:rsidR="000F770D" w:rsidRDefault="000F770D" w:rsidP="00337774">
            <w:pPr>
              <w:ind w:firstLine="0"/>
              <w:jc w:val="right"/>
            </w:pPr>
            <w:r>
              <w:t>(</w:t>
            </w:r>
            <w:r w:rsidR="005E0238">
              <w:fldChar w:fldCharType="begin"/>
            </w:r>
            <w:r w:rsidR="005E0238">
              <w:instrText xml:space="preserve"> SEQ Equation \* MERGEFORMAT </w:instrText>
            </w:r>
            <w:r w:rsidR="005E0238">
              <w:fldChar w:fldCharType="separate"/>
            </w:r>
            <w:r w:rsidR="00F77F4A">
              <w:rPr>
                <w:noProof/>
              </w:rPr>
              <w:t>9</w:t>
            </w:r>
            <w:r w:rsidR="005E0238">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20B2D2A2"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F77F4A">
        <w:t xml:space="preserve">Figure </w:t>
      </w:r>
      <w:r w:rsidR="00F77F4A">
        <w:rPr>
          <w:noProof/>
        </w:rPr>
        <w:t>39</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52F8A4B8" w:rsidR="00F42AAC" w:rsidRPr="00B55AFC" w:rsidRDefault="00F42AAC" w:rsidP="0044496C">
                            <w:pPr>
                              <w:pStyle w:val="Caption"/>
                              <w:rPr>
                                <w:noProof/>
                                <w:sz w:val="22"/>
                                <w:szCs w:val="22"/>
                              </w:rPr>
                            </w:pPr>
                            <w:bookmarkStart w:id="102" w:name="_Ref312408698"/>
                            <w:r>
                              <w:t xml:space="preserve">Figure </w:t>
                            </w:r>
                            <w:fldSimple w:instr=" SEQ Figure \* ARABIC ">
                              <w:r>
                                <w:rPr>
                                  <w:noProof/>
                                </w:rPr>
                                <w:t>39</w:t>
                              </w:r>
                            </w:fldSimple>
                            <w:bookmarkEnd w:id="102"/>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1"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ovFagIAAMIEAAAOAAAAZHJzL2Uyb0RvYy54bWysVN9vmzAQfp+0/8HyewqkJG1RSUVTZZpU&#13;&#10;tZXSqc+OMQHJ+DzbCWTT/vedTUi2bk/TXsz5fvq++47bu76VZC+MbUDlNLmIKRGKQ9mobU6/vK4m&#13;&#10;15RYx1TJJCiR04Ow9G7x8cNtpzMxhRpkKQzBJMpmnc5p7ZzOosjyWrTMXoAWCo0VmJY5vJptVBrW&#13;&#10;YfZWRtM4nkcdmFIb4MJa1D4MRroI+atKcPdcVVY4InOKb3PhNOHc+DNa3LJsa5iuG358BvuHV7Ss&#13;&#10;UVj0lOqBOUZ2pvkjVdtwAxYqd8GhjaCqGi5CD9hNEr/rZl0zLUIvCI7VJ5js/0vLn/YvhjRlTtOU&#13;&#10;EsVanNGr6B25h56gCvHptM3Qba3R0fWoxzmPeotK33ZfmdZ/sSGCdkT6cELXZ+OoTJNZmlyhiaNt&#13;&#10;nswuk5lPE52jtbHuk4CWeCGnBqcXQGX7R+sG19HFF7Mgm3LVSOkv3rCUhuwZTrqrGyeOyX/zksr7&#13;&#10;KvBRQ8JBIwJVhioswxej6D3928MYvy9nV9PianYzmRezZJIm8fWkKOLp5GFVxEWcrpY36f2PY8kx&#13;&#10;PvLQDRB5yfWbPkB9GRr3qg2UB4TVwEBMq/mqwUYemXUvzCATES7cLveMRyWhyykcJUpqMN/+pvf+&#13;&#10;SBC0UtIhs3Nqv+6YEZTIzwqp49dgFMwobEZB7dolIIQJ7q3mQcQA4+QoVgbaN1y6wldBE1Mca+XU&#13;&#10;jeLSDfuFS8tFUQQnJLtm7lGtNfepx4G99m/M6OO4HcL2BCPnWfZu6oOvj7S62DkcYaDEGUWkkr/g&#13;&#10;ogRSHZfab+Kv9+B1/vUsfgI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AjkovFagIAAMIEAAAOAAAAAAAAAAAA&#13;&#10;AAAAAC4CAABkcnMvZTJvRG9jLnhtbFBLAQItABQABgAIAAAAIQCb2xiZ5AAAABABAAAPAAAAAAAA&#13;&#10;AAAAAAAAAMQEAABkcnMvZG93bnJldi54bWxQSwUGAAAAAAQABADzAAAA1QUAAAAA&#13;&#10;" stroked="f">
                <v:textbox style="mso-fit-shape-to-text:t" inset="0,0,0,0">
                  <w:txbxContent>
                    <w:p w14:paraId="387E6C68" w14:textId="52F8A4B8" w:rsidR="00F42AAC" w:rsidRPr="00B55AFC" w:rsidRDefault="00F42AAC" w:rsidP="0044496C">
                      <w:pPr>
                        <w:pStyle w:val="Caption"/>
                        <w:rPr>
                          <w:noProof/>
                          <w:sz w:val="22"/>
                          <w:szCs w:val="22"/>
                        </w:rPr>
                      </w:pPr>
                      <w:bookmarkStart w:id="137" w:name="_Ref312408698"/>
                      <w:r>
                        <w:t xml:space="preserve">Figure </w:t>
                      </w:r>
                      <w:r>
                        <w:fldChar w:fldCharType="begin"/>
                      </w:r>
                      <w:r>
                        <w:instrText xml:space="preserve"> SEQ Figure \* ARABIC </w:instrText>
                      </w:r>
                      <w:r>
                        <w:fldChar w:fldCharType="separate"/>
                      </w:r>
                      <w:r>
                        <w:rPr>
                          <w:noProof/>
                        </w:rPr>
                        <w:t>39</w:t>
                      </w:r>
                      <w:r>
                        <w:rPr>
                          <w:noProof/>
                        </w:rPr>
                        <w:fldChar w:fldCharType="end"/>
                      </w:r>
                      <w:bookmarkEnd w:id="137"/>
                      <w:r>
                        <w:t xml:space="preserve">: The accelerating cavity with a </w:t>
                      </w:r>
                      <w:proofErr w:type="spellStart"/>
                      <w:r>
                        <w:t>Smythe</w:t>
                      </w:r>
                      <w:proofErr w:type="spellEnd"/>
                      <w:r>
                        <w:t xml:space="preserv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2">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4641CE63"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F77F4A">
        <w:t xml:space="preserve">Figure </w:t>
      </w:r>
      <w:r w:rsidR="00F77F4A">
        <w:rPr>
          <w:noProof/>
        </w:rPr>
        <w:t>39</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30133B64"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F77F4A">
        <w:t xml:space="preserve">Figure </w:t>
      </w:r>
      <w:r w:rsidR="00F77F4A">
        <w:rPr>
          <w:noProof/>
        </w:rPr>
        <w:t>40</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4C868334" w:rsidR="00F42AAC" w:rsidRPr="002F7543" w:rsidRDefault="00F42AAC" w:rsidP="00731285">
                            <w:pPr>
                              <w:pStyle w:val="Caption"/>
                              <w:rPr>
                                <w:noProof/>
                                <w:sz w:val="22"/>
                                <w:szCs w:val="22"/>
                              </w:rPr>
                            </w:pPr>
                            <w:bookmarkStart w:id="103" w:name="_Ref312413819"/>
                            <w:r>
                              <w:t xml:space="preserve">Figure </w:t>
                            </w:r>
                            <w:fldSimple w:instr=" SEQ Figure \* ARABIC ">
                              <w:r>
                                <w:rPr>
                                  <w:noProof/>
                                </w:rPr>
                                <w:t>40</w:t>
                              </w:r>
                            </w:fldSimple>
                            <w:bookmarkEnd w:id="103"/>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2"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wldawIAAMIEAAAOAAAAZHJzL2Uyb0RvYy54bWysVEtv2zAMvg/YfxB0T62kebRGncJNkWFA&#13;&#10;0BZohp4VWa4NyKImKbGzYf99lBynW7fTsItM8Sl+/Oib265R5CCtq0FndHzBKJFaQFHr14x+2a5H&#13;&#10;V5Q4z3XBFWiZ0aN09Hb58cNNa1I5gQpUIS3BJNqlrclo5b1Jk8SJSjbcXYCRGo0l2IZ7vNrXpLC8&#13;&#10;xeyNSiaMzZMWbGEsCOkcau97I13G/GUphX8sSyc9URnFt/l42njuwpksb3j6armpanF6Bv+HVzS8&#13;&#10;1lj0nOqee072tv4jVVMLCw5KfyGgSaAsayFjD9jNmL3r5rniRsZeEBxnzjC5/5dWPByeLKmLjE4X&#13;&#10;lGje4Iy2svPkDjqCKsSnNS5Ft2eDjr5DPc550DtUhra70jbhiw0RtCPSxzO6IZtA5XzK2BVDk0Db&#13;&#10;JZsv2CykSd6ijXX+k4SGBCGjFqcXQeWHjfO96+ASijlQdbGulQqXYFgpSw4cJ91WtZen5L95KR18&#13;&#10;NYSoPmGvkZEqfRWe4otRDJ7h7XGM31ezxSRfzK5H83w2Hk3H7GqU52wyul/nLGfT9ep6evfjVHKI&#13;&#10;TwJ0PURB8t2ui1Bfzgf8dlAcEVYLPTGdEesaG9lw55+4RSYiXLhd/hGPUkGbUThJlFRgv/1NH/yR&#13;&#10;IGilpEVmZ9R93XMrKVGfNVInrMEg2EHYDYLeNytACMe4t0ZEEQOsV4NYWmhecOnyUAVNXAuslVE/&#13;&#10;iCvf7xcurZB5Hp2Q7Ib7jX42IqQeBrbtXrg1p3F7hO0BBs7z9N3Ue98Q6Uy+9zjCSIkAbI8iUilc&#13;&#10;cFEiqU5LHTbx13v0evv1LH8CAAD//wMAUEsDBBQABgAIAAAAIQAlfn9s5AAAAA4BAAAPAAAAZHJz&#13;&#10;L2Rvd25yZXYueG1sTI8xT8MwEIV3JP6DdUgsiDqlxYrSOFVVYIClInRhc2M3DsTnyHba8O+5TrCc&#13;&#10;dO/p3r2vXE+uZycTYudRwnyWATPYeN1hK2H/8XKfA4tJoVa9RyPhx0RYV9dXpSq0P+O7OdWpZRSC&#13;&#10;sVASbEpDwXlsrHEqzvxgkLyjD04lWkPLdVBnCnc9f8gywZ3qkD5YNZitNc13PToJu+Xnzt6Nx+e3&#13;&#10;zXIRXvfjVny1tZS3N9PTisZmBSyZKf1dwIWB+kNFxQ5+RB1ZL4FokoTHeb4AdrGzLCfpQJIQAnhV&#13;&#10;8v8Y1S8AAAD//wMAUEsBAi0AFAAGAAgAAAAhALaDOJL+AAAA4QEAABMAAAAAAAAAAAAAAAAAAAAA&#13;&#10;AFtDb250ZW50X1R5cGVzXS54bWxQSwECLQAUAAYACAAAACEAOP0h/9YAAACUAQAACwAAAAAAAAAA&#13;&#10;AAAAAAAvAQAAX3JlbHMvLnJlbHNQSwECLQAUAAYACAAAACEAZTMJXWsCAADCBAAADgAAAAAAAAAA&#13;&#10;AAAAAAAuAgAAZHJzL2Uyb0RvYy54bWxQSwECLQAUAAYACAAAACEAJX5/bOQAAAAOAQAADwAAAAAA&#13;&#10;AAAAAAAAAADFBAAAZHJzL2Rvd25yZXYueG1sUEsFBgAAAAAEAAQA8wAAANYFAAAAAA==&#13;&#10;" stroked="f">
                <v:textbox style="mso-fit-shape-to-text:t" inset="0,0,0,0">
                  <w:txbxContent>
                    <w:p w14:paraId="26FE6BD6" w14:textId="4C868334" w:rsidR="00F42AAC" w:rsidRPr="002F7543" w:rsidRDefault="00F42AAC" w:rsidP="00731285">
                      <w:pPr>
                        <w:pStyle w:val="Caption"/>
                        <w:rPr>
                          <w:noProof/>
                          <w:sz w:val="22"/>
                          <w:szCs w:val="22"/>
                        </w:rPr>
                      </w:pPr>
                      <w:bookmarkStart w:id="139" w:name="_Ref312413819"/>
                      <w:r>
                        <w:t xml:space="preserve">Figure </w:t>
                      </w:r>
                      <w:r>
                        <w:fldChar w:fldCharType="begin"/>
                      </w:r>
                      <w:r>
                        <w:instrText xml:space="preserve"> SEQ Figure \* ARABIC </w:instrText>
                      </w:r>
                      <w:r>
                        <w:fldChar w:fldCharType="separate"/>
                      </w:r>
                      <w:r>
                        <w:rPr>
                          <w:noProof/>
                        </w:rPr>
                        <w:t>40</w:t>
                      </w:r>
                      <w:r>
                        <w:rPr>
                          <w:noProof/>
                        </w:rPr>
                        <w:fldChar w:fldCharType="end"/>
                      </w:r>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04" w:name="_Ref505087088"/>
      <w:bookmarkStart w:id="105" w:name="_Toc506357642"/>
      <w:r>
        <w:t>Microwave studio model (G. Romanov)</w:t>
      </w:r>
      <w:bookmarkEnd w:id="104"/>
      <w:bookmarkEnd w:id="105"/>
    </w:p>
    <w:p w14:paraId="007E5248" w14:textId="07712B6B"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F77F4A">
        <w:t xml:space="preserve">Figure </w:t>
      </w:r>
      <w:r w:rsidR="00F77F4A">
        <w:rPr>
          <w:noProof/>
        </w:rPr>
        <w:t>41</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F77F4A">
        <w:t xml:space="preserve">Table </w:t>
      </w:r>
      <w:r w:rsidR="00F77F4A">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F77F4A">
        <w:t xml:space="preserve">Figure </w:t>
      </w:r>
      <w:r w:rsidR="00F77F4A">
        <w:rPr>
          <w:noProof/>
        </w:rPr>
        <w:t>41</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42D385A0"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77F4A">
              <w:t xml:space="preserve">Figure </w:t>
            </w:r>
            <w:r w:rsidR="00F77F4A">
              <w:rPr>
                <w:noProof/>
              </w:rPr>
              <w:t>41</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39AE3ABB"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77F4A">
              <w:t xml:space="preserve">Figure </w:t>
            </w:r>
            <w:r w:rsidR="00F77F4A">
              <w:rPr>
                <w:noProof/>
              </w:rPr>
              <w:t>41</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5DDD713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77F4A">
              <w:t xml:space="preserve">Figure </w:t>
            </w:r>
            <w:r w:rsidR="00F77F4A">
              <w:rPr>
                <w:noProof/>
              </w:rPr>
              <w:t>41</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7876AFB"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77F4A">
              <w:t xml:space="preserve">Figure </w:t>
            </w:r>
            <w:r w:rsidR="00F77F4A">
              <w:rPr>
                <w:noProof/>
              </w:rPr>
              <w:t>41</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3EAE182A" w:rsidR="00C871FE" w:rsidRPr="00C871FE" w:rsidRDefault="00274D58" w:rsidP="00C871FE">
      <w:pPr>
        <w:pStyle w:val="Caption"/>
      </w:pPr>
      <w:bookmarkStart w:id="106" w:name="_Ref377305820"/>
      <w:r>
        <w:t xml:space="preserve">Table </w:t>
      </w:r>
      <w:fldSimple w:instr=" SEQ Table \* ARABIC ">
        <w:r w:rsidR="00F77F4A">
          <w:rPr>
            <w:noProof/>
          </w:rPr>
          <w:t>4</w:t>
        </w:r>
      </w:fldSimple>
      <w:bookmarkEnd w:id="106"/>
      <w:r>
        <w:t>: The dimensions of th</w:t>
      </w:r>
      <w:r w:rsidR="00C871FE">
        <w:t>e HOM cavity after optimization</w:t>
      </w:r>
    </w:p>
    <w:p w14:paraId="2F069F87" w14:textId="5F0313E7"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4">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2DD97147" w:rsidR="00F42AAC" w:rsidRPr="005A3E1A" w:rsidRDefault="00F42AAC" w:rsidP="0024293C">
                            <w:pPr>
                              <w:pStyle w:val="Caption"/>
                              <w:rPr>
                                <w:noProof/>
                                <w:sz w:val="22"/>
                                <w:szCs w:val="22"/>
                              </w:rPr>
                            </w:pPr>
                            <w:bookmarkStart w:id="107" w:name="_Ref377305735"/>
                            <w:r>
                              <w:t xml:space="preserve">Figure </w:t>
                            </w:r>
                            <w:fldSimple w:instr=" SEQ Figure \* ARABIC ">
                              <w:r>
                                <w:rPr>
                                  <w:noProof/>
                                </w:rPr>
                                <w:t>41</w:t>
                              </w:r>
                            </w:fldSimple>
                            <w:bookmarkEnd w:id="10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3"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RRZag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PZyN9Ol8+g1ephMJ3h2waFXDPn75jFJIIubJe/xVFJ3eVUHyVKam2//00f/DEg&#13;&#10;sFLSYbJz6r7tmRWUyC8KowNIPwp2FHajoPbtRoPCKfbW8CjigfVyFCur20csXRGiwMQUR6yc+lHc&#13;&#10;+GG/sLRcFEV0wrAb5q/VveEBemzYQ//IrDm224O2Gz3OPMvedX3wDS+dKfYeLYwjEYgdWMQohQsW&#13;&#10;JQ7VcanDJv56j15vv571CwAAAP//AwBQSwMEFAAGAAgAAAAhAAWG5R3nAAAAEAEAAA8AAABkcnMv&#13;&#10;ZG93bnJldi54bWxMjzFPwzAQhXck/oN1SCyotQNRSNM4VVVgoEtF2qWbG7txILYj22nDv+eYYDnp&#13;&#10;3t29e1+5mkxPLsqHzlkOyZwBUbZxsrMth8P+bZYDCVFYKXpnFYdvFWBV3d6UopDuaj/UpY4tQRMb&#13;&#10;CsFBxzgUlIZGKyPC3A3K4uzsvBERW99S6cUVzU1PHxnLqBGdxQ9aDGqjVfNVj4bDLj3u9MN4ft2u&#13;&#10;0yf/fhg32Wdbc35/N70ssayXQKKa4t8F/DJgfqgw2MmNVgbSc5glOQJFDinLEiC4sVgwVE6oPOcJ&#13;&#10;0Kqk/0GqHwAAAP//AwBQSwECLQAUAAYACAAAACEAtoM4kv4AAADhAQAAEwAAAAAAAAAAAAAAAAAA&#13;&#10;AAAAW0NvbnRlbnRfVHlwZXNdLnhtbFBLAQItABQABgAIAAAAIQA4/SH/1gAAAJQBAAALAAAAAAAA&#13;&#10;AAAAAAAAAC8BAABfcmVscy8ucmVsc1BLAQItABQABgAIAAAAIQCWfRRZagIAAMIEAAAOAAAAAAAA&#13;&#10;AAAAAAAAAC4CAABkcnMvZTJvRG9jLnhtbFBLAQItABQABgAIAAAAIQAFhuUd5wAAABABAAAPAAAA&#13;&#10;AAAAAAAAAAAAAMQEAABkcnMvZG93bnJldi54bWxQSwUGAAAAAAQABADzAAAA2AUAAAAA&#13;&#10;" stroked="f">
                <v:textbox style="mso-fit-shape-to-text:t" inset="0,0,0,0">
                  <w:txbxContent>
                    <w:p w14:paraId="0F2535B1" w14:textId="2DD97147" w:rsidR="00F42AAC" w:rsidRPr="005A3E1A" w:rsidRDefault="00F42AAC" w:rsidP="0024293C">
                      <w:pPr>
                        <w:pStyle w:val="Caption"/>
                        <w:rPr>
                          <w:noProof/>
                          <w:sz w:val="22"/>
                          <w:szCs w:val="22"/>
                        </w:rPr>
                      </w:pPr>
                      <w:bookmarkStart w:id="144" w:name="_Ref377305735"/>
                      <w:r>
                        <w:t xml:space="preserve">Figure </w:t>
                      </w:r>
                      <w:r>
                        <w:fldChar w:fldCharType="begin"/>
                      </w:r>
                      <w:r>
                        <w:instrText xml:space="preserve"> SEQ Figure \* ARABIC </w:instrText>
                      </w:r>
                      <w:r>
                        <w:fldChar w:fldCharType="separate"/>
                      </w:r>
                      <w:r>
                        <w:rPr>
                          <w:noProof/>
                        </w:rPr>
                        <w:t>41</w:t>
                      </w:r>
                      <w:r>
                        <w:rPr>
                          <w:noProof/>
                        </w:rPr>
                        <w:fldChar w:fldCharType="end"/>
                      </w:r>
                      <w:bookmarkEnd w:id="144"/>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F77F4A">
        <w:t xml:space="preserve">Figure </w:t>
      </w:r>
      <w:r w:rsidR="00F77F4A">
        <w:rPr>
          <w:noProof/>
        </w:rPr>
        <w:t>42</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77777777" w:rsidR="00056A99" w:rsidRDefault="00056A99" w:rsidP="00056A99">
      <w:pPr>
        <w:pStyle w:val="ListParagraph"/>
        <w:numPr>
          <w:ilvl w:val="0"/>
          <w:numId w:val="44"/>
        </w:numPr>
        <w:spacing w:before="0" w:after="200"/>
      </w:pPr>
      <w:r>
        <w:t>The tube cavity provides additional damping for the HOMs.</w:t>
      </w:r>
    </w:p>
    <w:p w14:paraId="74E4321E" w14:textId="6E0A6899"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F77F4A">
        <w:t xml:space="preserve">Figure </w:t>
      </w:r>
      <w:r w:rsidR="00F77F4A">
        <w:rPr>
          <w:noProof/>
        </w:rPr>
        <w:t>43</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F77F4A">
        <w:t xml:space="preserve">Figure </w:t>
      </w:r>
      <w:r w:rsidR="00F77F4A">
        <w:rPr>
          <w:noProof/>
        </w:rPr>
        <w:t>44</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5">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282C8DAB" w:rsidR="00F42AAC" w:rsidRPr="0058273A" w:rsidRDefault="00F42AAC" w:rsidP="00243453">
                            <w:pPr>
                              <w:pStyle w:val="Caption"/>
                              <w:rPr>
                                <w:noProof/>
                                <w:sz w:val="22"/>
                                <w:szCs w:val="22"/>
                              </w:rPr>
                            </w:pPr>
                            <w:bookmarkStart w:id="108" w:name="_Ref377367703"/>
                            <w:r>
                              <w:t xml:space="preserve">Figure </w:t>
                            </w:r>
                            <w:fldSimple w:instr=" SEQ Figure \* ARABIC ">
                              <w:r>
                                <w:rPr>
                                  <w:noProof/>
                                </w:rPr>
                                <w:t>42</w:t>
                              </w:r>
                            </w:fldSimple>
                            <w:bookmarkEnd w:id="10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4"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iPrbQIAAMQEAAAOAAAAZHJzL2Uyb0RvYy54bWysVE1v2zAMvQ/YfxB0T21nTpsYcQo3RYYB&#13;&#10;RVugHXpWZDk2IIuapMTuhv33UrLdbt1Owy4yRT7x45H0+rJvJTkJYxtQOU3OYkqE4lA26pDTr4+7&#13;&#10;2ZIS65gqmQQlcvosLL3cfPyw7nQm5lCDLIUh6ETZrNM5rZ3TWRRZXouW2TPQQqGxAtMyh1dziErD&#13;&#10;OvTeymgex+dRB6bUBriwFrXXg5Fugv+qEtzdVZUVjsicYm4unCace39GmzXLDobpuuFjGuwfsmhZ&#13;&#10;ozDoq6tr5hg5muYPV23DDVio3BmHNoKqargINWA1SfyumoeaaRFqQXKsfqXJ/j+3/PZ0b0hT5jRd&#13;&#10;ppQo1mKTHkXvyBX0xOuQoU7bDIEPGqGuRwN2etJbVPrC+8q0/oslEbQj18+v/Hp3HJXpapksLhaU&#13;&#10;cLSliwtsoHcTvb3WxrrPAlrihZwa7F+glZ1urBugE8QHsyCbctdI6S/esJWGnBj2uqsbJ0bnv6Gk&#13;&#10;8lgF/tXgcNCIMCxDFJZhxih6pM89NPLHFhMuLhar2XmxSGZpEi9nRRHPZ9e7Ii7idLddpVc/x5DT&#13;&#10;+8hTN1DkJdfv+0D2p+XE3x7KZ6TVwDCaVvNdg4XcMOvumcFZRCZxv9wdHpWELqcwSpTUYL7/Te/x&#13;&#10;OCJopaTD2c6p/XZkRlAivygcHr8Ik2AmYT8J6thuASlMcHM1DyI+ME5OYmWgfcK1K3wUNDHFMVZO&#13;&#10;3SRu3bBhuLZcFEUA4bhr5m7Ug+be9dSwx/6JGT222yFttzBNPcvedX3A+pdWF0eHLQwj4YkdWMRR&#13;&#10;8hdclTBU41r7Xfz1HlBvP5/NC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CpIj620CAADEBAAADgAAAAAA&#13;&#10;AAAAAAAAAAAuAgAAZHJzL2Uyb0RvYy54bWxQSwECLQAUAAYACAAAACEA6EkwFeUAAAAQAQAADwAA&#13;&#10;AAAAAAAAAAAAAADHBAAAZHJzL2Rvd25yZXYueG1sUEsFBgAAAAAEAAQA8wAAANkFAAAAAA==&#13;&#10;" stroked="f">
                <v:textbox style="mso-fit-shape-to-text:t" inset="0,0,0,0">
                  <w:txbxContent>
                    <w:p w14:paraId="3FE134DC" w14:textId="282C8DAB" w:rsidR="00F42AAC" w:rsidRPr="0058273A" w:rsidRDefault="00F42AAC" w:rsidP="00243453">
                      <w:pPr>
                        <w:pStyle w:val="Caption"/>
                        <w:rPr>
                          <w:noProof/>
                          <w:sz w:val="22"/>
                          <w:szCs w:val="22"/>
                        </w:rPr>
                      </w:pPr>
                      <w:bookmarkStart w:id="146" w:name="_Ref377367703"/>
                      <w:r>
                        <w:t xml:space="preserve">Figure </w:t>
                      </w:r>
                      <w:r>
                        <w:fldChar w:fldCharType="begin"/>
                      </w:r>
                      <w:r>
                        <w:instrText xml:space="preserve"> SEQ Figure \* ARABIC </w:instrText>
                      </w:r>
                      <w:r>
                        <w:fldChar w:fldCharType="separate"/>
                      </w:r>
                      <w:r>
                        <w:rPr>
                          <w:noProof/>
                        </w:rPr>
                        <w:t>42</w:t>
                      </w:r>
                      <w:r>
                        <w:rPr>
                          <w:noProof/>
                        </w:rPr>
                        <w:fldChar w:fldCharType="end"/>
                      </w:r>
                      <w:bookmarkEnd w:id="146"/>
                      <w:r>
                        <w:t xml:space="preserve">: The R/Q of the cavity without the HOM cavity from three different models. Note: HOM 1 is not seen in the </w:t>
                      </w:r>
                      <w:proofErr w:type="spellStart"/>
                      <w:r>
                        <w:t>Superfish</w:t>
                      </w:r>
                      <w:proofErr w:type="spellEnd"/>
                      <w:r>
                        <w:t xml:space="preserve">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484C5213" w:rsidR="00F42AAC" w:rsidRPr="0058273A" w:rsidRDefault="00F42AAC" w:rsidP="00C4015A">
                            <w:pPr>
                              <w:pStyle w:val="Caption"/>
                              <w:rPr>
                                <w:noProof/>
                                <w:sz w:val="22"/>
                                <w:szCs w:val="22"/>
                              </w:rPr>
                            </w:pPr>
                            <w:bookmarkStart w:id="109" w:name="_Ref377365132"/>
                            <w:r>
                              <w:t xml:space="preserve">Figure </w:t>
                            </w:r>
                            <w:fldSimple w:instr=" SEQ Figure \* ARABIC ">
                              <w:r>
                                <w:rPr>
                                  <w:noProof/>
                                </w:rPr>
                                <w:t>43</w:t>
                              </w:r>
                            </w:fldSimple>
                            <w:bookmarkEnd w:id="10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5"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4nfQawIAAMIEAAAOAAAAZHJzL2Uyb0RvYy54bWysVMtu2zAQvBfoPxC8O5IdOw8hcqDYcFEg&#13;&#10;SAIkRc40RVkCKJIlaUtp0X/vkLKSNu2p6IVa7g73Mburq+u+leQgrGu0yun0JKVEKK7LRu1y+uVp&#13;&#10;M7mgxHmmSia1Ejl9EY5eLz9+uOpMJma61rIUlsCJcllnclp7b7IkcbwWLXMn2ggFY6VtyzyudpeU&#13;&#10;lnXw3spklqZnSadtaazmwjlo14ORLqP/qhLc31eVE57InCI3H08bz204k+UVy3aWmbrhxzTYP2TR&#13;&#10;skYh6KurNfOM7G3zh6u24VY7XfkTrttEV1XDRawB1UzTd9U81syIWAvIceaVJvf/3PK7w4MlTZnT&#13;&#10;sxklirXo0ZPoPbnRPYEK/HTGZYA9GgB9Dz36POodlKHsvrJt+KIgAjuYfnllN3jjUC7SdD4/XVDC&#13;&#10;YZsvztG+4CZ5e22s85+EbkkQcmrRvUgqO9w6P0BHSAjmtGzKTSNluATDSlpyYOh0VzdeHJ3/hpIq&#13;&#10;YJUOrwaHg0bEURmisAwZQwzIkHts4/cVEi7OF5eTs2Ixncyn6cWkKNLZZL0p0iKdb1aX85sfx5Dj&#13;&#10;+yRQN1AUJN9v+0j16eXI31aXL6DV6mEwneGbBoXcMucfmMUkgklsl7/HUUnd5VQfJUpqbb/9TR/w&#13;&#10;GBBYKekw2Tl1X/fMCkrkZ4XRCWswCnYUtqOg9u1Kg8Ip9tbwKOKB9XIUK6vbZyxdEaLAxBRHrJz6&#13;&#10;UVz5Yb+wtFwURQRh2A3zt+rR8OB6bNhT/8ysObbbg7Y7Pc48y951fcCGl84Ue48WxpEIxA4sYpTC&#13;&#10;BYsSh+q41GETf71H1NuvZ/k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KOJ30GsCAADCBAAADgAAAAAA&#13;&#10;AAAAAAAAAAAuAgAAZHJzL2Uyb0RvYy54bWxQSwECLQAUAAYACAAAACEASzARC+cAAAASAQAADwAA&#13;&#10;AAAAAAAAAAAAAADFBAAAZHJzL2Rvd25yZXYueG1sUEsFBgAAAAAEAAQA8wAAANkFAAAAAA==&#13;&#10;" stroked="f">
                <v:textbox style="mso-fit-shape-to-text:t" inset="0,0,0,0">
                  <w:txbxContent>
                    <w:p w14:paraId="0A74C4D6" w14:textId="484C5213" w:rsidR="00F42AAC" w:rsidRPr="0058273A" w:rsidRDefault="00F42AAC" w:rsidP="00C4015A">
                      <w:pPr>
                        <w:pStyle w:val="Caption"/>
                        <w:rPr>
                          <w:noProof/>
                          <w:sz w:val="22"/>
                          <w:szCs w:val="22"/>
                        </w:rPr>
                      </w:pPr>
                      <w:bookmarkStart w:id="148" w:name="_Ref377365132"/>
                      <w:r>
                        <w:t xml:space="preserve">Figure </w:t>
                      </w:r>
                      <w:r>
                        <w:fldChar w:fldCharType="begin"/>
                      </w:r>
                      <w:r>
                        <w:instrText xml:space="preserve"> SEQ Figure \* ARABIC </w:instrText>
                      </w:r>
                      <w:r>
                        <w:fldChar w:fldCharType="separate"/>
                      </w:r>
                      <w:r>
                        <w:rPr>
                          <w:noProof/>
                        </w:rPr>
                        <w:t>43</w:t>
                      </w:r>
                      <w:r>
                        <w:rPr>
                          <w:noProof/>
                        </w:rPr>
                        <w:fldChar w:fldCharType="end"/>
                      </w:r>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6">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6DB11FF2"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055EB6D1" w:rsidR="00F42AAC" w:rsidRPr="00B46F66" w:rsidRDefault="00F42AAC" w:rsidP="007D0A2A">
                            <w:pPr>
                              <w:pStyle w:val="Caption"/>
                              <w:rPr>
                                <w:noProof/>
                                <w:sz w:val="22"/>
                                <w:szCs w:val="22"/>
                              </w:rPr>
                            </w:pPr>
                            <w:bookmarkStart w:id="110" w:name="_Ref377368547"/>
                            <w:r>
                              <w:t xml:space="preserve">Figure </w:t>
                            </w:r>
                            <w:fldSimple w:instr=" SEQ Figure \* ARABIC ">
                              <w:r>
                                <w:rPr>
                                  <w:noProof/>
                                </w:rPr>
                                <w:t>44</w:t>
                              </w:r>
                            </w:fldSimple>
                            <w:bookmarkEnd w:id="11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F42AAC" w:rsidRPr="00712106" w:rsidRDefault="00F42AAC"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6"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0rkHawIAAMQEAAAOAAAAZHJzL2Uyb0RvYy54bWysVEtv2zAMvg/YfxB0T+1kaR5GncJNkWFA&#13;&#10;0BZIhp4VWa4FyKImKbG7Yf+9lBy3W7fTsItMkRQfHz/66rprFDkJ6yTonI4vUkqE5lBK/ZTTr/vN&#13;&#10;aEGJ80yXTIEWOX0Wjl6vPn64ak0mJlCDKoUlGES7rDU5rb03WZI4XouGuQswQqOxAtswj1f7lJSW&#13;&#10;tRi9UckkTWdJC7Y0FrhwDrW3vZGuYvyqEtzfV5UTnqicYm0+njaeh3AmqyuWPVlmasnPZbB/qKJh&#13;&#10;UmPS11C3zDNytPKPUI3kFhxU/oJDk0BVSS5iD9jNOH3Xza5mRsReEBxnXmFy/y8svzs9WCLLnE4X&#13;&#10;M0o0a3BIe9F5cgMdCTpEqDUuQ8edQVffoQEnPegdKkPjXWWb8MWWCNoR6+dXfEM4jsrp7NMsTZER&#13;&#10;HG3TyXI+W4QwydtrY53/LKAhQcipxflFWNlp63zvOriEZA6ULDdSqXAJhrWy5MRw1m0tvTgH/81L&#13;&#10;6eCrIbzqA/YaEcnSZ2EZVoxi8Ay1x0H+WF/OJ8X8cjmaFZfj0XScLkZFkU5Gt5siLdLpZr2c3vw8&#13;&#10;pxzeJwG6HqIg+e7Q9WBH5gXVAcpnhNVCT01n+EZiI1vm/AOzyEVEEvfL3+NRKWhzCmeJkhrs97/p&#13;&#10;gz9SBK2UtMjtnLpvR2YFJeqLRvKERRgEOwiHQdDHZg0I4Rg31/Ao4gPr1SBWFppHXLsiZEET0xxz&#13;&#10;5dQP4tr3G4Zry0VRRCeku2F+q3eGh9DDwPbdI7PmPG6PsN3BwHqWvZt679uPrzh6qGSkxBuKSKVw&#13;&#10;wVWJpDqvddjFX+/R6+3ns3oBAAD//wMAUEsDBBQABgAIAAAAIQCzaUlA4wAAAA0BAAAPAAAAZHJz&#13;&#10;L2Rvd25yZXYueG1sTI/NTsMwEITvSH0HaytxQdTpD2mVxqmggRscWqqe3XhJIuJ1FDtN+vYsJ7is&#13;&#10;djWa2fnS3WgbccXO144UzGcRCKTCmZpKBafPt8cNCB80Gd04QgU39LDLJnepTowb6IDXYygFh5BP&#13;&#10;tIIqhDaR0hcVWu1nrkVi7ct1Vgc+u1KaTg8cbhu5iKJYWl0Tf6h0i/sKi+9jbxXEedcPB9o/5KfX&#13;&#10;d/3Rlovzy+2s1P10zLc8nrcgAo7hzwG/DNwfMi52cT0ZLxoFTBMUrOL1HATL62XEy0XB03K1AZml&#13;&#10;8j9F9gMAAP//AwBQSwECLQAUAAYACAAAACEAtoM4kv4AAADhAQAAEwAAAAAAAAAAAAAAAAAAAAAA&#13;&#10;W0NvbnRlbnRfVHlwZXNdLnhtbFBLAQItABQABgAIAAAAIQA4/SH/1gAAAJQBAAALAAAAAAAAAAAA&#13;&#10;AAAAAC8BAABfcmVscy8ucmVsc1BLAQItABQABgAIAAAAIQAi0rkHawIAAMQEAAAOAAAAAAAAAAAA&#13;&#10;AAAAAC4CAABkcnMvZTJvRG9jLnhtbFBLAQItABQABgAIAAAAIQCzaUlA4wAAAA0BAAAPAAAAAAAA&#13;&#10;AAAAAAAAAMUEAABkcnMvZG93bnJldi54bWxQSwUGAAAAAAQABADzAAAA1QUAAAAA&#13;&#10;" stroked="f">
                <v:textbox inset="0,0,0,0">
                  <w:txbxContent>
                    <w:p w14:paraId="2A756642" w14:textId="055EB6D1" w:rsidR="00F42AAC" w:rsidRPr="00B46F66" w:rsidRDefault="00F42AAC" w:rsidP="007D0A2A">
                      <w:pPr>
                        <w:pStyle w:val="Caption"/>
                        <w:rPr>
                          <w:noProof/>
                          <w:sz w:val="22"/>
                          <w:szCs w:val="22"/>
                        </w:rPr>
                      </w:pPr>
                      <w:bookmarkStart w:id="150" w:name="_Ref377368547"/>
                      <w:r>
                        <w:t xml:space="preserve">Figure </w:t>
                      </w:r>
                      <w:r>
                        <w:fldChar w:fldCharType="begin"/>
                      </w:r>
                      <w:r>
                        <w:instrText xml:space="preserve"> SEQ Figure \* ARABIC </w:instrText>
                      </w:r>
                      <w:r>
                        <w:fldChar w:fldCharType="separate"/>
                      </w:r>
                      <w:r>
                        <w:rPr>
                          <w:noProof/>
                        </w:rPr>
                        <w:t>44</w:t>
                      </w:r>
                      <w:r>
                        <w:rPr>
                          <w:noProof/>
                        </w:rPr>
                        <w:fldChar w:fldCharType="end"/>
                      </w:r>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F42AAC" w:rsidRPr="00712106" w:rsidRDefault="00F42AAC"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4F8C74E8" w:rsidR="00F42AAC" w:rsidRPr="00B46F66" w:rsidRDefault="00F42AAC" w:rsidP="004043C6">
                            <w:pPr>
                              <w:pStyle w:val="Caption"/>
                              <w:rPr>
                                <w:noProof/>
                                <w:sz w:val="22"/>
                                <w:szCs w:val="22"/>
                              </w:rPr>
                            </w:pPr>
                            <w:bookmarkStart w:id="111" w:name="_Ref505067097"/>
                            <w:r>
                              <w:t xml:space="preserve">Figure </w:t>
                            </w:r>
                            <w:fldSimple w:instr=" SEQ Figure \* ARABIC ">
                              <w:r>
                                <w:rPr>
                                  <w:noProof/>
                                </w:rPr>
                                <w:t>45</w:t>
                              </w:r>
                            </w:fldSimple>
                            <w:bookmarkEnd w:id="111"/>
                            <w:r>
                              <w:t>: The location of the four damping resistors used in the CST model. These four resistors are effectively in parallel.</w:t>
                            </w:r>
                          </w:p>
                          <w:p w14:paraId="7DB27AAB" w14:textId="1BCF4949" w:rsidR="00F42AAC" w:rsidRPr="00750FBA" w:rsidRDefault="00F42AAC"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7"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QolMwIAAGwEAAAOAAAAZHJzL2Uyb0RvYy54bWysVFFv2yAQfp+0/4B4X+xkUdVZcaosVaZJ&#13;&#10;UVspmfpMMMRIwDEgsbtfvwPH6dbtadoLPu6Og+/77ry4640mZ+GDAlvT6aSkRFgOjbLHmn7bbz7c&#13;&#10;UhIisw3TYEVNX0Sgd8v37xadq8QMWtCN8ASL2FB1rqZtjK4qisBbYViYgBMWgxK8YRG3/lg0nnVY&#13;&#10;3ehiVpY3RQe+cR64CAG990OQLnN9KQWPj1IGEYmuKb4t5tXn9ZDWYrlg1dEz1yp+eQb7h1cYpixe&#13;&#10;ei11zyIjJ6/+KGUU9xBAxgkHU4CUiouMAdFMyzdodi1zImNBcoK70hT+X1n+cH7yRDU1nU1RKssM&#13;&#10;irQXfSSfoSfJhwx1LlSYuHOYGnsMoNKjP6AzAe+lN+mLkAjGkeuXK7+pHEfnzbwsb0sMcYzNP83L&#13;&#10;j1mA4vW08yF+EWBIMmrqUb9MKztvQ8SXYOqYki4LoFWzUVqnTQqstSdnhlp3rYoivRFP/Jalbcq1&#13;&#10;kE4N4eQpEsQBSrJif+gzKfMrzgM0Lwjfw9BCwfGNwgu3LMQn5rFnEBbOQXzERWroagoXi5IW/I+/&#13;&#10;+VM+SolRSjrswZqG7yfmBSX6q0WRU8OOhh+Nw2jYk1kDQp3ihDmeTTzgox5N6cE843is0i0YYpbj&#13;&#10;XTWNo7mOwyTgeHGxWuUkbEvH4tbuHE+lR2L3/TPz7iJLREEfYOxOVr1RZ8gdaF6dIkiVpUvEDixe&#13;&#10;+MaWzvpcxi/NzK/7nPX6k1j+B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4u0KJTMCAABsBAAADgAAAAAAAAAA&#13;&#10;AAAAAAAuAgAAZHJzL2Uyb0RvYy54bWxQSwECLQAUAAYACAAAACEAK+hQLOMAAAAQAQAADwAAAAAA&#13;&#10;AAAAAAAAAACNBAAAZHJzL2Rvd25yZXYueG1sUEsFBgAAAAAEAAQA8wAAAJ0FAAAAAA==&#13;&#10;" stroked="f">
                <v:textbox inset="0,0,0,0">
                  <w:txbxContent>
                    <w:p w14:paraId="45D724F6" w14:textId="4F8C74E8" w:rsidR="00F42AAC" w:rsidRPr="00B46F66" w:rsidRDefault="00F42AAC" w:rsidP="004043C6">
                      <w:pPr>
                        <w:pStyle w:val="Caption"/>
                        <w:rPr>
                          <w:noProof/>
                          <w:sz w:val="22"/>
                          <w:szCs w:val="22"/>
                        </w:rPr>
                      </w:pPr>
                      <w:bookmarkStart w:id="152" w:name="_Ref505067097"/>
                      <w:r>
                        <w:t xml:space="preserve">Figure </w:t>
                      </w:r>
                      <w:r>
                        <w:fldChar w:fldCharType="begin"/>
                      </w:r>
                      <w:r>
                        <w:instrText xml:space="preserve"> SEQ Figure \* ARABIC </w:instrText>
                      </w:r>
                      <w:r>
                        <w:fldChar w:fldCharType="separate"/>
                      </w:r>
                      <w:r>
                        <w:rPr>
                          <w:noProof/>
                        </w:rPr>
                        <w:t>45</w:t>
                      </w:r>
                      <w:r>
                        <w:rPr>
                          <w:noProof/>
                        </w:rPr>
                        <w:fldChar w:fldCharType="end"/>
                      </w:r>
                      <w:bookmarkEnd w:id="152"/>
                      <w:r>
                        <w:t>: The location of the four damping resistors used in the CST model. These four resistors are effectively in parallel.</w:t>
                      </w:r>
                    </w:p>
                    <w:p w14:paraId="7DB27AAB" w14:textId="1BCF4949" w:rsidR="00F42AAC" w:rsidRPr="00750FBA" w:rsidRDefault="00F42AAC"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7">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8">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F77F4A">
        <w:t xml:space="preserve">Figure </w:t>
      </w:r>
      <w:r w:rsidR="00F77F4A">
        <w:rPr>
          <w:noProof/>
        </w:rPr>
        <w:t>45</w:t>
      </w:r>
      <w:r w:rsidR="003F75A4">
        <w:fldChar w:fldCharType="end"/>
      </w:r>
      <w:r w:rsidR="0098527F">
        <w:t>), the shunt impedance of HOM 2 at injection is re</w:t>
      </w:r>
      <w:r w:rsidR="00F6224D">
        <w:t>duced by 50% while the fundamental is increased by 4%. See</w:t>
      </w:r>
      <w:r w:rsidR="006A6109">
        <w:t xml:space="preserve"> </w:t>
      </w:r>
      <w:r w:rsidR="00DD1A71">
        <w:fldChar w:fldCharType="begin"/>
      </w:r>
      <w:r w:rsidR="00DD1A71">
        <w:instrText xml:space="preserve"> REF _Ref377376644 \h </w:instrText>
      </w:r>
      <w:r w:rsidR="00DD1A71">
        <w:fldChar w:fldCharType="separate"/>
      </w:r>
      <w:r w:rsidR="00F77F4A">
        <w:t xml:space="preserve">Figure </w:t>
      </w:r>
      <w:r w:rsidR="00F77F4A">
        <w:rPr>
          <w:noProof/>
        </w:rPr>
        <w:t>46</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F77F4A">
        <w:t xml:space="preserve">Figure </w:t>
      </w:r>
      <w:r w:rsidR="00F77F4A">
        <w:rPr>
          <w:noProof/>
        </w:rPr>
        <w:t>47</w:t>
      </w:r>
      <w:r w:rsidR="00DD1A71">
        <w:fldChar w:fldCharType="end"/>
      </w:r>
      <w:r w:rsidR="00DD1A71">
        <w:t>.</w:t>
      </w:r>
    </w:p>
    <w:p w14:paraId="7CCC6C79" w14:textId="77777777" w:rsidR="00B62D7A" w:rsidRDefault="00B62D7A">
      <w:pPr>
        <w:spacing w:before="0" w:after="200"/>
        <w:ind w:firstLine="0"/>
      </w:pPr>
    </w:p>
    <w:p w14:paraId="3E5596EF" w14:textId="2432AA9E" w:rsidR="00650E32" w:rsidRDefault="0028704B">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0C020298">
                <wp:simplePos x="0" y="0"/>
                <wp:positionH relativeFrom="column">
                  <wp:posOffset>1051560</wp:posOffset>
                </wp:positionH>
                <wp:positionV relativeFrom="paragraph">
                  <wp:posOffset>2684145</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50A72C4" w14:textId="685EBF12" w:rsidR="00F42AAC" w:rsidRPr="00F2219F" w:rsidRDefault="00F42AAC" w:rsidP="0028704B">
                            <w:pPr>
                              <w:pStyle w:val="Caption"/>
                              <w:rPr>
                                <w:noProof/>
                                <w:sz w:val="22"/>
                                <w:szCs w:val="22"/>
                              </w:rPr>
                            </w:pPr>
                            <w:bookmarkStart w:id="112" w:name="_Ref377376644"/>
                            <w:r>
                              <w:t xml:space="preserve">Figure </w:t>
                            </w:r>
                            <w:fldSimple w:instr=" SEQ Figure \* ARABIC ">
                              <w:r>
                                <w:rPr>
                                  <w:noProof/>
                                </w:rPr>
                                <w:t>46</w:t>
                              </w:r>
                            </w:fldSimple>
                            <w:bookmarkEnd w:id="112"/>
                            <w:r>
                              <w:t>: Optimizing the damping resistance. Note: impedance plotted here is 2x the Engineer's definition.</w:t>
                            </w:r>
                          </w:p>
                          <w:p w14:paraId="1224B5AF" w14:textId="497E1578" w:rsidR="00F42AAC" w:rsidRPr="00B52BB6" w:rsidRDefault="00F42AAC" w:rsidP="0028704B">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8" type="#_x0000_t202" style="position:absolute;margin-left:82.8pt;margin-top:211.35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isUkbQIAAMQEAAAOAAAAZHJzL2Uyb0RvYy54bWysVF1vmzAUfZ+0/2D5PYWgpGlQSEVTZZpU&#13;&#10;tZXSqc+OMQEJbM92At20/75jE9qt29O0F3N9v3zvOfeyuu7bhpyEsbWSGZ1exJQIyVVRy0NGvzxt&#13;&#10;J1eUWMdkwRolRUZfhKXX648fVp1ORaIq1RTCECSRNu10RivndBpFlleiZfZCaSFhLJVpmcPVHKLC&#13;&#10;sA7Z2yZK4vgy6pQptFFcWAvt7WCk65C/LAV3D2VphSNNRlGbC6cJ596f0XrF0oNhuqr5uQz2D1W0&#13;&#10;rJZ49DXVLXOMHE39R6q25kZZVboLrtpIlWXNRegB3Uzjd93sKqZF6AXgWP0Kk/1/afn96dGQusjo&#13;&#10;bDmlRLIWJD2J3pEb1ROvA0KdtikcdxqurocBTI96C6VvvC9N679oicAOrF9e8fXpOJSzZLm4vIKJ&#13;&#10;w7ZI5tNFICB6i9bGuk9CtcQLGTXgL8DKTnfWoRK4ji7+MauautjWTeMv3rBpDDkxcN1VtRO+RkT8&#13;&#10;5tVI7yuVjxrMg0aEYRleYSkqhug9fe2ByO+b+SLJF/Pl5DKfTyezaXw1yfM4mdxu8ziPZ9vNcnbz&#13;&#10;4/zkGB956AaIvOT6fT+AnYz47VXxAliNGkbTar6t0cgds+6RGcwi4MJ+uQccZaO6jKqzREmlzLe/&#13;&#10;6b0/RgRWSjrMdkbt1yMzgpLms8Tw+EUYBTMK+1GQx3ajACHGAdUEEQHGNaNYGtU+Y+1y/wpMTHK8&#13;&#10;lVE3ihs3bBjWlos8D04Yd83cndxp7lOPhD31z8zoM90OsN2rcepZ+o71wddHWp0fHSgMI+GBHVAE&#13;&#10;2/6CVQm8n9fa7+Kv9+D19vNZ/wQAAP//AwBQSwMEFAAGAAgAAAAhAEhSG6nkAAAAEAEAAA8AAABk&#13;&#10;cnMvZG93bnJldi54bWxMTz1PwzAQ3ZH4D9YhsSDqkLqmpHGqqsAAS0XowubGbhyI7ch22vDvOSZY&#13;&#10;Tnq691muJ9uTkw6x807A3SwDol3jVedaAfv359slkJikU7L3Tgv41hHW1eVFKQvlz+5Nn+rUEjRx&#13;&#10;sZACTEpDQWlsjLYyzvygHf6OPliZEIaWqiDPaG57mmcZp1Z2DhOMHPTW6OarHq2AHfvYmZvx+PS6&#13;&#10;YfPwsh+3/LOthbi+mh5XeDYrIElP6U8BvxuwP1RY7OBHpyLpEfMFR6oAluf3QJCxZDkDchCwmPMH&#13;&#10;oFVJ/w+pfgAAAP//AwBQSwECLQAUAAYACAAAACEAtoM4kv4AAADhAQAAEwAAAAAAAAAAAAAAAAAA&#13;&#10;AAAAW0NvbnRlbnRfVHlwZXNdLnhtbFBLAQItABQABgAIAAAAIQA4/SH/1gAAAJQBAAALAAAAAAAA&#13;&#10;AAAAAAAAAC8BAABfcmVscy8ucmVsc1BLAQItABQABgAIAAAAIQD8isUkbQIAAMQEAAAOAAAAAAAA&#13;&#10;AAAAAAAAAC4CAABkcnMvZTJvRG9jLnhtbFBLAQItABQABgAIAAAAIQBIUhup5AAAABABAAAPAAAA&#13;&#10;AAAAAAAAAAAAAMcEAABkcnMvZG93bnJldi54bWxQSwUGAAAAAAQABADzAAAA2AUAAAAA&#13;&#10;" stroked="f">
                <v:textbox style="mso-fit-shape-to-text:t" inset="0,0,0,0">
                  <w:txbxContent>
                    <w:p w14:paraId="050A72C4" w14:textId="685EBF12" w:rsidR="00F42AAC" w:rsidRPr="00F2219F" w:rsidRDefault="00F42AAC" w:rsidP="0028704B">
                      <w:pPr>
                        <w:pStyle w:val="Caption"/>
                        <w:rPr>
                          <w:noProof/>
                          <w:sz w:val="22"/>
                          <w:szCs w:val="22"/>
                        </w:rPr>
                      </w:pPr>
                      <w:bookmarkStart w:id="154" w:name="_Ref377376644"/>
                      <w:r>
                        <w:t xml:space="preserve">Figure </w:t>
                      </w:r>
                      <w:r>
                        <w:fldChar w:fldCharType="begin"/>
                      </w:r>
                      <w:r>
                        <w:instrText xml:space="preserve"> SEQ Figure \* ARABIC </w:instrText>
                      </w:r>
                      <w:r>
                        <w:fldChar w:fldCharType="separate"/>
                      </w:r>
                      <w:r>
                        <w:rPr>
                          <w:noProof/>
                        </w:rPr>
                        <w:t>46</w:t>
                      </w:r>
                      <w:r>
                        <w:rPr>
                          <w:noProof/>
                        </w:rPr>
                        <w:fldChar w:fldCharType="end"/>
                      </w:r>
                      <w:bookmarkEnd w:id="154"/>
                      <w:r>
                        <w:t>: Optimizing the damping resistance. Note: impedance plotted here is 2x the Engineer's definition.</w:t>
                      </w:r>
                    </w:p>
                    <w:p w14:paraId="1224B5AF" w14:textId="497E1578" w:rsidR="00F42AAC" w:rsidRPr="00B52BB6" w:rsidRDefault="00F42AAC" w:rsidP="0028704B">
                      <w:pPr>
                        <w:pStyle w:val="Caption"/>
                        <w:rPr>
                          <w:noProof/>
                          <w:sz w:val="22"/>
                          <w:szCs w:val="22"/>
                        </w:rPr>
                      </w:pPr>
                    </w:p>
                  </w:txbxContent>
                </v:textbox>
                <w10:wrap type="through"/>
              </v:shape>
            </w:pict>
          </mc:Fallback>
        </mc:AlternateContent>
      </w:r>
      <w:r w:rsidR="00650E32">
        <w:rPr>
          <w:noProof/>
        </w:rPr>
        <w:drawing>
          <wp:anchor distT="0" distB="0" distL="114300" distR="114300" simplePos="0" relativeHeight="251871232" behindDoc="0" locked="0" layoutInCell="1" allowOverlap="1" wp14:anchorId="5EE13B44" wp14:editId="0E241BF0">
            <wp:simplePos x="0" y="0"/>
            <wp:positionH relativeFrom="column">
              <wp:align>center</wp:align>
            </wp:positionH>
            <wp:positionV relativeFrom="paragraph">
              <wp:posOffset>0</wp:posOffset>
            </wp:positionV>
            <wp:extent cx="4297680" cy="2626995"/>
            <wp:effectExtent l="0" t="0" r="0" b="0"/>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9">
                      <a:extLst>
                        <a:ext uri="{28A0092B-C50C-407E-A947-70E740481C1C}">
                          <a14:useLocalDpi xmlns:a14="http://schemas.microsoft.com/office/drawing/2010/main" val="0"/>
                        </a:ext>
                      </a:extLst>
                    </a:blip>
                    <a:stretch>
                      <a:fillRect/>
                    </a:stretch>
                  </pic:blipFill>
                  <pic:spPr>
                    <a:xfrm>
                      <a:off x="0" y="0"/>
                      <a:ext cx="4297680" cy="2626995"/>
                    </a:xfrm>
                    <a:prstGeom prst="rect">
                      <a:avLst/>
                    </a:prstGeom>
                  </pic:spPr>
                </pic:pic>
              </a:graphicData>
            </a:graphic>
          </wp:anchor>
        </w:drawing>
      </w:r>
    </w:p>
    <w:p w14:paraId="13F3E9E9" w14:textId="70D23862" w:rsidR="00AB269D" w:rsidRDefault="0028704B">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55559C98">
                <wp:simplePos x="0" y="0"/>
                <wp:positionH relativeFrom="column">
                  <wp:posOffset>1028700</wp:posOffset>
                </wp:positionH>
                <wp:positionV relativeFrom="paragraph">
                  <wp:posOffset>2736215</wp:posOffset>
                </wp:positionV>
                <wp:extent cx="4297680" cy="457200"/>
                <wp:effectExtent l="0" t="0" r="0" b="0"/>
                <wp:wrapThrough wrapText="bothSides">
                  <wp:wrapPolygon edited="0">
                    <wp:start x="0" y="0"/>
                    <wp:lineTo x="0"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541A756A" w:rsidR="00F42AAC" w:rsidRPr="00F2219F" w:rsidRDefault="00F42AAC" w:rsidP="0028704B">
                            <w:pPr>
                              <w:pStyle w:val="Caption"/>
                              <w:rPr>
                                <w:noProof/>
                                <w:sz w:val="22"/>
                                <w:szCs w:val="22"/>
                              </w:rPr>
                            </w:pPr>
                            <w:bookmarkStart w:id="113" w:name="_Ref377376662"/>
                            <w:r>
                              <w:t xml:space="preserve">Figure </w:t>
                            </w:r>
                            <w:fldSimple w:instr=" SEQ Figure \* ARABIC ">
                              <w:r>
                                <w:rPr>
                                  <w:noProof/>
                                </w:rPr>
                                <w:t>47</w:t>
                              </w:r>
                            </w:fldSimple>
                            <w:bookmarkEnd w:id="113"/>
                            <w:r>
                              <w:t>: The behavior of HOM 2 as a function of the solenoid bias. Note: impedance plotted here is 2x the Engineer's definition.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769596" id="Text Box 492" o:spid="_x0000_s1069" type="#_x0000_t202" style="position:absolute;margin-left:81pt;margin-top:215.45pt;width:338.4pt;height: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ybBawIAAMQEAAAOAAAAZHJzL2Uyb0RvYy54bWysVMtu2zAQvBfoPxC8O5Jd52HBcqA4cFEg&#13;&#10;SAIkRc40RVkCKJIlaUtp0X/PkLKSNu2p6IVa7g73Mbur5WXfSnIQ1jVa5XR6klIiFNdlo3Y5/fq4&#13;&#10;mVxQ4jxTJZNaiZw+C0cvVx8/LDuTiZmutSyFJXCiXNaZnNbemyxJHK9Fy9yJNkLBWGnbMo+r3SWl&#13;&#10;ZR28tzKZpelZ0mlbGqu5cA7a68FIV9F/VQnu76rKCU9kTpGbj6eN5zacyWrJsp1lpm74MQ32D1m0&#13;&#10;rFEI+urqmnlG9rb5w1XbcKudrvwJ122iq6rhItaAaqbpu2oeamZErAXkOPNKk/t/bvnt4d6Spszp&#13;&#10;fDGjRLEWTXoUvSdXuidBB4Y64zIAHwygvocBnR71DspQeF/ZNnxREoEdXD+/8hvccSjns8X52QVM&#13;&#10;HLb56TkaGNwkb6+Ndf6z0C0JQk4t+hdpZYcb5wfoCAnBnJZNuWmkDJdgWEtLDgy97urGi6Pz31BS&#13;&#10;BazS4dXgcNCIOCxDFJYhY4gBGXKPjfyxRsLF+eliclacTifzaXoxKYp0NrneFGmRzjfrxfzq5zHk&#13;&#10;+D4J1A0UBcn3234g+9PI31aXz6DV6mE0neGbBoXcMOfvmcUsgi7sl7/DUUnd5VQfJUpqbb//TR/w&#13;&#10;GBFYKekw2zl13/bMCkrkF4XhCYswCnYUtqOg9u1ag8IpNtfwKOKB9XIUK6vbJ6xdEaLAxBRHrJz6&#13;&#10;UVz7YcOwtlwURQRh3A3zN+rB8OB6bNhj/8SsObbbg7ZbPU49y951fcCGl84Ue48WxpEIxA4sYpTC&#13;&#10;BasSh+q41mEXf71H1NvPZ/UCAAD//wMAUEsDBBQABgAIAAAAIQB/tTay5gAAABABAAAPAAAAZHJz&#13;&#10;L2Rvd25yZXYueG1sTI8xT8MwEIV3JP6DdUgsiNokIUrTOFVVYKBLRejC5sZuHIjtyHba8O85JlhO&#13;&#10;erp3795XrWczkLPyoXeWw8OCAVG2dbK3HYfD+8t9ASREYaUYnFUcvlWAdX19VYlSuot9U+cmdgRD&#13;&#10;bCgFBx3jWFIaWq2MCAs3Kou7k/NGRJS+o9KLC4abgSaM5dSI3uIHLUa11ar9aibDYZ997PXddHre&#13;&#10;bbLUvx6mbf7ZNZzf3sxPKxybFZCo5vh3Ab8M2B9qLHZ0k5WBDKjzBIEihyxlSyDoKNICiY4cHlmy&#13;&#10;BFpX9D9I/QMAAP//AwBQSwECLQAUAAYACAAAACEAtoM4kv4AAADhAQAAEwAAAAAAAAAAAAAAAAAA&#13;&#10;AAAAW0NvbnRlbnRfVHlwZXNdLnhtbFBLAQItABQABgAIAAAAIQA4/SH/1gAAAJQBAAALAAAAAAAA&#13;&#10;AAAAAAAAAC8BAABfcmVscy8ucmVsc1BLAQItABQABgAIAAAAIQCDzybBawIAAMQEAAAOAAAAAAAA&#13;&#10;AAAAAAAAAC4CAABkcnMvZTJvRG9jLnhtbFBLAQItABQABgAIAAAAIQB/tTay5gAAABABAAAPAAAA&#13;&#10;AAAAAAAAAAAAAMUEAABkcnMvZG93bnJldi54bWxQSwUGAAAAAAQABADzAAAA2AUAAAAA&#13;&#10;" stroked="f">
                <v:textbox style="mso-fit-shape-to-text:t" inset="0,0,0,0">
                  <w:txbxContent>
                    <w:p w14:paraId="6EBF8389" w14:textId="541A756A" w:rsidR="00F42AAC" w:rsidRPr="00F2219F" w:rsidRDefault="00F42AAC" w:rsidP="0028704B">
                      <w:pPr>
                        <w:pStyle w:val="Caption"/>
                        <w:rPr>
                          <w:noProof/>
                          <w:sz w:val="22"/>
                          <w:szCs w:val="22"/>
                        </w:rPr>
                      </w:pPr>
                      <w:bookmarkStart w:id="156" w:name="_Ref377376662"/>
                      <w:r>
                        <w:t xml:space="preserve">Figure </w:t>
                      </w:r>
                      <w:r>
                        <w:fldChar w:fldCharType="begin"/>
                      </w:r>
                      <w:r>
                        <w:instrText xml:space="preserve"> SEQ Figure \* ARABIC </w:instrText>
                      </w:r>
                      <w:r>
                        <w:fldChar w:fldCharType="separate"/>
                      </w:r>
                      <w:r>
                        <w:rPr>
                          <w:noProof/>
                        </w:rPr>
                        <w:t>47</w:t>
                      </w:r>
                      <w:r>
                        <w:rPr>
                          <w:noProof/>
                        </w:rPr>
                        <w:fldChar w:fldCharType="end"/>
                      </w:r>
                      <w:bookmarkEnd w:id="156"/>
                      <w:r>
                        <w:t>: The behavior of HOM 2 as a function of the solenoid bias. Note: impedance plotted here is 2x the Engineer's definition.</w:t>
                      </w:r>
                    </w:p>
                  </w:txbxContent>
                </v:textbox>
                <w10:wrap type="through"/>
              </v:shape>
            </w:pict>
          </mc:Fallback>
        </mc:AlternateContent>
      </w:r>
      <w:r>
        <w:rPr>
          <w:noProof/>
        </w:rPr>
        <w:drawing>
          <wp:anchor distT="0" distB="0" distL="114300" distR="114300" simplePos="0" relativeHeight="251872256" behindDoc="0" locked="0" layoutInCell="1" allowOverlap="1" wp14:anchorId="148B1047" wp14:editId="6C41DB71">
            <wp:simplePos x="0" y="0"/>
            <wp:positionH relativeFrom="column">
              <wp:posOffset>1028700</wp:posOffset>
            </wp:positionH>
            <wp:positionV relativeFrom="paragraph">
              <wp:posOffset>82550</wp:posOffset>
            </wp:positionV>
            <wp:extent cx="4297680" cy="2596515"/>
            <wp:effectExtent l="0" t="0" r="0" b="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60">
                      <a:extLst>
                        <a:ext uri="{28A0092B-C50C-407E-A947-70E740481C1C}">
                          <a14:useLocalDpi xmlns:a14="http://schemas.microsoft.com/office/drawing/2010/main" val="0"/>
                        </a:ext>
                      </a:extLst>
                    </a:blip>
                    <a:stretch>
                      <a:fillRect/>
                    </a:stretch>
                  </pic:blipFill>
                  <pic:spPr>
                    <a:xfrm>
                      <a:off x="0" y="0"/>
                      <a:ext cx="4297680" cy="2596515"/>
                    </a:xfrm>
                    <a:prstGeom prst="rect">
                      <a:avLst/>
                    </a:prstGeom>
                  </pic:spPr>
                </pic:pic>
              </a:graphicData>
            </a:graphic>
          </wp:anchor>
        </w:drawing>
      </w:r>
    </w:p>
    <w:p w14:paraId="4097FF31" w14:textId="71639264" w:rsidR="003942D9" w:rsidRDefault="003942D9" w:rsidP="00056A99">
      <w:pPr>
        <w:spacing w:before="0" w:after="200"/>
      </w:pPr>
      <w:r>
        <w:br w:type="page"/>
      </w:r>
    </w:p>
    <w:p w14:paraId="1D368D77" w14:textId="7969306B" w:rsidR="006B33B3" w:rsidRDefault="006B33B3" w:rsidP="006B33B3">
      <w:pPr>
        <w:pStyle w:val="Heading2"/>
      </w:pPr>
      <w:bookmarkStart w:id="114" w:name="_Ref305758101"/>
      <w:bookmarkStart w:id="115" w:name="_Toc506357643"/>
      <w:r>
        <w:lastRenderedPageBreak/>
        <w:t>Y567</w:t>
      </w:r>
      <w:r w:rsidR="006C6E40">
        <w:t>B</w:t>
      </w:r>
      <w:r>
        <w:t xml:space="preserve"> load lines</w:t>
      </w:r>
      <w:bookmarkEnd w:id="114"/>
      <w:bookmarkEnd w:id="115"/>
    </w:p>
    <w:p w14:paraId="4BDBDA0C" w14:textId="3342AB43"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EndPr/>
        <w:sdtContent>
          <w:r w:rsidR="00B925D6">
            <w:fldChar w:fldCharType="begin"/>
          </w:r>
          <w:r w:rsidR="00B925D6">
            <w:instrText xml:space="preserve"> CITATION RGC91 \l 1033 </w:instrText>
          </w:r>
          <w:r w:rsidR="00AC5B90">
            <w:instrText xml:space="preserve"> \m Car11</w:instrText>
          </w:r>
          <w:r w:rsidR="00B925D6">
            <w:fldChar w:fldCharType="separate"/>
          </w:r>
          <w:r w:rsidR="00F77F4A" w:rsidRPr="00F77F4A">
            <w:rPr>
              <w:noProof/>
            </w:rPr>
            <w:t>[30, 31]</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309C1D3A"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1AC20C4C" w:rsidR="00F42AAC" w:rsidRPr="00C257E4" w:rsidRDefault="00F42AAC" w:rsidP="0004427B">
                            <w:pPr>
                              <w:pStyle w:val="Caption"/>
                              <w:rPr>
                                <w:noProof/>
                                <w:sz w:val="22"/>
                                <w:szCs w:val="22"/>
                              </w:rPr>
                            </w:pPr>
                            <w:bookmarkStart w:id="116" w:name="_Ref312400576"/>
                            <w:r>
                              <w:t xml:space="preserve">Figure </w:t>
                            </w:r>
                            <w:fldSimple w:instr=" SEQ Figure \* ARABIC ">
                              <w:r>
                                <w:rPr>
                                  <w:noProof/>
                                </w:rPr>
                                <w:t>48</w:t>
                              </w:r>
                            </w:fldSimple>
                            <w:bookmarkEnd w:id="116"/>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0"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I1/d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h1NuG309UzYLV6JKYzfNuikRvm/B2zYCLgwnb5Wxy11H1B9VGipNH229/0wR8E&#13;&#10;gZWSHswuqPu6Z1ZQIj8pUCeswSTYSdhNgtp3Gw0I59hbw6OIAOvlJNZWd49YujJUgYkpjloF9ZO4&#13;&#10;8eN+YWm5KMvoBLIb5m/UveEh9TSwh+GRWXMctwdsn/XEeZa/mfroGyKdKfceI4yUCMCOKIJK4YJF&#13;&#10;iaQ6LnXYxF/v0ev117P+CQ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diNf3WkCAADCBAAADgAAAAAAAAAAAAAA&#13;&#10;AAAuAgAAZHJzL2Uyb0RvYy54bWxQSwECLQAUAAYACAAAACEACj5O4OMAAAANAQAADwAAAAAAAAAA&#13;&#10;AAAAAADDBAAAZHJzL2Rvd25yZXYueG1sUEsFBgAAAAAEAAQA8wAAANMFAAAAAA==&#13;&#10;" stroked="f">
                <v:textbox style="mso-fit-shape-to-text:t" inset="0,0,0,0">
                  <w:txbxContent>
                    <w:p w14:paraId="60E5003A" w14:textId="1AC20C4C" w:rsidR="00F42AAC" w:rsidRPr="00C257E4" w:rsidRDefault="00F42AAC" w:rsidP="0004427B">
                      <w:pPr>
                        <w:pStyle w:val="Caption"/>
                        <w:rPr>
                          <w:noProof/>
                          <w:sz w:val="22"/>
                          <w:szCs w:val="22"/>
                        </w:rPr>
                      </w:pPr>
                      <w:bookmarkStart w:id="160" w:name="_Ref312400576"/>
                      <w:r>
                        <w:t xml:space="preserve">Figure </w:t>
                      </w:r>
                      <w:r>
                        <w:fldChar w:fldCharType="begin"/>
                      </w:r>
                      <w:r>
                        <w:instrText xml:space="preserve"> SEQ Figure \* ARABIC </w:instrText>
                      </w:r>
                      <w:r>
                        <w:fldChar w:fldCharType="separate"/>
                      </w:r>
                      <w:r>
                        <w:rPr>
                          <w:noProof/>
                        </w:rPr>
                        <w:t>48</w:t>
                      </w:r>
                      <w:r>
                        <w:rPr>
                          <w:noProof/>
                        </w:rPr>
                        <w:fldChar w:fldCharType="end"/>
                      </w:r>
                      <w:bookmarkEnd w:id="160"/>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1">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F77F4A">
        <w:t xml:space="preserve">Figure </w:t>
      </w:r>
      <w:r w:rsidR="00F77F4A">
        <w:rPr>
          <w:noProof/>
        </w:rPr>
        <w:t>26</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F77F4A">
        <w:t xml:space="preserve">Figure </w:t>
      </w:r>
      <w:r w:rsidR="00F77F4A">
        <w:rPr>
          <w:noProof/>
        </w:rPr>
        <w:t>36</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F77F4A">
        <w:t xml:space="preserve">Figure </w:t>
      </w:r>
      <w:r w:rsidR="00F77F4A">
        <w:rPr>
          <w:noProof/>
        </w:rPr>
        <w:t>27</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3CF526F4"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F77F4A">
        <w:t xml:space="preserve">Figure </w:t>
      </w:r>
      <w:r w:rsidR="00F77F4A">
        <w:rPr>
          <w:noProof/>
        </w:rPr>
        <w:t>26</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F77F4A">
        <w:t xml:space="preserve">Figure </w:t>
      </w:r>
      <w:r w:rsidR="00F77F4A">
        <w:rPr>
          <w:noProof/>
        </w:rPr>
        <w:t>27</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F77F4A">
        <w:t xml:space="preserve">Figure </w:t>
      </w:r>
      <w:r w:rsidR="00F77F4A">
        <w:rPr>
          <w:noProof/>
        </w:rPr>
        <w:t>48</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F77F4A">
        <w:t xml:space="preserve">Figure </w:t>
      </w:r>
      <w:r w:rsidR="00F77F4A">
        <w:rPr>
          <w:noProof/>
        </w:rPr>
        <w:t>49</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6EB30761" w:rsidR="00F42AAC" w:rsidRPr="00C257E4" w:rsidRDefault="00F42AAC" w:rsidP="0004427B">
                            <w:pPr>
                              <w:pStyle w:val="Caption"/>
                              <w:rPr>
                                <w:noProof/>
                                <w:sz w:val="22"/>
                                <w:szCs w:val="22"/>
                              </w:rPr>
                            </w:pPr>
                            <w:bookmarkStart w:id="117" w:name="_Ref305937406"/>
                            <w:r>
                              <w:t xml:space="preserve">Figure </w:t>
                            </w:r>
                            <w:fldSimple w:instr=" SEQ Figure \* ARABIC ">
                              <w:r>
                                <w:rPr>
                                  <w:noProof/>
                                </w:rPr>
                                <w:t>49</w:t>
                              </w:r>
                            </w:fldSimple>
                            <w:bookmarkEnd w:id="117"/>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1"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VuHagIAAMIEAAAOAAAAZHJzL2Uyb0RvYy54bWysVN9P2zAQfp+0/8Hye0natRQiUhSKOk1C&#13;&#10;gFQmnl3HIZEc27PdJmza/85np4GN7Wnai3O+O9+P777LxWXfSnIQ1jVa5XR6klIiFNdlo55y+vVh&#13;&#10;MzmjxHmmSia1Ejl9Fo5erj5+uOhMJma61rIUliCIcllnclp7b7IkcbwWLXMn2ggFY6Vtyzyu9ikp&#13;&#10;LesQvZXJLE1Pk07b0ljNhXPQXg9Guorxq0pwf1dVTngic4rafDxtPHfhTFYXLHuyzNQNP5bB/qGK&#13;&#10;ljUKSV9DXTPPyN42f4RqG26105U/4bpNdFU1XMQe0M00fdfNtmZGxF4AjjOvMLn/F5bfHu4tacqc&#13;&#10;zqeUKNZiRg+i9+RK9wQq4NMZl8Fta+Doe+gx51HvoAxt95VtwxcNEdiB9PMruiEah3I+XyyXKUwc&#13;&#10;tk/p6TJdhDDJ22tjnf8sdEuCkFOL6UVQ2eHG+cF1dAnJnJZNuWmkDJdgWEtLDgyT7urGi2Pw37yk&#13;&#10;Cr5Kh1dDwEEjIlWGLCxDxRCDZ6g9jvHHerGcFcvF+eS0WEwn82l6NimKdDa53hRpkc436/P51c9j&#13;&#10;yvF9EqAbIAqS73f9AHVsPKh2unwGrFYPxHSGbxo0csOcv2cWTARc2C5/h6OSusupPkqU1Np+/5s+&#13;&#10;+IMgsFLSgdk5dd/2zApK5BcF6oQ1GAU7CrtRUPt2rQEh2IBqoogH1stRrKxuH7F0RcgCE1McuXLq&#13;&#10;R3Hth/3C0nJRFNEJZDfM36it4SH0OLCH/pFZcxy3B2y3euQ8y95NffANL50p9h4jjJR4QxFUChcs&#13;&#10;SiTVcanDJv56j15vv57VCwAAAP//AwBQSwMEFAAGAAgAAAAhAJ/kojXlAAAADQEAAA8AAABkcnMv&#13;&#10;ZG93bnJldi54bWxMjzFPwzAQhXck/oN1SCyotVtCoGkuVVVgKEtF2oXNjd04ENtR7LTh33NMsJx0&#13;&#10;9/TevS9fjbZlZ92HxjuE2VQA067yqnE1wmH/OnkCFqJ0SrbeaYRvHWBVXF/lMlP+4t71uYw1oxAX&#13;&#10;MolgYuwyzkNltJVh6jvtSDv53spIa19z1csLhduWz4VIuZWNow9GdnpjdPVVDhZhl3zszN1wenlb&#13;&#10;J/f99jBs0s+6RLy9GZ+XNNZLYFGP8c8BvwzUHwoqdvSDU4G1CEQTEZJ0lgIj+VHM6XJEeBCLBfAi&#13;&#10;5/8pih8AAAD//wMAUEsBAi0AFAAGAAgAAAAhALaDOJL+AAAA4QEAABMAAAAAAAAAAAAAAAAAAAAA&#13;&#10;AFtDb250ZW50X1R5cGVzXS54bWxQSwECLQAUAAYACAAAACEAOP0h/9YAAACUAQAACwAAAAAAAAAA&#13;&#10;AAAAAAAvAQAAX3JlbHMvLnJlbHNQSwECLQAUAAYACAAAACEAzqFbh2oCAADCBAAADgAAAAAAAAAA&#13;&#10;AAAAAAAuAgAAZHJzL2Uyb0RvYy54bWxQSwECLQAUAAYACAAAACEAn+SiNeUAAAANAQAADwAAAAAA&#13;&#10;AAAAAAAAAADEBAAAZHJzL2Rvd25yZXYueG1sUEsFBgAAAAAEAAQA8wAAANYFAAAAAA==&#13;&#10;" stroked="f">
                <v:textbox style="mso-fit-shape-to-text:t" inset="0,0,0,0">
                  <w:txbxContent>
                    <w:p w14:paraId="0201973B" w14:textId="6EB30761" w:rsidR="00F42AAC" w:rsidRPr="00C257E4" w:rsidRDefault="00F42AAC" w:rsidP="0004427B">
                      <w:pPr>
                        <w:pStyle w:val="Caption"/>
                        <w:rPr>
                          <w:noProof/>
                          <w:sz w:val="22"/>
                          <w:szCs w:val="22"/>
                        </w:rPr>
                      </w:pPr>
                      <w:bookmarkStart w:id="162" w:name="_Ref305937406"/>
                      <w:r>
                        <w:t xml:space="preserve">Figure </w:t>
                      </w:r>
                      <w:r>
                        <w:fldChar w:fldCharType="begin"/>
                      </w:r>
                      <w:r>
                        <w:instrText xml:space="preserve"> SEQ Figure \* ARABIC </w:instrText>
                      </w:r>
                      <w:r>
                        <w:fldChar w:fldCharType="separate"/>
                      </w:r>
                      <w:r>
                        <w:rPr>
                          <w:noProof/>
                        </w:rPr>
                        <w:t>49</w:t>
                      </w:r>
                      <w:r>
                        <w:rPr>
                          <w:noProof/>
                        </w:rPr>
                        <w:fldChar w:fldCharType="end"/>
                      </w:r>
                      <w:bookmarkEnd w:id="162"/>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2">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18" w:name="_Ref336071063"/>
      <w:bookmarkStart w:id="119" w:name="_Toc506357644"/>
      <w:r>
        <w:lastRenderedPageBreak/>
        <w:t>Tuner (I. Terechkine</w:t>
      </w:r>
      <w:r w:rsidR="00F30ED9">
        <w:t>, G. Romanov</w:t>
      </w:r>
      <w:r>
        <w:t>)</w:t>
      </w:r>
      <w:bookmarkEnd w:id="118"/>
      <w:bookmarkEnd w:id="119"/>
    </w:p>
    <w:p w14:paraId="49FDAA5E" w14:textId="78E5CFD9" w:rsidR="00C337AB" w:rsidRDefault="00AB7B9D" w:rsidP="00C337AB">
      <w:r>
        <w:rPr>
          <w:noProof/>
        </w:rPr>
        <mc:AlternateContent>
          <mc:Choice Requires="wps">
            <w:drawing>
              <wp:anchor distT="0" distB="0" distL="114300" distR="114300" simplePos="0" relativeHeight="251898880" behindDoc="0" locked="0" layoutInCell="1" allowOverlap="1" wp14:anchorId="1BAAD10C" wp14:editId="459FF48A">
                <wp:simplePos x="0" y="0"/>
                <wp:positionH relativeFrom="column">
                  <wp:posOffset>0</wp:posOffset>
                </wp:positionH>
                <wp:positionV relativeFrom="paragraph">
                  <wp:posOffset>6043930</wp:posOffset>
                </wp:positionV>
                <wp:extent cx="6399530" cy="635"/>
                <wp:effectExtent l="0" t="0" r="1270" b="12065"/>
                <wp:wrapTopAndBottom/>
                <wp:docPr id="508" name="Text Box 508"/>
                <wp:cNvGraphicFramePr/>
                <a:graphic xmlns:a="http://schemas.openxmlformats.org/drawingml/2006/main">
                  <a:graphicData uri="http://schemas.microsoft.com/office/word/2010/wordprocessingShape">
                    <wps:wsp>
                      <wps:cNvSpPr txBox="1"/>
                      <wps:spPr>
                        <a:xfrm>
                          <a:off x="0" y="0"/>
                          <a:ext cx="6399530" cy="635"/>
                        </a:xfrm>
                        <a:prstGeom prst="rect">
                          <a:avLst/>
                        </a:prstGeom>
                        <a:solidFill>
                          <a:prstClr val="white"/>
                        </a:solidFill>
                        <a:ln>
                          <a:noFill/>
                        </a:ln>
                      </wps:spPr>
                      <wps:txbx>
                        <w:txbxContent>
                          <w:p w14:paraId="7186895E" w14:textId="745FA97C" w:rsidR="00F42AAC" w:rsidRPr="00941402" w:rsidRDefault="00F42AAC" w:rsidP="00AB7B9D">
                            <w:pPr>
                              <w:pStyle w:val="Caption"/>
                              <w:rPr>
                                <w:noProof/>
                                <w:sz w:val="22"/>
                                <w:szCs w:val="22"/>
                              </w:rPr>
                            </w:pPr>
                            <w:bookmarkStart w:id="120" w:name="_Ref504486395"/>
                            <w:r>
                              <w:t xml:space="preserve">Figure </w:t>
                            </w:r>
                            <w:fldSimple w:instr=" SEQ Figure \* ARABIC ">
                              <w:r>
                                <w:rPr>
                                  <w:noProof/>
                                </w:rPr>
                                <w:t>50</w:t>
                              </w:r>
                            </w:fldSimple>
                            <w:bookmarkEnd w:id="120"/>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AAD10C" id="Text Box 508" o:spid="_x0000_s1072" type="#_x0000_t202" style="position:absolute;left:0;text-align:left;margin-left:0;margin-top:475.9pt;width:503.9pt;height:.0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TNMhMQIAAGkEAAAOAAAAZHJzL2Uyb0RvYy54bWysVMFu2zAMvQ/YPwi6L06aJViNOEWWIsOA&#13;&#10;oi2QDD0rshwLkEWNUmJnXz9KjtOt22nYRaZIitJ7j/TirmsMOyn0GmzBJ6MxZ8pKKLU9FPzbbvPh&#13;&#10;E2c+CFsKA1YV/Kw8v1u+f7doXa5uoAZTKmRUxPq8dQWvQ3B5lnlZq0b4EThlKVgBNiLQFg9ZiaKl&#13;&#10;6o3JbsbjedYClg5BKu/Je98H+TLVryolw1NVeRWYKTi9LaQV07qPa7ZciPyAwtVaXp4h/uEVjdCW&#13;&#10;Lr2WuhdBsCPqP0o1WiJ4qMJIQpNBVWmpEgZCMxm/QbOthVMJC5Hj3ZUm///KysfTMzJdFnw2Jqms&#13;&#10;aEikneoC+wwdiz5iqHU+p8Sto9TQUYCUHvyenBF4V2ETvwSJUZy4Pl/5jeUkOefT29vZlEKSYvPp&#13;&#10;LNbIXo869OGLgoZFo+BI4iVOxenBhz51SIk3eTC63Ghj4iYG1gbZSZDQba2DuhT/LcvYmGshnuoL&#13;&#10;Rk8W8fU4ohW6fZcY+TgfQO6hPBN2hL5/vJMbTRc+CB+eBVLDECYagvBES2WgLThcLM5qwB9/88d8&#13;&#10;0pGinLXUgAX3348CFWfmqyWFY7cOBg7GfjDssVkDQZ3QeDmZTDqAwQxmhdC80Gys4i0UElbSXQUP&#13;&#10;g7kO/RjQbEm1WqUk6kknwoPdOhlLD8TuuheB7iJLIDUfYWhNkb9Rp89N+rjVMRDVSbpIbM/ihW/q&#13;&#10;5yT+ZfbiwPy6T1mvf4jlTwAAAP//AwBQSwMEFAAGAAgAAAAhAGpq00fjAAAADgEAAA8AAABkcnMv&#13;&#10;ZG93bnJldi54bWxMj0FPwzAMhe9I/IfISFwQSwZjY13TaRpwgMtEtwu3rPGaQpNUSbqVf4/HBS6W&#13;&#10;7Sc/vy9fDrZlRwyx8U7CeCSAoau8blwtYbd9uX0EFpNyWrXeoYRvjLAsLi9ylWl/cu94LFPNyMTF&#13;&#10;TEkwKXUZ57EyaFUc+Q4daQcfrEo0hprroE5kblt+J8SUW9U4+mBUh2uD1VfZWwmbycfG3PSH57fV&#13;&#10;5D687vr19LMupby+Gp4WVFYLYAmH9HcBZwbKDwUF2/ve6chaCUSTJMwfxkRxloWYUbf/Xc2BFzn/&#13;&#10;j1H8AAAA//8DAFBLAQItABQABgAIAAAAIQC2gziS/gAAAOEBAAATAAAAAAAAAAAAAAAAAAAAAABb&#13;&#10;Q29udGVudF9UeXBlc10ueG1sUEsBAi0AFAAGAAgAAAAhADj9If/WAAAAlAEAAAsAAAAAAAAAAAAA&#13;&#10;AAAALwEAAF9yZWxzLy5yZWxzUEsBAi0AFAAGAAgAAAAhAHVM0yExAgAAaQQAAA4AAAAAAAAAAAAA&#13;&#10;AAAALgIAAGRycy9lMm9Eb2MueG1sUEsBAi0AFAAGAAgAAAAhAGpq00fjAAAADgEAAA8AAAAAAAAA&#13;&#10;AAAAAAAAiwQAAGRycy9kb3ducmV2LnhtbFBLBQYAAAAABAAEAPMAAACbBQAAAAA=&#13;&#10;" stroked="f">
                <v:textbox style="mso-fit-shape-to-text:t" inset="0,0,0,0">
                  <w:txbxContent>
                    <w:p w14:paraId="7186895E" w14:textId="745FA97C" w:rsidR="00F42AAC" w:rsidRPr="00941402" w:rsidRDefault="00F42AAC" w:rsidP="00AB7B9D">
                      <w:pPr>
                        <w:pStyle w:val="Caption"/>
                        <w:rPr>
                          <w:noProof/>
                          <w:sz w:val="22"/>
                          <w:szCs w:val="22"/>
                        </w:rPr>
                      </w:pPr>
                      <w:bookmarkStart w:id="166" w:name="_Ref504486395"/>
                      <w:r>
                        <w:t xml:space="preserve">Figure </w:t>
                      </w:r>
                      <w:r>
                        <w:fldChar w:fldCharType="begin"/>
                      </w:r>
                      <w:r>
                        <w:instrText xml:space="preserve"> SEQ Figure \* ARABIC </w:instrText>
                      </w:r>
                      <w:r>
                        <w:fldChar w:fldCharType="separate"/>
                      </w:r>
                      <w:r>
                        <w:rPr>
                          <w:noProof/>
                        </w:rPr>
                        <w:t>50</w:t>
                      </w:r>
                      <w:r>
                        <w:rPr>
                          <w:noProof/>
                        </w:rPr>
                        <w:fldChar w:fldCharType="end"/>
                      </w:r>
                      <w:bookmarkEnd w:id="166"/>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285E4891">
            <wp:simplePos x="0" y="0"/>
            <wp:positionH relativeFrom="column">
              <wp:align>center</wp:align>
            </wp:positionH>
            <wp:positionV relativeFrom="paragraph">
              <wp:posOffset>1982324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3"/>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380619">
        <w:t>The tuner of the cavity co</w:t>
      </w:r>
      <w:r w:rsidR="00833A9C">
        <w:t xml:space="preserve">nsists of </w:t>
      </w:r>
      <w:r w:rsidR="00021A66">
        <w:t>5</w:t>
      </w:r>
      <w:r w:rsidR="00380619">
        <w:t xml:space="preserve"> garnet rings with a specially shaped shim piece on the front face of the tuner stack. </w:t>
      </w:r>
      <w:r w:rsidR="002E720B">
        <w:t>The shim piece is to improve the magnetic field uniformity at the transition between the loaded and unloaded</w:t>
      </w:r>
      <w:r w:rsidR="00115785">
        <w:t xml:space="preserve"> parts of the transmission line. Each garnet ring</w:t>
      </w:r>
      <w:r w:rsidR="00833A9C">
        <w:t>, except for the shim ring,</w:t>
      </w:r>
      <w:r w:rsidR="00115785">
        <w:t xml:space="preserve"> is glued to a thin alumina ring so that heat generated by the RF can be conducted out to the shell of the tuner. </w:t>
      </w:r>
      <w:r w:rsidR="00833A9C">
        <w:t xml:space="preserve">The shim ring has two alumina rings glued to it instead of one. </w:t>
      </w:r>
      <w:r w:rsidR="00115785">
        <w:t xml:space="preserve">The shell of the tuner is copper plated stainless with water cooling pipes brazed to it. It is necessary to use stainless steel for the shell to reduce eddy currents and a thin layer of copper for the RF. </w:t>
      </w:r>
      <w:r w:rsidR="00BF01F6">
        <w:fldChar w:fldCharType="begin"/>
      </w:r>
      <w:r w:rsidR="00BF01F6">
        <w:instrText xml:space="preserve"> REF _Ref504486395 \h </w:instrText>
      </w:r>
      <w:r w:rsidR="00BF01F6">
        <w:fldChar w:fldCharType="separate"/>
      </w:r>
      <w:r w:rsidR="00F77F4A">
        <w:t xml:space="preserve">Figure </w:t>
      </w:r>
      <w:r w:rsidR="00F77F4A">
        <w:rPr>
          <w:noProof/>
        </w:rPr>
        <w:t>50</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21" w:name="_Toc506357645"/>
      <w:r>
        <w:lastRenderedPageBreak/>
        <w:t>Garnet ring</w:t>
      </w:r>
      <w:bookmarkEnd w:id="121"/>
    </w:p>
    <w:p w14:paraId="6490FD5A" w14:textId="3CDDD6C5"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F77F4A">
        <w:t xml:space="preserve">Figure </w:t>
      </w:r>
      <w:r w:rsidR="00F77F4A">
        <w:rPr>
          <w:noProof/>
        </w:rPr>
        <w:t>51</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0049FF00"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06D413C2" w:rsidR="00F42AAC" w:rsidRPr="001A71F4" w:rsidRDefault="00F42AAC" w:rsidP="00163CBD">
                            <w:pPr>
                              <w:pStyle w:val="Caption"/>
                              <w:rPr>
                                <w:noProof/>
                                <w:sz w:val="22"/>
                                <w:szCs w:val="22"/>
                              </w:rPr>
                            </w:pPr>
                            <w:bookmarkStart w:id="122" w:name="_Ref504547065"/>
                            <w:r>
                              <w:t xml:space="preserve">Figure </w:t>
                            </w:r>
                            <w:fldSimple w:instr=" SEQ Figure \* ARABIC ">
                              <w:r>
                                <w:rPr>
                                  <w:noProof/>
                                </w:rPr>
                                <w:t>51</w:t>
                              </w:r>
                            </w:fldSimple>
                            <w:bookmarkEnd w:id="122"/>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3"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7S8MQIAAGkEAAAOAAAAZHJzL2Uyb0RvYy54bWysVE1v2zAMvQ/YfxB0X5yPpduCOEWWIsOA&#13;&#10;oi2QDD0rshwLkEWNUmJnv36UbKdbt9Owi0yRFKX3HunlbVsbdlboNdicT0ZjzpSVUGh7zPm3/fbd&#13;&#10;R858ELYQBqzK+UV5frt6+2bZuIWaQgWmUMioiPWLxuW8CsEtsszLStXCj8ApS8ESsBaBtnjMChQN&#13;&#10;Va9NNh2Pb7IGsHAIUnlP3rsuyFepflkqGR7L0qvATM7pbSGtmNZDXLPVUiyOKFylZf8M8Q+vqIW2&#13;&#10;dOm11J0Igp1Q/1Gq1hLBQxlGEuoMylJLlTAQmsn4FZpdJZxKWIgc7640+f9XVj6cn5DpgrT7NOPM&#13;&#10;ippE2qs2sM/QsugjhhrnF5S4c5QaWgpQ9uD35IzA2xLr+CVIjOLE9eXKbywnyTmfz6aTKYUkxW5m&#13;&#10;81gjeznq0IcvCmoWjZwjiZc4Fed7H7rUISXe5MHoYquNiZsY2BhkZ0FCN5UOqi/+W5axMddCPNUV&#13;&#10;jJ4s4utwRCu0hzYx8v7DAPIAxYWwI3T9453carrwXvjwJJAahjDREIRHWkoDTc6htzirAH/8zR/z&#13;&#10;SUeKctZQA+bcfz8JVJyZr5YUjt06GDgYh8Gwp3oDBHVC4+VkMukABjOYJUL9TLOxjrdQSFhJd+U8&#13;&#10;DOYmdGNAsyXVep2SqCedCPd252QsPRC7b58Ful6WQGo+wNCaYvFKnS436ePWp0BUJ+kisR2LPd/U&#13;&#10;z0n8fvbiwPy6T1kvf4jVTwAAAP//AwBQSwMEFAAGAAgAAAAhAKwfyK3kAAAADwEAAA8AAABkcnMv&#13;&#10;ZG93bnJldi54bWxMjz1PwzAQhnck/oN1SCyIOk2rqEnjVFWBAZaK0IXNjd04EJ8j22nDv+dggeV0&#13;&#10;n++9T7mZbM/O2ofOoYD5LAGmsXGqw1bA4e3pfgUsRIlK9g61gC8dYFNdX5WyUO6Cr/pcx5aRCIZC&#13;&#10;CjAxDgXnoTHayjBzg0aanZy3MlLpW668vJC47XmaJBm3skP6YOSgd0Y3n/VoBeyX73tzN54eX7bL&#13;&#10;hX8+jLvso62FuL2ZHtYUtmtgUU/x7wJ+GMg/VGTs6EZUgfUCshXxRAF5klJCC/kiT4Edfztz4FXJ&#13;&#10;/3NU3wAAAP//AwBQSwECLQAUAAYACAAAACEAtoM4kv4AAADhAQAAEwAAAAAAAAAAAAAAAAAAAAAA&#13;&#10;W0NvbnRlbnRfVHlwZXNdLnhtbFBLAQItABQABgAIAAAAIQA4/SH/1gAAAJQBAAALAAAAAAAAAAAA&#13;&#10;AAAAAC8BAABfcmVscy8ucmVsc1BLAQItABQABgAIAAAAIQBr97S8MQIAAGkEAAAOAAAAAAAAAAAA&#13;&#10;AAAAAC4CAABkcnMvZTJvRG9jLnhtbFBLAQItABQABgAIAAAAIQCsH8it5AAAAA8BAAAPAAAAAAAA&#13;&#10;AAAAAAAAAIsEAABkcnMvZG93bnJldi54bWxQSwUGAAAAAAQABADzAAAAnAUAAAAA&#13;&#10;" stroked="f">
                <v:textbox style="mso-fit-shape-to-text:t" inset="0,0,0,0">
                  <w:txbxContent>
                    <w:p w14:paraId="605C2D94" w14:textId="06D413C2" w:rsidR="00F42AAC" w:rsidRPr="001A71F4" w:rsidRDefault="00F42AAC" w:rsidP="00163CBD">
                      <w:pPr>
                        <w:pStyle w:val="Caption"/>
                        <w:rPr>
                          <w:noProof/>
                          <w:sz w:val="22"/>
                          <w:szCs w:val="22"/>
                        </w:rPr>
                      </w:pPr>
                      <w:bookmarkStart w:id="169" w:name="_Ref504547065"/>
                      <w:r>
                        <w:t xml:space="preserve">Figure </w:t>
                      </w:r>
                      <w:r>
                        <w:fldChar w:fldCharType="begin"/>
                      </w:r>
                      <w:r>
                        <w:instrText xml:space="preserve"> SEQ Figure \* ARABIC </w:instrText>
                      </w:r>
                      <w:r>
                        <w:fldChar w:fldCharType="separate"/>
                      </w:r>
                      <w:r>
                        <w:rPr>
                          <w:noProof/>
                        </w:rPr>
                        <w:t>51</w:t>
                      </w:r>
                      <w:r>
                        <w:rPr>
                          <w:noProof/>
                        </w:rPr>
                        <w:fldChar w:fldCharType="end"/>
                      </w:r>
                      <w:bookmarkEnd w:id="169"/>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4"/>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F77F4A">
        <w:t>17</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23" w:name="_Ref504628206"/>
      <w:bookmarkStart w:id="124" w:name="_Toc506357646"/>
      <w:r>
        <w:lastRenderedPageBreak/>
        <w:t>Stycast</w:t>
      </w:r>
      <w:r w:rsidR="00C64011">
        <w:t xml:space="preserve"> 2850FT</w:t>
      </w:r>
      <w:r>
        <w:t xml:space="preserve"> epoxy</w:t>
      </w:r>
      <w:bookmarkEnd w:id="123"/>
      <w:bookmarkEnd w:id="124"/>
    </w:p>
    <w:p w14:paraId="7B06200A" w14:textId="7100B8B9" w:rsidR="00223C85" w:rsidRDefault="00283245" w:rsidP="00C337AB">
      <w:r>
        <w:t xml:space="preserve">The </w:t>
      </w:r>
      <w:r w:rsidR="000748F7">
        <w:t xml:space="preserve">epoxy used to glue the ring together is Stycast </w:t>
      </w:r>
      <w:r w:rsidR="0087781F">
        <w:t>2850FT</w:t>
      </w:r>
      <w:sdt>
        <w:sdtPr>
          <w:id w:val="780071575"/>
          <w:citation/>
        </w:sdtPr>
        <w:sdtEndPr/>
        <w:sdtContent>
          <w:r w:rsidR="0087781F">
            <w:fldChar w:fldCharType="begin"/>
          </w:r>
          <w:r w:rsidR="0087781F">
            <w:instrText xml:space="preserve"> CITATION Hen15 \l 1033 </w:instrText>
          </w:r>
          <w:r w:rsidR="0087781F">
            <w:fldChar w:fldCharType="separate"/>
          </w:r>
          <w:r w:rsidR="00F77F4A">
            <w:rPr>
              <w:noProof/>
            </w:rPr>
            <w:t xml:space="preserve"> </w:t>
          </w:r>
          <w:r w:rsidR="00F77F4A" w:rsidRPr="00F77F4A">
            <w:rPr>
              <w:noProof/>
            </w:rPr>
            <w:t>[32]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F77F4A">
        <w:t>18.2</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F77F4A">
        <w:t>5</w:t>
      </w:r>
      <w:r w:rsidR="001759DC">
        <w:fldChar w:fldCharType="end"/>
      </w:r>
      <w:r w:rsidR="001759DC">
        <w:t>.</w:t>
      </w:r>
    </w:p>
    <w:p w14:paraId="41C68AC6" w14:textId="1D66F1B6" w:rsidR="00C337AB" w:rsidRDefault="00C337AB" w:rsidP="00C337AB">
      <w:pPr>
        <w:pStyle w:val="Heading2"/>
      </w:pPr>
      <w:bookmarkStart w:id="125" w:name="_Toc506357647"/>
      <w:r>
        <w:t>Shim</w:t>
      </w:r>
      <w:bookmarkEnd w:id="125"/>
    </w:p>
    <w:p w14:paraId="7921B699" w14:textId="7946D6C7" w:rsidR="00C337AB" w:rsidRDefault="008F2CD5" w:rsidP="00C337AB">
      <w:r>
        <w:rPr>
          <w:noProof/>
        </w:rPr>
        <w:drawing>
          <wp:anchor distT="0" distB="0" distL="114300" distR="114300" simplePos="0" relativeHeight="251902976" behindDoc="0" locked="0" layoutInCell="1" allowOverlap="1" wp14:anchorId="77D8E6B0" wp14:editId="5F0540F8">
            <wp:simplePos x="0" y="0"/>
            <wp:positionH relativeFrom="column">
              <wp:align>center</wp:align>
            </wp:positionH>
            <wp:positionV relativeFrom="paragraph">
              <wp:posOffset>1183298</wp:posOffset>
            </wp:positionV>
            <wp:extent cx="3959352" cy="3630168"/>
            <wp:effectExtent l="0" t="0" r="3175" b="254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5"/>
                    <a:stretch>
                      <a:fillRect/>
                    </a:stretch>
                  </pic:blipFill>
                  <pic:spPr>
                    <a:xfrm>
                      <a:off x="0" y="0"/>
                      <a:ext cx="3959352" cy="3630168"/>
                    </a:xfrm>
                    <a:prstGeom prst="rect">
                      <a:avLst/>
                    </a:prstGeom>
                  </pic:spPr>
                </pic:pic>
              </a:graphicData>
            </a:graphic>
            <wp14:sizeRelH relativeFrom="margin">
              <wp14:pctWidth>0</wp14:pctWidth>
            </wp14:sizeRelH>
            <wp14:sizeRelV relativeFrom="margin">
              <wp14:pctHeight>0</wp14:pctHeight>
            </wp14:sizeRelV>
          </wp:anchor>
        </w:drawing>
      </w:r>
      <w:r w:rsidR="00CF4175">
        <w:t>A shim ring has been added to the front of the tuner stack to improve</w:t>
      </w:r>
      <w:r w:rsidR="00C337AB">
        <w:t xml:space="preserve"> </w:t>
      </w:r>
      <w:r w:rsidR="00423BBD">
        <w:t xml:space="preserve">the magnetic field uniformity </w:t>
      </w:r>
      <w:r w:rsidR="00C337AB">
        <w:t>at the transition between the loaded and unloaded</w:t>
      </w:r>
      <w:r w:rsidR="00E4205C">
        <w:t xml:space="preserve"> parts of the transmission line</w:t>
      </w:r>
      <w:sdt>
        <w:sdtPr>
          <w:id w:val="1806273314"/>
          <w:citation/>
        </w:sdtPr>
        <w:sdtEndPr/>
        <w:sdtContent>
          <w:r w:rsidR="00B72E36">
            <w:fldChar w:fldCharType="begin"/>
          </w:r>
          <w:r w:rsidR="00B72E36">
            <w:instrText xml:space="preserve"> CITATION Ter161 \l 1033 </w:instrText>
          </w:r>
          <w:r w:rsidR="00B72E36">
            <w:fldChar w:fldCharType="separate"/>
          </w:r>
          <w:r w:rsidR="00F77F4A">
            <w:rPr>
              <w:noProof/>
            </w:rPr>
            <w:t xml:space="preserve"> </w:t>
          </w:r>
          <w:r w:rsidR="00F77F4A" w:rsidRPr="00F77F4A">
            <w:rPr>
              <w:noProof/>
            </w:rPr>
            <w:t>[33]</w:t>
          </w:r>
          <w:r w:rsidR="00B72E36">
            <w:fldChar w:fldCharType="end"/>
          </w:r>
        </w:sdtContent>
      </w:sdt>
      <w:r w:rsidR="00E4205C">
        <w:t>. The shim ring l</w:t>
      </w:r>
      <w:r w:rsidR="00CF4175">
        <w:t>ike the garnet ring, is made of 8 sectors of garnet glued to an alumina substrate. But u</w:t>
      </w:r>
      <w:r w:rsidR="00DE1371">
        <w:t xml:space="preserve">nlike the garnet ring, </w:t>
      </w:r>
      <w:r w:rsidR="00E4205C">
        <w:t>there is</w:t>
      </w:r>
      <w:r w:rsidR="00CF4175">
        <w:t xml:space="preserve"> another alumina ring and the shim</w:t>
      </w:r>
      <w:r w:rsidR="00DE1371">
        <w:t xml:space="preserve"> </w:t>
      </w:r>
      <w:r w:rsidR="00E4205C">
        <w:t xml:space="preserve">glued onto it as well. See </w:t>
      </w:r>
      <w:r w:rsidR="000F6998">
        <w:fldChar w:fldCharType="begin"/>
      </w:r>
      <w:r w:rsidR="000F6998">
        <w:instrText xml:space="preserve"> REF _Ref504550681 \h </w:instrText>
      </w:r>
      <w:r w:rsidR="000F6998">
        <w:fldChar w:fldCharType="separate"/>
      </w:r>
      <w:r w:rsidR="00F77F4A">
        <w:t xml:space="preserve">Figure </w:t>
      </w:r>
      <w:r w:rsidR="00F77F4A">
        <w:rPr>
          <w:noProof/>
        </w:rPr>
        <w:t>52</w:t>
      </w:r>
      <w:r w:rsidR="000F6998">
        <w:fldChar w:fldCharType="end"/>
      </w:r>
      <w:r w:rsidR="000F6998">
        <w:t>.</w:t>
      </w:r>
    </w:p>
    <w:p w14:paraId="3B55270B" w14:textId="7DF07AAE" w:rsidR="006252C6" w:rsidRDefault="008F2CD5" w:rsidP="00C337AB">
      <w:r>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41AF31E1" w:rsidR="00F42AAC" w:rsidRPr="00D06578" w:rsidRDefault="00F42AAC" w:rsidP="0093487A">
                            <w:pPr>
                              <w:pStyle w:val="Caption"/>
                              <w:rPr>
                                <w:noProof/>
                                <w:sz w:val="22"/>
                                <w:szCs w:val="22"/>
                              </w:rPr>
                            </w:pPr>
                            <w:bookmarkStart w:id="126" w:name="_Ref504550681"/>
                            <w:r>
                              <w:t xml:space="preserve">Figure </w:t>
                            </w:r>
                            <w:fldSimple w:instr=" SEQ Figure \* ARABIC ">
                              <w:r>
                                <w:rPr>
                                  <w:noProof/>
                                </w:rPr>
                                <w:t>52</w:t>
                              </w:r>
                            </w:fldSimple>
                            <w:bookmarkEnd w:id="12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4"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q2mMgIAAGwEAAAOAAAAZHJzL2Uyb0RvYy54bWysVMFu2zAMvQ/YPwi6L06yrO2COEWWIsOA&#13;&#10;oi2QDD0rshwLkEWNUmJnXz9KttOu22nYRaZIitJ7j/Titq0NOyn0GmzOJ6MxZ8pKKLQ95Pz7bvPh&#13;&#10;hjMfhC2EAatyflae3y7fv1s0bq6mUIEpFDIqYv28cTmvQnDzLPOyUrXwI3DKUrAErEWgLR6yAkVD&#13;&#10;1WuTTcfjq6wBLByCVN6T964L8mWqX5ZKhsey9Cowk3N6W0grpnUf12y5EPMDCldp2T9D/MMraqEt&#13;&#10;XXopdSeCYEfUf5SqtUTwUIaRhDqDstRSJQyEZjJ+g2ZbCacSFiLHuwtN/v+VlQ+nJ2S6IO0+Tzmz&#13;&#10;oiaRdqoN7Au0LPqIocb5OSVuHaWGlgKUPfg9OSPwtsQ6fgkSozhxfb7wG8tJcs6uZ5+uP15xJilG&#13;&#10;JgkYy2Qvpx368FVBzaKRcyT9Eq3idO9DlzqkxMs8GF1stDFxEwNrg+wkSOum0kH1xX/LMjbmWoin&#13;&#10;uoLRk0WIHZRohXbfJlJmNwPOPRRngo/QtZB3cqPpwnvhw5NA6hlCTHMQHmkpDTQ5h97irAL8+Td/&#13;&#10;zCcpKcpZQz2Yc//jKFBxZr5ZEjk27GDgYOwHwx7rNRDUCU2Yk8mkAxjMYJYI9TONxyreQiFhJd2V&#13;&#10;8zCY69BNAo2XVKtVSqK2dCLc262TsfRA7K59Fuh6WQIJ+gBDd4r5G3W63KSPWx0DUZ2ki8R2LPZ8&#13;&#10;U0sn8fvxizPzep+yXn4Sy1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6qtpjICAABsBAAADgAAAAAAAAAA&#13;&#10;AAAAAAAuAgAAZHJzL2Uyb0RvYy54bWxQSwECLQAUAAYACAAAACEA34I+TuQAAAANAQAADwAAAAAA&#13;&#10;AAAAAAAAAACMBAAAZHJzL2Rvd25yZXYueG1sUEsFBgAAAAAEAAQA8wAAAJ0FAAAAAA==&#13;&#10;" stroked="f">
                <v:textbox style="mso-fit-shape-to-text:t" inset="0,0,0,0">
                  <w:txbxContent>
                    <w:p w14:paraId="48345DAA" w14:textId="41AF31E1" w:rsidR="00F42AAC" w:rsidRPr="00D06578" w:rsidRDefault="00F42AAC" w:rsidP="0093487A">
                      <w:pPr>
                        <w:pStyle w:val="Caption"/>
                        <w:rPr>
                          <w:noProof/>
                          <w:sz w:val="22"/>
                          <w:szCs w:val="22"/>
                        </w:rPr>
                      </w:pPr>
                      <w:bookmarkStart w:id="174" w:name="_Ref504550681"/>
                      <w:r>
                        <w:t xml:space="preserve">Figure </w:t>
                      </w:r>
                      <w:r>
                        <w:fldChar w:fldCharType="begin"/>
                      </w:r>
                      <w:r>
                        <w:instrText xml:space="preserve"> SEQ Figure \* ARABIC </w:instrText>
                      </w:r>
                      <w:r>
                        <w:fldChar w:fldCharType="separate"/>
                      </w:r>
                      <w:r>
                        <w:rPr>
                          <w:noProof/>
                        </w:rPr>
                        <w:t>52</w:t>
                      </w:r>
                      <w:r>
                        <w:rPr>
                          <w:noProof/>
                        </w:rPr>
                        <w:fldChar w:fldCharType="end"/>
                      </w:r>
                      <w:bookmarkEnd w:id="174"/>
                      <w:r>
                        <w:t>: The shim ring consists of 8 sectors of garnet glued onto two alumina rings. A shim alumina ring is glued to the top surface.</w:t>
                      </w:r>
                    </w:p>
                  </w:txbxContent>
                </v:textbox>
                <w10:wrap type="topAndBottom"/>
              </v:shape>
            </w:pict>
          </mc:Fallback>
        </mc:AlternateContent>
      </w:r>
    </w:p>
    <w:p w14:paraId="379C48B1" w14:textId="0B6B05F5" w:rsidR="006252C6" w:rsidRDefault="006252C6" w:rsidP="00C337AB"/>
    <w:p w14:paraId="5C05CB1F" w14:textId="2482B7CD" w:rsidR="00DE1371" w:rsidRDefault="00DE1371" w:rsidP="00C337AB"/>
    <w:p w14:paraId="539CD722" w14:textId="3DA9C557" w:rsidR="00FA6A81" w:rsidRDefault="00FA6A81" w:rsidP="00A60780">
      <w:pPr>
        <w:pStyle w:val="Heading2"/>
      </w:pPr>
      <w:bookmarkStart w:id="127" w:name="_Ref505072641"/>
      <w:bookmarkStart w:id="128" w:name="_Toc506357648"/>
      <w:bookmarkStart w:id="129" w:name="_Ref305740293"/>
      <w:r>
        <w:lastRenderedPageBreak/>
        <w:t>RF thermal analysis</w:t>
      </w:r>
      <w:bookmarkEnd w:id="127"/>
      <w:bookmarkEnd w:id="128"/>
    </w:p>
    <w:p w14:paraId="35047BDD" w14:textId="3E62E625" w:rsidR="00FA6A81" w:rsidRDefault="00843EF4" w:rsidP="00FA6A81">
      <w:r>
        <w:t>The region where there is high RF power loss is</w:t>
      </w:r>
      <w:r w:rsidR="00D43EB9">
        <w:t xml:space="preserve"> closely associated with the regions where the 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There are a number of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F77F4A">
        <w:t xml:space="preserve">Figure </w:t>
      </w:r>
      <w:r w:rsidR="00F77F4A">
        <w:rPr>
          <w:noProof/>
        </w:rPr>
        <w:t>53</w:t>
      </w:r>
      <w:r w:rsidR="006A2CDD">
        <w:fldChar w:fldCharType="end"/>
      </w:r>
      <w:r w:rsidR="006A2CDD">
        <w:t>.</w:t>
      </w:r>
    </w:p>
    <w:p w14:paraId="24AF6A0F" w14:textId="5F17503C" w:rsidR="00030820" w:rsidRDefault="00214099" w:rsidP="00FA6A81">
      <w:r>
        <w:rPr>
          <w:noProof/>
        </w:rPr>
        <mc:AlternateContent>
          <mc:Choice Requires="wps">
            <w:drawing>
              <wp:anchor distT="0" distB="0" distL="114300" distR="114300" simplePos="0" relativeHeight="251908096" behindDoc="0" locked="0" layoutInCell="1" allowOverlap="1" wp14:anchorId="7313CF9D" wp14:editId="39033B3E">
                <wp:simplePos x="0" y="0"/>
                <wp:positionH relativeFrom="column">
                  <wp:posOffset>5080</wp:posOffset>
                </wp:positionH>
                <wp:positionV relativeFrom="paragraph">
                  <wp:posOffset>2836545</wp:posOffset>
                </wp:positionV>
                <wp:extent cx="6391275" cy="635"/>
                <wp:effectExtent l="0" t="0" r="0" b="12065"/>
                <wp:wrapTopAndBottom/>
                <wp:docPr id="195" name="Text Box 195"/>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54873A53" w14:textId="1B328012" w:rsidR="00F42AAC" w:rsidRPr="00774A4B" w:rsidRDefault="00F42AAC" w:rsidP="00214099">
                            <w:pPr>
                              <w:pStyle w:val="Caption"/>
                              <w:rPr>
                                <w:noProof/>
                                <w:sz w:val="22"/>
                                <w:szCs w:val="22"/>
                              </w:rPr>
                            </w:pPr>
                            <w:bookmarkStart w:id="130" w:name="_Ref504552084"/>
                            <w:r>
                              <w:t xml:space="preserve">Figure </w:t>
                            </w:r>
                            <w:fldSimple w:instr=" SEQ Figure \* ARABIC ">
                              <w:r>
                                <w:rPr>
                                  <w:noProof/>
                                </w:rPr>
                                <w:t>53</w:t>
                              </w:r>
                            </w:fldSimple>
                            <w:bookmarkEnd w:id="130"/>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13CF9D" id="Text Box 195" o:spid="_x0000_s1075" type="#_x0000_t202" style="position:absolute;left:0;text-align:left;margin-left:.4pt;margin-top:223.35pt;width:503.25pt;height:.05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Ob2NMwIAAGkEAAAOAAAAZHJzL2Uyb0RvYy54bWysVMFu2zAMvQ/YPwi6r07SrVuNOEXWosOA&#13;&#10;oi2QDD0rslwLkEVNUmJ3X78nOW63bqdhF4UmKVLvPTLLi6Ez7KB80GQrPj+ZcaaspFrbx4p/216/&#13;&#10;+8RZiMLWwpBVFX9SgV+s3r5Z9q5UC2rJ1MozFLGh7F3F2xhdWRRBtqoT4YScsgg25DsR8ekfi9qL&#13;&#10;HtU7Uyxms7OiJ187T1KFAO/VGOSrXL9plIx3TRNUZKbieFvMp8/nLp3FainKRy9cq+XxGeIfXtEJ&#13;&#10;bdH0udSViILtvf6jVKelp0BNPJHUFdQ0WqqMAWjms1doNq1wKmMBOcE90xT+X1l5e7j3TNfQ7vwD&#13;&#10;Z1Z0EGmrhsg+08CSDwz1LpRI3DikxgEBZE/+AGcCPjS+S7+AxBAH10/P/KZyEs6z0/P54iPaSMTO&#13;&#10;TnPt4uWq8yF+UdSxZFTcQ7zMqTjchIhnIHVKSZ0CGV1fa2PSRwpcGs8OAkL3rY4qPRA3fssyNuVa&#13;&#10;SrfGcPIUCd+II1lx2A2ZkffnE8gd1U/A7mmcn+DktUbDGxHivfAYGMDFEsQ7HI2hvuJ0tDhryf/4&#13;&#10;mz/lQ0dEOesxgBUP3/fCK87MVwuF07ROhp+M3WTYfXdJgDrHejmZTVzw0Uxm46l7wG6sUxeEhJXo&#13;&#10;VfE4mZdxXAPsllTrdU7CTDoRb+zGyVR6InY7PAjvjrJEqHlL02iK8pU6Y27Wx633EVRn6RKxI4tH&#13;&#10;vjHPWZ/j7qWF+fU7Z738Q6x+AgAA//8DAFBLAwQUAAYACAAAACEA0kVeAeQAAAAOAQAADwAAAGRy&#13;&#10;cy9kb3ducmV2LnhtbEyPMU/DMBCFdyT+g3VILIja0Cit0jhVVWCApSJ06eYm1zglPke204Z/j9sF&#13;&#10;lpPunt677+XL0XTshM63liQ8TQQwpMrWLTUStl9vj3NgPiiqVWcJJfygh2Vxe5OrrLZn+sRTGRoW&#13;&#10;Q8hnSoIOoc8495VGo/zE9khRO1hnVIira3jt1DmGm44/C5Fyo1qKH7Tqca2x+i4HI2GT7Db6YTi8&#13;&#10;fqySqXvfDuv02JRS3t+NL4s4VgtgAcfw54BLh8gPRQTb24FqzzoJET5ISJJ0BuwiCzGbAttfT3Pg&#13;&#10;Rc7/1yh+AQAA//8DAFBLAQItABQABgAIAAAAIQC2gziS/gAAAOEBAAATAAAAAAAAAAAAAAAAAAAA&#13;&#10;AABbQ29udGVudF9UeXBlc10ueG1sUEsBAi0AFAAGAAgAAAAhADj9If/WAAAAlAEAAAsAAAAAAAAA&#13;&#10;AAAAAAAALwEAAF9yZWxzLy5yZWxzUEsBAi0AFAAGAAgAAAAhAGc5vY0zAgAAaQQAAA4AAAAAAAAA&#13;&#10;AAAAAAAALgIAAGRycy9lMm9Eb2MueG1sUEsBAi0AFAAGAAgAAAAhANJFXgHkAAAADgEAAA8AAAAA&#13;&#10;AAAAAAAAAAAAjQQAAGRycy9kb3ducmV2LnhtbFBLBQYAAAAABAAEAPMAAACeBQAAAAA=&#13;&#10;" stroked="f">
                <v:textbox style="mso-fit-shape-to-text:t" inset="0,0,0,0">
                  <w:txbxContent>
                    <w:p w14:paraId="54873A53" w14:textId="1B328012" w:rsidR="00F42AAC" w:rsidRPr="00774A4B" w:rsidRDefault="00F42AAC" w:rsidP="00214099">
                      <w:pPr>
                        <w:pStyle w:val="Caption"/>
                        <w:rPr>
                          <w:noProof/>
                          <w:sz w:val="22"/>
                          <w:szCs w:val="22"/>
                        </w:rPr>
                      </w:pPr>
                      <w:bookmarkStart w:id="179" w:name="_Ref504552084"/>
                      <w:r>
                        <w:t xml:space="preserve">Figure </w:t>
                      </w:r>
                      <w:r>
                        <w:fldChar w:fldCharType="begin"/>
                      </w:r>
                      <w:r>
                        <w:instrText xml:space="preserve"> SEQ Figure \* ARABIC </w:instrText>
                      </w:r>
                      <w:r>
                        <w:fldChar w:fldCharType="separate"/>
                      </w:r>
                      <w:r>
                        <w:rPr>
                          <w:noProof/>
                        </w:rPr>
                        <w:t>53</w:t>
                      </w:r>
                      <w:r>
                        <w:rPr>
                          <w:noProof/>
                        </w:rPr>
                        <w:fldChar w:fldCharType="end"/>
                      </w:r>
                      <w:bookmarkEnd w:id="17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693DA69">
            <wp:simplePos x="0" y="0"/>
            <wp:positionH relativeFrom="column">
              <wp:align>center</wp:align>
            </wp:positionH>
            <wp:positionV relativeFrom="paragraph">
              <wp:posOffset>0</wp:posOffset>
            </wp:positionV>
            <wp:extent cx="63914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6"/>
                    <a:stretch>
                      <a:fillRect/>
                    </a:stretch>
                  </pic:blipFill>
                  <pic:spPr>
                    <a:xfrm>
                      <a:off x="0" y="0"/>
                      <a:ext cx="6391456" cy="2779776"/>
                    </a:xfrm>
                    <a:prstGeom prst="rect">
                      <a:avLst/>
                    </a:prstGeom>
                  </pic:spPr>
                </pic:pic>
              </a:graphicData>
            </a:graphic>
            <wp14:sizeRelV relativeFrom="margin">
              <wp14:pctHeight>0</wp14:pctHeight>
            </wp14:sizeRelV>
          </wp:anchor>
        </w:drawing>
      </w:r>
      <w:r w:rsidR="000F0404">
        <w:t xml:space="preserve">If we call the garnet at the transition surface the top ring, then due to the lower power loss on the top surface, the thickness of the top ring has been increased from 13.5 mm to 16 mm. The rest of the </w:t>
      </w:r>
      <w:r w:rsidR="00B07FD9">
        <w:t>rings are 21 mm thick.</w:t>
      </w:r>
    </w:p>
    <w:p w14:paraId="1C6E09F5" w14:textId="498FFDE2"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F77F4A">
        <w:t xml:space="preserve">Figure </w:t>
      </w:r>
      <w:r w:rsidR="00F77F4A">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F77F4A">
        <w:t xml:space="preserve">Figure </w:t>
      </w:r>
      <w:r w:rsidR="00F77F4A">
        <w:rPr>
          <w:noProof/>
        </w:rPr>
        <w:t>54</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2D37337E" w:rsidR="00801603" w:rsidRDefault="00801603" w:rsidP="00FA6A81">
      <w:r>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6971F7">
        <w:fldChar w:fldCharType="begin"/>
      </w:r>
      <w:r w:rsidR="006971F7">
        <w:instrText xml:space="preserve"> REF _Ref504636952 \h </w:instrText>
      </w:r>
      <w:r w:rsidR="006971F7">
        <w:fldChar w:fldCharType="separate"/>
      </w:r>
      <w:r w:rsidR="00F77F4A">
        <w:t xml:space="preserve">Figure </w:t>
      </w:r>
      <w:r w:rsidR="00F77F4A">
        <w:rPr>
          <w:noProof/>
        </w:rPr>
        <w:t>54</w:t>
      </w:r>
      <w:r w:rsidR="006971F7">
        <w:fldChar w:fldCharType="end"/>
      </w:r>
      <w:r w:rsidR="006971F7">
        <w:t>.</w:t>
      </w:r>
    </w:p>
    <w:p w14:paraId="50754342" w14:textId="3FE8331B" w:rsidR="00FF6453" w:rsidRDefault="00FF6453" w:rsidP="00FA6A81">
      <w:r>
        <w:rPr>
          <w:noProof/>
        </w:rPr>
        <w:lastRenderedPageBreak/>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6E43555D" w:rsidR="00F42AAC" w:rsidRPr="004A0593" w:rsidRDefault="00F42AAC" w:rsidP="00FF6453">
                            <w:pPr>
                              <w:pStyle w:val="Caption"/>
                              <w:rPr>
                                <w:noProof/>
                                <w:sz w:val="22"/>
                                <w:szCs w:val="22"/>
                              </w:rPr>
                            </w:pPr>
                            <w:bookmarkStart w:id="131" w:name="_Ref504636952"/>
                            <w:r>
                              <w:t xml:space="preserve">Figure </w:t>
                            </w:r>
                            <w:fldSimple w:instr=" SEQ Figure \* ARABIC ">
                              <w:r>
                                <w:rPr>
                                  <w:noProof/>
                                </w:rPr>
                                <w:t>54</w:t>
                              </w:r>
                            </w:fldSimple>
                            <w:bookmarkEnd w:id="131"/>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6"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zCMAIAAGkEAAAOAAAAZHJzL2Uyb0RvYy54bWysVMGO0zAQvSPxD5bvNOlCCxs1XZWuipBW&#13;&#10;uyu1aM+u4zSWbI+x3Sbl6xk7SQsLJ8TFGc88jz3vzWRx12lFTsJ5Caak00lOiTAcKmkOJf2227z7&#13;&#10;RIkPzFRMgRElPQtP75Zv3yxaW4gbaEBVwhFMYnzR2pI2IdgiyzxvhGZ+AlYYDNbgNAu4dYescqzF&#13;&#10;7FplN3k+z1pwlXXAhffove+DdJny17Xg4amuvQhElRTfFtLq0rqPa7ZcsOLgmG0kH57B/uEVmkmD&#13;&#10;l15S3bPAyNHJP1JpyR14qMOEg86griUXqQasZpq/qmbbMCtSLUiOtxea/P9Lyx9Pz47ICrW7/UiJ&#13;&#10;YRpF2okukM/QkehDhlrrCwRuLUJDhwFEj36Pzlh4Vzsdv1gSwThyfb7wG9NxdM4/5Lf5bEYJx9j8&#13;&#10;/SzmyK5HrfPhiwBNolFSh+IlTtnpwYceOkLiTR6UrDZSqbiJgbVy5MRQ6LaRQQzJf0MpE7EG4qk+&#13;&#10;YfRksb6+jmiFbt8lRmapPaJrD9UZa3fQ94+3fCPxwgfmwzNz2DBYLg5BeMKlVtCWFAaLkgbcj7/5&#13;&#10;Ix51xCglLTZgSf33I3OCEvXVoMKxW0fDjcZ+NMxRrwFLneJ4WZ5MPOCCGs3agX7B2VjFWzDEDMe7&#13;&#10;ShpGcx36McDZ4mK1SiDsScvCg9laHlOPxO66F+bsIEtANR9hbE1WvFKnxyZ97OoYkOok3ZXFgW/s&#13;&#10;5yT+MHtxYH7dJ9T1D7H8CQAA//8DAFBLAwQUAAYACAAAACEAfwqPN+QAAAAQAQAADwAAAGRycy9k&#13;&#10;b3ducmV2LnhtbEyPPU/DMBCGdyT+g3VILKi1Q6pS0jhVVWCgS0XowubG1zgQn6PYacO/x2WB5XSf&#13;&#10;771Pvhpty07Y+8aRhGQqgCFVTjdUS9i/v0wWwHxQpFXrCCV8o4dVcX2Vq0y7M73hqQw1iyLkMyXB&#13;&#10;hNBlnPvKoFV+6jqkODu63qoQy77mulfnKG5bfi/EnFvVUPxgVIcbg9VXOVgJu9nHztwNx+ftepb2&#13;&#10;r/thM/+sSylvb8anZQzrJbCAY/i7gAtD9A9FNHZwA2nPWgmTJPIECenDY0wuC0IsUmCH31YCvMj5&#13;&#10;f5DiBwAA//8DAFBLAQItABQABgAIAAAAIQC2gziS/gAAAOEBAAATAAAAAAAAAAAAAAAAAAAAAABb&#13;&#10;Q29udGVudF9UeXBlc10ueG1sUEsBAi0AFAAGAAgAAAAhADj9If/WAAAAlAEAAAsAAAAAAAAAAAAA&#13;&#10;AAAALwEAAF9yZWxzLy5yZWxzUEsBAi0AFAAGAAgAAAAhAOBV7MIwAgAAaQQAAA4AAAAAAAAAAAAA&#13;&#10;AAAALgIAAGRycy9lMm9Eb2MueG1sUEsBAi0AFAAGAAgAAAAhAH8KjzfkAAAAEAEAAA8AAAAAAAAA&#13;&#10;AAAAAAAAigQAAGRycy9kb3ducmV2LnhtbFBLBQYAAAAABAAEAPMAAACbBQAAAAA=&#13;&#10;" stroked="f">
                <v:textbox style="mso-fit-shape-to-text:t" inset="0,0,0,0">
                  <w:txbxContent>
                    <w:p w14:paraId="48456C03" w14:textId="6E43555D" w:rsidR="00F42AAC" w:rsidRPr="004A0593" w:rsidRDefault="00F42AAC" w:rsidP="00FF6453">
                      <w:pPr>
                        <w:pStyle w:val="Caption"/>
                        <w:rPr>
                          <w:noProof/>
                          <w:sz w:val="22"/>
                          <w:szCs w:val="22"/>
                        </w:rPr>
                      </w:pPr>
                      <w:bookmarkStart w:id="181" w:name="_Ref504636952"/>
                      <w:r>
                        <w:t xml:space="preserve">Figure </w:t>
                      </w:r>
                      <w:r>
                        <w:fldChar w:fldCharType="begin"/>
                      </w:r>
                      <w:r>
                        <w:instrText xml:space="preserve"> SEQ Figure \* ARABIC </w:instrText>
                      </w:r>
                      <w:r>
                        <w:fldChar w:fldCharType="separate"/>
                      </w:r>
                      <w:r>
                        <w:rPr>
                          <w:noProof/>
                        </w:rPr>
                        <w:t>54</w:t>
                      </w:r>
                      <w:r>
                        <w:rPr>
                          <w:noProof/>
                        </w:rPr>
                        <w:fldChar w:fldCharType="end"/>
                      </w:r>
                      <w:bookmarkEnd w:id="18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7"/>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8"/>
                    <a:stretch>
                      <a:fillRect/>
                    </a:stretch>
                  </pic:blipFill>
                  <pic:spPr>
                    <a:xfrm>
                      <a:off x="0" y="0"/>
                      <a:ext cx="6400800" cy="2365375"/>
                    </a:xfrm>
                    <a:prstGeom prst="rect">
                      <a:avLst/>
                    </a:prstGeom>
                  </pic:spPr>
                </pic:pic>
              </a:graphicData>
            </a:graphic>
          </wp:inline>
        </w:drawing>
      </w:r>
    </w:p>
    <w:p w14:paraId="7A224AED" w14:textId="47818B6F" w:rsidR="002E3B9B" w:rsidRDefault="00FF681D" w:rsidP="00FF681D">
      <w:pPr>
        <w:pStyle w:val="Caption"/>
      </w:pPr>
      <w:r>
        <w:t xml:space="preserve">Figure </w:t>
      </w:r>
      <w:fldSimple w:instr=" SEQ Figure \* ARABIC ">
        <w:r w:rsidR="00F77F4A">
          <w:rPr>
            <w:noProof/>
          </w:rPr>
          <w:t>55</w:t>
        </w:r>
      </w:fldSimple>
      <w:r>
        <w:t>: (a) The RF power loss density in the top two alumina rings and (b) the density map of the RF losses at the top of the tuner.</w:t>
      </w:r>
    </w:p>
    <w:p w14:paraId="0CFA5306" w14:textId="5395AE49"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F77F4A">
        <w:t xml:space="preserve">Figure </w:t>
      </w:r>
      <w:r w:rsidR="00F77F4A">
        <w:rPr>
          <w:noProof/>
        </w:rPr>
        <w:t>56</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EndPr/>
        <w:sdtContent>
          <w:r w:rsidR="00095DC0">
            <w:fldChar w:fldCharType="begin"/>
          </w:r>
          <w:r w:rsidR="00095DC0">
            <w:instrText xml:space="preserve"> CITATION Ter161 \l 1033 </w:instrText>
          </w:r>
          <w:r w:rsidR="00095DC0">
            <w:fldChar w:fldCharType="separate"/>
          </w:r>
          <w:r w:rsidR="00F77F4A" w:rsidRPr="00F77F4A">
            <w:rPr>
              <w:noProof/>
            </w:rPr>
            <w:t>[33]</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9"/>
                    <a:stretch>
                      <a:fillRect/>
                    </a:stretch>
                  </pic:blipFill>
                  <pic:spPr>
                    <a:xfrm>
                      <a:off x="0" y="0"/>
                      <a:ext cx="5724144" cy="2267712"/>
                    </a:xfrm>
                    <a:prstGeom prst="rect">
                      <a:avLst/>
                    </a:prstGeom>
                  </pic:spPr>
                </pic:pic>
              </a:graphicData>
            </a:graphic>
          </wp:inline>
        </w:drawing>
      </w:r>
    </w:p>
    <w:p w14:paraId="6964878A" w14:textId="230BA4CE" w:rsidR="002E3B9B" w:rsidRDefault="003F3B31" w:rsidP="003F3B31">
      <w:pPr>
        <w:pStyle w:val="Caption"/>
      </w:pPr>
      <w:bookmarkStart w:id="132" w:name="_Ref504639388"/>
      <w:r>
        <w:t xml:space="preserve">Figure </w:t>
      </w:r>
      <w:fldSimple w:instr=" SEQ Figure \* ARABIC ">
        <w:r w:rsidR="00F77F4A">
          <w:rPr>
            <w:noProof/>
          </w:rPr>
          <w:t>56</w:t>
        </w:r>
      </w:fldSimple>
      <w:bookmarkEnd w:id="132"/>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33" w:name="_Toc506357649"/>
      <w:r>
        <w:t>Optimizing the shape of the shim</w:t>
      </w:r>
      <w:bookmarkEnd w:id="133"/>
    </w:p>
    <w:p w14:paraId="008A35EA" w14:textId="464700D0"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6BDD34CE" w:rsidR="00F42AAC" w:rsidRPr="00067CFA" w:rsidRDefault="00F42AAC" w:rsidP="00B30C1C">
                            <w:pPr>
                              <w:pStyle w:val="Caption"/>
                              <w:rPr>
                                <w:noProof/>
                                <w:sz w:val="22"/>
                                <w:szCs w:val="22"/>
                              </w:rPr>
                            </w:pPr>
                            <w:bookmarkStart w:id="134" w:name="_Ref504641585"/>
                            <w:r>
                              <w:t xml:space="preserve">Figure </w:t>
                            </w:r>
                            <w:fldSimple w:instr=" SEQ Figure \* ARABIC ">
                              <w:r>
                                <w:rPr>
                                  <w:noProof/>
                                </w:rPr>
                                <w:t>57</w:t>
                              </w:r>
                            </w:fldSimple>
                            <w:bookmarkEnd w:id="134"/>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7"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0EMwIAAGwEAAAOAAAAZHJzL2Uyb0RvYy54bWysVMFu2zAMvQ/YPwi6L3aytWuMOEWWIsOA&#13;&#10;oi2QDD0rshwLkERNUmJnXz9KttOu22nYRaFJitR7j8zittOKnITzEkxJp5OcEmE4VNIcSvp9t/lw&#13;&#10;Q4kPzFRMgRElPQtPb5fv3y1aW4gZNKAq4QgWMb5obUmbEGyRZZ43QjM/ASsMBmtwmgX8dIescqzF&#13;&#10;6lplszy/zlpwlXXAhffoveuDdJnq17Xg4bGuvQhElRTfFtLp0rmPZ7ZcsOLgmG0kH57B/uEVmkmD&#13;&#10;TS+l7lhg5OjkH6W05A481GHCQWdQ15KLhAHRTPM3aLYNsyJhQXK8vdDk/19Z/nB6ckRWJcX+lBim&#13;&#10;UaSd6AL5Ah2JPmSotb7AxK3F1NBhAJUe/R6dEXhXOx1/ERLBOHJ9vvAby3F0frrKP8/nM0o4xj5O&#13;&#10;85v5dSyTvdy2zoevAjSJRkkd6pdoZad7H/rUMSU286BktZFKxY8YWCtHTgy1bhsZxFD8tyxlYq6B&#13;&#10;eKsvGD1ZhNhDiVbo9l0i5eqCcw/VGeE76EfIW76R2PCe+fDEHM4MIsY9CI941AraksJgUdKA+/k3&#13;&#10;f8xHKTFKSYszWFL/48icoER9MyhyHNjRcKOxHw1z1GtAqCgbviaZeMEFNZq1A/2M67GKXTDEDMde&#13;&#10;JQ2juQ79JuB6cbFapSQcS8vCvdlaHkuPxO66Z+bsIEtAQR9gnE5WvFGnz0362NUxINVJukhsz+LA&#13;&#10;N450En9Yv7gzr79T1sufxPIXAA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D/Hb0EMwIAAGwEAAAOAAAAAAAA&#13;&#10;AAAAAAAAAC4CAABkcnMvZTJvRG9jLnhtbFBLAQItABQABgAIAAAAIQAMM8Ix5QAAAA0BAAAPAAAA&#13;&#10;AAAAAAAAAAAAAI0EAABkcnMvZG93bnJldi54bWxQSwUGAAAAAAQABADzAAAAnwUAAAAA&#13;&#10;" stroked="f">
                <v:textbox style="mso-fit-shape-to-text:t" inset="0,0,0,0">
                  <w:txbxContent>
                    <w:p w14:paraId="444B4C67" w14:textId="6BDD34CE" w:rsidR="00F42AAC" w:rsidRPr="00067CFA" w:rsidRDefault="00F42AAC" w:rsidP="00B30C1C">
                      <w:pPr>
                        <w:pStyle w:val="Caption"/>
                        <w:rPr>
                          <w:noProof/>
                          <w:sz w:val="22"/>
                          <w:szCs w:val="22"/>
                        </w:rPr>
                      </w:pPr>
                      <w:bookmarkStart w:id="185" w:name="_Ref504641585"/>
                      <w:r>
                        <w:t xml:space="preserve">Figure </w:t>
                      </w:r>
                      <w:r>
                        <w:fldChar w:fldCharType="begin"/>
                      </w:r>
                      <w:r>
                        <w:instrText xml:space="preserve"> SEQ Figure \* ARABIC </w:instrText>
                      </w:r>
                      <w:r>
                        <w:fldChar w:fldCharType="separate"/>
                      </w:r>
                      <w:r>
                        <w:rPr>
                          <w:noProof/>
                        </w:rPr>
                        <w:t>57</w:t>
                      </w:r>
                      <w:r>
                        <w:rPr>
                          <w:noProof/>
                        </w:rPr>
                        <w:fldChar w:fldCharType="end"/>
                      </w:r>
                      <w:bookmarkEnd w:id="185"/>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0"/>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F77F4A">
        <w:t xml:space="preserve">Figure </w:t>
      </w:r>
      <w:r w:rsidR="00F77F4A">
        <w:rPr>
          <w:noProof/>
        </w:rPr>
        <w:t>57</w:t>
      </w:r>
      <w:r w:rsidR="008F2848">
        <w:fldChar w:fldCharType="end"/>
      </w:r>
      <w:r w:rsidR="008F2848">
        <w:t xml:space="preserve"> </w:t>
      </w:r>
      <w:r w:rsidR="00834B4D">
        <w:t xml:space="preserve">shows the static RF power loss density in the alumina (a) and the values of the electric field in the area (b). </w:t>
      </w:r>
    </w:p>
    <w:p w14:paraId="7408DF90" w14:textId="3507304C"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5241AAC5" w:rsidR="00F42AAC" w:rsidRPr="003B244A" w:rsidRDefault="00F42AAC" w:rsidP="00591C2D">
                            <w:pPr>
                              <w:pStyle w:val="Caption"/>
                              <w:rPr>
                                <w:noProof/>
                                <w:sz w:val="22"/>
                                <w:szCs w:val="22"/>
                              </w:rPr>
                            </w:pPr>
                            <w:bookmarkStart w:id="135" w:name="_Ref504641557"/>
                            <w:r>
                              <w:t xml:space="preserve">Figure </w:t>
                            </w:r>
                            <w:fldSimple w:instr=" SEQ Figure \* ARABIC ">
                              <w:r>
                                <w:rPr>
                                  <w:noProof/>
                                </w:rPr>
                                <w:t>58</w:t>
                              </w:r>
                            </w:fldSimple>
                            <w:bookmarkEnd w:id="135"/>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8"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vlbMQ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l0AHmE8orYHXT94y3fSrxwx3x4Zg4bBjHhEIQnXCoFTUGhtyipwf38mz/m&#13;&#10;o44YpaTBBiyo/3FmTlCivhlUOHbrYLjBOA6GOesNINQJjpflycQDLqjBrBzoF5yNdbwFQ8xwvKug&#13;&#10;YTA3oRsDnC0u1uuUhD1pWdiZveWx9EDsoX1hzvayBFTzEYbWZPk7dbrcpI9dnwNSnaSLxHYs9nxj&#13;&#10;Pyfx+9mLA/N2n7Je/xCrXwAAAP//AwBQSwMEFAAGAAgAAAAhABmLaGvlAAAAEQEAAA8AAABkcnMv&#13;&#10;ZG93bnJldi54bWxMj0FPwzAMhe9I/IfISFwQS8eqAF3TaRpwgMtE2YVb1mRNoXGqJN3Kv8eIA1ws&#13;&#10;+dl+fl+5mlzPjibEzqOE+SwDZrDxusNWwu7t6foOWEwKteo9GglfJsKqOj8rVaH9CV/NsU4tIxOM&#13;&#10;hZJgUxoKzmNjjVNx5geDNDv44FSiNrRcB3Uic9fzmywT3KkO6YNVg9lY03zWo5Owzd+39mo8PL6s&#13;&#10;80V43o0b8dHWUl5eTA9LKuslsGSm9HcBPwyUHyoKtvcj6sh6CSInnkR6JuYCGG3c5wsi2v9Kt8Cr&#13;&#10;kv8nqb4BAAD//wMAUEsBAi0AFAAGAAgAAAAhALaDOJL+AAAA4QEAABMAAAAAAAAAAAAAAAAAAAAA&#13;&#10;AFtDb250ZW50X1R5cGVzXS54bWxQSwECLQAUAAYACAAAACEAOP0h/9YAAACUAQAACwAAAAAAAAAA&#13;&#10;AAAAAAAvAQAAX3JlbHMvLnJlbHNQSwECLQAUAAYACAAAACEABvL5WzECAABpBAAADgAAAAAAAAAA&#13;&#10;AAAAAAAuAgAAZHJzL2Uyb0RvYy54bWxQSwECLQAUAAYACAAAACEAGYtoa+UAAAARAQAADwAAAAAA&#13;&#10;AAAAAAAAAACLBAAAZHJzL2Rvd25yZXYueG1sUEsFBgAAAAAEAAQA8wAAAJ0FAAAAAA==&#13;&#10;" stroked="f">
                <v:textbox style="mso-fit-shape-to-text:t" inset="0,0,0,0">
                  <w:txbxContent>
                    <w:p w14:paraId="7D7CD18B" w14:textId="5241AAC5" w:rsidR="00F42AAC" w:rsidRPr="003B244A" w:rsidRDefault="00F42AAC" w:rsidP="00591C2D">
                      <w:pPr>
                        <w:pStyle w:val="Caption"/>
                        <w:rPr>
                          <w:noProof/>
                          <w:sz w:val="22"/>
                          <w:szCs w:val="22"/>
                        </w:rPr>
                      </w:pPr>
                      <w:bookmarkStart w:id="187" w:name="_Ref504641557"/>
                      <w:r>
                        <w:t xml:space="preserve">Figure </w:t>
                      </w:r>
                      <w:r>
                        <w:fldChar w:fldCharType="begin"/>
                      </w:r>
                      <w:r>
                        <w:instrText xml:space="preserve"> SEQ Figure \* ARABIC </w:instrText>
                      </w:r>
                      <w:r>
                        <w:fldChar w:fldCharType="separate"/>
                      </w:r>
                      <w:r>
                        <w:rPr>
                          <w:noProof/>
                        </w:rPr>
                        <w:t>58</w:t>
                      </w:r>
                      <w:r>
                        <w:rPr>
                          <w:noProof/>
                        </w:rPr>
                        <w:fldChar w:fldCharType="end"/>
                      </w:r>
                      <w:bookmarkEnd w:id="187"/>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1"/>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F77F4A">
        <w:t xml:space="preserve">Figure </w:t>
      </w:r>
      <w:r w:rsidR="00F77F4A">
        <w:rPr>
          <w:noProof/>
        </w:rPr>
        <w:t>58</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36" w:name="_Ref505081547"/>
      <w:bookmarkStart w:id="137" w:name="_Toc506357650"/>
      <w:r>
        <w:lastRenderedPageBreak/>
        <w:t>Thermal grease</w:t>
      </w:r>
      <w:bookmarkEnd w:id="136"/>
      <w:bookmarkEnd w:id="137"/>
      <w:r>
        <w:t xml:space="preserve"> </w:t>
      </w:r>
    </w:p>
    <w:p w14:paraId="7CBA2F91" w14:textId="27F3319A"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EndPr/>
        <w:sdtContent>
          <w:r>
            <w:fldChar w:fldCharType="begin"/>
          </w:r>
          <w:r>
            <w:instrText xml:space="preserve"> CITATION MGC18 \l 1033 </w:instrText>
          </w:r>
          <w:r>
            <w:fldChar w:fldCharType="separate"/>
          </w:r>
          <w:r w:rsidR="00F77F4A">
            <w:rPr>
              <w:noProof/>
            </w:rPr>
            <w:t xml:space="preserve"> </w:t>
          </w:r>
          <w:r w:rsidR="00F77F4A" w:rsidRPr="00F77F4A">
            <w:rPr>
              <w:noProof/>
            </w:rPr>
            <w:t>[17]</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77777777" w:rsidR="008B281B" w:rsidRDefault="008B281B" w:rsidP="008B281B">
      <w:pPr>
        <w:pStyle w:val="ListParagraph"/>
        <w:numPr>
          <w:ilvl w:val="0"/>
          <w:numId w:val="45"/>
        </w:numPr>
      </w:pPr>
      <w:r>
        <w:t>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will be discussed below.</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44A70124"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F77F4A">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38" w:name="_Toc506357651"/>
      <w:r>
        <w:t>Eddy currents</w:t>
      </w:r>
      <w:bookmarkEnd w:id="129"/>
      <w:bookmarkEnd w:id="138"/>
    </w:p>
    <w:p w14:paraId="218F7733" w14:textId="2DE1F0E4" w:rsidR="00A60780" w:rsidRDefault="00AD271F" w:rsidP="00A60780">
      <w:r>
        <w:t xml:space="preserve">The details of the Eddy current analysis can be found in Ref. </w:t>
      </w:r>
      <w:sdt>
        <w:sdtPr>
          <w:id w:val="1336889051"/>
          <w:citation/>
        </w:sdtPr>
        <w:sdtEndPr/>
        <w:sdtContent>
          <w:r w:rsidR="00C913B3">
            <w:fldChar w:fldCharType="begin"/>
          </w:r>
          <w:r w:rsidR="00C913B3">
            <w:instrText xml:space="preserve"> CITATION Ter17 \l 1033 </w:instrText>
          </w:r>
          <w:r w:rsidR="00C913B3">
            <w:fldChar w:fldCharType="separate"/>
          </w:r>
          <w:r w:rsidR="00F77F4A" w:rsidRPr="00F77F4A">
            <w:rPr>
              <w:noProof/>
            </w:rPr>
            <w:t>[34]</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18F08604"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12464714" w:rsidR="00F42AAC" w:rsidRPr="0035554A" w:rsidRDefault="00F42AAC" w:rsidP="00026288">
                            <w:pPr>
                              <w:pStyle w:val="Caption"/>
                              <w:rPr>
                                <w:sz w:val="22"/>
                                <w:szCs w:val="22"/>
                              </w:rPr>
                            </w:pPr>
                            <w:bookmarkStart w:id="139" w:name="_Ref504981702"/>
                            <w:r>
                              <w:t xml:space="preserve">Figure </w:t>
                            </w:r>
                            <w:fldSimple w:instr=" SEQ Figure \* ARABIC ">
                              <w:r>
                                <w:rPr>
                                  <w:noProof/>
                                </w:rPr>
                                <w:t>59</w:t>
                              </w:r>
                            </w:fldSimple>
                            <w:bookmarkEnd w:id="139"/>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9"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jPZNAIAAGwEAAAOAAAAZHJzL2Uyb0RvYy54bWysVFFv2yAQfp+0/4B4X+ykydZZcaosVaZJ&#13;&#10;UVspmfpMMI6RgGNAYme/fgeO067b07QXfNwdB9/33Xl+12lFTsJ5Caak41FOiTAcKmkOJf2+W3+4&#13;&#10;pcQHZiqmwIiSnoWnd4v37+atLcQEGlCVcASLGF+0tqRNCLbIMs8boZkfgRUGgzU4zQJu3SGrHGux&#13;&#10;ulbZJM8/Zi24yjrgwnv03vdBukj161rw8FjXXgSiSopvC2l1ad3HNVvMWXFwzDaSX57B/uEVmkmD&#13;&#10;l15L3bPAyNHJP0ppyR14qMOIg86griUXCQOiGedv0GwbZkXCguR4e6XJ/7+y/OH05IisSjrJZ5QY&#13;&#10;plGknegC+QIdiT5kqLW+wMStxdTQYQCVHvwenRF4VzsdvwiJYBy5Pl/5jeU4Om8+59PpLXYEx9h0&#13;&#10;9gkFjGWyl9PW+fBVgCbRKKlD/RKt7LTxoU8dUuJlHpSs1lKpuImBlXLkxFDrtpFBXIr/lqVMzDUQ&#13;&#10;T/UFoyeLEHso0QrdvkukzG4GnHuozgjfQd9C3vK1xAs3zIcn5rBnEDHOQXjEpVbQlhQuFiUNuJ9/&#13;&#10;88d8lBKjlLTYgyX1P47MCUrUN4Mix4YdDDcY+8EwR70ChDrGCbM8mXjABTWYtQP9jOOxjLdgiBmO&#13;&#10;d5U0DOYq9JOA48XFcpmSsC0tCxuztTyWHojddc/M2YssAQV9gKE7WfFGnT436WOXx4BUJ+kisT2L&#13;&#10;F76xpZP4l/GLM/N6n7JefhKLX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D6vjPZNAIAAGwEAAAOAAAAAAAA&#13;&#10;AAAAAAAAAC4CAABkcnMvZTJvRG9jLnhtbFBLAQItABQABgAIAAAAIQCZEfzZ5AAAAA0BAAAPAAAA&#13;&#10;AAAAAAAAAAAAAI4EAABkcnMvZG93bnJldi54bWxQSwUGAAAAAAQABADzAAAAnwUAAAAA&#13;&#10;" stroked="f">
                <v:textbox style="mso-fit-shape-to-text:t" inset="0,0,0,0">
                  <w:txbxContent>
                    <w:p w14:paraId="1B2D9290" w14:textId="12464714" w:rsidR="00F42AAC" w:rsidRPr="0035554A" w:rsidRDefault="00F42AAC" w:rsidP="00026288">
                      <w:pPr>
                        <w:pStyle w:val="Caption"/>
                        <w:rPr>
                          <w:sz w:val="22"/>
                          <w:szCs w:val="22"/>
                        </w:rPr>
                      </w:pPr>
                      <w:bookmarkStart w:id="192" w:name="_Ref504981702"/>
                      <w:r>
                        <w:t xml:space="preserve">Figure </w:t>
                      </w:r>
                      <w:r>
                        <w:fldChar w:fldCharType="begin"/>
                      </w:r>
                      <w:r>
                        <w:instrText xml:space="preserve"> SEQ Figure \* ARABIC </w:instrText>
                      </w:r>
                      <w:r>
                        <w:fldChar w:fldCharType="separate"/>
                      </w:r>
                      <w:r>
                        <w:rPr>
                          <w:noProof/>
                        </w:rPr>
                        <w:t>59</w:t>
                      </w:r>
                      <w:r>
                        <w:rPr>
                          <w:noProof/>
                        </w:rPr>
                        <w:fldChar w:fldCharType="end"/>
                      </w:r>
                      <w:bookmarkEnd w:id="192"/>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F77F4A">
        <w:t xml:space="preserve">Figure </w:t>
      </w:r>
      <w:r w:rsidR="00F77F4A">
        <w:rPr>
          <w:noProof/>
        </w:rPr>
        <w:t>59</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F77F4A">
        <w:t xml:space="preserve">Figure </w:t>
      </w:r>
      <w:r w:rsidR="00F77F4A">
        <w:rPr>
          <w:noProof/>
        </w:rPr>
        <w:t>60</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0A198253" w:rsidR="00F42AAC" w:rsidRPr="00C43815" w:rsidRDefault="00F42AAC" w:rsidP="00E4118B">
                            <w:pPr>
                              <w:pStyle w:val="Caption"/>
                              <w:rPr>
                                <w:sz w:val="22"/>
                                <w:szCs w:val="22"/>
                              </w:rPr>
                            </w:pPr>
                            <w:bookmarkStart w:id="140" w:name="_Ref504981842"/>
                            <w:r>
                              <w:t xml:space="preserve">Figure </w:t>
                            </w:r>
                            <w:fldSimple w:instr=" SEQ Figure \* ARABIC ">
                              <w:r>
                                <w:rPr>
                                  <w:noProof/>
                                </w:rPr>
                                <w:t>60</w:t>
                              </w:r>
                            </w:fldSimple>
                            <w:bookmarkEnd w:id="140"/>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0"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ZbYMwIAAGwEAAAOAAAAZHJzL2Uyb0RvYy54bWysVMFu2zAMvQ/YPwi6L06ydO2COEWWIsOA&#13;&#10;oi2QDD0rshwbkESNUmJnXz9KttOu22nYRaZIitJ7j/TitjWanRT6GmzOJ6MxZ8pKKGp7yPn33ebD&#13;&#10;DWc+CFsIDVbl/Kw8v12+f7do3FxNoQJdKGRUxPp543JeheDmWeZlpYzwI3DKUrAENCLQFg9ZgaKh&#13;&#10;6kZn0/H4U9YAFg5BKu/Je9cF+TLVL0slw2NZehWYzjm9LaQV07qPa7ZciPkBhatq2T9D/MMrjKgt&#13;&#10;XXopdSeCYEes/yhlaongoQwjCSaDsqylShgIzWT8Bs22Ek4lLESOdxea/P8rKx9OT8jqIufT8TVn&#13;&#10;VhgSaafawL5Ay6KPGGqcn1Pi1lFqaClASg9+T84IvC3RxC9BYhQnrs8XfmM5Sc7Zx5vPkymFJMVm&#13;&#10;V9ckYCyTvZx26MNXBYZFI+dI+iVaxenehy51SImXedB1sam1jpsYWGtkJ0FaN1UdVF/8tyxtY66F&#13;&#10;eKorGD1ZhNhBiVZo920i5Wo24NxDcSb4CF0LeSc3NV14L3x4Ekg9Q7BoDsIjLaWGJufQW5xVgD//&#13;&#10;5o/5JCVFOWuoB3PufxwFKs70N0six4YdDByM/WDYo1kDQZ3QhDmZTDqAQQ9miWCeaTxW8RYKCSvp&#13;&#10;rpyHwVyHbhJovKRarVIStaUT4d5unYylB2J37bNA18sSSNAHGLpTzN+o0+UmfdzqGIjqJF0ktmOx&#13;&#10;55taOonfj1+cmdf7lPXyk1j+Ag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AwhZbYMwIAAGwEAAAOAAAAAAAA&#13;&#10;AAAAAAAAAC4CAABkcnMvZTJvRG9jLnhtbFBLAQItABQABgAIAAAAIQAg3NlV5QAAAA0BAAAPAAAA&#13;&#10;AAAAAAAAAAAAAI0EAABkcnMvZG93bnJldi54bWxQSwUGAAAAAAQABADzAAAAnwUAAAAA&#13;&#10;" stroked="f">
                <v:textbox style="mso-fit-shape-to-text:t" inset="0,0,0,0">
                  <w:txbxContent>
                    <w:p w14:paraId="210E77C5" w14:textId="0A198253" w:rsidR="00F42AAC" w:rsidRPr="00C43815" w:rsidRDefault="00F42AAC" w:rsidP="00E4118B">
                      <w:pPr>
                        <w:pStyle w:val="Caption"/>
                        <w:rPr>
                          <w:sz w:val="22"/>
                          <w:szCs w:val="22"/>
                        </w:rPr>
                      </w:pPr>
                      <w:bookmarkStart w:id="194" w:name="_Ref504981842"/>
                      <w:r>
                        <w:t xml:space="preserve">Figure </w:t>
                      </w:r>
                      <w:r>
                        <w:fldChar w:fldCharType="begin"/>
                      </w:r>
                      <w:r>
                        <w:instrText xml:space="preserve"> SEQ Figure \* ARABIC </w:instrText>
                      </w:r>
                      <w:r>
                        <w:fldChar w:fldCharType="separate"/>
                      </w:r>
                      <w:r>
                        <w:rPr>
                          <w:noProof/>
                        </w:rPr>
                        <w:t>60</w:t>
                      </w:r>
                      <w:r>
                        <w:rPr>
                          <w:noProof/>
                        </w:rPr>
                        <w:fldChar w:fldCharType="end"/>
                      </w:r>
                      <w:bookmarkEnd w:id="194"/>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66E995B6"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To reach the injection state, a “setting” current ramp is sued with a ramp rate of 20 A/ms. After injection, the maximum current ramp rate is 60 A/ms. After the transition period, which ends at 19 ms, the current is brought back to zero before the next accelerating cycle. The ramp down rate is also 60 A/ms.</w:t>
      </w:r>
    </w:p>
    <w:p w14:paraId="2A215FAE" w14:textId="7179C746"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generated in the shell at this current can reach about 1.5 kW with most of the heat deposited in the outer part of the shell. This is in additio</w:t>
      </w:r>
      <w:r w:rsidR="00243C54">
        <w:t xml:space="preserve">n to the heating from RF losses. </w:t>
      </w:r>
    </w:p>
    <w:p w14:paraId="67DEBF30" w14:textId="05F146E6" w:rsidR="00AC68DF" w:rsidRDefault="00AC68DF" w:rsidP="00A60780">
      <w:r>
        <w:t xml:space="preserve">Besides heating, we cannot forget that the Eddy current in the shell changes the spatial distribution of the magnetic field inside the garnet tuner. Thus, both the redistribution of the magnetic field and the heating complicates the design of the cooling for the shell. </w:t>
      </w:r>
      <w:r w:rsidR="00D232F3">
        <w:t xml:space="preserve">Of course, the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141" w:name="_Toc506357652"/>
      <w:r>
        <w:lastRenderedPageBreak/>
        <w:t>3D model</w:t>
      </w:r>
      <w:bookmarkEnd w:id="141"/>
    </w:p>
    <w:p w14:paraId="4673046D" w14:textId="250DE496"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7543844B" w:rsidR="00F42AAC" w:rsidRPr="00A83B73" w:rsidRDefault="00F42AAC" w:rsidP="00C00E22">
                            <w:pPr>
                              <w:pStyle w:val="Caption"/>
                              <w:rPr>
                                <w:sz w:val="22"/>
                                <w:szCs w:val="22"/>
                              </w:rPr>
                            </w:pPr>
                            <w:bookmarkStart w:id="142" w:name="_Ref504989974"/>
                            <w:r>
                              <w:t xml:space="preserve">Figure </w:t>
                            </w:r>
                            <w:fldSimple w:instr=" SEQ Figure \* ARABIC ">
                              <w:r>
                                <w:rPr>
                                  <w:noProof/>
                                </w:rPr>
                                <w:t>61</w:t>
                              </w:r>
                            </w:fldSimple>
                            <w:bookmarkEnd w:id="142"/>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1"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dBMwIAAGwEAAAOAAAAZHJzL2Uyb0RvYy54bWysVMGO0zAQvSPxD5bvNE2hyxI1XZWuipCq&#13;&#10;3ZVatGfXcRpLtsfYbpPy9YydpAsLJ8TFncxMnvPem+nirtOKnIXzEkxJ88mUEmE4VNIcS/ptv3l3&#13;&#10;S4kPzFRMgRElvQhP75Zv3yxaW4gZNKAq4QiCGF+0tqRNCLbIMs8boZmfgBUGizU4zQI+umNWOdYi&#13;&#10;ulbZbDq9yVpwlXXAhfeYve+LdJnw61rw8FjXXgSiSorfFtLp0nmIZ7ZcsOLomG0kHz6D/cNXaCYN&#13;&#10;XnqFumeBkZOTf0BpyR14qMOEg86griUXiQOyyaev2OwaZkXiguJ4e5XJ/z9Y/nB+ckRWJZ3lqI9h&#13;&#10;Gk3aiy6Qz9CRmEOFWusLbNxZbA0dFtDpMe8xGYl3tdPxFykRrCPW5apvhOOYfD/P89mnG0o41j7M&#13;&#10;P6KBESZ7eds6H74I0CQGJXXoX5KVnbc+9K1jS7zMg5LVRioVH2JhrRw5M/S6bWQQA/hvXcrEXgPx&#13;&#10;rR4wZrJIsacSo9AduiTKfD7yPEB1QfoO+hHylm8kXrhlPjwxhzODjHEPwiMetYK2pDBElDTgfvwt&#13;&#10;H/vRSqxS0uIMltR/PzEnKFFfDZocB3YM3BgcxsCc9BqQao4bZnkK8QUX1BjWDvQzrscq3oIlZjje&#13;&#10;VdIwhuvQbwKuFxerVWrCsbQsbM3O8gg9Crvvnpmzgy0BDX2AcTpZ8cqdvjf5Y1engFIn66KwvYqD&#13;&#10;3jjSyfxh/eLO/Pqcul7+JJY/AQ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OiNF0EzAgAAbAQAAA4AAAAAAAAA&#13;&#10;AAAAAAAALgIAAGRycy9lMm9Eb2MueG1sUEsBAi0AFAAGAAgAAAAhAA7NQNLkAAAADQEAAA8AAAAA&#13;&#10;AAAAAAAAAAAAjQQAAGRycy9kb3ducmV2LnhtbFBLBQYAAAAABAAEAPMAAACeBQAAAAA=&#13;&#10;" stroked="f">
                <v:textbox style="mso-fit-shape-to-text:t" inset="0,0,0,0">
                  <w:txbxContent>
                    <w:p w14:paraId="49035426" w14:textId="7543844B" w:rsidR="00F42AAC" w:rsidRPr="00A83B73" w:rsidRDefault="00F42AAC" w:rsidP="00C00E22">
                      <w:pPr>
                        <w:pStyle w:val="Caption"/>
                        <w:rPr>
                          <w:sz w:val="22"/>
                          <w:szCs w:val="22"/>
                        </w:rPr>
                      </w:pPr>
                      <w:bookmarkStart w:id="197" w:name="_Ref504989974"/>
                      <w:r>
                        <w:t xml:space="preserve">Figure </w:t>
                      </w:r>
                      <w:r>
                        <w:fldChar w:fldCharType="begin"/>
                      </w:r>
                      <w:r>
                        <w:instrText xml:space="preserve"> SEQ Figure \* ARABIC </w:instrText>
                      </w:r>
                      <w:r>
                        <w:fldChar w:fldCharType="separate"/>
                      </w:r>
                      <w:r>
                        <w:rPr>
                          <w:noProof/>
                        </w:rPr>
                        <w:t>61</w:t>
                      </w:r>
                      <w:r>
                        <w:rPr>
                          <w:noProof/>
                        </w:rPr>
                        <w:fldChar w:fldCharType="end"/>
                      </w:r>
                      <w:bookmarkEnd w:id="197"/>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F77F4A">
        <w:t xml:space="preserve">Figure </w:t>
      </w:r>
      <w:r w:rsidR="00F77F4A">
        <w:rPr>
          <w:noProof/>
        </w:rPr>
        <w:t>61</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F77F4A">
        <w:t xml:space="preserve">Figure </w:t>
      </w:r>
      <w:r w:rsidR="00F77F4A">
        <w:rPr>
          <w:noProof/>
        </w:rPr>
        <w:t>59</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6F26E44C" w:rsidR="00C00E22" w:rsidRDefault="00F22069" w:rsidP="00D677CC">
      <w:r>
        <w:t>We have found that the most challenging part of the accelerating cycle is at injection</w:t>
      </w:r>
      <w:r w:rsidR="00310426">
        <w:t xml:space="preserve"> </w:t>
      </w:r>
      <w:sdt>
        <w:sdtPr>
          <w:id w:val="1813753172"/>
          <w:citation/>
        </w:sdtPr>
        <w:sdtEndPr/>
        <w:sdtContent>
          <w:r w:rsidR="00310426">
            <w:fldChar w:fldCharType="begin"/>
          </w:r>
          <w:r w:rsidR="00310426">
            <w:instrText xml:space="preserve"> CITATION Ter162 \l 1033 </w:instrText>
          </w:r>
          <w:r w:rsidR="00310426">
            <w:fldChar w:fldCharType="separate"/>
          </w:r>
          <w:r w:rsidR="00F77F4A" w:rsidRPr="00F77F4A">
            <w:rPr>
              <w:noProof/>
            </w:rPr>
            <w:t>[35]</w:t>
          </w:r>
          <w:r w:rsidR="00310426">
            <w:fldChar w:fldCharType="end"/>
          </w:r>
        </w:sdtContent>
      </w:sdt>
      <w:r>
        <w:t>. During this time, the 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F77F4A">
        <w:t xml:space="preserve">Figure </w:t>
      </w:r>
      <w:r w:rsidR="00F77F4A">
        <w:rPr>
          <w:noProof/>
        </w:rPr>
        <w:t>62</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0F41BD8B" w:rsidR="00BB5544" w:rsidRDefault="000B54BD" w:rsidP="00D677CC">
      <w:r>
        <w:t xml:space="preserve">The 3D simulations discussed in Ref. </w:t>
      </w:r>
      <w:sdt>
        <w:sdtPr>
          <w:id w:val="1155951939"/>
          <w:citation/>
        </w:sdtPr>
        <w:sdtEndPr/>
        <w:sdtContent>
          <w:r w:rsidR="000E21DA">
            <w:fldChar w:fldCharType="begin"/>
          </w:r>
          <w:r w:rsidR="000E21DA">
            <w:instrText xml:space="preserve"> CITATION Ter17 \l 1033 </w:instrText>
          </w:r>
          <w:r w:rsidR="000E21DA">
            <w:fldChar w:fldCharType="separate"/>
          </w:r>
          <w:r w:rsidR="00F77F4A" w:rsidRPr="00F77F4A">
            <w:rPr>
              <w:noProof/>
            </w:rPr>
            <w:t>[34]</w:t>
          </w:r>
          <w:r w:rsidR="000E21DA">
            <w:fldChar w:fldCharType="end"/>
          </w:r>
        </w:sdtContent>
      </w:sdt>
      <w:r w:rsidR="000E21DA">
        <w:t xml:space="preserve"> show that </w:t>
      </w:r>
      <w:r w:rsidR="00BC45F5">
        <w:t xml:space="preserve">by </w:t>
      </w:r>
      <w:r w:rsidR="000E21DA">
        <w:t>splitting up of the tuner shell into four insulated sectors</w:t>
      </w:r>
      <w:r w:rsidR="00BC45F5">
        <w:t>, the Eddy currents</w:t>
      </w:r>
      <w:r w:rsidR="000E21DA">
        <w:t xml:space="preserve"> </w:t>
      </w:r>
      <w:r w:rsidR="00AC53AE">
        <w:t>will</w:t>
      </w:r>
      <w:r w:rsidR="006560EC">
        <w:t xml:space="preserve"> interrupt</w:t>
      </w:r>
      <w:r w:rsidR="000E21DA">
        <w:t xml:space="preserve"> the azimuthal component of the Eddy current. </w:t>
      </w:r>
      <w:r w:rsidR="006560EC">
        <w:t>In</w:t>
      </w:r>
      <w:r w:rsidR="00862837">
        <w:t xml:space="preserve"> </w:t>
      </w:r>
      <w:r w:rsidR="00862837">
        <w:fldChar w:fldCharType="begin"/>
      </w:r>
      <w:r w:rsidR="00862837">
        <w:instrText xml:space="preserve"> REF _Ref505066503 \h </w:instrText>
      </w:r>
      <w:r w:rsidR="00862837">
        <w:fldChar w:fldCharType="separate"/>
      </w:r>
      <w:r w:rsidR="00F77F4A">
        <w:t xml:space="preserve">Figure </w:t>
      </w:r>
      <w:r w:rsidR="00F77F4A">
        <w:rPr>
          <w:noProof/>
        </w:rPr>
        <w:t>63</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60BBE2DA" w:rsidR="00F42AAC" w:rsidRPr="005305C4" w:rsidRDefault="00F42AAC" w:rsidP="00B31D82">
                            <w:pPr>
                              <w:pStyle w:val="Caption"/>
                              <w:rPr>
                                <w:sz w:val="22"/>
                                <w:szCs w:val="22"/>
                              </w:rPr>
                            </w:pPr>
                            <w:bookmarkStart w:id="143" w:name="_Ref504993310"/>
                            <w:r>
                              <w:t xml:space="preserve">Figure </w:t>
                            </w:r>
                            <w:fldSimple w:instr=" SEQ Figure \* ARABIC ">
                              <w:r>
                                <w:rPr>
                                  <w:noProof/>
                                </w:rPr>
                                <w:t>62</w:t>
                              </w:r>
                            </w:fldSimple>
                            <w:bookmarkEnd w:id="143"/>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2"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ag1MQIAAGkEAAAOAAAAZHJzL2Uyb0RvYy54bWysVMFu2zAMvQ/YPwi6L07SpSiCOEWWIsOA&#13;&#10;oC2QDD0rshwLkEWNUmJnXz9KttOu22nYRaZIitJ7j/Tivq0NOyv0GmzOJ6MxZ8pKKLQ95vz7fvPp&#13;&#10;jjMfhC2EAatyflGe3y8/flg0bq6mUIEpFDIqYv28cTmvQnDzLPOyUrXwI3DKUrAErEWgLR6zAkVD&#13;&#10;1WuTTcfj26wBLByCVN6T96EL8mWqX5ZKhqey9Cowk3N6W0grpvUQ12y5EPMjCldp2T9D/MMraqEt&#13;&#10;XXot9SCCYCfUf5SqtUTwUIaRhDqDstRSJQyEZjJ+h2ZXCacSFiLHuytN/v+VlY/nZ2S6yPl0MuXM&#13;&#10;ippE2qs2sC/Qsugjhhrn55S4c5QaWgqQ0oPfkzMCb0us45cgMYoT15crv7GcJOfN3WQ6+0whSbHb&#13;&#10;m1mskb0edejDVwU1i0bOkcRLnIrz1ocudUiJN3kwuthoY+ImBtYG2VmQ0E2lg+qL/5ZlbMy1EE91&#13;&#10;BaMni/g6HNEK7aFNjMxuB5AHKC6EHaHrH+/kRtOFW+HDs0BqGMJEQxCeaCkNNDmH3uKsAvz5N3/M&#13;&#10;Jx0pyllDDZhz/+MkUHFmvllSOHbrYOBgHAbDnuo1ENQJjZeTyaQDGMxglgj1C83GKt5CIWEl3ZXz&#13;&#10;MJjr0I0BzZZUq1VKop50ImztzslYeiB2374IdL0sgdR8hKE1xfydOl1u0setToGoTtJFYjsWe76p&#13;&#10;n5P4/ezFgXm7T1mvf4jlLwA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Gs1qDUxAgAAaQQAAA4AAAAAAAAA&#13;&#10;AAAAAAAALgIAAGRycy9lMm9Eb2MueG1sUEsBAi0AFAAGAAgAAAAhAM6xBFTmAAAAEAEAAA8AAAAA&#13;&#10;AAAAAAAAAAAAiwQAAGRycy9kb3ducmV2LnhtbFBLBQYAAAAABAAEAPMAAACeBQAAAAA=&#13;&#10;" stroked="f">
                <v:textbox style="mso-fit-shape-to-text:t" inset="0,0,0,0">
                  <w:txbxContent>
                    <w:p w14:paraId="6E48051E" w14:textId="60BBE2DA" w:rsidR="00F42AAC" w:rsidRPr="005305C4" w:rsidRDefault="00F42AAC" w:rsidP="00B31D82">
                      <w:pPr>
                        <w:pStyle w:val="Caption"/>
                        <w:rPr>
                          <w:sz w:val="22"/>
                          <w:szCs w:val="22"/>
                        </w:rPr>
                      </w:pPr>
                      <w:bookmarkStart w:id="199" w:name="_Ref504993310"/>
                      <w:r>
                        <w:t xml:space="preserve">Figure </w:t>
                      </w:r>
                      <w:r>
                        <w:fldChar w:fldCharType="begin"/>
                      </w:r>
                      <w:r>
                        <w:instrText xml:space="preserve"> SEQ Figure \* ARABIC </w:instrText>
                      </w:r>
                      <w:r>
                        <w:fldChar w:fldCharType="separate"/>
                      </w:r>
                      <w:r>
                        <w:rPr>
                          <w:noProof/>
                        </w:rPr>
                        <w:t>62</w:t>
                      </w:r>
                      <w:r>
                        <w:rPr>
                          <w:noProof/>
                        </w:rPr>
                        <w:fldChar w:fldCharType="end"/>
                      </w:r>
                      <w:bookmarkEnd w:id="199"/>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57B4C746" w:rsidR="00F42AAC" w:rsidRPr="007051DB" w:rsidRDefault="00F42AAC" w:rsidP="00496C8F">
                            <w:pPr>
                              <w:pStyle w:val="Caption"/>
                              <w:rPr>
                                <w:noProof/>
                                <w:sz w:val="22"/>
                                <w:szCs w:val="22"/>
                              </w:rPr>
                            </w:pPr>
                            <w:bookmarkStart w:id="144" w:name="_Ref505066503"/>
                            <w:r>
                              <w:t xml:space="preserve">Figure </w:t>
                            </w:r>
                            <w:fldSimple w:instr=" SEQ Figure \* ARABIC ">
                              <w:r>
                                <w:rPr>
                                  <w:noProof/>
                                </w:rPr>
                                <w:t>63</w:t>
                              </w:r>
                            </w:fldSimple>
                            <w:bookmarkEnd w:id="144"/>
                            <w:r>
                              <w:t>: (a) shows the azimuthal Eddy current flow when the tuner has not been partitioned into 4 segments. (b) is the Eddy current flow after partitioning.</w:t>
                            </w:r>
                          </w:p>
                          <w:p w14:paraId="659E832B" w14:textId="49A43C6B" w:rsidR="00F42AAC" w:rsidRPr="0015198B" w:rsidRDefault="00F42AAC"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3"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cn2NAIAAGwEAAAOAAAAZHJzL2Uyb0RvYy54bWysVFFv2yAQfp+0/4B4Xxyna9ZacaosVaZJ&#13;&#10;VVspmfpMMMRImGNAYme/fge2063b07QXfNwdB9/33Xlx1zWanITzCkxJ88mUEmE4VMocSvptt/lw&#13;&#10;Q4kPzFRMgxElPQtP75bv3y1aW4gZ1KAr4QgWMb5obUnrEGyRZZ7XomF+AlYYDEpwDQu4dYescqzF&#13;&#10;6o3OZtPpPGvBVdYBF96j974P0mWqL6Xg4UlKLwLRJcW3hbS6tO7jmi0XrDg4ZmvFh2ewf3hFw5TB&#13;&#10;Sy+l7llg5OjUH6UaxR14kGHCoclASsVFwoBo8ukbNNuaWZGwIDneXmjy/68sfzw9O6Kqks7yT5QY&#13;&#10;1qBIO9EF8hk6En3IUGt9gYlbi6mhwwAqPfo9OiPwTromfhESwThyfb7wG8txdM6vbvP59ZwSjrGP&#13;&#10;Vze3+SyWyV5PW+fDFwENiUZJHeqXaGWnBx/61DElXuZBq2qjtI6bGFhrR04MtW5rFcRQ/LcsbWKu&#13;&#10;gXiqLxg9WYTYQ4lW6PZdIuX6gn8P1RnhO+hbyFu+UXjhA/PhmTnsGUSMcxCecJEa2pLCYFFSg/vx&#13;&#10;N3/MRykxSkmLPVhS//3InKBEfzUocmzY0XCjsR8Nc2zWgFBznDDLk4kHXNCjKR00Lzgeq3gLhpjh&#13;&#10;eFdJw2iuQz8JOF5crFYpCdvSsvBgtpbH0iOxu+6FOTvIElDQRxi7kxVv1Olze5pXxwBSJekisT2L&#13;&#10;A9/Y0kn8YfzizPy6T1mvP4nlTwA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uwXJ9jQCAABsBAAADgAAAAAAAAAA&#13;&#10;AAAAAAAuAgAAZHJzL2Uyb0RvYy54bWxQSwECLQAUAAYACAAAACEA3MrvV+IAAAAOAQAADwAAAAAA&#13;&#10;AAAAAAAAAACOBAAAZHJzL2Rvd25yZXYueG1sUEsFBgAAAAAEAAQA8wAAAJ0FAAAAAA==&#13;&#10;" stroked="f">
                <v:textbox inset="0,0,0,0">
                  <w:txbxContent>
                    <w:p w14:paraId="6ABC299B" w14:textId="57B4C746" w:rsidR="00F42AAC" w:rsidRPr="007051DB" w:rsidRDefault="00F42AAC" w:rsidP="00496C8F">
                      <w:pPr>
                        <w:pStyle w:val="Caption"/>
                        <w:rPr>
                          <w:noProof/>
                          <w:sz w:val="22"/>
                          <w:szCs w:val="22"/>
                        </w:rPr>
                      </w:pPr>
                      <w:bookmarkStart w:id="201" w:name="_Ref505066503"/>
                      <w:r>
                        <w:t xml:space="preserve">Figure </w:t>
                      </w:r>
                      <w:r>
                        <w:fldChar w:fldCharType="begin"/>
                      </w:r>
                      <w:r>
                        <w:instrText xml:space="preserve"> SEQ Figure \* ARABIC </w:instrText>
                      </w:r>
                      <w:r>
                        <w:fldChar w:fldCharType="separate"/>
                      </w:r>
                      <w:r>
                        <w:rPr>
                          <w:noProof/>
                        </w:rPr>
                        <w:t>63</w:t>
                      </w:r>
                      <w:r>
                        <w:rPr>
                          <w:noProof/>
                        </w:rPr>
                        <w:fldChar w:fldCharType="end"/>
                      </w:r>
                      <w:bookmarkEnd w:id="201"/>
                      <w:r>
                        <w:t>: (a) shows the azimuthal Eddy current flow when the tuner has not been partitioned into 4 segments. (b) is the Eddy current flow after partitioning.</w:t>
                      </w:r>
                    </w:p>
                    <w:p w14:paraId="659E832B" w14:textId="49A43C6B" w:rsidR="00F42AAC" w:rsidRPr="0015198B" w:rsidRDefault="00F42AAC"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6"/>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71BBDC98"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7"/>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2053303E" w:rsidR="00F42AAC" w:rsidRPr="00092506" w:rsidRDefault="00F42AAC" w:rsidP="002D3E6A">
                            <w:pPr>
                              <w:pStyle w:val="Caption"/>
                              <w:rPr>
                                <w:noProof/>
                                <w:sz w:val="22"/>
                                <w:szCs w:val="22"/>
                              </w:rPr>
                            </w:pPr>
                            <w:bookmarkStart w:id="145" w:name="_Ref505066203"/>
                            <w:r>
                              <w:t xml:space="preserve">Figure </w:t>
                            </w:r>
                            <w:fldSimple w:instr=" SEQ Figure \* ARABIC ">
                              <w:r>
                                <w:rPr>
                                  <w:noProof/>
                                </w:rPr>
                                <w:t>64</w:t>
                              </w:r>
                            </w:fldSimple>
                            <w:bookmarkEnd w:id="145"/>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4"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3DNgIAAGwEAAAOAAAAZHJzL2Uyb0RvYy54bWysVMGO2jAQvVfqP1i+lwRK0RIRVpQVVSW0&#13;&#10;uxJUezaOQyzZHtc2JPTrO3YI2257qnpxxjPjsd97M1ncd1qRs3BeginpeJRTIgyHSppjSb/tNx/u&#13;&#10;KPGBmYopMKKkF+Hp/fL9u0VrCzGBBlQlHMEixhetLWkTgi2yzPNGaOZHYIXBYA1Os4Bbd8wqx1qs&#13;&#10;rlU2yfNZ1oKrrAMuvEfvQx+ky1S/rgUPT3XtRSCqpPi2kFaX1kNcs+WCFUfHbCP59RnsH16hmTR4&#13;&#10;6a3UAwuMnJz8o5SW3IGHOow46AzqWnKRMCCacf4Gza5hViQsSI63N5r8/yvLH8/PjsiqpJPxjBLD&#13;&#10;NIq0F10gn6Ej0YcMtdYXmLizmBo6DKDSg9+jMwLvaqfjFyERjCPXlxu/sRxH52yaz+fTKSUcYx/H&#13;&#10;+d08lc9eT1vnwxcBmkSjpA71S7Sy89YHfAmmDinxMg9KVhupVNzEwFo5cmaoddvIIOIb8cRvWcrE&#13;&#10;XAPxVB+OnixC7KFEK3SHLpHy6W7AeYDqgvAd9C3kLd9IvHDLfHhmDnsGEeMchCdcagVtSeFqUdKA&#13;&#10;+/E3f8xHKTFKSYs9WFL//cScoER9NShybNjBcINxGAxz0mtAqGOcMMuTiQdcUINZO9AvOB6reAuG&#13;&#10;mOF4V0nDYK5DPwk4XlysVikJ29KysDU7y2Ppgdh998KcvcoSUNBHGLqTFW/U6XOTPnZ1Ckh1ki4S&#13;&#10;27N45RtbOulzHb84M7/uU9brT2L5EwAA//8DAFBLAwQUAAYACAAAACEAbRM+c+UAAAAOAQAADwAA&#13;&#10;AGRycy9kb3ducmV2LnhtbEyPMU/DMBCFdyT+g3VILIjaoSEqaZyqKjDQpSJ0YXPjaxyIz1HstOHf&#13;&#10;406wnHT39N69r1hNtmMnHHzrSEIyE8CQaqdbaiTsP17vF8B8UKRV5wgl/KCHVXl9VahcuzO946kK&#13;&#10;DYsh5HMlwYTQ55z72qBVfuZ6pKgd3WBViOvQcD2ocwy3HX8QIuNWtRQ/GNXjxmD9XY1Wwi793Jm7&#13;&#10;8fiyXafz4W0/brKvppLy9mZ6XsaxXgILOIU/B1wYYn8oY7GDG0l71kmINEFCNn9MgF1kIZ5SYId4&#13;&#10;WqQJ8LLg/zHKXwAAAP//AwBQSwECLQAUAAYACAAAACEAtoM4kv4AAADhAQAAEwAAAAAAAAAAAAAA&#13;&#10;AAAAAAAAW0NvbnRlbnRfVHlwZXNdLnhtbFBLAQItABQABgAIAAAAIQA4/SH/1gAAAJQBAAALAAAA&#13;&#10;AAAAAAAAAAAAAC8BAABfcmVscy8ucmVsc1BLAQItABQABgAIAAAAIQAJx/3DNgIAAGwEAAAOAAAA&#13;&#10;AAAAAAAAAAAAAC4CAABkcnMvZTJvRG9jLnhtbFBLAQItABQABgAIAAAAIQBtEz5z5QAAAA4BAAAP&#13;&#10;AAAAAAAAAAAAAAAAAJAEAABkcnMvZG93bnJldi54bWxQSwUGAAAAAAQABADzAAAAogUAAAAA&#13;&#10;" stroked="f">
                <v:textbox style="mso-fit-shape-to-text:t" inset="0,0,0,0">
                  <w:txbxContent>
                    <w:p w14:paraId="110CD42C" w14:textId="2053303E" w:rsidR="00F42AAC" w:rsidRPr="00092506" w:rsidRDefault="00F42AAC" w:rsidP="002D3E6A">
                      <w:pPr>
                        <w:pStyle w:val="Caption"/>
                        <w:rPr>
                          <w:noProof/>
                          <w:sz w:val="22"/>
                          <w:szCs w:val="22"/>
                        </w:rPr>
                      </w:pPr>
                      <w:bookmarkStart w:id="203" w:name="_Ref505066203"/>
                      <w:r>
                        <w:t xml:space="preserve">Figure </w:t>
                      </w:r>
                      <w:r>
                        <w:fldChar w:fldCharType="begin"/>
                      </w:r>
                      <w:r>
                        <w:instrText xml:space="preserve"> SEQ Figure \* ARABIC </w:instrText>
                      </w:r>
                      <w:r>
                        <w:fldChar w:fldCharType="separate"/>
                      </w:r>
                      <w:r>
                        <w:rPr>
                          <w:noProof/>
                        </w:rPr>
                        <w:t>64</w:t>
                      </w:r>
                      <w:r>
                        <w:rPr>
                          <w:noProof/>
                        </w:rPr>
                        <w:fldChar w:fldCharType="end"/>
                      </w:r>
                      <w:bookmarkEnd w:id="203"/>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F77F4A">
        <w:t xml:space="preserve">Figure </w:t>
      </w:r>
      <w:r w:rsidR="00F77F4A">
        <w:rPr>
          <w:noProof/>
        </w:rPr>
        <w:t>64</w:t>
      </w:r>
      <w:r w:rsidR="002D5D16">
        <w:fldChar w:fldCharType="end"/>
      </w:r>
      <w:r w:rsidR="00947A9A">
        <w:t xml:space="preserve"> as the reference design.</w:t>
      </w:r>
      <w:r w:rsidR="00AD4ABA">
        <w:t xml:space="preserve"> </w:t>
      </w:r>
      <w:r w:rsidR="00A00081">
        <w:t>We found that the addition of</w:t>
      </w:r>
      <w:r w:rsidR="00AD4ABA">
        <w:t xml:space="preserve"> more slots to the reference design and to the end plates only led to subtle changes in the distribution of the Eddy currents and fields. Increasing the number of segments from 4 to 8 also did not show any significant improvement of the 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F77F4A">
        <w:t xml:space="preserve">Figure </w:t>
      </w:r>
      <w:r w:rsidR="00F77F4A">
        <w:rPr>
          <w:noProof/>
        </w:rPr>
        <w:t>63</w:t>
      </w:r>
      <w:r w:rsidR="001F5994">
        <w:fldChar w:fldCharType="end"/>
      </w:r>
      <w:r w:rsidR="001F5994">
        <w:t>(b).</w:t>
      </w:r>
    </w:p>
    <w:p w14:paraId="492BBF15" w14:textId="1DCFB005" w:rsidR="0028618B" w:rsidRPr="00D677CC" w:rsidRDefault="0028618B" w:rsidP="00484C55"/>
    <w:p w14:paraId="6806B9B8" w14:textId="6E06F7ED" w:rsidR="00D677CC" w:rsidRDefault="00484C55" w:rsidP="00D677CC">
      <w:pPr>
        <w:pStyle w:val="Heading3"/>
      </w:pPr>
      <w:bookmarkStart w:id="146" w:name="_Toc506357653"/>
      <w:r>
        <w:t>Magnetic field distribution</w:t>
      </w:r>
      <w:bookmarkEnd w:id="146"/>
    </w:p>
    <w:p w14:paraId="72259385" w14:textId="0A5B2CB6" w:rsidR="00D26BE5" w:rsidRDefault="0033087D" w:rsidP="00A60780">
      <w:r>
        <w:t xml:space="preserve">The magnetic properties of the garnet are highly non-linear. Its permeability and local magnetic field can have large variations in a small area. If the </w:t>
      </w:r>
      <w:r w:rsidR="00886FE7">
        <w:t xml:space="preserve">magnetic </w:t>
      </w:r>
      <w:r>
        <w:t xml:space="preserve">field is </w:t>
      </w:r>
      <w:r w:rsidR="00886FE7">
        <w:t xml:space="preserve">sufficiently reduced so that the gyromagnetic resonance </w:t>
      </w:r>
      <w:r w:rsidR="00FB1578">
        <w:t xml:space="preserve">is close to the </w:t>
      </w:r>
      <w:r w:rsidR="005777B7">
        <w:t>RF frequency</w:t>
      </w:r>
      <w:r w:rsidR="00FB1578">
        <w:t xml:space="preserve"> </w:t>
      </w:r>
      <w:r w:rsidR="007753D9">
        <w:t xml:space="preserve">then </w:t>
      </w:r>
      <w:r w:rsidR="00FB1578">
        <w:t xml:space="preserve">significant RF loss can result. It was shown in Ref. </w:t>
      </w:r>
      <w:sdt>
        <w:sdtPr>
          <w:id w:val="921683681"/>
          <w:citation/>
        </w:sdtPr>
        <w:sdtEndPr/>
        <w:sdtContent>
          <w:r w:rsidR="00FB1578">
            <w:fldChar w:fldCharType="begin"/>
          </w:r>
          <w:r w:rsidR="00FB1578">
            <w:instrText xml:space="preserve"> CITATION Ter162 \l 1033 </w:instrText>
          </w:r>
          <w:r w:rsidR="00FB1578">
            <w:fldChar w:fldCharType="separate"/>
          </w:r>
          <w:r w:rsidR="00F77F4A" w:rsidRPr="00F77F4A">
            <w:rPr>
              <w:noProof/>
            </w:rPr>
            <w:t>[35]</w:t>
          </w:r>
          <w:r w:rsidR="00FB1578">
            <w:fldChar w:fldCharType="end"/>
          </w:r>
        </w:sdtContent>
      </w:sdt>
      <w:r w:rsidR="00FB1578">
        <w:t xml:space="preserve"> that the tuner closest to the accelerating gap is the most vulnerable part of the cavity that can be subject to the increase in RF power loss. </w:t>
      </w:r>
      <w:r w:rsidR="00B2136A">
        <w:t>And so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F77F4A">
        <w:t xml:space="preserve">Figure </w:t>
      </w:r>
      <w:r w:rsidR="00F77F4A">
        <w:rPr>
          <w:noProof/>
        </w:rPr>
        <w:t>65</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F77F4A">
        <w:t xml:space="preserve">Figure </w:t>
      </w:r>
      <w:r w:rsidR="00F77F4A">
        <w:rPr>
          <w:noProof/>
        </w:rPr>
        <w:t>66</w:t>
      </w:r>
      <w:r w:rsidR="007118FB">
        <w:fldChar w:fldCharType="end"/>
      </w:r>
      <w:r w:rsidR="004328BC">
        <w:t xml:space="preserve"> show the </w:t>
      </w:r>
      <w:r w:rsidR="00096206">
        <w:t>magnetic field and permeability in these two regions.</w:t>
      </w:r>
    </w:p>
    <w:p w14:paraId="7020DBB0" w14:textId="20D927BC"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F77F4A">
        <w:t xml:space="preserve">Figure </w:t>
      </w:r>
      <w:r w:rsidR="00F77F4A">
        <w:rPr>
          <w:noProof/>
        </w:rPr>
        <w:t>65</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F77F4A">
        <w:t xml:space="preserve">Figure </w:t>
      </w:r>
      <w:r w:rsidR="00F77F4A">
        <w:rPr>
          <w:noProof/>
        </w:rPr>
        <w:t>66</w:t>
      </w:r>
      <w:r w:rsidR="007118FB">
        <w:fldChar w:fldCharType="end"/>
      </w:r>
      <w:r w:rsidR="007118FB">
        <w:t xml:space="preserve"> </w:t>
      </w:r>
      <w:r>
        <w:t>that t</w:t>
      </w:r>
      <w:r w:rsidR="00096206">
        <w:t>he volumetric average permeability of the tuner is 3.41 at injection. The minimum 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4631E9B6" w:rsidR="00F42AAC" w:rsidRPr="009A364B" w:rsidRDefault="00F42AAC" w:rsidP="00FB69CD">
                            <w:pPr>
                              <w:pStyle w:val="Caption"/>
                              <w:rPr>
                                <w:noProof/>
                                <w:sz w:val="22"/>
                                <w:szCs w:val="22"/>
                              </w:rPr>
                            </w:pPr>
                            <w:bookmarkStart w:id="147" w:name="_Ref505070001"/>
                            <w:r>
                              <w:t xml:space="preserve">Figure </w:t>
                            </w:r>
                            <w:fldSimple w:instr=" SEQ Figure \* ARABIC ">
                              <w:r>
                                <w:rPr>
                                  <w:noProof/>
                                </w:rPr>
                                <w:t>65</w:t>
                              </w:r>
                            </w:fldSimple>
                            <w:bookmarkEnd w:id="147"/>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5"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LncLwIAAGkEAAAOAAAAZHJzL2Uyb0RvYy54bWysVFFv2jAQfp+0/2D5fQSoQGtEqBgV0yTU&#13;&#10;VoKpz8ZxiCXH550NSffrd3YI7bo9TXsxl7vL53zfd8firmsMOyv0GmzBJ6MxZ8pKKLU9Fvz7fvPp&#13;&#10;M2c+CFsKA1YV/EV5frf8+GHRulxNoQZTKmQEYn3euoLXIbg8y7ysVSP8CJyyVKwAGxHoEY9ZiaIl&#13;&#10;9MZk0/F4nrWApUOQynvK3vdFvkz4VaVkeKwqrwIzBadvC+nEdB7imS0XIj+icLWWl88Q//AVjdCW&#13;&#10;Lr1C3Ysg2An1H1CNlggeqjCS0GRQVVqqxIHYTMbv2Oxq4VTiQuJ4d5XJ/z9Y+XB+QqbLgk+npI8V&#13;&#10;DZm0V11gX6BjMUcKtc7n1Lhz1Bo6KpDTQ95TMhLvKmziL1FiVCesl6u+EU5Scn5zO7+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bei53C8CAABpBAAADgAAAAAAAAAAAAAA&#13;&#10;AAAuAgAAZHJzL2Uyb0RvYy54bWxQSwECLQAUAAYACAAAACEAll8P9eQAAAAOAQAADwAAAAAAAAAA&#13;&#10;AAAAAACJBAAAZHJzL2Rvd25yZXYueG1sUEsFBgAAAAAEAAQA8wAAAJoFAAAAAA==&#13;&#10;" stroked="f">
                <v:textbox style="mso-fit-shape-to-text:t" inset="0,0,0,0">
                  <w:txbxContent>
                    <w:p w14:paraId="09A43315" w14:textId="4631E9B6" w:rsidR="00F42AAC" w:rsidRPr="009A364B" w:rsidRDefault="00F42AAC" w:rsidP="00FB69CD">
                      <w:pPr>
                        <w:pStyle w:val="Caption"/>
                        <w:rPr>
                          <w:noProof/>
                          <w:sz w:val="22"/>
                          <w:szCs w:val="22"/>
                        </w:rPr>
                      </w:pPr>
                      <w:bookmarkStart w:id="206" w:name="_Ref505070001"/>
                      <w:r>
                        <w:t xml:space="preserve">Figure </w:t>
                      </w:r>
                      <w:r>
                        <w:fldChar w:fldCharType="begin"/>
                      </w:r>
                      <w:r>
                        <w:instrText xml:space="preserve"> SEQ Figure \* ARABIC </w:instrText>
                      </w:r>
                      <w:r>
                        <w:fldChar w:fldCharType="separate"/>
                      </w:r>
                      <w:r>
                        <w:rPr>
                          <w:noProof/>
                        </w:rPr>
                        <w:t>65</w:t>
                      </w:r>
                      <w:r>
                        <w:rPr>
                          <w:noProof/>
                        </w:rPr>
                        <w:fldChar w:fldCharType="end"/>
                      </w:r>
                      <w:bookmarkEnd w:id="206"/>
                      <w:r>
                        <w:t xml:space="preserve">: The maps of (a) the magnetic field and (b) the permeability in the plane closest to the gap (z = 118 mm) at injection (3.75 </w:t>
                      </w:r>
                      <w:proofErr w:type="spellStart"/>
                      <w:r>
                        <w:t>ms</w:t>
                      </w:r>
                      <w:proofErr w:type="spellEnd"/>
                      <w:r>
                        <w:t>).</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8"/>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4B643854" w:rsidR="00F42AAC" w:rsidRPr="009C733D" w:rsidRDefault="00F42AAC" w:rsidP="00D954C8">
                            <w:pPr>
                              <w:pStyle w:val="Caption"/>
                              <w:rPr>
                                <w:noProof/>
                                <w:sz w:val="22"/>
                                <w:szCs w:val="22"/>
                              </w:rPr>
                            </w:pPr>
                            <w:bookmarkStart w:id="148" w:name="_Ref505070018"/>
                            <w:r>
                              <w:t xml:space="preserve">Figure </w:t>
                            </w:r>
                            <w:fldSimple w:instr=" SEQ Figure \* ARABIC ">
                              <w:r>
                                <w:rPr>
                                  <w:noProof/>
                                </w:rPr>
                                <w:t>66</w:t>
                              </w:r>
                            </w:fldSimple>
                            <w:bookmarkEnd w:id="148"/>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6"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kXPMAIAAGkEAAAOAAAAZHJzL2Uyb0RvYy54bWysVMFu2zAMvQ/YPwi6L07SNtiMOEWWIsOA&#13;&#10;oi2QDD0rshwbkESNUmJnXz9KjpOt22nYRaZI6kl8j/T8vjOaHRX6BmzBJ6MxZ8pKKBu7L/i37frD&#13;&#10;R858ELYUGqwq+El5fr94/27eulxNoQZdKmQEYn3euoLXIbg8y7yslRF+BE5ZClaARgTa4j4rUbSE&#13;&#10;bnQ2HY9nWQtYOgSpvCfvQx/ki4RfVUqG56ryKjBdcHpbSCumdRfXbDEX+R6Fqxt5fob4h1cY0Vi6&#13;&#10;9AL1IIJgB2z+gDKNRPBQhZEEk0FVNVKlGqiayfhNNZtaOJVqIXK8u9Dk/x+sfDq+IGvKgk+nU86s&#13;&#10;MCTSVnWBfYaORR8x1DqfU+LGUWroKEBKD35Pzlh4V6GJXyqJUZy4Pl34jXCSnLObT7e3dxSSFJvd&#13;&#10;3EWM7HrUoQ9fFBgWjYIjiZc4FcdHH/rUISXe5EE35brROm5iYKWRHQUJ3dZNUGfw37K0jbkW4qke&#13;&#10;MHqyWF9fR7RCt+sSI7PUHtG1g/JEtSP0/eOdXDd04aPw4UUgNQzVREMQnmmpNLQFh7PFWQ3442/+&#13;&#10;mE86UpSzlhqw4P77QaDiTH+1pHDs1sHAwdgNhj2YFVCpExovJ5NJBzDowawQzCvNxjLeQiFhJd1V&#13;&#10;8DCYq9CPAc2WVMtlSqKedCI82o2TEXogdtu9CnRnWQKp+QRDa4r8jTp9btLHLQ+BqE7SXVk88039&#13;&#10;nMQ/z14cmF/3Kev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DmCkXPMAIAAGkEAAAOAAAAAAAAAAAAAAAA&#13;&#10;AC4CAABkcnMvZTJvRG9jLnhtbFBLAQItABQABgAIAAAAIQClIumz4gAAAA4BAAAPAAAAAAAAAAAA&#13;&#10;AAAAAIoEAABkcnMvZG93bnJldi54bWxQSwUGAAAAAAQABADzAAAAmQUAAAAA&#13;&#10;" stroked="f">
                <v:textbox style="mso-fit-shape-to-text:t" inset="0,0,0,0">
                  <w:txbxContent>
                    <w:p w14:paraId="5F45E56D" w14:textId="4B643854" w:rsidR="00F42AAC" w:rsidRPr="009C733D" w:rsidRDefault="00F42AAC" w:rsidP="00D954C8">
                      <w:pPr>
                        <w:pStyle w:val="Caption"/>
                        <w:rPr>
                          <w:noProof/>
                          <w:sz w:val="22"/>
                          <w:szCs w:val="22"/>
                        </w:rPr>
                      </w:pPr>
                      <w:bookmarkStart w:id="208" w:name="_Ref505070018"/>
                      <w:r>
                        <w:t xml:space="preserve">Figure </w:t>
                      </w:r>
                      <w:r>
                        <w:fldChar w:fldCharType="begin"/>
                      </w:r>
                      <w:r>
                        <w:instrText xml:space="preserve"> SEQ Figure \* ARABIC </w:instrText>
                      </w:r>
                      <w:r>
                        <w:fldChar w:fldCharType="separate"/>
                      </w:r>
                      <w:r>
                        <w:rPr>
                          <w:noProof/>
                        </w:rPr>
                        <w:t>66</w:t>
                      </w:r>
                      <w:r>
                        <w:rPr>
                          <w:noProof/>
                        </w:rPr>
                        <w:fldChar w:fldCharType="end"/>
                      </w:r>
                      <w:bookmarkEnd w:id="208"/>
                      <w:r>
                        <w:t xml:space="preserve">: The maps of (a) the magnetic field and (b) the permeability in the plane closest to the end flange (z = 10 mm) at injection (3.75 </w:t>
                      </w:r>
                      <w:proofErr w:type="spellStart"/>
                      <w:r>
                        <w:t>ms</w:t>
                      </w:r>
                      <w:proofErr w:type="spellEnd"/>
                      <w:r>
                        <w:t>).</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9"/>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149" w:name="_Toc506357654"/>
      <w:r>
        <w:lastRenderedPageBreak/>
        <w:t xml:space="preserve">Tuner </w:t>
      </w:r>
      <w:r w:rsidR="00A257CB">
        <w:t>s</w:t>
      </w:r>
      <w:r w:rsidR="00406699">
        <w:t>hell heating and cooling</w:t>
      </w:r>
      <w:bookmarkEnd w:id="149"/>
    </w:p>
    <w:p w14:paraId="489C34E5" w14:textId="7B8C2854" w:rsidR="00DE2CD9" w:rsidRDefault="00F22E02" w:rsidP="00DE2CD9">
      <w:r>
        <w:rPr>
          <w:noProof/>
        </w:rPr>
        <mc:AlternateContent>
          <mc:Choice Requires="wps">
            <w:drawing>
              <wp:anchor distT="0" distB="0" distL="114300" distR="114300" simplePos="0" relativeHeight="251954176" behindDoc="0" locked="0" layoutInCell="1" allowOverlap="1" wp14:anchorId="2439A2D9" wp14:editId="4861EBFC">
                <wp:simplePos x="0" y="0"/>
                <wp:positionH relativeFrom="column">
                  <wp:align>center</wp:align>
                </wp:positionH>
                <wp:positionV relativeFrom="paragraph">
                  <wp:posOffset>5454393</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13596E0B" w:rsidR="00F42AAC" w:rsidRPr="00FE442D" w:rsidRDefault="00F42AAC" w:rsidP="00065972">
                            <w:pPr>
                              <w:pStyle w:val="Caption"/>
                              <w:rPr>
                                <w:sz w:val="22"/>
                                <w:szCs w:val="22"/>
                              </w:rPr>
                            </w:pPr>
                            <w:bookmarkStart w:id="150" w:name="_Ref505072930"/>
                            <w:r>
                              <w:t xml:space="preserve">Figure </w:t>
                            </w:r>
                            <w:fldSimple w:instr=" SEQ Figure \* ARABIC ">
                              <w:r>
                                <w:rPr>
                                  <w:noProof/>
                                </w:rPr>
                                <w:t>67</w:t>
                              </w:r>
                            </w:fldSimple>
                            <w:bookmarkEnd w:id="150"/>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7" type="#_x0000_t202" style="position:absolute;left:0;text-align:left;margin-left:0;margin-top:429.5pt;width:481.7pt;height:48.25pt;z-index:2519541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i46MwIAAGwEAAAOAAAAZHJzL2Uyb0RvYy54bWysVFFv2yAQfp+0/4B4Xxynm1dZcaosVaZJ&#13;&#10;UVspmfpMMI6RgGNAYme/fgeO067b07QXfNwdB9/33Xl+12tFTsJ5Caai+WRKiTAcamkOFf2+W3+4&#13;&#10;pcQHZmqmwIiKnoWnd4v37+adLcUMWlC1cASLGF92tqJtCLbMMs9boZmfgBUGgw04zQJu3SGrHeuw&#13;&#10;ulbZbDotsg5cbR1w4T1674cgXaT6TSN4eGwaLwJRFcW3hbS6tO7jmi3mrDw4ZlvJL89g//AKzaTB&#13;&#10;S6+l7llg5OjkH6W05A48NGHCQWfQNJKLhAHR5NM3aLYtsyJhQXK8vdLk/19Z/nB6ckTWFf2Uzygx&#13;&#10;TKNIO9EH8gV6En3IUGd9iYlbi6mhxwAqPfo9OiPwvnE6fhESwThyfb7yG8txdBZ5/vnmpqCEY6zI&#13;&#10;Z8XH21gmezltnQ9fBWgSjYo61C/Ryk4bH4bUMSVe5kHJei2VipsYWClHTgy17loZxKX4b1nKxFwD&#13;&#10;8dRQMHqyCHGAEq3Q7/tESnHFuYf6jPAdDC3kLV9LvHDDfHhiDnsGEeMchEdcGgVdReFiUdKC+/k3&#13;&#10;f8xHKTFKSYc9WFH/48icoER9MyhybNjRcKOxHw1z1CtAqDlOmOXJxAMuqNFsHOhnHI9lvAVDzHC8&#13;&#10;q6JhNFdhmAQcLy6Wy5SEbWlZ2Jit5bH0SOyuf2bOXmQJKOgDjN3JyjfqDLlJH7s8BqQ6SReJHVi8&#13;&#10;8I0tncS/jF+cmdf7lPXyk1j8AgAA//8DAFBLAwQUAAYACAAAACEAtfKrqeQAAAANAQAADwAAAGRy&#13;&#10;cy9kb3ducmV2LnhtbEyPMU/DMBCFdyT+g3VILIg60CRq0zhVVWCgS0XowubGbhyIz5HttOHfc0yw&#13;&#10;nN7p6d69r1xPtmdn7UPnUMDDLAGmsXGqw1bA4f3lfgEsRIlK9g61gG8dYF1dX5WyUO6Cb/pcx5ZR&#13;&#10;CIZCCjAxDgXnoTHayjBzg0byTs5bGWn1LVdeXijc9vwxSXJuZYf0wchBb41uvurRCtinH3tzN56e&#13;&#10;d5t07l8P4zb/bGshbm+mpxWNzQpY1FP8u4BfBuoPFRU7uhFVYL0AookCFtmSBNnLfJ4CO5LIsgx4&#13;&#10;VfL/FNUPAAAA//8DAFBLAQItABQABgAIAAAAIQC2gziS/gAAAOEBAAATAAAAAAAAAAAAAAAAAAAA&#13;&#10;AABbQ29udGVudF9UeXBlc10ueG1sUEsBAi0AFAAGAAgAAAAhADj9If/WAAAAlAEAAAsAAAAAAAAA&#13;&#10;AAAAAAAALwEAAF9yZWxzLy5yZWxzUEsBAi0AFAAGAAgAAAAhACG6LjozAgAAbAQAAA4AAAAAAAAA&#13;&#10;AAAAAAAALgIAAGRycy9lMm9Eb2MueG1sUEsBAi0AFAAGAAgAAAAhALXyq6nkAAAADQEAAA8AAAAA&#13;&#10;AAAAAAAAAAAAjQQAAGRycy9kb3ducmV2LnhtbFBLBQYAAAAABAAEAPMAAACeBQAAAAA=&#13;&#10;" stroked="f">
                <v:textbox style="mso-fit-shape-to-text:t" inset="0,0,0,0">
                  <w:txbxContent>
                    <w:p w14:paraId="46EB6023" w14:textId="13596E0B" w:rsidR="00F42AAC" w:rsidRPr="00FE442D" w:rsidRDefault="00F42AAC" w:rsidP="00065972">
                      <w:pPr>
                        <w:pStyle w:val="Caption"/>
                        <w:rPr>
                          <w:sz w:val="22"/>
                          <w:szCs w:val="22"/>
                        </w:rPr>
                      </w:pPr>
                      <w:bookmarkStart w:id="211" w:name="_Ref505072930"/>
                      <w:r>
                        <w:t xml:space="preserve">Figure </w:t>
                      </w:r>
                      <w:r>
                        <w:fldChar w:fldCharType="begin"/>
                      </w:r>
                      <w:r>
                        <w:instrText xml:space="preserve"> SEQ Figure \* ARABIC </w:instrText>
                      </w:r>
                      <w:r>
                        <w:fldChar w:fldCharType="separate"/>
                      </w:r>
                      <w:r>
                        <w:rPr>
                          <w:noProof/>
                        </w:rPr>
                        <w:t>67</w:t>
                      </w:r>
                      <w:r>
                        <w:rPr>
                          <w:noProof/>
                        </w:rPr>
                        <w:fldChar w:fldCharType="end"/>
                      </w:r>
                      <w:bookmarkEnd w:id="211"/>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Pr="00095FD8">
        <w:rPr>
          <w:noProof/>
        </w:rPr>
        <w:drawing>
          <wp:anchor distT="0" distB="0" distL="114300" distR="114300" simplePos="0" relativeHeight="251952128" behindDoc="0" locked="0" layoutInCell="1" allowOverlap="1" wp14:anchorId="640F622C" wp14:editId="1190A13E">
            <wp:simplePos x="0" y="0"/>
            <wp:positionH relativeFrom="column">
              <wp:align>center</wp:align>
            </wp:positionH>
            <wp:positionV relativeFrom="paragraph">
              <wp:posOffset>1547873</wp:posOffset>
            </wp:positionV>
            <wp:extent cx="6117336" cy="3849624"/>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17336" cy="3849624"/>
                    </a:xfrm>
                    <a:prstGeom prst="rect">
                      <a:avLst/>
                    </a:prstGeom>
                  </pic:spPr>
                </pic:pic>
              </a:graphicData>
            </a:graphic>
            <wp14:sizeRelH relativeFrom="margin">
              <wp14:pctWidth>0</wp14:pctWidth>
            </wp14:sizeRelH>
            <wp14:sizeRelV relativeFrom="margin">
              <wp14:pctHeight>0</wp14:pctHeight>
            </wp14:sizeRelV>
          </wp:anchor>
        </w:drawing>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F77F4A">
        <w:t>8.3</w:t>
      </w:r>
      <w:r w:rsidR="009455F8">
        <w:fldChar w:fldCharType="end"/>
      </w:r>
      <w:r w:rsidR="009455F8">
        <w:t xml:space="preserve"> and Ref. </w:t>
      </w:r>
      <w:sdt>
        <w:sdtPr>
          <w:id w:val="-1030485287"/>
          <w:citation/>
        </w:sdtPr>
        <w:sdtEndPr/>
        <w:sdtContent>
          <w:r w:rsidR="009455F8">
            <w:fldChar w:fldCharType="begin"/>
          </w:r>
          <w:r w:rsidR="009455F8">
            <w:instrText xml:space="preserve"> CITATION Ter162 \l 1033 </w:instrText>
          </w:r>
          <w:r w:rsidR="009455F8">
            <w:fldChar w:fldCharType="separate"/>
          </w:r>
          <w:r w:rsidR="00F77F4A" w:rsidRPr="00F77F4A">
            <w:rPr>
              <w:noProof/>
            </w:rPr>
            <w:t>[35]</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F77F4A">
        <w:t xml:space="preserve">Figure </w:t>
      </w:r>
      <w:r w:rsidR="00F77F4A">
        <w:rPr>
          <w:noProof/>
        </w:rPr>
        <w:t>67</w:t>
      </w:r>
      <w:r w:rsidR="000B37CE">
        <w:fldChar w:fldCharType="end"/>
      </w:r>
      <w:r w:rsidR="000B37CE">
        <w:t xml:space="preserve"> </w:t>
      </w:r>
      <w:r w:rsidR="00C26B53">
        <w:t>shows the tuner with the solenoid removed with the cooling channels in the inner surface of the shell.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936A72">
        <w:t>.</w:t>
      </w:r>
    </w:p>
    <w:p w14:paraId="79BE3587" w14:textId="14386547"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Cooling has to be applied to the neck region as well because we have found that Eddy current heating is high at the electrical connection where the neighboring segments are connected.</w:t>
      </w:r>
      <w:r w:rsidR="00DD7FC6">
        <w:t xml:space="preserve"> </w:t>
      </w:r>
      <w:r w:rsidR="00030E29">
        <w:fldChar w:fldCharType="begin"/>
      </w:r>
      <w:r w:rsidR="00030E29">
        <w:instrText xml:space="preserve"> REF _Ref505075713 \h </w:instrText>
      </w:r>
      <w:r w:rsidR="00030E29">
        <w:fldChar w:fldCharType="separate"/>
      </w:r>
      <w:r w:rsidR="00F77F4A">
        <w:t xml:space="preserve">Figure </w:t>
      </w:r>
      <w:r w:rsidR="00F77F4A">
        <w:rPr>
          <w:noProof/>
        </w:rPr>
        <w:t>68</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7D2BCF69" w:rsidR="00F42AAC" w:rsidRPr="00200146" w:rsidRDefault="00F42AAC" w:rsidP="009D02DF">
                            <w:pPr>
                              <w:pStyle w:val="Caption"/>
                              <w:rPr>
                                <w:noProof/>
                                <w:sz w:val="22"/>
                                <w:szCs w:val="22"/>
                              </w:rPr>
                            </w:pPr>
                            <w:bookmarkStart w:id="151" w:name="_Ref505075713"/>
                            <w:r>
                              <w:t xml:space="preserve">Figure </w:t>
                            </w:r>
                            <w:fldSimple w:instr=" SEQ Figure \* ARABIC ">
                              <w:r>
                                <w:rPr>
                                  <w:noProof/>
                                </w:rPr>
                                <w:t>68</w:t>
                              </w:r>
                            </w:fldSimple>
                            <w:bookmarkEnd w:id="151"/>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8"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4x4MAIAAGkEAAAOAAAAZHJzL2Uyb0RvYy54bWysVMGO2yAQvVfqPyDujeM0G1VWnFWaVapK&#13;&#10;0e5KSbVngnGMBAwFEjv9+g7Yzrbbnqpe8DAzDLz3Zry877QiF+G8BFPSfDKlRBgOlTSnkn47bD98&#13;&#10;osQHZiqmwIiSXoWn96v375atLcQMGlCVcASLGF+0tqRNCLbIMs8boZmfgBUGgzU4zQJu3SmrHGux&#13;&#10;ulbZbDpdZC24yjrgwnv0PvRBukr161rw8FTXXgSiSopvC2l1aT3GNVstWXFyzDaSD89g//AKzaTB&#13;&#10;S2+lHlhg5OzkH6W05A481GHCQWdQ15KLhAHR5NM3aPYNsyJhQXK8vdHk/19Z/nh5dkRWJb3L55QY&#13;&#10;plGkg+gC+QwdiT5kqLW+wMS9xdTQYQCVHv0enRF4VzsdvwiJYBy5vt74jeU4OhfzfJ5/vKOEY2yB&#13;&#10;BtbOXo9a58MXAZpEo6QOxUucssvOhz51TIk3eVCy2kql4iYGNsqRC0Oh20YGMRT/LUuZmGsgnuoL&#13;&#10;Rk8W8fU4ohW6Y5cYWcxGkEeorojdQd8/3vKtxAt3zIdn5rBhEC4OQXjCpVbQlhQGi5IG3I+/+WM+&#13;&#10;6ohRSlpswJL672fmBCXqq0GFY7eOhhuN42iYs94AQs1xvCxPJh5wQY1m7UC/4Gys4y0YYobjXSUN&#13;&#10;o7kJ/RjgbHGxXqck7EnLws7sLY+lR2IP3QtzdpAloJqPMLYmK96o0+cmfez6HJDqJF0ktmdx4Bv7&#13;&#10;OYk/zF4cmF/3Kev1D7H6CQ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CIeMeDACAABpBAAADgAAAAAAAAAA&#13;&#10;AAAAAAAuAgAAZHJzL2Uyb0RvYy54bWxQSwECLQAUAAYACAAAACEAYx0IEuYAAAAQAQAADwAAAAAA&#13;&#10;AAAAAAAAAACKBAAAZHJzL2Rvd25yZXYueG1sUEsFBgAAAAAEAAQA8wAAAJ0FAAAAAA==&#13;&#10;" stroked="f">
                <v:textbox style="mso-fit-shape-to-text:t" inset="0,0,0,0">
                  <w:txbxContent>
                    <w:p w14:paraId="10158A4C" w14:textId="7D2BCF69" w:rsidR="00F42AAC" w:rsidRPr="00200146" w:rsidRDefault="00F42AAC" w:rsidP="009D02DF">
                      <w:pPr>
                        <w:pStyle w:val="Caption"/>
                        <w:rPr>
                          <w:noProof/>
                          <w:sz w:val="22"/>
                          <w:szCs w:val="22"/>
                        </w:rPr>
                      </w:pPr>
                      <w:bookmarkStart w:id="213" w:name="_Ref505075713"/>
                      <w:r>
                        <w:t xml:space="preserve">Figure </w:t>
                      </w:r>
                      <w:r>
                        <w:fldChar w:fldCharType="begin"/>
                      </w:r>
                      <w:r>
                        <w:instrText xml:space="preserve"> SEQ Figure \* ARABIC </w:instrText>
                      </w:r>
                      <w:r>
                        <w:fldChar w:fldCharType="separate"/>
                      </w:r>
                      <w:r>
                        <w:rPr>
                          <w:noProof/>
                        </w:rPr>
                        <w:t>68</w:t>
                      </w:r>
                      <w:r>
                        <w:rPr>
                          <w:noProof/>
                        </w:rPr>
                        <w:fldChar w:fldCharType="end"/>
                      </w:r>
                      <w:bookmarkEnd w:id="213"/>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1"/>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152" w:name="_Toc506357655"/>
      <w:r>
        <w:t>Triple points</w:t>
      </w:r>
      <w:r w:rsidR="004F5E57">
        <w:t xml:space="preserve"> (G. Romanov)</w:t>
      </w:r>
      <w:bookmarkEnd w:id="152"/>
    </w:p>
    <w:p w14:paraId="7FE22417" w14:textId="4357D8C1"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2"/>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386A7F8A" w:rsidR="00F42AAC" w:rsidRPr="00C8763F" w:rsidRDefault="00F42AAC" w:rsidP="007C3C83">
                            <w:pPr>
                              <w:pStyle w:val="Caption"/>
                              <w:rPr>
                                <w:noProof/>
                                <w:sz w:val="22"/>
                                <w:szCs w:val="22"/>
                              </w:rPr>
                            </w:pPr>
                            <w:bookmarkStart w:id="153" w:name="_Ref505086166"/>
                            <w:r>
                              <w:t xml:space="preserve">Figure </w:t>
                            </w:r>
                            <w:fldSimple w:instr=" SEQ Figure \* ARABIC ">
                              <w:r>
                                <w:rPr>
                                  <w:noProof/>
                                </w:rPr>
                                <w:t>69</w:t>
                              </w:r>
                            </w:fldSimple>
                            <w:bookmarkEnd w:id="153"/>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9"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8PoMQIAAGkEAAAOAAAAZHJzL2Uyb0RvYy54bWysVMFu2zAMvQ/YPwi6L07SJSuMOEWWIsOA&#13;&#10;oi2QDD0rshwbkESNUmJnXz9KjtOt22nYRaZIitJ7j/TirjOanRT6BmzBJ6MxZ8pKKBt7KPi33ebD&#13;&#10;LWc+CFsKDVYV/Kw8v1u+f7doXa6mUIMuFTIqYn3euoLXIbg8y7yslRF+BE5ZClaARgTa4iErUbRU&#13;&#10;3ehsOh7PsxawdAhSeU/e+z7Il6l+VSkZnqrKq8B0weltIa2Y1n1cs+VC5AcUrm7k5RniH15hRGPp&#13;&#10;0mupexEEO2LzRynTSAQPVRhJMBlUVSNVwkBoJuM3aLa1cCphIXK8u9Lk/19Z+Xh6RtaUBZ9NJ5xZ&#13;&#10;YUikneoC+wwdiz5iqHU+p8Sto9TQUYCUHvyenBF4V6GJX4LEKE5cn6/8xnKSnB9nk/mn2YwzSbH5&#13;&#10;zSzWyF6POvThiwLDolFwJPESp+L04EOfOqTEmzzoptw0WsdNDKw1spMgodu6CepS/LcsbWOuhXiq&#13;&#10;Lxg9WcTX44hW6PZdYmR+M4DcQ3km7Ah9/3gnNw1d+CB8eBZIDUNwaQjCEy2VhrbgcLE4qwF//M0f&#13;&#10;80lHinLWUgMW3H8/ClSc6a+WFI7dOhg4GPvBsEezBoJKmtFrkkkHMOjBrBDMC83GKt5CIWEl3VXw&#13;&#10;MJjr0I8BzZZUq1VKop50IjzYrZOx9EDsrnsR6C6yBFLzEYbWFPkbdfrcpI9bHQNRnaSLxPYsXvim&#13;&#10;fk7iX2YvDsyv+5T1+odY/gQ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Id/w+gxAgAAaQQAAA4AAAAAAAAA&#13;&#10;AAAAAAAALgIAAGRycy9lMm9Eb2MueG1sUEsBAi0AFAAGAAgAAAAhAD5+I97mAAAAEAEAAA8AAAAA&#13;&#10;AAAAAAAAAAAAiwQAAGRycy9kb3ducmV2LnhtbFBLBQYAAAAABAAEAPMAAACeBQAAAAA=&#13;&#10;" stroked="f">
                <v:textbox style="mso-fit-shape-to-text:t" inset="0,0,0,0">
                  <w:txbxContent>
                    <w:p w14:paraId="47F06114" w14:textId="386A7F8A" w:rsidR="00F42AAC" w:rsidRPr="00C8763F" w:rsidRDefault="00F42AAC" w:rsidP="007C3C83">
                      <w:pPr>
                        <w:pStyle w:val="Caption"/>
                        <w:rPr>
                          <w:noProof/>
                          <w:sz w:val="22"/>
                          <w:szCs w:val="22"/>
                        </w:rPr>
                      </w:pPr>
                      <w:bookmarkStart w:id="216" w:name="_Ref505086166"/>
                      <w:r>
                        <w:t xml:space="preserve">Figure </w:t>
                      </w:r>
                      <w:r>
                        <w:fldChar w:fldCharType="begin"/>
                      </w:r>
                      <w:r>
                        <w:instrText xml:space="preserve"> SEQ Figure \* ARABIC </w:instrText>
                      </w:r>
                      <w:r>
                        <w:fldChar w:fldCharType="separate"/>
                      </w:r>
                      <w:r>
                        <w:rPr>
                          <w:noProof/>
                        </w:rPr>
                        <w:t>69</w:t>
                      </w:r>
                      <w:r>
                        <w:fldChar w:fldCharType="end"/>
                      </w:r>
                      <w:bookmarkEnd w:id="216"/>
                      <w:r>
                        <w:t>: (a) shows the field with air in the gap and (b) with grease. The E-fields are reduced by a factor between 6 and 7 in (b).</w:t>
                      </w:r>
                    </w:p>
                  </w:txbxContent>
                </v:textbox>
                <w10:wrap type="topAndBottom"/>
              </v:shape>
            </w:pict>
          </mc:Fallback>
        </mc:AlternateContent>
      </w:r>
      <w:r w:rsidR="00E276D8">
        <w:t xml:space="preserve">We have to be very careful in the design and assembly of the tuner to avoid triple points where the E-field can be greatly enhanced. Areas where the garnet, alumina and metal shell meets must be carefully filled with thermal grease (See section </w:t>
      </w:r>
      <w:r w:rsidR="00E276D8">
        <w:fldChar w:fldCharType="begin"/>
      </w:r>
      <w:r w:rsidR="00E276D8">
        <w:instrText xml:space="preserve"> REF _Ref505081547 \r \h </w:instrText>
      </w:r>
      <w:r w:rsidR="00E276D8">
        <w:fldChar w:fldCharType="separate"/>
      </w:r>
      <w:r w:rsidR="00F77F4A">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F77F4A">
        <w:t xml:space="preserve">Figure </w:t>
      </w:r>
      <w:r w:rsidR="00F77F4A">
        <w:rPr>
          <w:noProof/>
        </w:rPr>
        <w:t>69</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F77F4A">
        <w:t xml:space="preserve">Figure </w:t>
      </w:r>
      <w:r w:rsidR="00F77F4A">
        <w:rPr>
          <w:noProof/>
        </w:rPr>
        <w:t>70</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rounded 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737950B6" w:rsidR="00F42AAC" w:rsidRPr="0011654C" w:rsidRDefault="00F42AAC" w:rsidP="00C40D58">
                            <w:pPr>
                              <w:pStyle w:val="Caption"/>
                              <w:rPr>
                                <w:noProof/>
                                <w:sz w:val="22"/>
                                <w:szCs w:val="22"/>
                              </w:rPr>
                            </w:pPr>
                            <w:bookmarkStart w:id="154" w:name="_Ref505086706"/>
                            <w:r>
                              <w:t xml:space="preserve">Figure </w:t>
                            </w:r>
                            <w:fldSimple w:instr=" SEQ Figure \* ARABIC ">
                              <w:r>
                                <w:rPr>
                                  <w:noProof/>
                                </w:rPr>
                                <w:t>70</w:t>
                              </w:r>
                            </w:fldSimple>
                            <w:bookmarkEnd w:id="154"/>
                            <w:r>
                              <w:t>: The gap at the location where the tuner segments are bolted together can have a lower E-field by a factor of 3 to 3.5 by having rounded edges shown in (b) compared to straight edges shown in (a).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90"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ScZMgIAAGkEAAAOAAAAZHJzL2Uyb0RvYy54bWysVE2P2yAQvVfqf0DcG+djk1Z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LOh8OqPE&#13;&#10;MI0iHUQbyGdoSfQhQ431OSbuLaaGFgOo9OD36IzA28rp+EVIBOPI9fXGbyzH0TmffVzM7+aUcIwt&#13;&#10;ZvNYI3s9ap0PXwRoEo2COhQvccouOx+61CEl3uRByXIrlYqbGNgoRy4MhW5qGURf/LcsZWKugXiq&#13;&#10;Kxg9WcTX4YhWaI9tYmRxN4A8QnlF7A66/vGWbyVeuGM+PDOHDYNwcQjCEy6Vgqag0FuU1OB+/M0f&#13;&#10;81FHjFLSYAMW1H8/MycoUV8NKhy7dTDcYBwHw5z1BhDqBMfL8mTiARfUYFYO9AvOxjregiFmON5V&#13;&#10;0DCYm9CNAc4WF+t1SsKetCzszN7yWHog9tC+MGd7WQKq+QhDa7L8jTpdbtLHrs8BqU7SRWI7Fnu+&#13;&#10;sZ+T+P3sxYH5dZ+yXv8Qq58AAAD//wMAUEsDBBQABgAIAAAAIQC67n815QAAAA8BAAAPAAAAZHJz&#13;&#10;L2Rvd25yZXYueG1sTE89T8MwEN2R+A/WIbEg6tCGNE3jVFWBAZaK0IXNTa5xILYj22nTf8/RBZaT&#13;&#10;7t6795GvRt2xIzrfWiPgYRIBQ1PZujWNgN3Hy30KzAdpatlZgwLO6GFVXF/lMqvtybzjsQwNIxHj&#13;&#10;MylAhdBnnPtKoZZ+Yns0hB2s0zLQ6hpeO3kicd3xaRQlXMvWkIOSPW4UVt/loAVs48+tuhsOz2/r&#13;&#10;eOZed8Mm+WpKIW5vxqcljfUSWMAx/H3AbwfKDwUF29vB1J51AtIoIaaAePE4B0aExXQ+A7a/XFLg&#13;&#10;Rc7/9yh+AAAA//8DAFBLAQItABQABgAIAAAAIQC2gziS/gAAAOEBAAATAAAAAAAAAAAAAAAAAAAA&#13;&#10;AABbQ29udGVudF9UeXBlc10ueG1sUEsBAi0AFAAGAAgAAAAhADj9If/WAAAAlAEAAAsAAAAAAAAA&#13;&#10;AAAAAAAALwEAAF9yZWxzLy5yZWxzUEsBAi0AFAAGAAgAAAAhAO6hJxkyAgAAaQQAAA4AAAAAAAAA&#13;&#10;AAAAAAAALgIAAGRycy9lMm9Eb2MueG1sUEsBAi0AFAAGAAgAAAAhALrufzXlAAAADwEAAA8AAAAA&#13;&#10;AAAAAAAAAAAAjAQAAGRycy9kb3ducmV2LnhtbFBLBQYAAAAABAAEAPMAAACeBQAAAAA=&#13;&#10;" stroked="f">
                <v:textbox style="mso-fit-shape-to-text:t" inset="0,0,0,0">
                  <w:txbxContent>
                    <w:p w14:paraId="0F5A822E" w14:textId="737950B6" w:rsidR="00F42AAC" w:rsidRPr="0011654C" w:rsidRDefault="00F42AAC" w:rsidP="00C40D58">
                      <w:pPr>
                        <w:pStyle w:val="Caption"/>
                        <w:rPr>
                          <w:noProof/>
                          <w:sz w:val="22"/>
                          <w:szCs w:val="22"/>
                        </w:rPr>
                      </w:pPr>
                      <w:bookmarkStart w:id="218" w:name="_Ref505086706"/>
                      <w:r>
                        <w:t xml:space="preserve">Figure </w:t>
                      </w:r>
                      <w:r>
                        <w:fldChar w:fldCharType="begin"/>
                      </w:r>
                      <w:r>
                        <w:instrText xml:space="preserve"> SEQ Figure \* ARABIC </w:instrText>
                      </w:r>
                      <w:r>
                        <w:fldChar w:fldCharType="separate"/>
                      </w:r>
                      <w:r>
                        <w:rPr>
                          <w:noProof/>
                        </w:rPr>
                        <w:t>70</w:t>
                      </w:r>
                      <w:r>
                        <w:fldChar w:fldCharType="end"/>
                      </w:r>
                      <w:bookmarkEnd w:id="218"/>
                      <w:r>
                        <w:t>: The gap at the location where the tuner segments are bolted together can have a lower E-field by a factor of 3 to 3.5 by having rounded edges shown in (b) compared to straight edges shown in (a).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3"/>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155" w:name="_Ref305678974"/>
      <w:bookmarkStart w:id="156" w:name="_Toc506357656"/>
      <w:r>
        <w:lastRenderedPageBreak/>
        <w:t>Bias solenoid (I. Terec</w:t>
      </w:r>
      <w:r w:rsidR="00713901">
        <w:t>hk</w:t>
      </w:r>
      <w:r>
        <w:t>ine)</w:t>
      </w:r>
      <w:bookmarkEnd w:id="155"/>
      <w:bookmarkEnd w:id="156"/>
    </w:p>
    <w:p w14:paraId="328AD938" w14:textId="734016CB" w:rsidR="00D65008" w:rsidRDefault="00B83359" w:rsidP="00434281">
      <w:r>
        <w:rPr>
          <w:noProof/>
        </w:rPr>
        <mc:AlternateContent>
          <mc:Choice Requires="wps">
            <w:drawing>
              <wp:anchor distT="0" distB="0" distL="114300" distR="114300" simplePos="0" relativeHeight="251879424" behindDoc="0" locked="0" layoutInCell="1" allowOverlap="1" wp14:anchorId="48251EA3" wp14:editId="604597C0">
                <wp:simplePos x="0" y="0"/>
                <wp:positionH relativeFrom="column">
                  <wp:align>center</wp:align>
                </wp:positionH>
                <wp:positionV relativeFrom="paragraph">
                  <wp:posOffset>3947160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7C13FBB0" w:rsidR="00F42AAC" w:rsidRPr="00FD507D" w:rsidRDefault="00F42AAC" w:rsidP="00EA6F68">
                            <w:pPr>
                              <w:pStyle w:val="Caption"/>
                              <w:rPr>
                                <w:noProof/>
                              </w:rPr>
                            </w:pPr>
                            <w:bookmarkStart w:id="157" w:name="_Ref377718234"/>
                            <w:r>
                              <w:t xml:space="preserve">Figure </w:t>
                            </w:r>
                            <w:fldSimple w:instr=" SEQ Figure \* ARABIC ">
                              <w:r>
                                <w:rPr>
                                  <w:noProof/>
                                </w:rPr>
                                <w:t>71</w:t>
                              </w:r>
                            </w:fldSimple>
                            <w:bookmarkEnd w:id="157"/>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10.8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JsEeVbkAAAADQEAAA8AAABk&#13;&#10;cnMvZG93bnJldi54bWxMjzFPwzAQhXck/oN1SCyI2g2VgTROVRUY6FIRurC58TUOxHYUO2349xwT&#13;&#10;LCfdPb137ytWk+vYCYfYBq9gPhPA0NfBtL5RsH9/uX0AFpP2RnfBo4JvjLAqLy8KnZtw9m94qlLD&#13;&#10;KMTHXCuwKfU557G26HSchR49accwOJ1oHRpuBn2mcNfxTAjJnW49fbC6x43F+qsanYLd4mNnb8bj&#13;&#10;83a9uBte9+NGfjaVUtdX09OSxnoJLOGU/hzwy0D9oaRihzB6E1mngGiSApnNJTCSHzORATvQ5V5I&#13;&#10;4GXB/1OUPwAAAP//AwBQSwECLQAUAAYACAAAACEAtoM4kv4AAADhAQAAEwAAAAAAAAAAAAAAAAAA&#13;&#10;AAAAW0NvbnRlbnRfVHlwZXNdLnhtbFBLAQItABQABgAIAAAAIQA4/SH/1gAAAJQBAAALAAAAAAAA&#13;&#10;AAAAAAAAAC8BAABfcmVscy8ucmVsc1BLAQItABQABgAIAAAAIQBxrD72bQIAAMQEAAAOAAAAAAAA&#13;&#10;AAAAAAAAAC4CAABkcnMvZTJvRG9jLnhtbFBLAQItABQABgAIAAAAIQCbBHlW5AAAAA0BAAAPAAAA&#13;&#10;AAAAAAAAAAAAAMcEAABkcnMvZG93bnJldi54bWxQSwUGAAAAAAQABADzAAAA2AUAAAAA&#13;&#10;" stroked="f">
                <v:textbox style="mso-fit-shape-to-text:t" inset="0,0,0,0">
                  <w:txbxContent>
                    <w:p w14:paraId="3242495D" w14:textId="7C13FBB0" w:rsidR="00F42AAC" w:rsidRPr="00FD507D" w:rsidRDefault="00F42AAC" w:rsidP="00EA6F68">
                      <w:pPr>
                        <w:pStyle w:val="Caption"/>
                        <w:rPr>
                          <w:noProof/>
                        </w:rPr>
                      </w:pPr>
                      <w:bookmarkStart w:id="222" w:name="_Ref377718234"/>
                      <w:r>
                        <w:t xml:space="preserve">Figure </w:t>
                      </w:r>
                      <w:r>
                        <w:fldChar w:fldCharType="begin"/>
                      </w:r>
                      <w:r>
                        <w:instrText xml:space="preserve"> SEQ Figure \* ARABIC </w:instrText>
                      </w:r>
                      <w:r>
                        <w:fldChar w:fldCharType="separate"/>
                      </w:r>
                      <w:r>
                        <w:rPr>
                          <w:noProof/>
                        </w:rPr>
                        <w:t>71</w:t>
                      </w:r>
                      <w:r>
                        <w:rPr>
                          <w:noProof/>
                        </w:rPr>
                        <w:fldChar w:fldCharType="end"/>
                      </w:r>
                      <w:bookmarkEnd w:id="222"/>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42B1C496">
            <wp:simplePos x="0" y="0"/>
            <wp:positionH relativeFrom="column">
              <wp:align>center</wp:align>
            </wp:positionH>
            <wp:positionV relativeFrom="paragraph">
              <wp:posOffset>1274558</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 xml:space="preserve">The magnetic permeability of the tuner is determined by the bias magnetic field. In this design, the magnetic field comes from a solenoid.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F77F4A">
        <w:t xml:space="preserve">Figure </w:t>
      </w:r>
      <w:r w:rsidR="00F77F4A">
        <w:rPr>
          <w:noProof/>
        </w:rPr>
        <w:t>71</w:t>
      </w:r>
      <w:r w:rsidR="00015677">
        <w:fldChar w:fldCharType="end"/>
      </w:r>
      <w:r w:rsidR="00015677">
        <w:t>.</w:t>
      </w:r>
    </w:p>
    <w:p w14:paraId="07D9D437" w14:textId="6F8C13B8" w:rsidR="00EA6F68" w:rsidRDefault="009028B9" w:rsidP="000A7016">
      <w:r>
        <w:t xml:space="preserve">There are </w:t>
      </w:r>
      <w:r w:rsidR="00A77475">
        <w:t>six</w:t>
      </w:r>
      <w:r>
        <w:t xml:space="preserve"> coils</w:t>
      </w:r>
      <w:r w:rsidR="00105D54">
        <w:t xml:space="preserve"> (see the number of leads of the solenoid in </w:t>
      </w:r>
      <w:r w:rsidR="00105D54">
        <w:fldChar w:fldCharType="begin"/>
      </w:r>
      <w:r w:rsidR="00105D54">
        <w:instrText xml:space="preserve"> REF _Ref377718234 \h </w:instrText>
      </w:r>
      <w:r w:rsidR="00105D54">
        <w:fldChar w:fldCharType="separate"/>
      </w:r>
      <w:r w:rsidR="00F77F4A">
        <w:t xml:space="preserve">Figure </w:t>
      </w:r>
      <w:r w:rsidR="00F77F4A">
        <w:rPr>
          <w:noProof/>
        </w:rPr>
        <w:t>71</w:t>
      </w:r>
      <w:r w:rsidR="00105D54">
        <w:fldChar w:fldCharType="end"/>
      </w:r>
      <w:r w:rsidR="00105D54">
        <w:t>)</w:t>
      </w:r>
      <w:r>
        <w:t xml:space="preserve"> in the design for a total of 59 turns when they are connected in series.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F77F4A">
        <w:t xml:space="preserve">Table </w:t>
      </w:r>
      <w:r w:rsidR="00F77F4A">
        <w:rPr>
          <w:noProof/>
        </w:rPr>
        <w:t>5</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F77F4A">
        <w:t xml:space="preserve">Figure </w:t>
      </w:r>
      <w:r w:rsidR="00F77F4A">
        <w:rPr>
          <w:noProof/>
        </w:rPr>
        <w:t>72</w:t>
      </w:r>
      <w:r w:rsidR="00881CAD">
        <w:fldChar w:fldCharType="end"/>
      </w:r>
      <w:r w:rsidR="00881CAD">
        <w:t xml:space="preserve">. </w:t>
      </w:r>
      <w:r w:rsidR="00271AEC">
        <w:t>In particular, the 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lastRenderedPageBreak/>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2B0080C1" w:rsidR="00271AEC" w:rsidRDefault="00271AEC" w:rsidP="00271AEC">
      <w:pPr>
        <w:pStyle w:val="Caption"/>
      </w:pPr>
      <w:bookmarkStart w:id="158" w:name="_Ref377727083"/>
      <w:r>
        <w:t xml:space="preserve">Table </w:t>
      </w:r>
      <w:fldSimple w:instr=" SEQ Table \* ARABIC ">
        <w:r w:rsidR="00F77F4A">
          <w:rPr>
            <w:noProof/>
          </w:rPr>
          <w:t>5</w:t>
        </w:r>
      </w:fldSimple>
      <w:bookmarkEnd w:id="158"/>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60398437" w:rsidR="00F42AAC" w:rsidRPr="00DD4EA8" w:rsidRDefault="00F42AAC" w:rsidP="007A410B">
                            <w:pPr>
                              <w:pStyle w:val="Caption"/>
                              <w:rPr>
                                <w:noProof/>
                                <w:sz w:val="22"/>
                                <w:szCs w:val="22"/>
                              </w:rPr>
                            </w:pPr>
                            <w:bookmarkStart w:id="159" w:name="_Ref377730553"/>
                            <w:r>
                              <w:t xml:space="preserve">Figure </w:t>
                            </w:r>
                            <w:fldSimple w:instr=" SEQ Figure \* ARABIC ">
                              <w:r>
                                <w:rPr>
                                  <w:noProof/>
                                </w:rPr>
                                <w:t>72</w:t>
                              </w:r>
                            </w:fldSimple>
                            <w:bookmarkEnd w:id="159"/>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60398437" w:rsidR="00F42AAC" w:rsidRPr="00DD4EA8" w:rsidRDefault="00F42AAC" w:rsidP="007A410B">
                      <w:pPr>
                        <w:pStyle w:val="Caption"/>
                        <w:rPr>
                          <w:noProof/>
                          <w:sz w:val="22"/>
                          <w:szCs w:val="22"/>
                        </w:rPr>
                      </w:pPr>
                      <w:bookmarkStart w:id="225" w:name="_Ref377730553"/>
                      <w:r>
                        <w:t xml:space="preserve">Figure </w:t>
                      </w:r>
                      <w:r>
                        <w:fldChar w:fldCharType="begin"/>
                      </w:r>
                      <w:r>
                        <w:instrText xml:space="preserve"> SEQ Figure \* ARABIC </w:instrText>
                      </w:r>
                      <w:r>
                        <w:fldChar w:fldCharType="separate"/>
                      </w:r>
                      <w:r>
                        <w:rPr>
                          <w:noProof/>
                        </w:rPr>
                        <w:t>72</w:t>
                      </w:r>
                      <w:r>
                        <w:rPr>
                          <w:noProof/>
                        </w:rPr>
                        <w:fldChar w:fldCharType="end"/>
                      </w:r>
                      <w:bookmarkEnd w:id="225"/>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160" w:name="_Toc506357657"/>
      <w:r>
        <w:t>The current ramps</w:t>
      </w:r>
      <w:bookmarkEnd w:id="160"/>
    </w:p>
    <w:p w14:paraId="020045C8" w14:textId="26F9BAEC"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F77F4A">
        <w:t xml:space="preserve">Figure </w:t>
      </w:r>
      <w:r w:rsidR="00F77F4A">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F77F4A">
        <w:t xml:space="preserve">Table </w:t>
      </w:r>
      <w:r w:rsidR="00F77F4A">
        <w:rPr>
          <w:noProof/>
        </w:rPr>
        <w:t>6</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lastRenderedPageBreak/>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5D54E18F" w:rsidR="00EF5F58" w:rsidRDefault="00100A3E" w:rsidP="00100A3E">
      <w:pPr>
        <w:pStyle w:val="Caption"/>
      </w:pPr>
      <w:bookmarkStart w:id="161" w:name="_Ref377737489"/>
      <w:r>
        <w:t xml:space="preserve">Table </w:t>
      </w:r>
      <w:fldSimple w:instr=" SEQ Table \* ARABIC ">
        <w:r w:rsidR="00F77F4A">
          <w:rPr>
            <w:noProof/>
          </w:rPr>
          <w:t>6</w:t>
        </w:r>
      </w:fldSimple>
      <w:bookmarkEnd w:id="161"/>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576DD5B5" w:rsidR="00F42AAC" w:rsidRPr="00037776" w:rsidRDefault="00F42AAC" w:rsidP="00E22F30">
                            <w:pPr>
                              <w:pStyle w:val="Caption"/>
                              <w:rPr>
                                <w:noProof/>
                                <w:sz w:val="22"/>
                                <w:szCs w:val="22"/>
                              </w:rPr>
                            </w:pPr>
                            <w:bookmarkStart w:id="162" w:name="_Ref377737175"/>
                            <w:r>
                              <w:t xml:space="preserve">Figure </w:t>
                            </w:r>
                            <w:fldSimple w:instr=" SEQ Figure \* ARABIC ">
                              <w:r>
                                <w:rPr>
                                  <w:noProof/>
                                </w:rPr>
                                <w:t>73</w:t>
                              </w:r>
                            </w:fldSimple>
                            <w:bookmarkEnd w:id="162"/>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576DD5B5" w:rsidR="00F42AAC" w:rsidRPr="00037776" w:rsidRDefault="00F42AAC" w:rsidP="00E22F30">
                      <w:pPr>
                        <w:pStyle w:val="Caption"/>
                        <w:rPr>
                          <w:noProof/>
                          <w:sz w:val="22"/>
                          <w:szCs w:val="22"/>
                        </w:rPr>
                      </w:pPr>
                      <w:bookmarkStart w:id="229" w:name="_Ref377737175"/>
                      <w:r>
                        <w:t xml:space="preserve">Figure </w:t>
                      </w:r>
                      <w:r>
                        <w:fldChar w:fldCharType="begin"/>
                      </w:r>
                      <w:r>
                        <w:instrText xml:space="preserve"> SEQ Figure \* ARABIC </w:instrText>
                      </w:r>
                      <w:r>
                        <w:fldChar w:fldCharType="separate"/>
                      </w:r>
                      <w:r>
                        <w:rPr>
                          <w:noProof/>
                        </w:rPr>
                        <w:t>73</w:t>
                      </w:r>
                      <w:r>
                        <w:rPr>
                          <w:noProof/>
                        </w:rPr>
                        <w:fldChar w:fldCharType="end"/>
                      </w:r>
                      <w:bookmarkEnd w:id="229"/>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163" w:name="_Toc506357658"/>
      <w:r>
        <w:lastRenderedPageBreak/>
        <w:t>C</w:t>
      </w:r>
      <w:r w:rsidR="00572CCE">
        <w:t>oil heating and cooling requirements</w:t>
      </w:r>
      <w:bookmarkEnd w:id="163"/>
    </w:p>
    <w:p w14:paraId="56E34C97" w14:textId="12778A7D" w:rsidR="0058145C" w:rsidRDefault="00A20F5B" w:rsidP="0058145C">
      <w:r>
        <w:t xml:space="preserve">The </w:t>
      </w:r>
      <w:r w:rsidR="00F11CA1">
        <w:t xml:space="preserve">coils will need to be cooled because heat will be generated by the current ramp. The exact current ramp </w:t>
      </w:r>
      <w:r w:rsidR="003811ED">
        <w:t xml:space="preserve">is only known in the three regions shown in </w:t>
      </w:r>
      <w:r w:rsidR="003811ED">
        <w:fldChar w:fldCharType="begin"/>
      </w:r>
      <w:r w:rsidR="003811ED">
        <w:instrText xml:space="preserve"> REF _Ref377737175 \h </w:instrText>
      </w:r>
      <w:r w:rsidR="003811ED">
        <w:fldChar w:fldCharType="separate"/>
      </w:r>
      <w:r w:rsidR="00F77F4A">
        <w:t xml:space="preserve">Figure </w:t>
      </w:r>
      <w:r w:rsidR="00F77F4A">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Since the complete operational current ramp is not known at this time, </w:t>
      </w:r>
      <w:r w:rsidR="00FC04F8">
        <w:t xml:space="preserve">we have made </w:t>
      </w:r>
      <w:r w:rsidR="006E0CC8">
        <w:t xml:space="preserve">a fictitious current ramp shown in </w:t>
      </w:r>
      <w:r w:rsidR="0058145C">
        <w:fldChar w:fldCharType="begin"/>
      </w:r>
      <w:r w:rsidR="0058145C">
        <w:instrText xml:space="preserve"> REF _Ref504038861 \h </w:instrText>
      </w:r>
      <w:r w:rsidR="0058145C">
        <w:fldChar w:fldCharType="separate"/>
      </w:r>
      <w:r w:rsidR="00F77F4A">
        <w:t xml:space="preserve">Figure </w:t>
      </w:r>
      <w:r w:rsidR="00F77F4A">
        <w:rPr>
          <w:noProof/>
        </w:rPr>
        <w:t>74</w:t>
      </w:r>
      <w:r w:rsidR="0058145C">
        <w:fldChar w:fldCharType="end"/>
      </w:r>
      <w:r w:rsidR="00FC04F8">
        <w:t>.</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5E0238"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6AB2623" w:rsidR="005D3DAE" w:rsidRDefault="005D3DAE" w:rsidP="007C0D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10</w:t>
            </w:r>
            <w:r w:rsidR="005E0238">
              <w:rPr>
                <w:noProof/>
              </w:rPr>
              <w:fldChar w:fldCharType="end"/>
            </w:r>
            <w:r>
              <w:t>)</w:t>
            </w:r>
          </w:p>
        </w:tc>
      </w:tr>
    </w:tbl>
    <w:p w14:paraId="612DC584" w14:textId="06DA1D08"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F77F4A">
        <w:t xml:space="preserve">Figure </w:t>
      </w:r>
      <w:r w:rsidR="00F77F4A">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5231CBE3" w:rsidR="00F42AAC" w:rsidRPr="00DE5E6A" w:rsidRDefault="00F42AAC" w:rsidP="0058145C">
                            <w:pPr>
                              <w:pStyle w:val="Caption"/>
                              <w:rPr>
                                <w:noProof/>
                                <w:sz w:val="22"/>
                                <w:szCs w:val="22"/>
                              </w:rPr>
                            </w:pPr>
                            <w:bookmarkStart w:id="164" w:name="_Ref504038861"/>
                            <w:r>
                              <w:t xml:space="preserve">Figure </w:t>
                            </w:r>
                            <w:fldSimple w:instr=" SEQ Figure \* ARABIC ">
                              <w:r>
                                <w:rPr>
                                  <w:noProof/>
                                </w:rPr>
                                <w:t>74</w:t>
                              </w:r>
                            </w:fldSimple>
                            <w:bookmarkEnd w:id="164"/>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5231CBE3" w:rsidR="00F42AAC" w:rsidRPr="00DE5E6A" w:rsidRDefault="00F42AAC" w:rsidP="0058145C">
                      <w:pPr>
                        <w:pStyle w:val="Caption"/>
                        <w:rPr>
                          <w:noProof/>
                          <w:sz w:val="22"/>
                          <w:szCs w:val="22"/>
                        </w:rPr>
                      </w:pPr>
                      <w:bookmarkStart w:id="232" w:name="_Ref504038861"/>
                      <w:r>
                        <w:t xml:space="preserve">Figure </w:t>
                      </w:r>
                      <w:r>
                        <w:fldChar w:fldCharType="begin"/>
                      </w:r>
                      <w:r>
                        <w:instrText xml:space="preserve"> SEQ Figure \* ARABIC </w:instrText>
                      </w:r>
                      <w:r>
                        <w:fldChar w:fldCharType="separate"/>
                      </w:r>
                      <w:r>
                        <w:rPr>
                          <w:noProof/>
                        </w:rPr>
                        <w:t>74</w:t>
                      </w:r>
                      <w:r>
                        <w:rPr>
                          <w:noProof/>
                        </w:rPr>
                        <w:fldChar w:fldCharType="end"/>
                      </w:r>
                      <w:bookmarkEnd w:id="232"/>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3B22C831"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F77F4A">
        <w:t xml:space="preserve">Table </w:t>
      </w:r>
      <w:r w:rsidR="00F77F4A">
        <w:rPr>
          <w:noProof/>
        </w:rPr>
        <w:t>5</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5E0238"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460E4ADC" w:rsidR="00A314D9" w:rsidRDefault="00A314D9" w:rsidP="007C0D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11</w:t>
            </w:r>
            <w:r w:rsidR="005E0238">
              <w:rPr>
                <w:noProof/>
              </w:rPr>
              <w:fldChar w:fldCharType="end"/>
            </w:r>
            <w:r>
              <w:t>)</w:t>
            </w:r>
          </w:p>
        </w:tc>
      </w:tr>
    </w:tbl>
    <w:p w14:paraId="3D844C64" w14:textId="289F4259" w:rsidR="00007B0C" w:rsidRDefault="00007B0C" w:rsidP="00007B0C">
      <w:pPr>
        <w:pStyle w:val="Heading3"/>
      </w:pPr>
      <w:bookmarkStart w:id="165" w:name="_Toc506357659"/>
      <w:r>
        <w:t>Flow rate</w:t>
      </w:r>
      <w:bookmarkEnd w:id="165"/>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0CDCE3F0" w:rsidR="00E76CD5" w:rsidRDefault="00E76CD5" w:rsidP="007C0D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12</w:t>
            </w:r>
            <w:r w:rsidR="005E0238">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3D68FBB3" w:rsidR="006D6DAF" w:rsidRDefault="006D6DAF" w:rsidP="007C0D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13</w:t>
            </w:r>
            <w:r w:rsidR="005E0238">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59D305B5" w:rsidR="00DB4625" w:rsidRDefault="00DB4625" w:rsidP="007C0D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14</w:t>
            </w:r>
            <w:r w:rsidR="005E0238">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0DF82F59" w:rsidR="00144FA2" w:rsidRDefault="00533853" w:rsidP="00144FA2">
      <w:pPr>
        <w:pStyle w:val="Heading4"/>
      </w:pPr>
      <w:r>
        <w:t>6</w:t>
      </w:r>
      <w:r w:rsidR="00144FA2">
        <w:t xml:space="preserve"> cooling channels in parallel</w:t>
      </w:r>
    </w:p>
    <w:p w14:paraId="0837A6FF" w14:textId="59F3ED1D" w:rsidR="00921F14" w:rsidRDefault="00921F14" w:rsidP="00921F14">
      <w:r>
        <w:t>The way the coils will be wound and connected, it is possible to have 6 cooling</w:t>
      </w:r>
      <w:r w:rsidR="00533853">
        <w:t xml:space="preserve"> channels connected</w:t>
      </w:r>
      <w:r w:rsidR="00451488">
        <w:t xml:space="preserve"> in parallel (but electrically in series).</w:t>
      </w:r>
      <w:r w:rsidR="00533853">
        <w:t xml:space="preserve"> If we have 6 cooling channels</w:t>
      </w:r>
      <w:r w:rsidR="00451488">
        <w:t xml:space="preserve"> then the </w:t>
      </w:r>
      <w:r w:rsidR="00301D3D">
        <w:t>cross-sectional</w:t>
      </w:r>
      <w:r w:rsidR="00451488">
        <w:t xml:space="preserve"> area is increased by 6.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75CAE632" w:rsidR="00645034" w:rsidRDefault="00645034" w:rsidP="001210EC">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15</w:t>
            </w:r>
            <w:r w:rsidR="005E0238">
              <w:rPr>
                <w:noProof/>
              </w:rPr>
              <w:fldChar w:fldCharType="end"/>
            </w:r>
            <w:r>
              <w:t>)</w:t>
            </w:r>
          </w:p>
        </w:tc>
      </w:tr>
    </w:tbl>
    <w:p w14:paraId="0F05E8DB" w14:textId="7019982B" w:rsidR="00645034" w:rsidRPr="00921F14" w:rsidRDefault="00301D3D" w:rsidP="00301D3D">
      <w:pPr>
        <w:ind w:firstLine="0"/>
      </w:pPr>
      <w:r>
        <w:t>And by using 6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61A5CDC6" w:rsidR="00301D3D" w:rsidRDefault="00301D3D" w:rsidP="00301D3D">
            <m:oMathPara>
              <m:oMath>
                <m:r>
                  <w:rPr>
                    <w:rFonts w:ascii="Cambria Math" w:hAnsi="Cambria Math"/>
                  </w:rPr>
                  <m:t>a6=6×</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0.16×</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5D381116" w:rsidR="00301D3D" w:rsidRDefault="00301D3D" w:rsidP="001210EC">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16</w:t>
            </w:r>
            <w:r w:rsidR="005E0238">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4EB8ACCB"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a6</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e>
                </m:d>
                <m:r>
                  <w:rPr>
                    <w:rFonts w:ascii="Cambria Math" w:hAnsi="Cambria Math"/>
                  </w:rPr>
                  <m:t>/0.16×</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0.6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1AD55EA6" w:rsidR="00364D2A" w:rsidRDefault="00364D2A" w:rsidP="001210EC">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17</w:t>
            </w:r>
            <w:r w:rsidR="005E0238">
              <w:rPr>
                <w:noProof/>
              </w:rPr>
              <w:fldChar w:fldCharType="end"/>
            </w:r>
            <w:r>
              <w:t>)</w:t>
            </w:r>
          </w:p>
        </w:tc>
      </w:tr>
    </w:tbl>
    <w:p w14:paraId="73B104DF" w14:textId="05E9F917"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EndPr/>
        <w:sdtContent>
          <w:r w:rsidR="0044601B">
            <w:fldChar w:fldCharType="begin"/>
          </w:r>
          <w:r w:rsidR="0044601B">
            <w:instrText xml:space="preserve"> CITATION Ter18 \l 1033 </w:instrText>
          </w:r>
          <w:r w:rsidR="0044601B">
            <w:fldChar w:fldCharType="separate"/>
          </w:r>
          <w:r w:rsidR="00F77F4A" w:rsidRPr="00F77F4A">
            <w:rPr>
              <w:noProof/>
            </w:rPr>
            <w:t>[36]</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7E3FACFA" w:rsidR="001F4FFF" w:rsidRDefault="001F4FFF" w:rsidP="001210EC">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18</w:t>
            </w:r>
            <w:r w:rsidR="005E0238">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34FB656C"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0.6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=0.4 </m:t>
                </m:r>
                <m:r>
                  <m:rPr>
                    <m:nor/>
                  </m:rPr>
                  <w:rPr>
                    <w:rFonts w:ascii="Cambria Math" w:hAnsi="Cambria Math"/>
                  </w:rPr>
                  <m:t>atm</m:t>
                </m:r>
                <m:r>
                  <w:rPr>
                    <w:rFonts w:ascii="Cambria Math" w:hAnsi="Cambria Math"/>
                  </w:rPr>
                  <m:t xml:space="preserve">=6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71996CD1" w:rsidR="002111AC" w:rsidRDefault="002111AC" w:rsidP="001210EC">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19</w:t>
            </w:r>
            <w:r w:rsidR="005E0238">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166" w:name="_Toc506357660"/>
      <w:r>
        <w:t>The</w:t>
      </w:r>
      <w:r w:rsidR="008266D8">
        <w:t xml:space="preserve"> poles and</w:t>
      </w:r>
      <w:r>
        <w:t xml:space="preserve"> </w:t>
      </w:r>
      <w:r w:rsidR="00C075A0">
        <w:t>flux return</w:t>
      </w:r>
      <w:bookmarkEnd w:id="166"/>
    </w:p>
    <w:p w14:paraId="3885DD7C" w14:textId="2CE6B2CA"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61623E1F" w:rsidR="00F42AAC" w:rsidRPr="009362CA" w:rsidRDefault="00F42AAC" w:rsidP="00C404C8">
                            <w:pPr>
                              <w:pStyle w:val="Caption"/>
                              <w:rPr>
                                <w:sz w:val="22"/>
                                <w:szCs w:val="22"/>
                              </w:rPr>
                            </w:pPr>
                            <w:bookmarkStart w:id="167" w:name="_Ref504130607"/>
                            <w:r>
                              <w:t xml:space="preserve">Figure </w:t>
                            </w:r>
                            <w:fldSimple w:instr=" SEQ Figure \* ARABIC ">
                              <w:r>
                                <w:rPr>
                                  <w:noProof/>
                                </w:rPr>
                                <w:t>75</w:t>
                              </w:r>
                            </w:fldSimple>
                            <w:bookmarkEnd w:id="167"/>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5"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gdKMQIAAGkEAAAOAAAAZHJzL2Uyb0RvYy54bWysVFFv2yAQfp+0/4B4X+yka7RYcaosVaZJ&#13;&#10;VVspmfpMMI6RgGNAYme/fge2063b07QXfNwdB9/33Xl512lFzsJ5Caak00lOiTAcKmmOJf223374&#13;&#10;RIkPzFRMgRElvQhP71bv3y1bW4gZNKAq4QgWMb5obUmbEGyRZZ43QjM/ASsMBmtwmgXcumNWOdZi&#13;&#10;da2yWZ7PsxZcZR1w4T167/sgXaX6dS14eKprLwJRJcW3hbS6tB7imq2WrDg6ZhvJh2ewf3iFZtLg&#13;&#10;pddS9ywwcnLyj1Jacgce6jDhoDOoa8lFwoBopvkbNLuGWZGwIDneXmny/68sfzw/OyKrkt7mM0oM&#13;&#10;0yjSXnSBfIaORB8y1FpfYOLOYmroMIBKj36Pzgi8q52OX4REMI5cX678xnIcnTf5YvHx5pYSjrE5&#13;&#10;Glg7ez1qnQ9fBGgSjZI6FC9xys4PPvSpY0q8yYOS1VYqFTcxsFGOnBkK3TYyiKH4b1nKxFwD8VRf&#13;&#10;MHqyiK/HEa3QHbrEyHwxgjxAdUHsDvr+8ZZvJV74wHx4Zg4bBuHiEIQnXGoFbUlhsChpwP34mz/m&#13;&#10;o44YpaTFBiyp/35iTlCivhpUOHbraLjROIyGOekNINQpjpflycQDLqjRrB3oF5yNdbwFQ8xwvKuk&#13;&#10;YTQ3oR8DnC0u1uuUhD1pWXgwO8tj6ZHYfffCnB1kCajmI4ytyYo36vS5SR+7PgWkOkkXie1ZHPjG&#13;&#10;fk7iD7MXB+bXfcp6/UOsf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DkiB0oxAgAAaQQAAA4AAAAAAAAA&#13;&#10;AAAAAAAALgIAAGRycy9lMm9Eb2MueG1sUEsBAi0AFAAGAAgAAAAhAOygAUrmAAAAEAEAAA8AAAAA&#13;&#10;AAAAAAAAAAAAiwQAAGRycy9kb3ducmV2LnhtbFBLBQYAAAAABAAEAPMAAACeBQAAAAA=&#13;&#10;" stroked="f">
                <v:textbox style="mso-fit-shape-to-text:t" inset="0,0,0,0">
                  <w:txbxContent>
                    <w:p w14:paraId="6EE68258" w14:textId="61623E1F" w:rsidR="00F42AAC" w:rsidRPr="009362CA" w:rsidRDefault="00F42AAC" w:rsidP="00C404C8">
                      <w:pPr>
                        <w:pStyle w:val="Caption"/>
                        <w:rPr>
                          <w:sz w:val="22"/>
                          <w:szCs w:val="22"/>
                        </w:rPr>
                      </w:pPr>
                      <w:bookmarkStart w:id="236" w:name="_Ref504130607"/>
                      <w:r>
                        <w:t xml:space="preserve">Figure </w:t>
                      </w:r>
                      <w:r>
                        <w:fldChar w:fldCharType="begin"/>
                      </w:r>
                      <w:r>
                        <w:instrText xml:space="preserve"> SEQ Figure \* ARABIC </w:instrText>
                      </w:r>
                      <w:r>
                        <w:fldChar w:fldCharType="separate"/>
                      </w:r>
                      <w:r>
                        <w:rPr>
                          <w:noProof/>
                        </w:rPr>
                        <w:t>75</w:t>
                      </w:r>
                      <w:r>
                        <w:rPr>
                          <w:noProof/>
                        </w:rPr>
                        <w:fldChar w:fldCharType="end"/>
                      </w:r>
                      <w:bookmarkEnd w:id="236"/>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EndPr/>
        <w:sdtContent>
          <w:r w:rsidR="00CC5AEB">
            <w:fldChar w:fldCharType="begin"/>
          </w:r>
          <w:r w:rsidR="00CC5AEB">
            <w:instrText xml:space="preserve"> CITATION Ter16 \l 1033 </w:instrText>
          </w:r>
          <w:r w:rsidR="00CC5AEB">
            <w:fldChar w:fldCharType="separate"/>
          </w:r>
          <w:r w:rsidR="00F77F4A" w:rsidRPr="00F77F4A">
            <w:rPr>
              <w:noProof/>
            </w:rPr>
            <w:t>[37]</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F77F4A">
        <w:t xml:space="preserve">Figure </w:t>
      </w:r>
      <w:r w:rsidR="00F77F4A">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4E3C613A"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77FB26CD" w:rsidR="00F42AAC" w:rsidRPr="00D1153B" w:rsidRDefault="00F42AAC" w:rsidP="00B4356D">
                            <w:pPr>
                              <w:pStyle w:val="Caption"/>
                              <w:rPr>
                                <w:sz w:val="22"/>
                                <w:szCs w:val="22"/>
                              </w:rPr>
                            </w:pPr>
                            <w:bookmarkStart w:id="168" w:name="_Ref504139649"/>
                            <w:r>
                              <w:t xml:space="preserve">Figure </w:t>
                            </w:r>
                            <w:fldSimple w:instr=" SEQ Figure \* ARABIC ">
                              <w:r>
                                <w:rPr>
                                  <w:noProof/>
                                </w:rPr>
                                <w:t>76</w:t>
                              </w:r>
                            </w:fldSimple>
                            <w:bookmarkEnd w:id="168"/>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77FB26CD" w:rsidR="00F42AAC" w:rsidRPr="00D1153B" w:rsidRDefault="00F42AAC" w:rsidP="00B4356D">
                      <w:pPr>
                        <w:pStyle w:val="Caption"/>
                        <w:rPr>
                          <w:sz w:val="22"/>
                          <w:szCs w:val="22"/>
                        </w:rPr>
                      </w:pPr>
                      <w:bookmarkStart w:id="238" w:name="_Ref504139649"/>
                      <w:r>
                        <w:t xml:space="preserve">Figure </w:t>
                      </w:r>
                      <w:r>
                        <w:fldChar w:fldCharType="begin"/>
                      </w:r>
                      <w:r>
                        <w:instrText xml:space="preserve"> SEQ Figure \* ARABIC </w:instrText>
                      </w:r>
                      <w:r>
                        <w:fldChar w:fldCharType="separate"/>
                      </w:r>
                      <w:r>
                        <w:rPr>
                          <w:noProof/>
                        </w:rPr>
                        <w:t>76</w:t>
                      </w:r>
                      <w:r>
                        <w:rPr>
                          <w:noProof/>
                        </w:rPr>
                        <w:fldChar w:fldCharType="end"/>
                      </w:r>
                      <w:bookmarkEnd w:id="238"/>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 xml:space="preserve">there are gaps for </w:t>
      </w:r>
      <w:r w:rsidR="00630DDA">
        <w:t>the leads</w:t>
      </w:r>
      <w:r w:rsidR="002360C4">
        <w:t xml:space="preserve"> that break the axial symmetry of the solenoid. </w:t>
      </w:r>
      <w:r w:rsidR="00445EE3">
        <w:t xml:space="preserve"> </w:t>
      </w:r>
      <w:r w:rsidR="00B4356D">
        <w:fldChar w:fldCharType="begin"/>
      </w:r>
      <w:r w:rsidR="00B4356D">
        <w:instrText xml:space="preserve"> REF _Ref504139649 \h </w:instrText>
      </w:r>
      <w:r w:rsidR="00B4356D">
        <w:fldChar w:fldCharType="separate"/>
      </w:r>
      <w:r w:rsidR="00F77F4A">
        <w:t xml:space="preserve">Figure </w:t>
      </w:r>
      <w:r w:rsidR="00F77F4A">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magnetic field.</w:t>
      </w:r>
    </w:p>
    <w:p w14:paraId="5D976819" w14:textId="77777777" w:rsidR="002A2DFA" w:rsidRDefault="002A2DFA" w:rsidP="006915E7">
      <w:pPr>
        <w:spacing w:before="0" w:after="200"/>
      </w:pPr>
    </w:p>
    <w:p w14:paraId="37B843DB" w14:textId="18FC8A2B" w:rsidR="008B3A15" w:rsidRDefault="001C6B25" w:rsidP="006915E7">
      <w:pPr>
        <w:spacing w:before="0" w:after="200"/>
      </w:pPr>
      <w:r>
        <w:fldChar w:fldCharType="begin"/>
      </w:r>
      <w:r>
        <w:instrText xml:space="preserve"> REF _Ref504383016 \h </w:instrText>
      </w:r>
      <w:r>
        <w:fldChar w:fldCharType="separate"/>
      </w:r>
      <w:r w:rsidR="00F77F4A">
        <w:t xml:space="preserve">Figure </w:t>
      </w:r>
      <w:r w:rsidR="00F77F4A">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In this design, the M15 silicon steel</w:t>
      </w:r>
      <w:r w:rsidR="001D276F">
        <w:t xml:space="preserve"> is not saturated at high field because improvements have been made to the original concept design. </w:t>
      </w:r>
      <w:r w:rsidR="00DA21E0">
        <w:t>These improvements are: (a) reducing the gap between the pole and the flux return to 1 mm and (b) the flux return has been made thicker by 5 mm.</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776EBB68" w:rsidR="004950DA" w:rsidRDefault="004A6CA6" w:rsidP="004A6CA6">
      <w:pPr>
        <w:pStyle w:val="Caption"/>
      </w:pPr>
      <w:bookmarkStart w:id="169" w:name="_Ref504383016"/>
      <w:r>
        <w:t xml:space="preserve">Figure </w:t>
      </w:r>
      <w:fldSimple w:instr=" SEQ Figure \* ARABIC ">
        <w:r w:rsidR="00F77F4A">
          <w:rPr>
            <w:noProof/>
          </w:rPr>
          <w:t>77</w:t>
        </w:r>
      </w:fldSimple>
      <w:bookmarkEnd w:id="169"/>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170" w:name="_Toc506357661"/>
      <w:r>
        <w:t>Effect on the tuning stack</w:t>
      </w:r>
      <w:bookmarkEnd w:id="170"/>
    </w:p>
    <w:p w14:paraId="7CCEDEF9" w14:textId="3FDF6276" w:rsidR="0011608C" w:rsidRDefault="007F7CC7" w:rsidP="00C32C4D">
      <w:r>
        <w:t xml:space="preserve">The effect on the permeability and 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F77F4A">
        <w:t xml:space="preserve">Figure </w:t>
      </w:r>
      <w:r w:rsidR="00F77F4A">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6928F4A0" w:rsidR="00FD38DB" w:rsidRDefault="009F41B6" w:rsidP="00C32C4D">
      <w:r>
        <w:t xml:space="preserve">At injection, the </w:t>
      </w:r>
      <w:r w:rsidR="00603E74">
        <w:t>permeability</w:t>
      </w:r>
      <w:r w:rsidR="0011608C">
        <w:t xml:space="preserve"> and 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F77F4A">
        <w:t xml:space="preserve">Figure </w:t>
      </w:r>
      <w:r w:rsidR="00F77F4A">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09DB9A27" w:rsidR="00FD38DB" w:rsidRDefault="00FD38DB" w:rsidP="00FD38DB">
      <w:pPr>
        <w:pStyle w:val="Caption"/>
      </w:pPr>
      <w:bookmarkStart w:id="171" w:name="_Ref504390339"/>
      <w:r>
        <w:t xml:space="preserve">Figure </w:t>
      </w:r>
      <w:fldSimple w:instr=" SEQ Figure \* ARABIC ">
        <w:r w:rsidR="00F77F4A">
          <w:rPr>
            <w:noProof/>
          </w:rPr>
          <w:t>78</w:t>
        </w:r>
      </w:fldSimple>
      <w:bookmarkEnd w:id="171"/>
      <w:r>
        <w:t>: The relative permeability and 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12FCDF39" w:rsidR="00FD38DB" w:rsidRDefault="00B51BDB" w:rsidP="00B51BDB">
      <w:pPr>
        <w:pStyle w:val="Caption"/>
      </w:pPr>
      <w:bookmarkStart w:id="172" w:name="_Ref504390352"/>
      <w:r>
        <w:t xml:space="preserve">Figure </w:t>
      </w:r>
      <w:fldSimple w:instr=" SEQ Figure \* ARABIC ">
        <w:r w:rsidR="00F77F4A">
          <w:rPr>
            <w:noProof/>
          </w:rPr>
          <w:t>79</w:t>
        </w:r>
      </w:fldSimple>
      <w:bookmarkEnd w:id="172"/>
      <w:r>
        <w:t>: The relative permeability and 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173" w:name="_Toc506357662"/>
      <w:r>
        <w:lastRenderedPageBreak/>
        <w:t>Bias solenoid power supply (M. Kufer)</w:t>
      </w:r>
      <w:bookmarkEnd w:id="173"/>
    </w:p>
    <w:p w14:paraId="6EA6DF3C" w14:textId="6B33CC4A" w:rsidR="009626CD" w:rsidRDefault="009626CD" w:rsidP="009626CD"/>
    <w:p w14:paraId="12CF0233" w14:textId="3F0E8DE7" w:rsidR="009626CD" w:rsidRDefault="009626CD" w:rsidP="009626CD">
      <w:r>
        <w:t>Hello world</w:t>
      </w:r>
    </w:p>
    <w:p w14:paraId="318C66A0" w14:textId="38DBDA4D" w:rsidR="009626CD" w:rsidRDefault="009626CD">
      <w:pPr>
        <w:spacing w:before="0" w:after="200"/>
        <w:ind w:firstLine="0"/>
      </w:pPr>
      <w:r>
        <w:br w:type="page"/>
      </w:r>
    </w:p>
    <w:p w14:paraId="06C0E7E1" w14:textId="7C7CE183" w:rsidR="009626CD" w:rsidRDefault="009626CD" w:rsidP="009626CD">
      <w:pPr>
        <w:pStyle w:val="Heading1"/>
        <w:spacing w:after="200"/>
      </w:pPr>
      <w:bookmarkStart w:id="174" w:name="_Ref505087135"/>
      <w:bookmarkStart w:id="175" w:name="_Toc506357663"/>
      <w:r>
        <w:lastRenderedPageBreak/>
        <w:t>Phase locked loop (C.Y. Tan)</w:t>
      </w:r>
      <w:bookmarkEnd w:id="174"/>
      <w:bookmarkEnd w:id="175"/>
    </w:p>
    <w:p w14:paraId="5DE46AC7" w14:textId="23B72DD9"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F77F4A">
        <w:t xml:space="preserve">Figure </w:t>
      </w:r>
      <w:r w:rsidR="00F77F4A">
        <w:rPr>
          <w:noProof/>
        </w:rPr>
        <w:t>80</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6873A78D" w:rsidR="00F42AAC" w:rsidRPr="00600691" w:rsidRDefault="00F42AAC" w:rsidP="00967324">
                            <w:pPr>
                              <w:pStyle w:val="Caption"/>
                              <w:rPr>
                                <w:noProof/>
                                <w:sz w:val="22"/>
                                <w:szCs w:val="22"/>
                              </w:rPr>
                            </w:pPr>
                            <w:bookmarkStart w:id="176" w:name="_Ref377192871"/>
                            <w:r>
                              <w:t xml:space="preserve">Figure </w:t>
                            </w:r>
                            <w:fldSimple w:instr=" SEQ Figure \* ARABIC ">
                              <w:r>
                                <w:rPr>
                                  <w:noProof/>
                                </w:rPr>
                                <w:t>80</w:t>
                              </w:r>
                            </w:fldSimple>
                            <w:bookmarkEnd w:id="176"/>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7"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N6BjbAIAAMQEAAAOAAAAZHJzL2Uyb0RvYy54bWysVN9v2jAQfp+0/8HyO01CobQRoUpBTJNQ&#13;&#10;W6lMfTaOQyI5Ps82JGza/76zQ+jW7Wnai3O+n77vvsv8vmskOQpja1AZTa5iSoTiUNRqn9Ev2/Xo&#13;&#10;lhLrmCqYBCUyehKW3i8+fpi3OhVjqEAWwhBMomza6oxWzuk0iiyvRMPsFWih0FiCaZjDq9lHhWEt&#13;&#10;Zm9kNI7jm6gFU2gDXFiL2lVvpIuQvywFd09laYUjMqP4NhdOE86dP6PFnKV7w3RV8/Mz2D+8omG1&#13;&#10;wqKXVCvmGDmY+o9UTc0NWCjdFYcmgrKsuQg9YDdJ/K6bl4ppEXpBcKy+wGT/X1r+eHw2pC4yOp6M&#13;&#10;KVGswSFtRefIA3TE6xChVtsUHV80uroODTjpQW9R6RvvStP4L7ZE0I5Yny74+nQcldez+HYSo4mj&#13;&#10;7SaZXidTnyZ6i9bGuk8CGuKFjBqcX4CVHTfW9a6Diy9mQdbFupbSX7xhKQ05Mpx1W9VOnJP/5iWV&#13;&#10;91Xgo/qEvUYEsvRVWIovRtF7+reHQX5fTmfjfDa9G93k02Q0SeLbUZ7H49Fqncd5PFkv7yYPP84l&#13;&#10;h/jIQ9dD5CXX7boA9uyC3w6KE8JqoKem1XxdYyMbZt0zM8hFhAv3yz3hUUpoMwpniZIKzLe/6b0/&#13;&#10;UgStlLTI7YzarwdmBCXys0Ly+EUYBDMIu0FQh2YJCGGCm6t5EDHAODmIpYHmFdcu91XQxBTHWhl1&#13;&#10;g7h0/Ybh2nKR58EJ6a6Z26gXzX3qYWDb7pUZfR63Q9geYWA9S99Nvff1kVbnB4cjDJTwwPYoIpX8&#13;&#10;BVclkOq81n4Xf70Hr7efz+InAA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Fw3oGNsAgAAxAQAAA4AAAAA&#13;&#10;AAAAAAAAAAAALgIAAGRycy9lMm9Eb2MueG1sUEsBAi0AFAAGAAgAAAAhAE5BY1LnAAAAEAEAAA8A&#13;&#10;AAAAAAAAAAAAAAAAxgQAAGRycy9kb3ducmV2LnhtbFBLBQYAAAAABAAEAPMAAADaBQAAAAA=&#13;&#10;" stroked="f">
                <v:textbox style="mso-fit-shape-to-text:t" inset="0,0,0,0">
                  <w:txbxContent>
                    <w:p w14:paraId="5E32FEA1" w14:textId="6873A78D" w:rsidR="00F42AAC" w:rsidRPr="00600691" w:rsidRDefault="00F42AAC" w:rsidP="00967324">
                      <w:pPr>
                        <w:pStyle w:val="Caption"/>
                        <w:rPr>
                          <w:noProof/>
                          <w:sz w:val="22"/>
                          <w:szCs w:val="22"/>
                        </w:rPr>
                      </w:pPr>
                      <w:bookmarkStart w:id="247" w:name="_Ref377192871"/>
                      <w:r>
                        <w:t xml:space="preserve">Figure </w:t>
                      </w:r>
                      <w:r>
                        <w:fldChar w:fldCharType="begin"/>
                      </w:r>
                      <w:r>
                        <w:instrText xml:space="preserve"> SEQ Figure \* ARABIC </w:instrText>
                      </w:r>
                      <w:r>
                        <w:fldChar w:fldCharType="separate"/>
                      </w:r>
                      <w:r>
                        <w:rPr>
                          <w:noProof/>
                        </w:rPr>
                        <w:t>80</w:t>
                      </w:r>
                      <w:r>
                        <w:rPr>
                          <w:noProof/>
                        </w:rPr>
                        <w:fldChar w:fldCharType="end"/>
                      </w:r>
                      <w:bookmarkEnd w:id="247"/>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3">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5E0238"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0B710EE9" w:rsidR="001A593E" w:rsidRDefault="001A593E" w:rsidP="00370BC6">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20</w:t>
            </w:r>
            <w:r w:rsidR="005E0238">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5E0238"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6FB87447" w:rsidR="005B7BBE" w:rsidRDefault="005B7BBE" w:rsidP="0030032F">
            <w:pPr>
              <w:tabs>
                <w:tab w:val="left" w:pos="333"/>
                <w:tab w:val="right" w:pos="612"/>
              </w:tabs>
              <w:ind w:firstLine="0"/>
              <w:jc w:val="right"/>
            </w:pPr>
            <w:r>
              <w:tab/>
            </w:r>
            <w:r>
              <w:tab/>
            </w:r>
            <w:bookmarkStart w:id="177" w:name="_Ref377286698"/>
            <w:r>
              <w:t>(</w:t>
            </w:r>
            <w:r w:rsidR="005E0238">
              <w:fldChar w:fldCharType="begin"/>
            </w:r>
            <w:r w:rsidR="005E0238">
              <w:instrText xml:space="preserve"> SEQ Equation \* MERGEFORMAT </w:instrText>
            </w:r>
            <w:r w:rsidR="005E0238">
              <w:fldChar w:fldCharType="separate"/>
            </w:r>
            <w:r w:rsidR="00F77F4A">
              <w:rPr>
                <w:noProof/>
              </w:rPr>
              <w:t>21</w:t>
            </w:r>
            <w:r w:rsidR="005E0238">
              <w:rPr>
                <w:noProof/>
              </w:rPr>
              <w:fldChar w:fldCharType="end"/>
            </w:r>
            <w:r>
              <w:t>)</w:t>
            </w:r>
            <w:bookmarkEnd w:id="177"/>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5E0238"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66B19089" w:rsidR="002E1765" w:rsidRDefault="002E1765" w:rsidP="002E1765">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22</w:t>
            </w:r>
            <w:r w:rsidR="005E0238">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5E0238"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807A9EF" w:rsidR="009E4E73" w:rsidRDefault="009E4E73" w:rsidP="0000056C">
            <w:pPr>
              <w:tabs>
                <w:tab w:val="left" w:pos="333"/>
                <w:tab w:val="right" w:pos="612"/>
              </w:tabs>
              <w:ind w:firstLine="0"/>
              <w:jc w:val="right"/>
            </w:pPr>
            <w:r>
              <w:tab/>
            </w:r>
            <w:r>
              <w:tab/>
            </w:r>
            <w:bookmarkStart w:id="178" w:name="_Ref377286466"/>
            <w:r>
              <w:t>(</w:t>
            </w:r>
            <w:r w:rsidR="005E0238">
              <w:fldChar w:fldCharType="begin"/>
            </w:r>
            <w:r w:rsidR="005E0238">
              <w:instrText xml:space="preserve"> SEQ Equation \* MERGEFORMAT </w:instrText>
            </w:r>
            <w:r w:rsidR="005E0238">
              <w:fldChar w:fldCharType="separate"/>
            </w:r>
            <w:r w:rsidR="00F77F4A">
              <w:rPr>
                <w:noProof/>
              </w:rPr>
              <w:t>23</w:t>
            </w:r>
            <w:r w:rsidR="005E0238">
              <w:rPr>
                <w:noProof/>
              </w:rPr>
              <w:fldChar w:fldCharType="end"/>
            </w:r>
            <w:r>
              <w:t>)</w:t>
            </w:r>
            <w:bookmarkEnd w:id="178"/>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3D8E2CA6"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F77F4A">
        <w:t>(</w:t>
      </w:r>
      <w:r w:rsidR="00F77F4A">
        <w:rPr>
          <w:noProof/>
        </w:rPr>
        <w:t>23</w:t>
      </w:r>
      <w:r w:rsidR="00F77F4A">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5E0238"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E96D11A" w:rsidR="00F82A8D" w:rsidRDefault="00F82A8D" w:rsidP="00393E82">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24</w:t>
            </w:r>
            <w:r w:rsidR="005E0238">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5E0238"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43EE6FDA" w:rsidR="00393E82" w:rsidRDefault="00393E82" w:rsidP="00393E82">
            <w:pPr>
              <w:tabs>
                <w:tab w:val="left" w:pos="333"/>
                <w:tab w:val="right" w:pos="612"/>
              </w:tabs>
              <w:ind w:firstLine="0"/>
              <w:jc w:val="right"/>
            </w:pPr>
            <w:r>
              <w:tab/>
            </w:r>
            <w:r>
              <w:tab/>
            </w:r>
            <w:bookmarkStart w:id="179" w:name="_Ref377286467"/>
            <w:r>
              <w:t>(</w:t>
            </w:r>
            <w:r w:rsidR="005E0238">
              <w:fldChar w:fldCharType="begin"/>
            </w:r>
            <w:r w:rsidR="005E0238">
              <w:instrText xml:space="preserve"> SEQ Equation \* MERGEFORMAT </w:instrText>
            </w:r>
            <w:r w:rsidR="005E0238">
              <w:fldChar w:fldCharType="separate"/>
            </w:r>
            <w:r w:rsidR="00F77F4A">
              <w:rPr>
                <w:noProof/>
              </w:rPr>
              <w:t>25</w:t>
            </w:r>
            <w:r w:rsidR="005E0238">
              <w:rPr>
                <w:noProof/>
              </w:rPr>
              <w:fldChar w:fldCharType="end"/>
            </w:r>
            <w:r>
              <w:t>)</w:t>
            </w:r>
            <w:bookmarkEnd w:id="179"/>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180" w:name="_Toc506357664"/>
      <w:r>
        <w:t>Output of phase detector and the transfer function of the PLL</w:t>
      </w:r>
      <w:bookmarkEnd w:id="180"/>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5E0238"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6CE212E7" w:rsidR="00165706" w:rsidRDefault="00165706" w:rsidP="00EB1EA2">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26</w:t>
            </w:r>
            <w:r w:rsidR="005E0238">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5E0238"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5DB354FE" w:rsidR="00EC76DB" w:rsidRDefault="00EC76DB" w:rsidP="00C96522">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27</w:t>
            </w:r>
            <w:r w:rsidR="005E0238">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5E0238"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309863A1" w:rsidR="0035635C" w:rsidRDefault="0035635C" w:rsidP="00C96522">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28</w:t>
            </w:r>
            <w:r w:rsidR="005E0238">
              <w:rPr>
                <w:noProof/>
              </w:rPr>
              <w:fldChar w:fldCharType="end"/>
            </w:r>
            <w:r>
              <w:t>)</w:t>
            </w:r>
          </w:p>
        </w:tc>
      </w:tr>
    </w:tbl>
    <w:p w14:paraId="649F098B" w14:textId="3C0C70F1"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F77F4A">
        <w:t>(</w:t>
      </w:r>
      <w:r w:rsidR="00F77F4A">
        <w:rPr>
          <w:noProof/>
        </w:rPr>
        <w:t>25</w:t>
      </w:r>
      <w:r w:rsidR="00F77F4A">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2390A9AF" w:rsidR="00C96522" w:rsidRDefault="00C96522" w:rsidP="00C96522">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29</w:t>
            </w:r>
            <w:r w:rsidR="005E0238">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5E0238"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14973666" w:rsidR="00034C51" w:rsidRDefault="00034C51" w:rsidP="002F0618">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30</w:t>
            </w:r>
            <w:r w:rsidR="005E0238">
              <w:rPr>
                <w:noProof/>
              </w:rPr>
              <w:fldChar w:fldCharType="end"/>
            </w:r>
            <w:r>
              <w:t>)</w:t>
            </w:r>
          </w:p>
        </w:tc>
      </w:tr>
    </w:tbl>
    <w:p w14:paraId="49CC996E" w14:textId="3ABA75C4"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EndPr/>
        <w:sdtContent>
          <w:r w:rsidR="00805C5B">
            <w:fldChar w:fldCharType="begin"/>
          </w:r>
          <w:r w:rsidR="00805C5B">
            <w:instrText xml:space="preserve"> CITATION Bes991 \l 1033 </w:instrText>
          </w:r>
          <w:r w:rsidR="00805C5B">
            <w:fldChar w:fldCharType="separate"/>
          </w:r>
          <w:r w:rsidR="00F77F4A" w:rsidRPr="00F77F4A">
            <w:rPr>
              <w:noProof/>
            </w:rPr>
            <w:t>[38]</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5E0238"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4B3DC537" w:rsidR="002F0618" w:rsidRDefault="002F0618" w:rsidP="002F0618">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31</w:t>
            </w:r>
            <w:r w:rsidR="005E0238">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5E0238"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3B6FBAA0" w:rsidR="005D17B1" w:rsidRDefault="005D17B1" w:rsidP="005D17B1">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32</w:t>
            </w:r>
            <w:r w:rsidR="005E0238">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5D009A1D" w:rsidR="00F54EBB" w:rsidRDefault="00F54EBB" w:rsidP="00C35B3D">
            <w:pPr>
              <w:tabs>
                <w:tab w:val="left" w:pos="333"/>
                <w:tab w:val="right" w:pos="612"/>
              </w:tabs>
              <w:ind w:firstLine="0"/>
              <w:jc w:val="right"/>
            </w:pPr>
            <w:r>
              <w:tab/>
            </w:r>
            <w:r>
              <w:tab/>
            </w:r>
            <w:bookmarkStart w:id="181" w:name="_Ref377286610"/>
            <w:r>
              <w:t>(</w:t>
            </w:r>
            <w:r w:rsidR="005E0238">
              <w:fldChar w:fldCharType="begin"/>
            </w:r>
            <w:r w:rsidR="005E0238">
              <w:instrText xml:space="preserve"> SEQ Equation \* MERGEFORMAT </w:instrText>
            </w:r>
            <w:r w:rsidR="005E0238">
              <w:fldChar w:fldCharType="separate"/>
            </w:r>
            <w:r w:rsidR="00F77F4A">
              <w:rPr>
                <w:noProof/>
              </w:rPr>
              <w:t>33</w:t>
            </w:r>
            <w:r w:rsidR="005E0238">
              <w:rPr>
                <w:noProof/>
              </w:rPr>
              <w:fldChar w:fldCharType="end"/>
            </w:r>
            <w:r>
              <w:t>)</w:t>
            </w:r>
            <w:bookmarkEnd w:id="181"/>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182" w:name="_Toc506357665"/>
      <w:r>
        <w:t>Loop performance analysis</w:t>
      </w:r>
      <w:bookmarkEnd w:id="182"/>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F71F4B0" w:rsidR="00571AB5" w:rsidRDefault="00571AB5" w:rsidP="00C35B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34</w:t>
            </w:r>
            <w:r w:rsidR="005E0238">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183" w:name="_Toc506357666"/>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83"/>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5E0238"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67FE72A7" w:rsidR="00205E4A" w:rsidRDefault="00205E4A" w:rsidP="00C35B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35</w:t>
            </w:r>
            <w:r w:rsidR="005E0238">
              <w:rPr>
                <w:noProof/>
              </w:rPr>
              <w:fldChar w:fldCharType="end"/>
            </w:r>
            <w:r>
              <w:t>)</w:t>
            </w:r>
          </w:p>
        </w:tc>
      </w:tr>
    </w:tbl>
    <w:p w14:paraId="18176A7E" w14:textId="211059E3"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F77F4A">
        <w:t>(</w:t>
      </w:r>
      <w:r w:rsidR="00F77F4A">
        <w:rPr>
          <w:noProof/>
        </w:rPr>
        <w:t>33</w:t>
      </w:r>
      <w:r w:rsidR="00F77F4A">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5931A779" w:rsidR="00650AA6" w:rsidRDefault="00650AA6" w:rsidP="00C35B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36</w:t>
            </w:r>
            <w:r w:rsidR="005E0238">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5E0238"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573ADA30" w:rsidR="00C35B3D" w:rsidRDefault="00C35B3D" w:rsidP="00C35B3D">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37</w:t>
            </w:r>
            <w:r w:rsidR="005E0238">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184" w:name="_Toc506357667"/>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84"/>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5E0238"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00FD8069" w:rsidR="004778FF" w:rsidRDefault="004778FF" w:rsidP="009722F3">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38</w:t>
            </w:r>
            <w:r w:rsidR="005E0238">
              <w:rPr>
                <w:noProof/>
              </w:rPr>
              <w:fldChar w:fldCharType="end"/>
            </w:r>
            <w:r>
              <w:t>)</w:t>
            </w:r>
          </w:p>
        </w:tc>
      </w:tr>
    </w:tbl>
    <w:p w14:paraId="1E078A54" w14:textId="66DB8271"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F77F4A">
        <w:t>(</w:t>
      </w:r>
      <w:r w:rsidR="00F77F4A">
        <w:rPr>
          <w:noProof/>
        </w:rPr>
        <w:t>33</w:t>
      </w:r>
      <w:r w:rsidR="00F77F4A">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330EB374" w:rsidR="008E6D09" w:rsidRDefault="008E6D09" w:rsidP="009722F3">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39</w:t>
            </w:r>
            <w:r w:rsidR="005E0238">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5E023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6EEC5100" w:rsidR="009A21A8" w:rsidRDefault="009A21A8" w:rsidP="009722F3">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40</w:t>
            </w:r>
            <w:r w:rsidR="005E0238">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185" w:name="_Toc506357668"/>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85"/>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5E0238"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59BEE5E0" w:rsidR="004D681A" w:rsidRDefault="004D681A" w:rsidP="009722F3">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41</w:t>
            </w:r>
            <w:r w:rsidR="005E0238">
              <w:rPr>
                <w:noProof/>
              </w:rPr>
              <w:fldChar w:fldCharType="end"/>
            </w:r>
            <w:r>
              <w:t>)</w:t>
            </w:r>
          </w:p>
        </w:tc>
      </w:tr>
    </w:tbl>
    <w:p w14:paraId="232754F4" w14:textId="6AF08292"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F77F4A">
        <w:t>(</w:t>
      </w:r>
      <w:r w:rsidR="00F77F4A">
        <w:rPr>
          <w:noProof/>
        </w:rPr>
        <w:t>33</w:t>
      </w:r>
      <w:r w:rsidR="00F77F4A">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286271FF" w:rsidR="004D681A" w:rsidRDefault="004D681A" w:rsidP="009722F3">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42</w:t>
            </w:r>
            <w:r w:rsidR="005E0238">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5E023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415C5328" w:rsidR="004D681A" w:rsidRDefault="004D681A" w:rsidP="009722F3">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43</w:t>
            </w:r>
            <w:r w:rsidR="005E0238">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186" w:name="_Toc506357669"/>
      <w:r>
        <w:t>PI</w:t>
      </w:r>
      <w:r w:rsidR="006438B5">
        <w:t>-like</w:t>
      </w:r>
      <w:r>
        <w:t xml:space="preserve"> filter</w:t>
      </w:r>
      <w:bookmarkEnd w:id="186"/>
    </w:p>
    <w:p w14:paraId="0F63A066" w14:textId="35CFCF07"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F77F4A">
        <w:t xml:space="preserve">Figure </w:t>
      </w:r>
      <w:r w:rsidR="00F77F4A">
        <w:rPr>
          <w:noProof/>
        </w:rPr>
        <w:t>81</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4"/>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09D37520" w:rsidR="00F42AAC" w:rsidRPr="005457B9" w:rsidRDefault="00F42AAC" w:rsidP="000134B0">
                            <w:pPr>
                              <w:pStyle w:val="Caption"/>
                              <w:rPr>
                                <w:noProof/>
                                <w:sz w:val="22"/>
                                <w:szCs w:val="22"/>
                              </w:rPr>
                            </w:pPr>
                            <w:bookmarkStart w:id="187" w:name="_Ref377216609"/>
                            <w:r>
                              <w:t xml:space="preserve">Figure </w:t>
                            </w:r>
                            <w:fldSimple w:instr=" SEQ Figure \* ARABIC ">
                              <w:r>
                                <w:rPr>
                                  <w:noProof/>
                                </w:rPr>
                                <w:t>81</w:t>
                              </w:r>
                            </w:fldSimple>
                            <w:bookmarkEnd w:id="187"/>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098"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mG+x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2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mYb7FqAgAAxAQAAA4AAAAAAAAAAAAA&#13;&#10;AAAALgIAAGRycy9lMm9Eb2MueG1sUEsBAi0AFAAGAAgAAAAhAHUbIHzjAAAADAEAAA8AAAAAAAAA&#13;&#10;AAAAAAAAxAQAAGRycy9kb3ducmV2LnhtbFBLBQYAAAAABAAEAPMAAADUBQAAAAA=&#13;&#10;" stroked="f">
                <v:textbox style="mso-fit-shape-to-text:t" inset="0,0,0,0">
                  <w:txbxContent>
                    <w:p w14:paraId="6094329C" w14:textId="09D37520" w:rsidR="00F42AAC" w:rsidRPr="005457B9" w:rsidRDefault="00F42AAC" w:rsidP="000134B0">
                      <w:pPr>
                        <w:pStyle w:val="Caption"/>
                        <w:rPr>
                          <w:noProof/>
                          <w:sz w:val="22"/>
                          <w:szCs w:val="22"/>
                        </w:rPr>
                      </w:pPr>
                      <w:bookmarkStart w:id="259" w:name="_Ref377216609"/>
                      <w:r>
                        <w:t xml:space="preserve">Figure </w:t>
                      </w:r>
                      <w:r>
                        <w:fldChar w:fldCharType="begin"/>
                      </w:r>
                      <w:r>
                        <w:instrText xml:space="preserve"> SEQ Figure \* ARABIC </w:instrText>
                      </w:r>
                      <w:r>
                        <w:fldChar w:fldCharType="separate"/>
                      </w:r>
                      <w:r>
                        <w:rPr>
                          <w:noProof/>
                        </w:rPr>
                        <w:t>81</w:t>
                      </w:r>
                      <w:r>
                        <w:rPr>
                          <w:noProof/>
                        </w:rPr>
                        <w:fldChar w:fldCharType="end"/>
                      </w:r>
                      <w:bookmarkEnd w:id="259"/>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5E0238"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1B9D8DEF" w:rsidR="00B76525" w:rsidRDefault="00B76525" w:rsidP="00C576BA">
            <w:pPr>
              <w:tabs>
                <w:tab w:val="left" w:pos="333"/>
                <w:tab w:val="right" w:pos="612"/>
              </w:tabs>
              <w:ind w:firstLine="0"/>
              <w:jc w:val="right"/>
            </w:pPr>
            <w:r>
              <w:tab/>
            </w:r>
            <w:r>
              <w:tab/>
            </w:r>
            <w:bookmarkStart w:id="188" w:name="_Ref377286656"/>
            <w:r>
              <w:t>(</w:t>
            </w:r>
            <w:r w:rsidR="005E0238">
              <w:fldChar w:fldCharType="begin"/>
            </w:r>
            <w:r w:rsidR="005E0238">
              <w:instrText xml:space="preserve"> SEQ Equation \* MERGEFORMAT </w:instrText>
            </w:r>
            <w:r w:rsidR="005E0238">
              <w:fldChar w:fldCharType="separate"/>
            </w:r>
            <w:r w:rsidR="00F77F4A">
              <w:rPr>
                <w:noProof/>
              </w:rPr>
              <w:t>44</w:t>
            </w:r>
            <w:r w:rsidR="005E0238">
              <w:rPr>
                <w:noProof/>
              </w:rPr>
              <w:fldChar w:fldCharType="end"/>
            </w:r>
            <w:r>
              <w:t>)</w:t>
            </w:r>
            <w:bookmarkEnd w:id="188"/>
          </w:p>
        </w:tc>
      </w:tr>
    </w:tbl>
    <w:p w14:paraId="5F4AAAF9" w14:textId="6595BD72"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0F3D2884" w:rsidR="00F42AAC" w:rsidRPr="007A6223" w:rsidRDefault="00F42AAC" w:rsidP="00CC17A8">
                            <w:pPr>
                              <w:pStyle w:val="Caption"/>
                              <w:rPr>
                                <w:noProof/>
                                <w:sz w:val="22"/>
                                <w:szCs w:val="22"/>
                              </w:rPr>
                            </w:pPr>
                            <w:bookmarkStart w:id="189" w:name="_Ref377217781"/>
                            <w:r>
                              <w:t xml:space="preserve">Figure </w:t>
                            </w:r>
                            <w:fldSimple w:instr=" SEQ Figure \* ARABIC ">
                              <w:r>
                                <w:rPr>
                                  <w:noProof/>
                                </w:rPr>
                                <w:t>82</w:t>
                              </w:r>
                            </w:fldSimple>
                            <w:bookmarkEnd w:id="189"/>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80</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099"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6lgLagIAAMQEAAAOAAAAZHJzL2Uyb0RvYy54bWysVMtu2zAQvBfoPxC8O5Jd5yVYDhQHLgoE&#13;&#10;SYC4yJmmqEgARbIkbSkt+u8ZUlbcpj0VvVDL3eE+Zne1uOpbSfbCukarnE5PUkqE4rps1HNOv27W&#13;&#10;kwtKnGeqZFIrkdMX4ejV8uOHRWcyMdO1lqWwBE6UyzqT09p7kyWJ47VomTvRRigYK21b5nG1z0lp&#13;&#10;WQfvrUxmaXqWdNqWxmounIP2ZjDSZfRfVYL7+6pywhOZU+Tm42njuQ1nslyw7NkyUzf8kAb7hyxa&#13;&#10;1igEfXN1wzwjO9v84aptuNVOV/6E6zbRVdVwEWtANdP0XTWPNTMi1gJynHmjyf0/t/xu/2BJU+Z0&#13;&#10;fv6JEsVaNGkjek+udU+CDgx1xmUAPhpAfQ8DOj3qHZSh8L6ybfiiJAI7uH554ze441CezdP0IoWJ&#13;&#10;wzY/PUcDg5vk+NpY5z8L3ZIg5NSif5FWtr91foCOkBDMadmU60bKcAmGlbRkz9Drrm68ODj/DSVV&#13;&#10;wCodXg0OB42IwzJEYRkyhhiQIffYyB8rJFycn15OzorT6WQ+TS8mRZHOJjfrIi3S+Xp1Ob/+eQg5&#13;&#10;vk8CdQNFQfL9to9kH3nd6vIFtFo9jKYzfN2gkFvm/AOzmEXQhf3y9zgqqbuc6oNESa3t97/pAx4j&#13;&#10;AislHWY7p+7bjllBifyiMDxhEUbBjsJ2FNSuXWlQOMXmGh5FPLBejmJldfuEtStCFJiY4oiVUz+K&#13;&#10;Kz9sGNaWi6KIIIy7Yf5WPRoeXI8N2/RPzJpDuz1ou9Pj1LPsXdcHbHjpTLHzaGEciUDswCJGKVyw&#13;&#10;KnGoDmsddvHXe0Qdfz7LVwAAAP//AwBQSwMEFAAGAAgAAAAhAF+e9KHkAAAADgEAAA8AAABkcnMv&#13;&#10;ZG93bnJldi54bWxMjzFPwzAQhXck/oN1SCyI2oRShTROVRUYYKkIXdjc2I0D8TmynTb8e64TLCfd&#13;&#10;Pb137ytXk+vZ0YTYeZRwNxPADDZed9hK2H283ObAYlKoVe/RSPgxEVbV5UWpCu1P+G6OdWoZhWAs&#13;&#10;lASb0lBwHhtrnIozPxgk7eCDU4nW0HId1InCXc8zIRbcqQ7pg1WD2VjTfNejk7Cdf27tzXh4flvP&#13;&#10;78Prbtwsvtpayuur6WlJY70ElsyU/hxwZqD+UFGxvR9RR9ZLIJokIX8QRHGWhcjptJfwmGU58Krk&#13;&#10;/zGqXwAAAP//AwBQSwECLQAUAAYACAAAACEAtoM4kv4AAADhAQAAEwAAAAAAAAAAAAAAAAAAAAAA&#13;&#10;W0NvbnRlbnRfVHlwZXNdLnhtbFBLAQItABQABgAIAAAAIQA4/SH/1gAAAJQBAAALAAAAAAAAAAAA&#13;&#10;AAAAAC8BAABfcmVscy8ucmVsc1BLAQItABQABgAIAAAAIQBu6lgLagIAAMQEAAAOAAAAAAAAAAAA&#13;&#10;AAAAAC4CAABkcnMvZTJvRG9jLnhtbFBLAQItABQABgAIAAAAIQBfnvSh5AAAAA4BAAAPAAAAAAAA&#13;&#10;AAAAAAAAAMQEAABkcnMvZG93bnJldi54bWxQSwUGAAAAAAQABADzAAAA1QUAAAAA&#13;&#10;" stroked="f">
                <v:textbox style="mso-fit-shape-to-text:t" inset="0,0,0,0">
                  <w:txbxContent>
                    <w:p w14:paraId="231AF4C4" w14:textId="0F3D2884" w:rsidR="00F42AAC" w:rsidRPr="007A6223" w:rsidRDefault="00F42AAC" w:rsidP="00CC17A8">
                      <w:pPr>
                        <w:pStyle w:val="Caption"/>
                        <w:rPr>
                          <w:noProof/>
                          <w:sz w:val="22"/>
                          <w:szCs w:val="22"/>
                        </w:rPr>
                      </w:pPr>
                      <w:bookmarkStart w:id="262" w:name="_Ref377217781"/>
                      <w:r>
                        <w:t xml:space="preserve">Figure </w:t>
                      </w:r>
                      <w:r>
                        <w:fldChar w:fldCharType="begin"/>
                      </w:r>
                      <w:r>
                        <w:instrText xml:space="preserve"> SEQ Figure \* ARABIC </w:instrText>
                      </w:r>
                      <w:r>
                        <w:fldChar w:fldCharType="separate"/>
                      </w:r>
                      <w:r>
                        <w:rPr>
                          <w:noProof/>
                        </w:rPr>
                        <w:t>82</w:t>
                      </w:r>
                      <w:r>
                        <w:rPr>
                          <w:noProof/>
                        </w:rPr>
                        <w:fldChar w:fldCharType="end"/>
                      </w:r>
                      <w:bookmarkEnd w:id="262"/>
                      <w:r>
                        <w:t xml:space="preserve">: The PI-like and PI filter frequency responses that have the time </w:t>
                      </w:r>
                      <w:proofErr w:type="spellStart"/>
                      <w:r>
                        <w:t>time</w:t>
                      </w:r>
                      <w:proofErr w:type="spellEnd"/>
                      <w:r>
                        <w:t xml:space="preserv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80</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5"/>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F77F4A">
        <w:t xml:space="preserve">Figure </w:t>
      </w:r>
      <w:r w:rsidR="00F77F4A">
        <w:rPr>
          <w:noProof/>
        </w:rPr>
        <w:t>82</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F77F4A">
        <w:t>(</w:t>
      </w:r>
      <w:r w:rsidR="00F77F4A">
        <w:rPr>
          <w:noProof/>
        </w:rPr>
        <w:t>44</w:t>
      </w:r>
      <w:r w:rsidR="00F77F4A">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190" w:name="_Toc506357670"/>
      <w:r>
        <w:lastRenderedPageBreak/>
        <w:t>Time domain analysis</w:t>
      </w:r>
      <w:bookmarkEnd w:id="190"/>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5E0238"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3BCC61C8" w:rsidR="00CF79E1" w:rsidRDefault="00CF79E1" w:rsidP="00303D59">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45</w:t>
            </w:r>
            <w:r w:rsidR="005E0238">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191" w:name="_Toc506357671"/>
      <w:r>
        <w:t>Allowable frequency error at injection</w:t>
      </w:r>
      <w:bookmarkEnd w:id="191"/>
    </w:p>
    <w:p w14:paraId="5850C3D2" w14:textId="6B7F35C0"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F77F4A">
        <w:t xml:space="preserve">Table </w:t>
      </w:r>
      <w:r w:rsidR="00F77F4A">
        <w:rPr>
          <w:noProof/>
        </w:rPr>
        <w:t>7</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5CFB700C" w:rsidR="00EC55E7" w:rsidRPr="00270880" w:rsidRDefault="00BD1B2C" w:rsidP="00BD1B2C">
      <w:pPr>
        <w:pStyle w:val="Caption"/>
      </w:pPr>
      <w:bookmarkStart w:id="192" w:name="_Ref377219113"/>
      <w:r>
        <w:t xml:space="preserve">Table </w:t>
      </w:r>
      <w:fldSimple w:instr=" SEQ Table \* ARABIC ">
        <w:r w:rsidR="00F77F4A">
          <w:rPr>
            <w:noProof/>
          </w:rPr>
          <w:t>7</w:t>
        </w:r>
      </w:fldSimple>
      <w:bookmarkEnd w:id="192"/>
      <w:r>
        <w:t>: The start and end point Q and shunt impedance for the first 3 ms of the ramp.</w:t>
      </w:r>
    </w:p>
    <w:p w14:paraId="7B81D0BF" w14:textId="5CD2A0EE"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F77F4A">
        <w:t>(</w:t>
      </w:r>
      <w:r w:rsidR="00F77F4A">
        <w:rPr>
          <w:noProof/>
        </w:rPr>
        <w:t>21</w:t>
      </w:r>
      <w:r w:rsidR="00F77F4A">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5E0238"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7145CA57" w:rsidR="00DF4A79" w:rsidRDefault="00DF4A79" w:rsidP="00303D59">
            <w:pPr>
              <w:tabs>
                <w:tab w:val="left" w:pos="333"/>
                <w:tab w:val="right" w:pos="612"/>
              </w:tabs>
              <w:ind w:firstLine="0"/>
              <w:jc w:val="right"/>
            </w:pPr>
            <w:r>
              <w:tab/>
            </w:r>
            <w:r>
              <w:tab/>
              <w:t>(</w:t>
            </w:r>
            <w:r w:rsidR="005E0238">
              <w:fldChar w:fldCharType="begin"/>
            </w:r>
            <w:r w:rsidR="005E0238">
              <w:instrText xml:space="preserve"> SEQ Equation \* MERGEFORMAT </w:instrText>
            </w:r>
            <w:r w:rsidR="005E0238">
              <w:fldChar w:fldCharType="separate"/>
            </w:r>
            <w:r w:rsidR="00F77F4A">
              <w:rPr>
                <w:noProof/>
              </w:rPr>
              <w:t>46</w:t>
            </w:r>
            <w:r w:rsidR="005E0238">
              <w:rPr>
                <w:noProof/>
              </w:rPr>
              <w:fldChar w:fldCharType="end"/>
            </w:r>
            <w:r>
              <w:t>)</w:t>
            </w:r>
          </w:p>
        </w:tc>
      </w:tr>
    </w:tbl>
    <w:p w14:paraId="592C42D4" w14:textId="30069F3D"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F77F4A">
        <w:t xml:space="preserve">Table </w:t>
      </w:r>
      <w:r w:rsidR="00F77F4A">
        <w:rPr>
          <w:noProof/>
        </w:rPr>
        <w:t>7</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193" w:name="_Toc506357672"/>
      <w:r>
        <w:t>Numerical results</w:t>
      </w:r>
      <w:bookmarkEnd w:id="193"/>
    </w:p>
    <w:p w14:paraId="77A792E5" w14:textId="6C6A1CE3"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F77F4A">
        <w:t xml:space="preserve">Figure </w:t>
      </w:r>
      <w:r w:rsidR="00F77F4A">
        <w:rPr>
          <w:noProof/>
        </w:rPr>
        <w:t>35</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F77F4A">
        <w:t xml:space="preserve">Figure </w:t>
      </w:r>
      <w:r w:rsidR="00F77F4A">
        <w:rPr>
          <w:noProof/>
        </w:rPr>
        <w:t>84</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F77F4A">
        <w:t xml:space="preserve">Figure </w:t>
      </w:r>
      <w:r w:rsidR="00F77F4A">
        <w:rPr>
          <w:noProof/>
        </w:rPr>
        <w:t>83</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lastRenderedPageBreak/>
        <w:t xml:space="preserve">is used to settle the PLL.  It is clear that the frequency error is well within the required </w:t>
      </w:r>
      <m:oMath>
        <m:r>
          <w:rPr>
            <w:rFonts w:ascii="Cambria Math" w:hAnsi="Cambria Math"/>
            <w:sz w:val="20"/>
          </w:rPr>
          <m:t>±10</m:t>
        </m:r>
      </m:oMath>
      <w:r>
        <w:t xml:space="preserve"> kHz frequency error.</w:t>
      </w:r>
    </w:p>
    <w:p w14:paraId="1FEE5CEB" w14:textId="56601954"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4AF011DA" w:rsidR="00F42AAC" w:rsidRPr="00DA2190" w:rsidRDefault="00F42AAC" w:rsidP="00302EEC">
                            <w:pPr>
                              <w:pStyle w:val="Caption"/>
                              <w:rPr>
                                <w:noProof/>
                                <w:sz w:val="22"/>
                                <w:szCs w:val="22"/>
                              </w:rPr>
                            </w:pPr>
                            <w:bookmarkStart w:id="194" w:name="_Ref377286020"/>
                            <w:r>
                              <w:t xml:space="preserve">Figure </w:t>
                            </w:r>
                            <w:fldSimple w:instr=" SEQ Figure \* ARABIC ">
                              <w:r>
                                <w:rPr>
                                  <w:noProof/>
                                </w:rPr>
                                <w:t>83</w:t>
                              </w:r>
                            </w:fldSimple>
                            <w:bookmarkEnd w:id="194"/>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0"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TBawIAAMQEAAAOAAAAZHJzL2Uyb0RvYy54bWysVMFu2zAMvQ/YPwi6J3YCp0mMOoWbIMOA&#13;&#10;oi3QDj0rshwbkEVNUmJnw/59lGy3W7fTsItMkdQj+Uj6+qZrJDkLY2tQGZ1NY0qE4lDU6pjRL8/7&#13;&#10;yYoS65gqmAQlMnoRlt5sPn64bnUq5lCBLIQhCKJs2uqMVs7pNIosr0TD7BS0UGgswTTM4dUco8Kw&#13;&#10;FtEbGc3j+CpqwRTaABfWonbXG+km4Jel4O6hLK1wRGYUc3PhNOE8+DPaXLP0aJiuaj6kwf4hi4bV&#13;&#10;CoO+Qu2YY+Rk6j+gmpobsFC6KYcmgrKsuQg1YDWz+F01TxXTItSC5Fj9SpP9f7D8/vxoSF1kNFnN&#13;&#10;KVGswSY9i86RW+iI1yFDrbYpOj5pdHUdGrDTo96i0hfelabxXyyJoB25vrzy6+E4KpPZarleYBiO&#13;&#10;tmSxxAZ6mOjttTbWfRLQEC9k1GD/Aq3sfGdd7zq6+GAWZF3sayn9xRu20pAzw163Ve3EAP6bl1Te&#13;&#10;V4F/1QP2GhGGpY/CUswYRe/pcw+N/L7FhPPlYj25yhezSTKLV5M8j+eT3T6P8zjZb9fJ7Y8h5Pg+&#13;&#10;8tT1FHnJdYcukL1MRv4OUFyQVgP9aFrN9zUWcsese2QGZxGZxP1yD3iUEtqMwiBRUoH59je998cR&#13;&#10;QSslLc52Ru3XEzOCEvlZ4fD4RRgFMwqHUVCnZgtI4Qw3V/Mg4gPj5CiWBpoXXLvcR0ETUxxjZdSN&#13;&#10;4tb1G4Zry0WeByccd83cnXrS3EOPDXvuXpjRQ7sd0nYP49Sz9F3Xe1//0ur85LCFYSQ8sT2LOEr+&#13;&#10;gqsShmpYa7+Lv96D19vPZ/MTAAD//wMAUEsDBBQABgAIAAAAIQAsyhPT5QAAAA4BAAAPAAAAZHJz&#13;&#10;L2Rvd25yZXYueG1sTI9BT8MwDIXvSPyHyEhcEEvG1op2TadpwIFdJsou3LLGawpNUjXpVv495gQX&#13;&#10;y9azn99XrCfbsTMOofVOwnwmgKGrvW5dI+Hw/nL/CCxE5bTqvEMJ3xhgXV5fFSrX/uLe8FzFhpGJ&#13;&#10;C7mSYGLsc85DbdCqMPM9OtJOfrAq0jg0XA/qQua24w9CpNyq1tEHo3rcGqy/qtFK2C8/9uZuPD3v&#13;&#10;NsvF8HoYt+lnU0l5ezM9rahsVsAiTvHvAn4ZKD+UFOzoR6cD6yQQTZSQJRk1JKdJlgA70p5YzAXw&#13;&#10;suD/McofAAAA//8DAFBLAQItABQABgAIAAAAIQC2gziS/gAAAOEBAAATAAAAAAAAAAAAAAAAAAAA&#13;&#10;AABbQ29udGVudF9UeXBlc10ueG1sUEsBAi0AFAAGAAgAAAAhADj9If/WAAAAlAEAAAsAAAAAAAAA&#13;&#10;AAAAAAAALwEAAF9yZWxzLy5yZWxzUEsBAi0AFAAGAAgAAAAhAKcf5MFrAgAAxAQAAA4AAAAAAAAA&#13;&#10;AAAAAAAALgIAAGRycy9lMm9Eb2MueG1sUEsBAi0AFAAGAAgAAAAhACzKE9PlAAAADgEAAA8AAAAA&#13;&#10;AAAAAAAAAAAAxQQAAGRycy9kb3ducmV2LnhtbFBLBQYAAAAABAAEAPMAAADXBQAAAAA=&#13;&#10;" stroked="f">
                <v:textbox style="mso-fit-shape-to-text:t" inset="0,0,0,0">
                  <w:txbxContent>
                    <w:p w14:paraId="60195EBF" w14:textId="4AF011DA" w:rsidR="00F42AAC" w:rsidRPr="00DA2190" w:rsidRDefault="00F42AAC" w:rsidP="00302EEC">
                      <w:pPr>
                        <w:pStyle w:val="Caption"/>
                        <w:rPr>
                          <w:noProof/>
                          <w:sz w:val="22"/>
                          <w:szCs w:val="22"/>
                        </w:rPr>
                      </w:pPr>
                      <w:bookmarkStart w:id="268" w:name="_Ref377286020"/>
                      <w:r>
                        <w:t xml:space="preserve">Figure </w:t>
                      </w:r>
                      <w:r>
                        <w:fldChar w:fldCharType="begin"/>
                      </w:r>
                      <w:r>
                        <w:instrText xml:space="preserve"> SEQ Figure \* ARABIC </w:instrText>
                      </w:r>
                      <w:r>
                        <w:fldChar w:fldCharType="separate"/>
                      </w:r>
                      <w:r>
                        <w:rPr>
                          <w:noProof/>
                        </w:rPr>
                        <w:t>83</w:t>
                      </w:r>
                      <w:r>
                        <w:rPr>
                          <w:noProof/>
                        </w:rPr>
                        <w:fldChar w:fldCharType="end"/>
                      </w:r>
                      <w:bookmarkEnd w:id="268"/>
                      <w:r>
                        <w:t xml:space="preserve">: This is the PLL frequency error of the (1+3) </w:t>
                      </w:r>
                      <w:proofErr w:type="spellStart"/>
                      <w:r>
                        <w:t>ms</w:t>
                      </w:r>
                      <w:proofErr w:type="spellEnd"/>
                      <w:r>
                        <w:t xml:space="preserve">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E7653D1">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6">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1776" behindDoc="0" locked="0" layoutInCell="1" allowOverlap="1" wp14:anchorId="4C99360E" wp14:editId="5DA73856">
                <wp:simplePos x="0" y="0"/>
                <wp:positionH relativeFrom="margin">
                  <wp:align>center</wp:align>
                </wp:positionH>
                <wp:positionV relativeFrom="paragraph">
                  <wp:posOffset>2994325</wp:posOffset>
                </wp:positionV>
                <wp:extent cx="4187952" cy="448056"/>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952" cy="44805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6CA6AEB2" w:rsidR="00F42AAC" w:rsidRPr="00DA2190" w:rsidRDefault="00F42AAC" w:rsidP="003E0EBA">
                            <w:pPr>
                              <w:pStyle w:val="Caption"/>
                              <w:rPr>
                                <w:noProof/>
                                <w:sz w:val="22"/>
                                <w:szCs w:val="22"/>
                              </w:rPr>
                            </w:pPr>
                            <w:bookmarkStart w:id="195" w:name="_Ref377286035"/>
                            <w:r>
                              <w:t xml:space="preserve">Figure </w:t>
                            </w:r>
                            <w:fldSimple w:instr=" SEQ Figure \* ARABIC ">
                              <w:r>
                                <w:rPr>
                                  <w:noProof/>
                                </w:rPr>
                                <w:t>84</w:t>
                              </w:r>
                            </w:fldSimple>
                            <w:bookmarkEnd w:id="195"/>
                            <w:r>
                              <w:t>:  This is the proposed AC part of the solenoid current ramp at injection from 0 ms to 3 ms.</w:t>
                            </w:r>
                          </w:p>
                          <w:p w14:paraId="53CF1AC2" w14:textId="21B8EC3B" w:rsidR="00F42AAC" w:rsidRPr="00823883" w:rsidRDefault="00F42AAC"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1" type="#_x0000_t202" style="position:absolute;left:0;text-align:left;margin-left:0;margin-top:235.75pt;width:329.75pt;height:35.3pt;z-index:251851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OJHawIAAMQEAAAOAAAAZHJzL2Uyb0RvYy54bWysVMFu2zAMvQ/YPwi6p3aCpEmMOoWbIsOA&#13;&#10;oC2QDD0rslwLkEVNUmJnw/59lBy3W7fTsItMkdQj+Uj65rZrFDkJ6yTonI6vUkqE5lBK/ZLTL/vN&#13;&#10;aEGJ80yXTIEWOT0LR29XHz/ctCYTE6hBlcISBNEua01Oa+9NliSO16Jh7gqM0GiswDbM49W+JKVl&#13;&#10;LaI3Kpmk6XXSgi2NBS6cQ+19b6SriF9VgvvHqnLCE5VTzM3H08bzEM5kdcOyF8tMLfklDfYPWTRM&#13;&#10;agz6CnXPPCNHK/+AaiS34KDyVxyaBKpKchFrwGrG6btqdjUzItaC5DjzSpP7f7D84fRkiSxzOl0g&#13;&#10;P5o12KS96Dy5g44EHTLUGpeh486gq+/QgJ0e9A6VofCusk34YkkE7Yh1fuU3wHFUTseL+XI2oYSj&#13;&#10;bYrgs+sAk7y9Ntb5TwIaEoScWuxfpJWdts73roNLCOZAyXIjlQqXYFgrS04Me93W0osL+G9eSgdf&#13;&#10;DeFVD9hrRByWPgrLMGMUg2fIPTby+3o2nxTz2XJ0XczGo+k4XYyKIp2M7jdFWqTTzXo5vftxCTm8&#13;&#10;TwJ1PUVB8t2hi2TPZwN/ByjPSKuFfjSd4RuJhWyZ80/M4iwik7hf/hGPSkGbU7hIlNRgv/1NH/xx&#13;&#10;RNBKSYuznVP39cisoER91jg8YREGwQ7CYRD0sVkDUjjGzTU8ivjAejWIlYXmGdeuCFHQxDTHWDn1&#13;&#10;g7j2/Ybh2nJRFNEJx90wv9U7wwP00LB998ysubTbI20PMEw9y951vfft21ccPVQyjkQgtmcRRylc&#13;&#10;cFXiUF3WOuzir/fo9fbzWf0EAAD//wMAUEsDBBQABgAIAAAAIQAo+G2E4wAAAA0BAAAPAAAAZHJz&#13;&#10;L2Rvd25yZXYueG1sTI/BTsMwEETvSPyDtUhcEHUSNaFN41TQwA0OLVXPbmySiHgd2U6T/j3LCS6r&#13;&#10;XY1mdl6xnU3PLtr5zqKAeBEB01hb1WEj4Pj59rgC5oNEJXuLWsBVe9iWtzeFzJWdcK8vh9AwCkGf&#13;&#10;SwFtCEPOua9bbaRf2EEjaV/WGRnodA1XTk4UbnqeRFHGjeyQPrRy0LtW19+H0QjIKjdOe9w9VMfX&#13;&#10;d/kxNMnp5XoS4v5urjY0njfAgp7DnwN+Gag/lFTsbEdUnvUCiCYIWD7FKTCSs3RNy1lAukxi4GXB&#13;&#10;/1OUPwAAAP//AwBQSwECLQAUAAYACAAAACEAtoM4kv4AAADhAQAAEwAAAAAAAAAAAAAAAAAAAAAA&#13;&#10;W0NvbnRlbnRfVHlwZXNdLnhtbFBLAQItABQABgAIAAAAIQA4/SH/1gAAAJQBAAALAAAAAAAAAAAA&#13;&#10;AAAAAC8BAABfcmVscy8ucmVsc1BLAQItABQABgAIAAAAIQBXgOJHawIAAMQEAAAOAAAAAAAAAAAA&#13;&#10;AAAAAC4CAABkcnMvZTJvRG9jLnhtbFBLAQItABQABgAIAAAAIQAo+G2E4wAAAA0BAAAPAAAAAAAA&#13;&#10;AAAAAAAAAMUEAABkcnMvZG93bnJldi54bWxQSwUGAAAAAAQABADzAAAA1QUAAAAA&#13;&#10;" stroked="f">
                <v:textbox inset="0,0,0,0">
                  <w:txbxContent>
                    <w:p w14:paraId="4E4B6448" w14:textId="6CA6AEB2" w:rsidR="00F42AAC" w:rsidRPr="00DA2190" w:rsidRDefault="00F42AAC" w:rsidP="003E0EBA">
                      <w:pPr>
                        <w:pStyle w:val="Caption"/>
                        <w:rPr>
                          <w:noProof/>
                          <w:sz w:val="22"/>
                          <w:szCs w:val="22"/>
                        </w:rPr>
                      </w:pPr>
                      <w:bookmarkStart w:id="270" w:name="_Ref377286035"/>
                      <w:r>
                        <w:t xml:space="preserve">Figure </w:t>
                      </w:r>
                      <w:r>
                        <w:fldChar w:fldCharType="begin"/>
                      </w:r>
                      <w:r>
                        <w:instrText xml:space="preserve"> SEQ Figure \* ARABIC </w:instrText>
                      </w:r>
                      <w:r>
                        <w:fldChar w:fldCharType="separate"/>
                      </w:r>
                      <w:r>
                        <w:rPr>
                          <w:noProof/>
                        </w:rPr>
                        <w:t>84</w:t>
                      </w:r>
                      <w:r>
                        <w:rPr>
                          <w:noProof/>
                        </w:rPr>
                        <w:fldChar w:fldCharType="end"/>
                      </w:r>
                      <w:bookmarkEnd w:id="270"/>
                      <w:r>
                        <w:t xml:space="preserve">:  This is the proposed AC part of the solenoid current ramp at injection from 0 </w:t>
                      </w:r>
                      <w:proofErr w:type="spellStart"/>
                      <w:r>
                        <w:t>ms</w:t>
                      </w:r>
                      <w:proofErr w:type="spellEnd"/>
                      <w:r>
                        <w:t xml:space="preserve"> to 3 </w:t>
                      </w:r>
                      <w:proofErr w:type="spellStart"/>
                      <w:r>
                        <w:t>ms.</w:t>
                      </w:r>
                      <w:proofErr w:type="spellEnd"/>
                    </w:p>
                    <w:p w14:paraId="53CF1AC2" w14:textId="21B8EC3B" w:rsidR="00F42AAC" w:rsidRPr="00823883" w:rsidRDefault="00F42AAC" w:rsidP="006812C6">
                      <w:pPr>
                        <w:pStyle w:val="Caption"/>
                        <w:rPr>
                          <w:noProof/>
                          <w:sz w:val="22"/>
                          <w:szCs w:val="22"/>
                        </w:rPr>
                      </w:pPr>
                    </w:p>
                  </w:txbxContent>
                </v:textbox>
                <w10:wrap type="through" anchorx="margin"/>
              </v:shape>
            </w:pict>
          </mc:Fallback>
        </mc:AlternateContent>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7">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196" w:name="_Ref305739958"/>
      <w:bookmarkStart w:id="197" w:name="_Toc506357673"/>
      <w:r>
        <w:lastRenderedPageBreak/>
        <w:t>RF w</w:t>
      </w:r>
      <w:r w:rsidR="00BC534C">
        <w:t>indows (D. Sun)</w:t>
      </w:r>
      <w:bookmarkEnd w:id="196"/>
      <w:bookmarkEnd w:id="197"/>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198" w:name="_Ref305678996"/>
      <w:bookmarkStart w:id="199" w:name="_Toc506357674"/>
      <w:r>
        <w:lastRenderedPageBreak/>
        <w:t>Cathode resonator (R. Madrak ,</w:t>
      </w:r>
      <w:r w:rsidR="00216D84">
        <w:t xml:space="preserve"> J. Dey</w:t>
      </w:r>
      <w:r>
        <w:t>, &amp; C.Y. Tan</w:t>
      </w:r>
      <w:r w:rsidR="00BC534C">
        <w:t>)</w:t>
      </w:r>
      <w:bookmarkEnd w:id="198"/>
      <w:bookmarkEnd w:id="199"/>
    </w:p>
    <w:p w14:paraId="7CBDCDF2" w14:textId="50309D78"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F77F4A">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08FCD7BA"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21355030" w:rsidR="00F42AAC" w:rsidRPr="0001657B" w:rsidRDefault="00F42AAC" w:rsidP="00996366">
                              <w:pPr>
                                <w:pStyle w:val="Caption"/>
                                <w:rPr>
                                  <w:b w:val="0"/>
                                  <w:noProof/>
                                  <w:sz w:val="28"/>
                                </w:rPr>
                              </w:pPr>
                              <w:bookmarkStart w:id="200" w:name="_Ref335897089"/>
                              <w:r>
                                <w:t xml:space="preserve">Figure </w:t>
                              </w:r>
                              <w:fldSimple w:instr=" SEQ Figure \* ARABIC ">
                                <w:r>
                                  <w:rPr>
                                    <w:noProof/>
                                  </w:rPr>
                                  <w:t>85</w:t>
                                </w:r>
                              </w:fldSimple>
                              <w:bookmarkEnd w:id="200"/>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2"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hDQ6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PcRLUTwCYSXQSJjeWtJFjUSuiDbXROEqhRKf&#13;&#10;B+YrHmUjtjNf9JLvVUL995be2qNbsOt7W1zNM1//uyZ2GDefOPoILs0gqEFYDgJft7kATSMXjRPx&#13;&#10;gjLNIJZKtD/QZpk9BVuEU5w1880g5gYrbOCrg7Isc3I306/4jcRN0I0mW7Db3Q+iZF9uA9i+iKFT&#13;&#10;SfqCT52tGwkyA6UXtSObBbZDEfSxC7DGSe7Oh/Tso+Lp2lkdvqLOfg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oIQ0O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3"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99" o:title="fund_cathres_inner"/>
                </v:shape>
                <v:shape id="Text Box 456" o:spid="_x0000_s1104"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21355030" w:rsidR="00F42AAC" w:rsidRPr="0001657B" w:rsidRDefault="00F42AAC" w:rsidP="00996366">
                        <w:pPr>
                          <w:pStyle w:val="Caption"/>
                          <w:rPr>
                            <w:b w:val="0"/>
                            <w:noProof/>
                            <w:sz w:val="28"/>
                          </w:rPr>
                        </w:pPr>
                        <w:bookmarkStart w:id="276" w:name="_Ref335897089"/>
                        <w:r>
                          <w:t xml:space="preserve">Figure </w:t>
                        </w:r>
                        <w:r>
                          <w:fldChar w:fldCharType="begin"/>
                        </w:r>
                        <w:r>
                          <w:instrText xml:space="preserve"> SEQ Figure \* ARABIC </w:instrText>
                        </w:r>
                        <w:r>
                          <w:fldChar w:fldCharType="separate"/>
                        </w:r>
                        <w:r>
                          <w:rPr>
                            <w:noProof/>
                          </w:rPr>
                          <w:t>85</w:t>
                        </w:r>
                        <w:r>
                          <w:rPr>
                            <w:noProof/>
                          </w:rPr>
                          <w:fldChar w:fldCharType="end"/>
                        </w:r>
                        <w:bookmarkEnd w:id="276"/>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F77F4A">
        <w:t>13.3</w:t>
      </w:r>
      <w:r w:rsidR="009301BA">
        <w:fldChar w:fldCharType="end"/>
      </w:r>
      <w:r w:rsidR="009301BA">
        <w:t>.</w:t>
      </w:r>
    </w:p>
    <w:p w14:paraId="092995D9" w14:textId="19EC9989" w:rsidR="00303D59" w:rsidRDefault="00303D59" w:rsidP="00303D59">
      <w:pPr>
        <w:pStyle w:val="Heading2"/>
      </w:pPr>
      <w:r>
        <w:br w:type="page"/>
      </w:r>
      <w:bookmarkStart w:id="201" w:name="_Toc506357675"/>
      <w:r>
        <w:lastRenderedPageBreak/>
        <w:t>Modified</w:t>
      </w:r>
      <w:r w:rsidR="00A575F9">
        <w:t xml:space="preserve"> Booster cathode resonator</w:t>
      </w:r>
      <w:bookmarkEnd w:id="201"/>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08668263" w:rsidR="00F42AAC" w:rsidRPr="003C01D2" w:rsidRDefault="00F42AAC" w:rsidP="00182A85">
                            <w:pPr>
                              <w:pStyle w:val="Caption"/>
                              <w:rPr>
                                <w:sz w:val="22"/>
                                <w:szCs w:val="22"/>
                              </w:rPr>
                            </w:pPr>
                            <w:bookmarkStart w:id="202" w:name="_Ref335897131"/>
                            <w:r>
                              <w:t xml:space="preserve">Figure </w:t>
                            </w:r>
                            <w:fldSimple w:instr=" SEQ Figure \* ARABIC ">
                              <w:r>
                                <w:rPr>
                                  <w:noProof/>
                                </w:rPr>
                                <w:t>86</w:t>
                              </w:r>
                            </w:fldSimple>
                            <w:bookmarkEnd w:id="202"/>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5"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Ie2QbgIAAMQEAAAOAAAAZHJzL2Uyb0RvYy54bWysVF1P2zAUfZ+0/2D5vU3apbREpCi06jQJ&#13;&#10;ARJMPLuOQyIltme7Tdi0/86x08DG9jTtxbm+X773nHtzcdm3DTkKY2slMzqbxpQIyVVRy6eMfn3Y&#13;&#10;TVaUWMdkwRolRUafhaWX648fLjqdirmqVFMIQ5BE2rTTGa2c02kUWV6Jltmp0kLCWCrTMoereYoK&#13;&#10;wzpkb5toHsdnUadMoY3iwlpot4ORrkP+shTc3ZalFY40GUVtLpwmnHt/RusLlj4Zpquan8pg/1BF&#13;&#10;y2qJR19TbZlj5GDqP1K1NTfKqtJNuWojVZY1F6EHdDOL33VzXzEtQi8Ax+pXmOz/S8tvjneG1EVG&#13;&#10;kwWokqwFSQ+id+RK9cTrgFCnbQrHew1X18MApke9hdI33pem9V+0RGAH1s+v+Pp0HMpkuUhWK5g4&#13;&#10;bJ/iZBUHAqK3aG2s+yxUS7yQUQP+AqzseG0dKoHr6OIfs6qpi13dNP7iDZvGkCMD111VO+FrRMRv&#13;&#10;Xo30vlL5qME8aEQYluEVlqJiiN7T1x6I/LFZLOf5cnE+OcsXs0kyi1eTPI/nk+0uj/M42W3Ok6uf&#13;&#10;pyfH+MhDN0DkJdfv+wD2cjnit1fFM2A1ahhNq/muRiPXzLo7ZjCLgAv75W5xlI3qMqpOEiWVMt//&#13;&#10;pvf+GBFYKekw2xm13w7MCEqaLxLD4xdhFMwo7EdBHtqNAoQzbK7mQUSAcc0olka1j1i73L8CE5Mc&#13;&#10;b2XUjeLGDRuGteUiz4MTxl0zdy3vNfepR8Ie+kdm9IluB9hu1Dj1LH3H+uDrI63ODw4UhpHwwA4o&#13;&#10;gm1/waoE3k9r7Xfx13vwevv5rF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CoIe2QbgIAAMQEAAAOAAAA&#13;&#10;AAAAAAAAAAAAAC4CAABkcnMvZTJvRG9jLnhtbFBLAQItABQABgAIAAAAIQAa84J35gAAABABAAAP&#13;&#10;AAAAAAAAAAAAAAAAAMgEAABkcnMvZG93bnJldi54bWxQSwUGAAAAAAQABADzAAAA2wUAAAAA&#13;&#10;" stroked="f">
                <v:textbox style="mso-fit-shape-to-text:t" inset="0,0,0,0">
                  <w:txbxContent>
                    <w:p w14:paraId="18291F79" w14:textId="08668263" w:rsidR="00F42AAC" w:rsidRPr="003C01D2" w:rsidRDefault="00F42AAC" w:rsidP="00182A85">
                      <w:pPr>
                        <w:pStyle w:val="Caption"/>
                        <w:rPr>
                          <w:sz w:val="22"/>
                          <w:szCs w:val="22"/>
                        </w:rPr>
                      </w:pPr>
                      <w:bookmarkStart w:id="279" w:name="_Ref335897131"/>
                      <w:r>
                        <w:t xml:space="preserve">Figure </w:t>
                      </w:r>
                      <w:r>
                        <w:fldChar w:fldCharType="begin"/>
                      </w:r>
                      <w:r>
                        <w:instrText xml:space="preserve"> SEQ Figure \* ARABIC </w:instrText>
                      </w:r>
                      <w:r>
                        <w:fldChar w:fldCharType="separate"/>
                      </w:r>
                      <w:r>
                        <w:rPr>
                          <w:noProof/>
                        </w:rPr>
                        <w:t>86</w:t>
                      </w:r>
                      <w:r>
                        <w:rPr>
                          <w:noProof/>
                        </w:rPr>
                        <w:fldChar w:fldCharType="end"/>
                      </w:r>
                      <w:bookmarkEnd w:id="279"/>
                      <w:r>
                        <w:t xml:space="preserve">: </w:t>
                      </w:r>
                      <w:r w:rsidRPr="00A53AD1">
                        <w:t>Outer conductor of the cathode resonator for the Booster fundamental PA.</w:t>
                      </w:r>
                    </w:p>
                  </w:txbxContent>
                </v:textbox>
                <w10:wrap type="through"/>
              </v:shape>
            </w:pict>
          </mc:Fallback>
        </mc:AlternateContent>
      </w:r>
    </w:p>
    <w:p w14:paraId="5D637ABE" w14:textId="4927E39F"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F77F4A">
        <w:t xml:space="preserve">Figure </w:t>
      </w:r>
      <w:r w:rsidR="00F77F4A">
        <w:rPr>
          <w:noProof/>
        </w:rPr>
        <w:t>85</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F77F4A">
        <w:t xml:space="preserve">Figure </w:t>
      </w:r>
      <w:r w:rsidR="00F77F4A">
        <w:rPr>
          <w:noProof/>
        </w:rPr>
        <w:t>86</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F77F4A">
        <w:t xml:space="preserve">Figure </w:t>
      </w:r>
      <w:r w:rsidR="00F77F4A">
        <w:rPr>
          <w:noProof/>
        </w:rPr>
        <w:t>87</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035D2026" w:rsidR="00F42AAC" w:rsidRPr="009C3D07" w:rsidRDefault="00F42AAC" w:rsidP="001D2E82">
                            <w:pPr>
                              <w:pStyle w:val="Caption"/>
                              <w:rPr>
                                <w:noProof/>
                                <w:sz w:val="22"/>
                                <w:szCs w:val="22"/>
                              </w:rPr>
                            </w:pPr>
                            <w:bookmarkStart w:id="203" w:name="_Ref335897168"/>
                            <w:r>
                              <w:t xml:space="preserve">Figure </w:t>
                            </w:r>
                            <w:fldSimple w:instr=" SEQ Figure \* ARABIC ">
                              <w:r>
                                <w:rPr>
                                  <w:noProof/>
                                </w:rPr>
                                <w:t>87</w:t>
                              </w:r>
                            </w:fldSimple>
                            <w:bookmarkEnd w:id="203"/>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6"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q6gt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yz5YjfDspnhNXBQE1v5abBRm6ED/fCIRcRLtyvcIdHpaHLORwlzmpw3/9mp3ik&#13;&#10;CHo565DbOfff9sIpzvQXg+ShRRgFNwq7UTD7dg0I4RQ318oo4gUX9ChWDtpHXLuCqqBLGIm1ch5G&#13;&#10;cR2GDcO1laooYhDS3YpwY7ZWUupxYA/9o3D2OO6AsN3CyHqRvZv6EEs3vS32AUcYKUHADigilUjB&#13;&#10;VYmkOq417eKveox6+/msXg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B9q6gtagIAAMQEAAAOAAAAAAAAAAAA&#13;&#10;AAAAAC4CAABkcnMvZTJvRG9jLnhtbFBLAQItABQABgAIAAAAIQAZDMbc5AAAAA0BAAAPAAAAAAAA&#13;&#10;AAAAAAAAAMQEAABkcnMvZG93bnJldi54bWxQSwUGAAAAAAQABADzAAAA1QUAAAAA&#13;&#10;" stroked="f">
                <v:textbox style="mso-fit-shape-to-text:t" inset="0,0,0,0">
                  <w:txbxContent>
                    <w:p w14:paraId="64EB64BF" w14:textId="035D2026" w:rsidR="00F42AAC" w:rsidRPr="009C3D07" w:rsidRDefault="00F42AAC" w:rsidP="001D2E82">
                      <w:pPr>
                        <w:pStyle w:val="Caption"/>
                        <w:rPr>
                          <w:noProof/>
                          <w:sz w:val="22"/>
                          <w:szCs w:val="22"/>
                        </w:rPr>
                      </w:pPr>
                      <w:bookmarkStart w:id="281" w:name="_Ref335897168"/>
                      <w:r>
                        <w:t xml:space="preserve">Figure </w:t>
                      </w:r>
                      <w:r>
                        <w:fldChar w:fldCharType="begin"/>
                      </w:r>
                      <w:r>
                        <w:instrText xml:space="preserve"> SEQ Figure \* ARABIC </w:instrText>
                      </w:r>
                      <w:r>
                        <w:fldChar w:fldCharType="separate"/>
                      </w:r>
                      <w:r>
                        <w:rPr>
                          <w:noProof/>
                        </w:rPr>
                        <w:t>87</w:t>
                      </w:r>
                      <w:r>
                        <w:rPr>
                          <w:noProof/>
                        </w:rPr>
                        <w:fldChar w:fldCharType="end"/>
                      </w:r>
                      <w:bookmarkEnd w:id="281"/>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04" w:name="_Ref335894472"/>
      <w:bookmarkStart w:id="205" w:name="_Toc506357676"/>
      <w:r>
        <w:lastRenderedPageBreak/>
        <w:t>Cathode resonator model (R. Madrak &amp; C.Y. Tan)</w:t>
      </w:r>
      <w:bookmarkEnd w:id="204"/>
      <w:bookmarkEnd w:id="205"/>
    </w:p>
    <w:p w14:paraId="515207F5" w14:textId="5CFEBB7D"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2">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EndPr/>
        <w:sdtContent>
          <w:r w:rsidR="004A0606">
            <w:fldChar w:fldCharType="begin"/>
          </w:r>
          <w:r w:rsidR="004A0606">
            <w:instrText xml:space="preserve"> CITATION Ber01 \l 1033 </w:instrText>
          </w:r>
          <w:r w:rsidR="004A0606">
            <w:fldChar w:fldCharType="separate"/>
          </w:r>
          <w:r w:rsidR="00F77F4A" w:rsidRPr="00F77F4A">
            <w:rPr>
              <w:noProof/>
            </w:rPr>
            <w:t>[39]</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F77F4A">
        <w:t xml:space="preserve">Figure </w:t>
      </w:r>
      <w:r w:rsidR="00F77F4A">
        <w:rPr>
          <w:noProof/>
        </w:rPr>
        <w:t>88</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1DDB8B99" w:rsidR="00F42AAC" w:rsidRPr="00AB492E" w:rsidRDefault="00F42AAC" w:rsidP="00132454">
                            <w:pPr>
                              <w:pStyle w:val="Caption"/>
                              <w:rPr>
                                <w:noProof/>
                                <w:sz w:val="22"/>
                                <w:szCs w:val="22"/>
                              </w:rPr>
                            </w:pPr>
                            <w:bookmarkStart w:id="206" w:name="_Ref335486007"/>
                            <w:r>
                              <w:t xml:space="preserve">Figure </w:t>
                            </w:r>
                            <w:fldSimple w:instr=" SEQ Figure \* ARABIC ">
                              <w:r>
                                <w:rPr>
                                  <w:noProof/>
                                </w:rPr>
                                <w:t>88</w:t>
                              </w:r>
                            </w:fldSimple>
                            <w:bookmarkEnd w:id="20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86</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7"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mJDbQIAAMUEAAAOAAAAZHJzL2Uyb0RvYy54bWysVN9v2jAQfp+0/8HyOyRQKCUiVCmIaVLV&#13;&#10;VoKpz8ZxSCTH59mGhE3733d2CN26PU17cc53n+/Hd3dZ3Le1JCdhbAUqpaNhTIlQHPJKHVL6ZbcZ&#13;&#10;3FFiHVM5k6BESs/C0vvlxw+LRidiDCXIXBiCTpRNGp3S0jmdRJHlpaiZHYIWCo0FmJo5vJpDlBvW&#13;&#10;oPdaRuM4vo0aMLk2wIW1qF13RroM/otCcPdcFFY4IlOKublwmnDu/RktFyw5GKbLil/SYP+QRc0q&#13;&#10;hUGvrtbMMXI01R+u6oobsFC4IYc6gqKouAg1YDWj+F0125JpEWpBcqy+0mT/n1v+dHoxpMpTOr65&#13;&#10;oUSxGpu0E60jD9ASr0OGGm0TBG41Ql2LBux0r7eo9IW3han9F0siaEeuz1d+vTuOyslkOpvFaOJo&#13;&#10;G8Wz2XQ+9X6it+faWPdJQE28kFKDDQy8stOjdR20h/hoFmSVbyop/cUbVtKQE8NmN2XlxMX5byip&#13;&#10;PFaBf9U57DQiTEsXhSWYMooe6ZMPnfy+ms7GGeY8uM2mo8FkFN8NsiweD9abLM7iyWY1nzz8uITs&#13;&#10;30eeu44jL7l23wa2Z/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LFqYkNtAgAAxQQAAA4AAAAA&#13;&#10;AAAAAAAAAAAALgIAAGRycy9lMm9Eb2MueG1sUEsBAi0AFAAGAAgAAAAhACoHzZrmAAAAEAEAAA8A&#13;&#10;AAAAAAAAAAAAAAAAxwQAAGRycy9kb3ducmV2LnhtbFBLBQYAAAAABAAEAPMAAADaBQAAAAA=&#13;&#10;" stroked="f">
                <v:textbox style="mso-fit-shape-to-text:t" inset="0,0,0,0">
                  <w:txbxContent>
                    <w:p w14:paraId="0363B141" w14:textId="1DDB8B99" w:rsidR="00F42AAC" w:rsidRPr="00AB492E" w:rsidRDefault="00F42AAC" w:rsidP="00132454">
                      <w:pPr>
                        <w:pStyle w:val="Caption"/>
                        <w:rPr>
                          <w:noProof/>
                          <w:sz w:val="22"/>
                          <w:szCs w:val="22"/>
                        </w:rPr>
                      </w:pPr>
                      <w:bookmarkStart w:id="285" w:name="_Ref335486007"/>
                      <w:r>
                        <w:t xml:space="preserve">Figure </w:t>
                      </w:r>
                      <w:r>
                        <w:fldChar w:fldCharType="begin"/>
                      </w:r>
                      <w:r>
                        <w:instrText xml:space="preserve"> SEQ Figure \* ARABIC </w:instrText>
                      </w:r>
                      <w:r>
                        <w:fldChar w:fldCharType="separate"/>
                      </w:r>
                      <w:r>
                        <w:rPr>
                          <w:noProof/>
                        </w:rPr>
                        <w:t>88</w:t>
                      </w:r>
                      <w:r>
                        <w:rPr>
                          <w:noProof/>
                        </w:rPr>
                        <w:fldChar w:fldCharType="end"/>
                      </w:r>
                      <w:bookmarkEnd w:id="285"/>
                      <w:r>
                        <w:t xml:space="preserve">: The resonator model for calculating the bandwidth of the cathode resonator. </w:t>
                      </w:r>
                      <w:proofErr w:type="spellStart"/>
                      <w:r w:rsidRPr="006319A3">
                        <w:rPr>
                          <w:i/>
                        </w:rPr>
                        <w:t>R</w:t>
                      </w:r>
                      <w:r w:rsidRPr="006319A3">
                        <w:rPr>
                          <w:i/>
                          <w:vertAlign w:val="subscript"/>
                        </w:rPr>
                        <w:t>k</w:t>
                      </w:r>
                      <w:proofErr w:type="spellEnd"/>
                      <w:r>
                        <w:t xml:space="preserve"> comes from the </w:t>
                      </w:r>
                      <w:proofErr w:type="spellStart"/>
                      <w:r>
                        <w:t>swamper</w:t>
                      </w:r>
                      <w:proofErr w:type="spellEnd"/>
                      <w:r>
                        <w:t xml:space="preserve">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86</w:t>
                      </w:r>
                      <w:r>
                        <w:fldChar w:fldCharType="end"/>
                      </w:r>
                      <w:r>
                        <w:t xml:space="preserve">, and </w:t>
                      </w:r>
                      <w:proofErr w:type="spellStart"/>
                      <w:r w:rsidRPr="006319A3">
                        <w:rPr>
                          <w:i/>
                        </w:rPr>
                        <w:t>C</w:t>
                      </w:r>
                      <w:r w:rsidRPr="006319A3">
                        <w:rPr>
                          <w:vertAlign w:val="subscript"/>
                        </w:rPr>
                        <w:t>in</w:t>
                      </w:r>
                      <w:proofErr w:type="spellEnd"/>
                      <w:r>
                        <w:t xml:space="preserve"> is the cathode capacitance of the Y567B. </w:t>
                      </w:r>
                      <w:proofErr w:type="spellStart"/>
                      <w:r w:rsidRPr="006319A3">
                        <w:rPr>
                          <w:i/>
                        </w:rPr>
                        <w:t>Z</w:t>
                      </w:r>
                      <w:r w:rsidRPr="006319A3">
                        <w:rPr>
                          <w:i/>
                          <w:vertAlign w:val="subscript"/>
                        </w:rPr>
                        <w:t>b</w:t>
                      </w:r>
                      <w:proofErr w:type="spellEnd"/>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proofErr w:type="spellStart"/>
                      <w:r w:rsidRPr="006319A3">
                        <w:rPr>
                          <w:i/>
                        </w:rPr>
                        <w:t>R</w:t>
                      </w:r>
                      <w:r w:rsidRPr="006319A3">
                        <w:rPr>
                          <w:i/>
                          <w:vertAlign w:val="subscript"/>
                        </w:rPr>
                        <w:t>s</w:t>
                      </w:r>
                      <w:proofErr w:type="spellEnd"/>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4E852FB9"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F77F4A">
        <w:t xml:space="preserve">Figure </w:t>
      </w:r>
      <w:r w:rsidR="00F77F4A">
        <w:rPr>
          <w:noProof/>
        </w:rPr>
        <w:t>88</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5E0238"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08C938B5" w:rsidR="00E3155D" w:rsidRDefault="00E3155D" w:rsidP="00670655">
            <w:pPr>
              <w:ind w:firstLine="0"/>
              <w:jc w:val="right"/>
            </w:pPr>
            <w:r>
              <w:t>(</w:t>
            </w:r>
            <w:r w:rsidR="005E0238">
              <w:fldChar w:fldCharType="begin"/>
            </w:r>
            <w:r w:rsidR="005E0238">
              <w:instrText xml:space="preserve"> SEQ Equation \* MERGEFORMAT </w:instrText>
            </w:r>
            <w:r w:rsidR="005E0238">
              <w:fldChar w:fldCharType="separate"/>
            </w:r>
            <w:r w:rsidR="00F77F4A">
              <w:rPr>
                <w:noProof/>
              </w:rPr>
              <w:t>47</w:t>
            </w:r>
            <w:r w:rsidR="005E0238">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680F4DED"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F77F4A">
        <w:t xml:space="preserve">Figure </w:t>
      </w:r>
      <w:r w:rsidR="00F77F4A">
        <w:rPr>
          <w:noProof/>
        </w:rPr>
        <w:t>89</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3">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6081061F" w:rsidR="00F42AAC" w:rsidRPr="008E6B32" w:rsidRDefault="00F42AAC" w:rsidP="00853BA6">
                            <w:pPr>
                              <w:pStyle w:val="Caption"/>
                              <w:rPr>
                                <w:noProof/>
                                <w:sz w:val="22"/>
                                <w:szCs w:val="22"/>
                              </w:rPr>
                            </w:pPr>
                            <w:bookmarkStart w:id="207" w:name="_Ref335642287"/>
                            <w:r>
                              <w:t xml:space="preserve">Figure </w:t>
                            </w:r>
                            <w:fldSimple w:instr=" SEQ Figure \* ARABIC ">
                              <w:r>
                                <w:rPr>
                                  <w:noProof/>
                                </w:rPr>
                                <w:t>89</w:t>
                              </w:r>
                            </w:fldSimple>
                            <w:bookmarkEnd w:id="207"/>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08"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xWxagIAAMQEAAAOAAAAZHJzL2Uyb0RvYy54bWysVEtv2zAMvg/YfxB0T/1YmiZGncJNkWFA&#13;&#10;0RZIhp4VWa4NyKImKbGzYf+9lBw3W7fTsItM8Sl+/Ojrm76V5CCMbUDlNLmIKRGKQ9mol5x+3a4n&#13;&#10;c0qsY6pkEpTI6VFYerP8+OG605lIoQZZCkMwibJZp3NaO6ezKLK8Fi2zF6CFQmMFpmUOr+YlKg3r&#13;&#10;MHsrozSOZ1EHptQGuLAWtXeDkS5D/qoS3D1WlRWOyJzi21w4TTh3/oyW1yx7MUzXDT89g/3DK1rW&#13;&#10;KCz6luqOOUb2pvkjVdtwAxYqd8GhjaCqGi5CD9hNEr/rZlMzLUIvCI7VbzDZ/5eWPxyeDGnKnKaf&#13;&#10;rihRrMUhbUXvyC30xOsQoU7bDB03Gl1djwac9Ki3qPSN95Vp/RdbImhHrI9v+Pp0HJXTNF0kMZo4&#13;&#10;2qazBDv2aaJztDbWfRbQEi/k1OD8AqzscG/d4Dq6+GIWZFOuGyn9xRtW0pADw1l3dePEKflvXlJ5&#13;&#10;XwU+akg4aEQgy1CFZfhiFL2nf3sY5I/V5VVaXF0uJrPiMplMk3g+KYo4ndyti7iIp+vVYnr781Ry&#13;&#10;jI88dANEXnL9rg9gz0PjXrWD8oiwGhioaTVfN9jIPbPuiRnkIsKF++Ue8agkdDmFk0RJDeb73/Te&#13;&#10;HymCVko65HZO7bc9M4IS+UUhefwijIIZhd0oqH27AoQwwc3VPIgYYJwcxcpA+4xrV/gqaGKKY62c&#13;&#10;ulFcuWHDcG25KIrghHTXzN2rjeY+9Tiwbf/MjD6N2yFsDzCynmXvpj74+kiri73DEQZKnFFEKvkL&#13;&#10;rkog1Wmt/S7+eg9e55/P8hUAAP//AwBQSwMEFAAGAAgAAAAhAGsuDkXkAAAAEAEAAA8AAABkcnMv&#13;&#10;ZG93bnJldi54bWxMTz1PwzAQ3ZH4D9YhsSBqt4Q0SuNUVYGBLhWhC5sbu3EgPkex04Z/zzHBctJ7&#13;&#10;d/c+ivXkOnY2Q2g9SpjPBDCDtdctNhIO7y/3GbAQFWrVeTQSvk2AdXl9Vahc+wu+mXMVG0YiGHIl&#13;&#10;wcbY55yH2hqnwsz3Bml38oNTkeDQcD2oC4m7ji+ESLlTLZKDVb3ZWlN/VaOTsE8+9vZuPD3vNsnD&#13;&#10;8HoYt+lnU0l5ezM9rWhsVsCimeLfB/x2oPxQUrCjH1EH1hHOBBWKEh7FYg6MLrIkJeZIzDJZAi8L&#13;&#10;/r9I+QMAAP//AwBQSwECLQAUAAYACAAAACEAtoM4kv4AAADhAQAAEwAAAAAAAAAAAAAAAAAAAAAA&#13;&#10;W0NvbnRlbnRfVHlwZXNdLnhtbFBLAQItABQABgAIAAAAIQA4/SH/1gAAAJQBAAALAAAAAAAAAAAA&#13;&#10;AAAAAC8BAABfcmVscy8ucmVsc1BLAQItABQABgAIAAAAIQAM2xWxagIAAMQEAAAOAAAAAAAAAAAA&#13;&#10;AAAAAC4CAABkcnMvZTJvRG9jLnhtbFBLAQItABQABgAIAAAAIQBrLg5F5AAAABABAAAPAAAAAAAA&#13;&#10;AAAAAAAAAMQEAABkcnMvZG93bnJldi54bWxQSwUGAAAAAAQABADzAAAA1QUAAAAA&#13;&#10;" stroked="f">
                <v:textbox style="mso-fit-shape-to-text:t" inset="0,0,0,0">
                  <w:txbxContent>
                    <w:p w14:paraId="79EED93B" w14:textId="6081061F" w:rsidR="00F42AAC" w:rsidRPr="008E6B32" w:rsidRDefault="00F42AAC" w:rsidP="00853BA6">
                      <w:pPr>
                        <w:pStyle w:val="Caption"/>
                        <w:rPr>
                          <w:noProof/>
                          <w:sz w:val="22"/>
                          <w:szCs w:val="22"/>
                        </w:rPr>
                      </w:pPr>
                      <w:bookmarkStart w:id="287" w:name="_Ref335642287"/>
                      <w:r>
                        <w:t xml:space="preserve">Figure </w:t>
                      </w:r>
                      <w:r>
                        <w:fldChar w:fldCharType="begin"/>
                      </w:r>
                      <w:r>
                        <w:instrText xml:space="preserve"> SEQ Figure \* ARABIC </w:instrText>
                      </w:r>
                      <w:r>
                        <w:fldChar w:fldCharType="separate"/>
                      </w:r>
                      <w:r>
                        <w:rPr>
                          <w:noProof/>
                        </w:rPr>
                        <w:t>89</w:t>
                      </w:r>
                      <w:r>
                        <w:rPr>
                          <w:noProof/>
                        </w:rPr>
                        <w:fldChar w:fldCharType="end"/>
                      </w:r>
                      <w:bookmarkEnd w:id="287"/>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208" w:name="_Toc506357677"/>
      <w:r>
        <w:t>VSWR</w:t>
      </w:r>
      <w:r w:rsidR="0006736F">
        <w:t xml:space="preserve"> example</w:t>
      </w:r>
      <w:bookmarkEnd w:id="208"/>
    </w:p>
    <w:p w14:paraId="717B3F6F" w14:textId="25F01FF1"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F77F4A">
        <w:t xml:space="preserve">Figure </w:t>
      </w:r>
      <w:r w:rsidR="00F77F4A">
        <w:rPr>
          <w:noProof/>
        </w:rPr>
        <w:t>89</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F77F4A">
        <w:t xml:space="preserve">Figure </w:t>
      </w:r>
      <w:r w:rsidR="00F77F4A">
        <w:rPr>
          <w:noProof/>
        </w:rPr>
        <w:t>90</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4">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1216DDCB" w:rsidR="00F42AAC" w:rsidRPr="006A4437" w:rsidRDefault="00F42AAC" w:rsidP="00466196">
                            <w:pPr>
                              <w:pStyle w:val="Caption"/>
                              <w:rPr>
                                <w:noProof/>
                                <w:sz w:val="22"/>
                                <w:szCs w:val="22"/>
                              </w:rPr>
                            </w:pPr>
                            <w:bookmarkStart w:id="209" w:name="_Ref335658070"/>
                            <w:r>
                              <w:t xml:space="preserve">Figure </w:t>
                            </w:r>
                            <w:fldSimple w:instr=" SEQ Figure \* ARABIC ">
                              <w:r>
                                <w:rPr>
                                  <w:noProof/>
                                </w:rPr>
                                <w:t>90</w:t>
                              </w:r>
                            </w:fldSimple>
                            <w:bookmarkEnd w:id="209"/>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09"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xWUagIAAMQEAAAOAAAAZHJzL2Uyb0RvYy54bWysVMtu2zAQvBfoPxC8O3rATmIhcqDYcFEg&#13;&#10;SAIkRc40RUUCJJIlaUtp0X/vkLKcNu2p6IVa7mOWO7urq+uha8lBGNsomdPkLKZESK7KRr7k9MvT&#13;&#10;dnZJiXVMlqxVUuT0VVh6vfr44arXmUhVrdpSGAIQabNe57R2TmdRZHktOmbPlBYSxkqZjjlczUtU&#13;&#10;GtYDvWujNI7Po16ZUhvFhbXQbkYjXQX8qhLc3VeVFY60OcXbXDhNOHf+jFZXLHsxTNcNPz6D/cMr&#13;&#10;OtZIJD1BbZhjZG+aP6C6hhtlVeXOuOoiVVUNF6EGVJPE76p5rJkWoRaQY/WJJvv/YPnd4cGQpsxp&#13;&#10;Ogc/knVo0pMYHLlRA/E6MNRrm8HxUcPVDTCg05PeQukLHyrT+S9KIrAD6/XEr4fjUM7TdJnEMHHY&#13;&#10;5ucJKvYw0Vu0NtZ9EqojXsipQf8Crexwa93oOrn4ZFa1Tblt2tZfvGHdGnJg6HVfN04cwX/zaqX3&#13;&#10;lcpHjYCjRoRhGbOwDC+G6D3920Mjv68XF2lxsVjOzotFMpsn8eWsKOJ0ttkWcRHPt+vl/ObHMeUU&#13;&#10;H3nqRoq85IbdEMi+PPG3U+UraDVqHE2r+bZBIbfMugdmMIugC/vl7nFUrepzqo4SJbUy3/6m9/4Y&#13;&#10;EVgp6THbObVf98wIStrPEsMDSDcJZhJ2kyD33VqBwgSbq3kQEWBcO4mVUd0z1q7wWWBikiNXTt0k&#13;&#10;rt24YVhbLooiOGHcNXO38lFzDz017Gl4ZkYf2+1A252app5l77o++vpIq4u9QwvDSHhiR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BkAxWUagIAAMQEAAAOAAAAAAAAAAAA&#13;&#10;AAAAAC4CAABkcnMvZTJvRG9jLnhtbFBLAQItABQABgAIAAAAIQDO170I5AAAAA0BAAAPAAAAAAAA&#13;&#10;AAAAAAAAAMQEAABkcnMvZG93bnJldi54bWxQSwUGAAAAAAQABADzAAAA1QUAAAAA&#13;&#10;" stroked="f">
                <v:textbox style="mso-fit-shape-to-text:t" inset="0,0,0,0">
                  <w:txbxContent>
                    <w:p w14:paraId="09F1B56E" w14:textId="1216DDCB" w:rsidR="00F42AAC" w:rsidRPr="006A4437" w:rsidRDefault="00F42AAC" w:rsidP="00466196">
                      <w:pPr>
                        <w:pStyle w:val="Caption"/>
                        <w:rPr>
                          <w:noProof/>
                          <w:sz w:val="22"/>
                          <w:szCs w:val="22"/>
                        </w:rPr>
                      </w:pPr>
                      <w:bookmarkStart w:id="290" w:name="_Ref335658070"/>
                      <w:r>
                        <w:t xml:space="preserve">Figure </w:t>
                      </w:r>
                      <w:r>
                        <w:fldChar w:fldCharType="begin"/>
                      </w:r>
                      <w:r>
                        <w:instrText xml:space="preserve"> SEQ Figure \* ARABIC </w:instrText>
                      </w:r>
                      <w:r>
                        <w:fldChar w:fldCharType="separate"/>
                      </w:r>
                      <w:r>
                        <w:rPr>
                          <w:noProof/>
                        </w:rPr>
                        <w:t>90</w:t>
                      </w:r>
                      <w:r>
                        <w:rPr>
                          <w:noProof/>
                        </w:rPr>
                        <w:fldChar w:fldCharType="end"/>
                      </w:r>
                      <w:bookmarkEnd w:id="290"/>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210" w:name="_Ref335895450"/>
      <w:bookmarkStart w:id="211" w:name="_Toc506357678"/>
      <w:r>
        <w:lastRenderedPageBreak/>
        <w:t xml:space="preserve">Matching </w:t>
      </w:r>
      <w:r w:rsidR="00C168D4">
        <w:t xml:space="preserve">tuning stub </w:t>
      </w:r>
      <w:r>
        <w:t>(</w:t>
      </w:r>
      <w:r w:rsidR="00223149">
        <w:t xml:space="preserve">J. Dey, R. Madrak </w:t>
      </w:r>
      <w:r>
        <w:t>&amp; C.Y. Tan)</w:t>
      </w:r>
      <w:bookmarkEnd w:id="210"/>
      <w:bookmarkEnd w:id="211"/>
    </w:p>
    <w:p w14:paraId="28710430" w14:textId="70C46DF7"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F77F4A">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9354373"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F77F4A">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F77F4A">
        <w:t xml:space="preserve">Figure </w:t>
      </w:r>
      <w:r w:rsidR="00F77F4A">
        <w:rPr>
          <w:noProof/>
        </w:rPr>
        <w:t>91</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5C55E102" w:rsidR="00F42AAC" w:rsidRPr="003537D7" w:rsidRDefault="00F42AAC" w:rsidP="00CC5C19">
                            <w:pPr>
                              <w:pStyle w:val="Caption"/>
                              <w:rPr>
                                <w:noProof/>
                                <w:sz w:val="22"/>
                                <w:szCs w:val="22"/>
                              </w:rPr>
                            </w:pPr>
                            <w:bookmarkStart w:id="212" w:name="_Ref335401365"/>
                            <w:r>
                              <w:t xml:space="preserve">Figure </w:t>
                            </w:r>
                            <w:fldSimple w:instr=" SEQ Figure \* ARABIC ">
                              <w:r>
                                <w:rPr>
                                  <w:noProof/>
                                </w:rPr>
                                <w:t>91</w:t>
                              </w:r>
                            </w:fldSimple>
                            <w:bookmarkEnd w:id="212"/>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0"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vQ9bAIAAMQEAAAOAAAAZHJzL2Uyb0RvYy54bWysVMlu2zAQvRfoPxC8O1rqLULkQHHgokCQ&#13;&#10;BLCLnGmKigRQHJakLaVF/z1DynLatKeiF2o4K+fNG11d960kR2FsAyqnyUVMiVAcykY95/TrbjNZ&#13;&#10;UmIdUyWToEROX4Sl16uPH646nYkUapClMASTKJt1Oqe1czqLIstr0TJ7AVooNFZgWubwap6j0rAO&#13;&#10;s7cySuN4HnVgSm2AC2tRezsY6SrkryrB3UNVWeGIzCm+zYXThHPvz2h1xbJnw3Td8NMz2D+8omWN&#13;&#10;wqLnVLfMMXIwzR+p2oYbsFC5Cw5tBFXVcBF6wG6S+F0325ppEXpBcKw+w2T/X1p+f3w0pClzmqYL&#13;&#10;ShRrcUg70TtyAz3xOkSo0zZDx61GV9ejASc96i0qfeN9ZVr/xZYI2hHrlzO+Ph1H5XQ6WyxiNHG0&#13;&#10;zZPZp2Tm00Rv0dpY91lAS7yQU4PzC7Cy4511g+vo4otZkE25aaT0F29YS0OODGfd1Y0Tp+S/eUnl&#13;&#10;fRX4qCHhoBGBLEMVluGLUfSe/u1hkD/Ws0VaLGaXk3kxSybTJF5OiiJOJ7ebIi7i6WZ9Ob35eSo5&#13;&#10;xkceugEiL7l+3wewl+mI3x7KF4TVwEBNq/mmwUbumHWPzCAXES7cL/eARyWhyymcJEpqMN//pvf+&#13;&#10;SBG0UtIht3Nqvx2YEZTILwrJ4xdhFMwo7EdBHdo1IIQJbq7mQcQA4+QoVgbaJ1y7wldBE1Mca+XU&#13;&#10;jeLaDRuGa8tFUQQnpLtm7k5tNfepx4Ht+idm9GncDmG7h5H1LHs39cHXR1pdHByOMFDCAzugiFTy&#13;&#10;F1yVQKrTWvtd/PUevN5+PqtXAA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Xm9D1sAgAAxAQAAA4AAAAA&#13;&#10;AAAAAAAAAAAALgIAAGRycy9lMm9Eb2MueG1sUEsBAi0AFAAGAAgAAAAhAJ+e+C7nAAAAEAEAAA8A&#13;&#10;AAAAAAAAAAAAAAAAxgQAAGRycy9kb3ducmV2LnhtbFBLBQYAAAAABAAEAPMAAADaBQAAAAA=&#13;&#10;" stroked="f">
                <v:textbox style="mso-fit-shape-to-text:t" inset="0,0,0,0">
                  <w:txbxContent>
                    <w:p w14:paraId="684F3F51" w14:textId="5C55E102" w:rsidR="00F42AAC" w:rsidRPr="003537D7" w:rsidRDefault="00F42AAC" w:rsidP="00CC5C19">
                      <w:pPr>
                        <w:pStyle w:val="Caption"/>
                        <w:rPr>
                          <w:noProof/>
                          <w:sz w:val="22"/>
                          <w:szCs w:val="22"/>
                        </w:rPr>
                      </w:pPr>
                      <w:bookmarkStart w:id="294" w:name="_Ref335401365"/>
                      <w:r>
                        <w:t xml:space="preserve">Figure </w:t>
                      </w:r>
                      <w:r>
                        <w:fldChar w:fldCharType="begin"/>
                      </w:r>
                      <w:r>
                        <w:instrText xml:space="preserve"> SEQ Figure \* ARABIC </w:instrText>
                      </w:r>
                      <w:r>
                        <w:fldChar w:fldCharType="separate"/>
                      </w:r>
                      <w:r>
                        <w:rPr>
                          <w:noProof/>
                        </w:rPr>
                        <w:t>91</w:t>
                      </w:r>
                      <w:r>
                        <w:rPr>
                          <w:noProof/>
                        </w:rPr>
                        <w:fldChar w:fldCharType="end"/>
                      </w:r>
                      <w:bookmarkEnd w:id="294"/>
                      <w:r>
                        <w:t xml:space="preserve">: This is the diagram of the open tuning stub that is added before the cathode resonator </w:t>
                      </w:r>
                      <w:proofErr w:type="spellStart"/>
                      <w:r w:rsidRPr="00CC5C19">
                        <w:rPr>
                          <w:i/>
                        </w:rPr>
                        <w:t>Z</w:t>
                      </w:r>
                      <w:r w:rsidRPr="00CC5C19">
                        <w:rPr>
                          <w:i/>
                          <w:vertAlign w:val="subscript"/>
                        </w:rPr>
                        <w:t>c</w:t>
                      </w:r>
                      <w:proofErr w:type="spellEnd"/>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5">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F77F4A">
        <w:t>13.4</w:t>
      </w:r>
      <w:r w:rsidR="0091382C">
        <w:fldChar w:fldCharType="end"/>
      </w:r>
      <w:r w:rsidR="0091382C">
        <w:t>.</w:t>
      </w:r>
    </w:p>
    <w:p w14:paraId="779C139A" w14:textId="6320D1EF"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F77F4A">
        <w:t xml:space="preserve">Figure </w:t>
      </w:r>
      <w:r w:rsidR="00F77F4A">
        <w:rPr>
          <w:noProof/>
        </w:rPr>
        <w:t>93</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EndPr/>
        <w:sdtContent>
          <w:r w:rsidR="00DE086A">
            <w:fldChar w:fldCharType="begin"/>
          </w:r>
          <w:r w:rsidR="00DE086A">
            <w:instrText xml:space="preserve"> CITATION DMP11 \l 1033 </w:instrText>
          </w:r>
          <w:r w:rsidR="00DE086A">
            <w:fldChar w:fldCharType="separate"/>
          </w:r>
          <w:r w:rsidR="00F77F4A" w:rsidRPr="00F77F4A">
            <w:rPr>
              <w:noProof/>
            </w:rPr>
            <w:t>[14]</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F77F4A">
        <w:t xml:space="preserve">Figure </w:t>
      </w:r>
      <w:r w:rsidR="00F77F4A">
        <w:rPr>
          <w:noProof/>
        </w:rPr>
        <w:t>91</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68BF3BA9"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F77F4A">
        <w:t xml:space="preserve">Figure </w:t>
      </w:r>
      <w:r w:rsidR="00F77F4A">
        <w:rPr>
          <w:noProof/>
        </w:rPr>
        <w:t>93</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6">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1C6B3A52" w:rsidR="00F42AAC" w:rsidRPr="00BE45FB" w:rsidRDefault="00F42AAC" w:rsidP="0089216D">
                            <w:pPr>
                              <w:pStyle w:val="Caption"/>
                              <w:rPr>
                                <w:noProof/>
                                <w:sz w:val="22"/>
                                <w:szCs w:val="22"/>
                              </w:rPr>
                            </w:pPr>
                            <w:r>
                              <w:t xml:space="preserve">Figure </w:t>
                            </w:r>
                            <w:fldSimple w:instr=" SEQ Figure \* ARABIC ">
                              <w:r>
                                <w:rPr>
                                  <w:noProof/>
                                </w:rPr>
                                <w:t>92</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1"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9tnjbAIAAMQEAAAOAAAAZHJzL2Uyb0RvYy54bWysVEtv2zAMvg/YfxB0T2zn1dSoU7gJMgwI&#13;&#10;2gLt0LMiy7EBWdQkJXY27L+PkuN263YadpEpkuLj40ff3HaNJCdhbA0qo8k4pkQoDkWtDhn98rwd&#13;&#10;LSmxjqmCSVAio2dh6e3q44ebVqdiAhXIQhiCQZRNW53RyjmdRpHllWiYHYMWCo0lmIY5vJpDVBjW&#13;&#10;YvRGRpM4XkQtmEIb4MJa1G56I12F+GUpuHsoSysckRnF2lw4TTj3/oxWNyw9GKarml/KYP9QRcNq&#13;&#10;hUlfQ22YY+Ro6j9CNTU3YKF0Yw5NBGVZcxF6wG6S+F03TxXTIvSC4Fj9CpP9f2H5/enRkLrI6GSa&#13;&#10;UKJYg0N6Fp0jd9ARr0OEWm1TdHzS6Oo6NOCkB71FpW+8K03jv9gSQTtifX7F14fjqJxOk9lVjCaO&#13;&#10;tkUynyZzHyZ6e62NdZ8ENMQLGTU4vwArO+2s610HF5/MgqyLbS2lv3jDWhpyYjjrtqqduAT/zUsq&#13;&#10;76vAv+oD9hoRyNJnYSlWjKL39LWHQX5fz68m+dX8erTI58lolsTLUZ7Hk9Fmm8d5PNuur2d3Py4p&#13;&#10;h/eRh66HyEuu23cB7OV0wG8PxRlhNdBT02q+rbGRHbPukRnkIsKF++Ue8CgltBmFi0RJBebb3/Te&#13;&#10;HymCVkpa5HZG7dcjM4IS+VkhefwiDIIZhP0gqGOzBoQQ6YDVBBEfGCcHsTTQvODa5T4LmpjimCuj&#13;&#10;bhDXrt8wXFsu8jw4Id01czv1pLkPPQzsuXthRl/G7RC2e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r22eNsAgAAxAQAAA4AAAAA&#13;&#10;AAAAAAAAAAAALgIAAGRycy9lMm9Eb2MueG1sUEsBAi0AFAAGAAgAAAAhAExVVNLnAAAAEAEAAA8A&#13;&#10;AAAAAAAAAAAAAAAAxgQAAGRycy9kb3ducmV2LnhtbFBLBQYAAAAABAAEAPMAAADaBQAAAAA=&#13;&#10;" stroked="f">
                <v:textbox style="mso-fit-shape-to-text:t" inset="0,0,0,0">
                  <w:txbxContent>
                    <w:p w14:paraId="51E8BC4F" w14:textId="1C6B3A52" w:rsidR="00F42AAC" w:rsidRPr="00BE45FB" w:rsidRDefault="00F42AAC"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92</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xml:space="preserve">) </w:t>
                      </w:r>
                      <w:proofErr w:type="spellStart"/>
                      <w:r>
                        <w:t>swamper</w:t>
                      </w:r>
                      <w:proofErr w:type="spellEnd"/>
                      <w:r>
                        <w:t xml:space="preserve"> resistors in parallel.  It resonates at 94 </w:t>
                      </w:r>
                      <w:proofErr w:type="spellStart"/>
                      <w:r>
                        <w:t>MHz.</w:t>
                      </w:r>
                      <w:proofErr w:type="spellEnd"/>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7">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16942A62" w:rsidR="00F42AAC" w:rsidRPr="00577120" w:rsidRDefault="00F42AAC" w:rsidP="009D0A51">
                            <w:pPr>
                              <w:pStyle w:val="Caption"/>
                              <w:rPr>
                                <w:noProof/>
                                <w:sz w:val="22"/>
                                <w:szCs w:val="22"/>
                              </w:rPr>
                            </w:pPr>
                            <w:bookmarkStart w:id="213" w:name="_Ref335460568"/>
                            <w:r>
                              <w:t xml:space="preserve">Figure </w:t>
                            </w:r>
                            <w:fldSimple w:instr=" SEQ Figure \* ARABIC ">
                              <w:r>
                                <w:rPr>
                                  <w:noProof/>
                                </w:rPr>
                                <w:t>93</w:t>
                              </w:r>
                            </w:fldSimple>
                            <w:bookmarkEnd w:id="213"/>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2"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ADi5bAIAAMQEAAAOAAAAZHJzL2Uyb0RvYy54bWysVEtv2zAMvg/YfxB0T2xneRpxCjdFhgFF&#13;&#10;W6AdelZkuTYgi5qkxM6G/fdScpxu3U7DLjLFp/jxo9dXXSPJURhbg8poMo4pEYpDUauXjH592o2W&#13;&#10;lFjHVMEkKJHRk7D0avPxw7rVqZhABbIQhmASZdNWZ7RyTqdRZHklGmbHoIVCYwmmYQ6v5iUqDGsx&#13;&#10;eyOjSRzPoxZMoQ1wYS1qb3oj3YT8ZSm4uy9LKxyRGcW3uXCacO79GW3WLH0xTFc1Pz+D/cMrGlYr&#13;&#10;LHpJdcMcIwdT/5GqqbkBC6Ubc2giKMuai9ADdpPE77p5rJgWoRcEx+oLTPb/peV3xwdD6iKjk8mK&#13;&#10;EsUaHNKT6By5ho54HSLUapui46NGV9ehASc96C0qfeNdaRr/xZYI2hHr0wVfn46jcjqdLRYxmjja&#13;&#10;5snsUzLzaaK3aG2s+yygIV7IqMH5BVjZ8da63nVw8cUsyLrY1VL6izdspSFHhrNuq9qJc/LfvKTy&#13;&#10;vgp8VJ+w14hAlr4KS/HFKHpP//YwyB/b2WKSL2ar0TyfJaNpEi9HeR5PRje7PM7j6W67ml7/PJcc&#13;&#10;4iMPXQ+Rl1y37wLYy+mA3x6KE8JqoKem1XxXYyO3zLoHZpCLCBful7vHo5TQZhTOEiUVmO9/03t/&#13;&#10;pAhaKWmR2xm13w7MCErkF4Xk8YswCGYQ9oOgDs0WEMIEN1fzIGKAcXIQSwPNM65d7qugiSmOtTLq&#13;&#10;BnHr+g3DteUiz4MT0l0zd6seNfeph4E9dc/M6PO4HcJ2BwPrWfpu6r2vj7Q6PzgcYaCEB7ZHEank&#13;&#10;L7gqgVTntfa7+Os9eL39fDa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9ADi5bAIAAMQEAAAOAAAAAAAA&#13;&#10;AAAAAAAAAC4CAABkcnMvZTJvRG9jLnhtbFBLAQItABQABgAIAAAAIQDmq35U5QAAAA4BAAAPAAAA&#13;&#10;AAAAAAAAAAAAAMYEAABkcnMvZG93bnJldi54bWxQSwUGAAAAAAQABADzAAAA2AUAAAAA&#13;&#10;" stroked="f">
                <v:textbox style="mso-fit-shape-to-text:t" inset="0,0,0,0">
                  <w:txbxContent>
                    <w:p w14:paraId="2B26401F" w14:textId="16942A62" w:rsidR="00F42AAC" w:rsidRPr="00577120" w:rsidRDefault="00F42AAC" w:rsidP="009D0A51">
                      <w:pPr>
                        <w:pStyle w:val="Caption"/>
                        <w:rPr>
                          <w:noProof/>
                          <w:sz w:val="22"/>
                          <w:szCs w:val="22"/>
                        </w:rPr>
                      </w:pPr>
                      <w:bookmarkStart w:id="296" w:name="_Ref335460568"/>
                      <w:r>
                        <w:t xml:space="preserve">Figure </w:t>
                      </w:r>
                      <w:r>
                        <w:fldChar w:fldCharType="begin"/>
                      </w:r>
                      <w:r>
                        <w:instrText xml:space="preserve"> SEQ Figure \* ARABIC </w:instrText>
                      </w:r>
                      <w:r>
                        <w:fldChar w:fldCharType="separate"/>
                      </w:r>
                      <w:r>
                        <w:rPr>
                          <w:noProof/>
                        </w:rPr>
                        <w:t>93</w:t>
                      </w:r>
                      <w:r>
                        <w:rPr>
                          <w:noProof/>
                        </w:rPr>
                        <w:fldChar w:fldCharType="end"/>
                      </w:r>
                      <w:bookmarkEnd w:id="296"/>
                      <w:r>
                        <w:t xml:space="preserve">: The measured VSWR versus the theoretical VSWR that has center frequency at 94 </w:t>
                      </w:r>
                      <w:proofErr w:type="spellStart"/>
                      <w:r>
                        <w:t>MHz.</w:t>
                      </w:r>
                      <w:proofErr w:type="spellEnd"/>
                      <w:r>
                        <w:t xml:space="preserve"> The dotted vertical lines indicate the locations of (94</w:t>
                      </w:r>
                      <w:r>
                        <w:rPr>
                          <w:rFonts w:ascii="Palatino Linotype" w:hAnsi="Palatino Linotype"/>
                        </w:rPr>
                        <w:t>−</w:t>
                      </w:r>
                      <w:r>
                        <w:t xml:space="preserve">15) MHz and (94+15) </w:t>
                      </w:r>
                      <w:proofErr w:type="spellStart"/>
                      <w:r>
                        <w:t>MHz.</w:t>
                      </w:r>
                      <w:proofErr w:type="spellEnd"/>
                      <w:r>
                        <w:t xml:space="preserve">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214" w:name="_Toc506357679"/>
      <w:r>
        <w:lastRenderedPageBreak/>
        <w:t xml:space="preserve">The matching </w:t>
      </w:r>
      <w:r w:rsidR="00C168D4">
        <w:t>tuning stubs</w:t>
      </w:r>
      <w:bookmarkEnd w:id="214"/>
      <w:r>
        <w:t xml:space="preserve"> </w:t>
      </w:r>
    </w:p>
    <w:p w14:paraId="006778D8" w14:textId="48B45328"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0016E1FE" w:rsidR="00F42AAC" w:rsidRPr="000635F4" w:rsidRDefault="00F42AAC" w:rsidP="005040E4">
                            <w:pPr>
                              <w:pStyle w:val="Caption"/>
                              <w:rPr>
                                <w:noProof/>
                                <w:sz w:val="22"/>
                                <w:szCs w:val="22"/>
                              </w:rPr>
                            </w:pPr>
                            <w:bookmarkStart w:id="215" w:name="_Ref335632171"/>
                            <w:r>
                              <w:t xml:space="preserve">Figure </w:t>
                            </w:r>
                            <w:fldSimple w:instr=" SEQ Figure \* ARABIC ">
                              <w:r>
                                <w:rPr>
                                  <w:noProof/>
                                </w:rPr>
                                <w:t>94</w:t>
                              </w:r>
                            </w:fldSimple>
                            <w:bookmarkEnd w:id="215"/>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3"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0HsagIAAMQEAAAOAAAAZHJzL2Uyb0RvYy54bWysVEtv2zAMvg/YfxB0T/xokqZGncJNkWFA&#13;&#10;0RZoh54VWa4NyKImKbG7Yf99lGynW7fTsItM8Sl+/OjLq76V5CiMbUDlNJnHlAjFoWzUS06/PO1m&#13;&#10;a0qsY6pkEpTI6auw9Grz8cNlpzORQg2yFIZgEmWzTue0dk5nUWR5LVpm56CFQmMFpmUOr+YlKg3r&#13;&#10;MHsrozSOV1EHptQGuLAWtTeDkW5C/qoS3N1XlRWOyJzi21w4TTj3/ow2lyx7MUzXDR+fwf7hFS1r&#13;&#10;FBY9pbphjpGDaf5I1TbcgIXKzTm0EVRVw0XoAbtJ4nfdPNZMi9ALgmP1CSb7/9Lyu+ODIU2Z0/Rs&#13;&#10;SYliLQ7pSfSOXENPvA4R6rTN0PFRo6vr0YCTnvQWlb7xvjKt/2JLBO2I9esJX5+Oo3KRXpyFMhxt&#13;&#10;i1WCHfs00Vu0NtZ9EtASL+TU4PwCrOx4a93gOrn4YhZkU+4aKf3FG7bSkCPDWXd148SY/Dcvqbyv&#13;&#10;Ah81JBw0IpBlqMIyfDGK3tO/PQzy+3Z5nhbny4vZqlgms0USr2dFEaezm10RF/Fit71YXP8YS07x&#13;&#10;kYdugMhLrt/3Aez1Cdc9lK8Iq4GBmlbzXYON3DLrHphBLiKSuF/uHo9KQpdTGCVKajDf/qb3/kgR&#13;&#10;tFLSIbdzar8emBGUyM8KyeMXYRLMJOwnQR3aLSCECW6u5kHEAOPkJFYG2mdcu8JXQRNTHGvl1E3i&#13;&#10;1g0bhmvLRVEEJ6S7Zu5WPWruU08De+qfmdHjuB3CdgcT61n2buqDr4+0ujg4HGGghAd2QBGp5C+4&#13;&#10;KoFU41r7Xfz1Hrzefj6bnwAAAP//AwBQSwMEFAAGAAgAAAAhANzzy9DlAAAAEgEAAA8AAABkcnMv&#13;&#10;ZG93bnJldi54bWxMTztPwzAQ3pH4D9ZVYkHUDoQoSuNUVYEBlorQhc2N3TglPkex04Z/zzHBcrrv&#13;&#10;Ht+jXM+uZ2czhs6jhGQpgBlsvO6wlbD/eLnLgYWoUKveo5HwbQKsq+urUhXaX/DdnOvYMiLBUCgJ&#13;&#10;Nsah4Dw01jgVln4wSLujH52KBMeW61FdiNz1/F6IjDvVISlYNZitNc1XPTkJu/RzZ2+n4/PbJn0Y&#13;&#10;X/fTNju1tZQ3i/lpRWWzAhbNHP8+4DcD+YeKjB38hDqwnnAuKFCkRmR5CoxO8scsAXagUZImAnhV&#13;&#10;8v9Rqh8AAAD//wMAUEsBAi0AFAAGAAgAAAAhALaDOJL+AAAA4QEAABMAAAAAAAAAAAAAAAAAAAAA&#13;&#10;AFtDb250ZW50X1R5cGVzXS54bWxQSwECLQAUAAYACAAAACEAOP0h/9YAAACUAQAACwAAAAAAAAAA&#13;&#10;AAAAAAAvAQAAX3JlbHMvLnJlbHNQSwECLQAUAAYACAAAACEACGtB7GoCAADEBAAADgAAAAAAAAAA&#13;&#10;AAAAAAAuAgAAZHJzL2Uyb0RvYy54bWxQSwECLQAUAAYACAAAACEA3PPL0OUAAAASAQAADwAAAAAA&#13;&#10;AAAAAAAAAADEBAAAZHJzL2Rvd25yZXYueG1sUEsFBgAAAAAEAAQA8wAAANYFAAAAAA==&#13;&#10;" stroked="f">
                <v:textbox style="mso-fit-shape-to-text:t" inset="0,0,0,0">
                  <w:txbxContent>
                    <w:p w14:paraId="48FF8544" w14:textId="0016E1FE" w:rsidR="00F42AAC" w:rsidRPr="000635F4" w:rsidRDefault="00F42AAC" w:rsidP="005040E4">
                      <w:pPr>
                        <w:pStyle w:val="Caption"/>
                        <w:rPr>
                          <w:noProof/>
                          <w:sz w:val="22"/>
                          <w:szCs w:val="22"/>
                        </w:rPr>
                      </w:pPr>
                      <w:bookmarkStart w:id="299" w:name="_Ref335632171"/>
                      <w:r>
                        <w:t xml:space="preserve">Figure </w:t>
                      </w:r>
                      <w:r>
                        <w:fldChar w:fldCharType="begin"/>
                      </w:r>
                      <w:r>
                        <w:instrText xml:space="preserve"> SEQ Figure \* ARABIC </w:instrText>
                      </w:r>
                      <w:r>
                        <w:fldChar w:fldCharType="separate"/>
                      </w:r>
                      <w:r>
                        <w:rPr>
                          <w:noProof/>
                        </w:rPr>
                        <w:t>94</w:t>
                      </w:r>
                      <w:r>
                        <w:rPr>
                          <w:noProof/>
                        </w:rPr>
                        <w:fldChar w:fldCharType="end"/>
                      </w:r>
                      <w:bookmarkEnd w:id="299"/>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08">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F77F4A">
        <w:t xml:space="preserve">Figure </w:t>
      </w:r>
      <w:r w:rsidR="00F77F4A">
        <w:rPr>
          <w:noProof/>
        </w:rPr>
        <w:t>94</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216" w:name="_Ref335462272"/>
      <w:bookmarkStart w:id="217" w:name="_Toc506357680"/>
      <w:r>
        <w:lastRenderedPageBreak/>
        <w:t xml:space="preserve">TOMCO </w:t>
      </w:r>
      <w:r w:rsidR="009B1A9D">
        <w:t xml:space="preserve">SSA </w:t>
      </w:r>
      <w:r>
        <w:t>de-rate table</w:t>
      </w:r>
      <w:bookmarkEnd w:id="216"/>
      <w:bookmarkEnd w:id="217"/>
    </w:p>
    <w:p w14:paraId="63D81384" w14:textId="32C6C926" w:rsidR="008C65AD" w:rsidRDefault="009B1A9D" w:rsidP="008C65AD">
      <w:r>
        <w:t>The TOMCO</w:t>
      </w:r>
      <w:r w:rsidR="008C65AD">
        <w:t xml:space="preserve"> </w:t>
      </w:r>
      <w:r>
        <w:t>SSA de-rates from 8 kW as a function of VSWR</w:t>
      </w:r>
      <w:sdt>
        <w:sdtPr>
          <w:id w:val="-68656548"/>
          <w:citation/>
        </w:sdtPr>
        <w:sdtEndPr/>
        <w:sdtContent>
          <w:r w:rsidR="00F9015A">
            <w:fldChar w:fldCharType="begin"/>
          </w:r>
          <w:r w:rsidR="00F9015A">
            <w:instrText xml:space="preserve"> CITATION Tom16 \l 1033 </w:instrText>
          </w:r>
          <w:r w:rsidR="00F9015A">
            <w:fldChar w:fldCharType="separate"/>
          </w:r>
          <w:r w:rsidR="00F77F4A">
            <w:rPr>
              <w:noProof/>
            </w:rPr>
            <w:t xml:space="preserve"> </w:t>
          </w:r>
          <w:r w:rsidR="00F77F4A" w:rsidRPr="00F77F4A">
            <w:rPr>
              <w:noProof/>
            </w:rPr>
            <w:t>[40]</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F77F4A">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79B39B3A"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052E5C77" w:rsidR="00F42AAC" w:rsidRPr="008B3FFB" w:rsidRDefault="00F42AAC" w:rsidP="00E95BD4">
                            <w:pPr>
                              <w:pStyle w:val="Caption"/>
                              <w:rPr>
                                <w:rFonts w:ascii="Times New Roman" w:eastAsia="Times New Roman" w:hAnsi="Times New Roman" w:cs="Times New Roman"/>
                                <w:noProof/>
                              </w:rPr>
                            </w:pPr>
                            <w:bookmarkStart w:id="218" w:name="_Ref505845864"/>
                            <w:r>
                              <w:t xml:space="preserve">Figure </w:t>
                            </w:r>
                            <w:fldSimple w:instr=" SEQ Figure \* ARABIC ">
                              <w:r>
                                <w:rPr>
                                  <w:noProof/>
                                </w:rPr>
                                <w:t>95</w:t>
                              </w:r>
                            </w:fldSimple>
                            <w:bookmarkEnd w:id="218"/>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4"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RohMwIAAGwEAAAOAAAAZHJzL2Uyb0RvYy54bWysVMGO2jAQvVfqP1i+lwTKom1EWFFWVJXQ&#13;&#10;7kpQ7dk4DrFke1zbkNCv79gh0G57qnpxxjPjZ795M5k/dFqRk3BeginpeJRTIgyHSppDSb/t1h/u&#13;&#10;KfGBmYopMKKkZ+Hpw+L9u3lrCzGBBlQlHEEQ44vWlrQJwRZZ5nkjNPMjsMJgsAanWcCtO2SVYy2i&#13;&#10;a5VN8nyWteAq64AL79H72AfpIuHXteDhua69CESVFN8W0urSuo9rtpiz4uCYbSS/PIP9wys0kwYv&#13;&#10;vUI9ssDI0ck/oLTkDjzUYcRBZ1DXkovEAdmM8zdstg2zInHB4nh7LZP/f7D86fTiiKxKejedUmKY&#13;&#10;RpF2ogvkM3Qk+rBCrfUFJm4tpoYOA6j04PfojMS72un4RUoE41jr87W+EY6jczqe5XcTDHGMfRzn&#13;&#10;959mESa7nbbOhy8CNIlGSR3ql8rKThsf+tQhJV7mQclqLZWKmxhYKUdODLVuGxnEBfy3LGViroF4&#13;&#10;qgeMnixS7KlEK3T7LhXlPj0wuvZQnZG+g76FvOVriRdumA8vzGHPIC2cg/CMS62gLSlcLEoacD/+&#13;&#10;5o/5KCVGKWmxB0vqvx+ZE5SorwZFjg07GG4w9oNhjnoFSHWME2Z5MvGAC2owawf6FcdjGW/BEDMc&#13;&#10;7yppGMxV6CcBx4uL5TIlYVtaFjZma3mEHgq7616ZsxdZAgr6BEN3suKNOn1u0scujwFLnaS7VfFS&#13;&#10;b2zpJP5l/OLM/LpPWbefxOInAA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E7RohMwIAAGwEAAAOAAAAAAAA&#13;&#10;AAAAAAAAAC4CAABkcnMvZTJvRG9jLnhtbFBLAQItABQABgAIAAAAIQB1dlwt5QAAAA0BAAAPAAAA&#13;&#10;AAAAAAAAAAAAAI0EAABkcnMvZG93bnJldi54bWxQSwUGAAAAAAQABADzAAAAnwUAAAAA&#13;&#10;" stroked="f">
                <v:textbox style="mso-fit-shape-to-text:t" inset="0,0,0,0">
                  <w:txbxContent>
                    <w:p w14:paraId="35D0001A" w14:textId="052E5C77" w:rsidR="00F42AAC" w:rsidRPr="008B3FFB" w:rsidRDefault="00F42AAC" w:rsidP="00E95BD4">
                      <w:pPr>
                        <w:pStyle w:val="Caption"/>
                        <w:rPr>
                          <w:rFonts w:ascii="Times New Roman" w:eastAsia="Times New Roman" w:hAnsi="Times New Roman" w:cs="Times New Roman"/>
                          <w:noProof/>
                        </w:rPr>
                      </w:pPr>
                      <w:bookmarkStart w:id="303" w:name="_Ref505845864"/>
                      <w:r>
                        <w:t xml:space="preserve">Figure </w:t>
                      </w:r>
                      <w:r>
                        <w:fldChar w:fldCharType="begin"/>
                      </w:r>
                      <w:r>
                        <w:instrText xml:space="preserve"> SEQ Figure \* ARABIC </w:instrText>
                      </w:r>
                      <w:r>
                        <w:fldChar w:fldCharType="separate"/>
                      </w:r>
                      <w:r>
                        <w:rPr>
                          <w:noProof/>
                        </w:rPr>
                        <w:t>95</w:t>
                      </w:r>
                      <w:r>
                        <w:fldChar w:fldCharType="end"/>
                      </w:r>
                      <w:bookmarkEnd w:id="303"/>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F77F4A">
          <w:rPr>
            <w:noProof/>
          </w:rPr>
          <w:t>8</w:t>
        </w:r>
      </w:fldSimple>
      <w:r w:rsidR="00EE66F1">
        <w:t>: TOMCO SSA de-rate table. The SSA is capable of supplying 8 kW at full power.</w:t>
      </w:r>
    </w:p>
    <w:p w14:paraId="22BF1853" w14:textId="0DCD5621" w:rsidR="00C2624B" w:rsidRPr="00C2624B" w:rsidRDefault="00C2624B" w:rsidP="00C2624B"/>
    <w:p w14:paraId="0B616E71" w14:textId="41DF6F9A" w:rsidR="00216D84" w:rsidRDefault="00216D84" w:rsidP="00216D84">
      <w:pPr>
        <w:pStyle w:val="Heading1"/>
        <w:spacing w:after="200"/>
      </w:pPr>
      <w:bookmarkStart w:id="219" w:name="_Ref335463632"/>
      <w:bookmarkStart w:id="220" w:name="_Toc506357681"/>
      <w:r>
        <w:lastRenderedPageBreak/>
        <w:t>Y567</w:t>
      </w:r>
      <w:r w:rsidR="006C6E40">
        <w:t>B</w:t>
      </w:r>
      <w:r>
        <w:t xml:space="preserve"> measurements </w:t>
      </w:r>
      <w:sdt>
        <w:sdtPr>
          <w:id w:val="-1175714883"/>
          <w:citation/>
        </w:sdtPr>
        <w:sdtEndPr/>
        <w:sdtContent>
          <w:r w:rsidR="001939F8">
            <w:fldChar w:fldCharType="begin"/>
          </w:r>
          <w:r w:rsidR="00996E74">
            <w:instrText xml:space="preserve">CITATION RLM17 \l 1033 </w:instrText>
          </w:r>
          <w:r w:rsidR="001939F8">
            <w:fldChar w:fldCharType="separate"/>
          </w:r>
          <w:r w:rsidR="00F77F4A" w:rsidRPr="00F77F4A">
            <w:rPr>
              <w:noProof/>
            </w:rPr>
            <w:t>[41]</w:t>
          </w:r>
          <w:r w:rsidR="001939F8">
            <w:fldChar w:fldCharType="end"/>
          </w:r>
        </w:sdtContent>
      </w:sdt>
      <w:r>
        <w:t>(R. Madrak &amp; J. Reid)</w:t>
      </w:r>
      <w:bookmarkEnd w:id="219"/>
      <w:bookmarkEnd w:id="220"/>
    </w:p>
    <w:p w14:paraId="5ECA8A52" w14:textId="0A829B6C"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EndPr/>
        <w:sdtContent>
          <w:r>
            <w:fldChar w:fldCharType="begin"/>
          </w:r>
          <w:r>
            <w:instrText xml:space="preserve"> CITATION Ric01 \l 1033 </w:instrText>
          </w:r>
          <w:r>
            <w:fldChar w:fldCharType="separate"/>
          </w:r>
          <w:r w:rsidR="00F77F4A" w:rsidRPr="00F77F4A">
            <w:rPr>
              <w:noProof/>
            </w:rPr>
            <w:t>[42]</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221" w:name="_Toc506357682"/>
      <w:r>
        <w:t>The power amplifier and test station</w:t>
      </w:r>
      <w:bookmarkEnd w:id="221"/>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4F65038B" w:rsidR="00F42AAC" w:rsidRPr="0036649A" w:rsidRDefault="00F42AAC" w:rsidP="00C9150B">
                            <w:pPr>
                              <w:pStyle w:val="Caption"/>
                              <w:rPr>
                                <w:noProof/>
                                <w:sz w:val="22"/>
                                <w:szCs w:val="22"/>
                              </w:rPr>
                            </w:pPr>
                            <w:bookmarkStart w:id="222" w:name="_Ref351892159"/>
                            <w:r>
                              <w:t xml:space="preserve">Figure </w:t>
                            </w:r>
                            <w:fldSimple w:instr=" SEQ Figure \* ARABIC ">
                              <w:r>
                                <w:rPr>
                                  <w:noProof/>
                                </w:rPr>
                                <w:t>96</w:t>
                              </w:r>
                            </w:fldSimple>
                            <w:bookmarkEnd w:id="222"/>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5"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oopIbAIAAMQEAAAOAAAAZHJzL2Uyb0RvYy54bWysVEtv2zAMvg/YfxB0T2znXaNO4abIMKBo&#13;&#10;C7RDz4os1wZkUZOU2N2w/z5KttOt22nYRaZIio+PH3151TWSnISxNaiMJtOYEqE4FLV6yeiXp/1k&#13;&#10;Q4l1TBVMghIZfRWWXm0/frhsdSpmUIEshCEYRNm01RmtnNNpFFleiYbZKWih0FiCaZjDq3mJCsNa&#13;&#10;jN7IaBbHq6gFU2gDXFiL2pveSLchflkK7u7L0gpHZEaxNhdOE86DP6PtJUtfDNNVzYcy2D9U0bBa&#13;&#10;YdJzqBvmGDma+o9QTc0NWCjdlEMTQVnWXIQesJskftfNY8W0CL0gOFafYbL/Lyy/Oz0YUhcZXawS&#13;&#10;ShRrcEhPonPkGjridYhQq22Kjo8aXV2HBpz0qLeo9I13pWn8F1siaEesX8/4+nAclfPNPJnPV5Rw&#13;&#10;tM2TeHOx8mGit9faWPdJQEO8kFGD8wuwstOtdb3r6OKTWZB1sa+l9Bdv2ElDTgxn3Va1E0Pw37yk&#13;&#10;8r4K/Ks+YK8RgSx9FpZixSh6T197GOT33XI9y9fLi8kqXyaTBZY/yfN4NrnZ53EeL/a7i8X1jyHl&#13;&#10;+D7y0PUQecl1hy6AvVmP+B2geEVYDfTUtJrva2zklln3wAxyEZHE/XL3eJQS2ozCIFFSgfn2N733&#13;&#10;R4qglZIWuZ1R+/XIjKBEflZIHr8Io2BG4TAK6tjsACFEOmA1QcQHxslRLA00z7h2uc+CJqY45sqo&#13;&#10;G8Wd6zcM15aLPA9OSHfN3K161NyHHgf21D0zo4dxO4TtDkbWs/Td1Htf/9Lq/OhwhIESHtgeRaSS&#13;&#10;v+CqBFINa+138dd78Hr7+Wx/Ag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9qKKSGwCAADEBAAADgAAAAAAAAAA&#13;&#10;AAAAAAAuAgAAZHJzL2Uyb0RvYy54bWxQSwECLQAUAAYACAAAACEAYLdw1uMAAAANAQAADwAAAAAA&#13;&#10;AAAAAAAAAADGBAAAZHJzL2Rvd25yZXYueG1sUEsFBgAAAAAEAAQA8wAAANYFAAAAAA==&#13;&#10;" stroked="f">
                <v:textbox style="mso-fit-shape-to-text:t" inset="0,0,0,0">
                  <w:txbxContent>
                    <w:p w14:paraId="5EC52ABF" w14:textId="4F65038B" w:rsidR="00F42AAC" w:rsidRPr="0036649A" w:rsidRDefault="00F42AAC" w:rsidP="00C9150B">
                      <w:pPr>
                        <w:pStyle w:val="Caption"/>
                        <w:rPr>
                          <w:noProof/>
                          <w:sz w:val="22"/>
                          <w:szCs w:val="22"/>
                        </w:rPr>
                      </w:pPr>
                      <w:bookmarkStart w:id="308" w:name="_Ref351892159"/>
                      <w:r>
                        <w:t xml:space="preserve">Figure </w:t>
                      </w:r>
                      <w:r>
                        <w:fldChar w:fldCharType="begin"/>
                      </w:r>
                      <w:r>
                        <w:instrText xml:space="preserve"> SEQ Figure \* ARABIC </w:instrText>
                      </w:r>
                      <w:r>
                        <w:fldChar w:fldCharType="separate"/>
                      </w:r>
                      <w:r>
                        <w:rPr>
                          <w:noProof/>
                        </w:rPr>
                        <w:t>96</w:t>
                      </w:r>
                      <w:r>
                        <w:rPr>
                          <w:noProof/>
                        </w:rPr>
                        <w:fldChar w:fldCharType="end"/>
                      </w:r>
                      <w:bookmarkEnd w:id="308"/>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68E5E143" w:rsidR="00F42AAC" w:rsidRPr="00D77FA3" w:rsidRDefault="00F42AAC" w:rsidP="00BB10F2">
                            <w:pPr>
                              <w:pStyle w:val="Caption"/>
                              <w:rPr>
                                <w:rFonts w:cs="CMR12"/>
                                <w:noProof/>
                              </w:rPr>
                            </w:pPr>
                            <w:bookmarkStart w:id="223" w:name="_Ref351892177"/>
                            <w:r>
                              <w:t xml:space="preserve">Figure </w:t>
                            </w:r>
                            <w:fldSimple w:instr=" SEQ Figure \* ARABIC ">
                              <w:r>
                                <w:rPr>
                                  <w:noProof/>
                                </w:rPr>
                                <w:t>97</w:t>
                              </w:r>
                            </w:fldSimple>
                            <w:bookmarkEnd w:id="223"/>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6"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7J0bAIAAMQEAAAOAAAAZHJzL2Uyb0RvYy54bWysVN9v2jAQfp+0/8HyOyQwAjQiVCmIaRJq&#13;&#10;K7VTn43jkEiOz7MNSTftf+/ZIe3W7Wnai3O+n77vvsvqumskOQtja1AZnYxjSoTiUNTqmNGvj7vR&#13;&#10;khLrmCqYBCUy+iwsvV5//LBqdSqmUIEshCGYRNm01RmtnNNpFFleiYbZMWih0FiCaZjDqzlGhWEt&#13;&#10;Zm9kNI3jedSCKbQBLqxF7bY30nXIX5aCu7uytMIRmVF8mwunCefBn9F6xdKjYbqq+eUZ7B9e0bBa&#13;&#10;YdHXVFvmGDmZ+o9UTc0NWCjdmEMTQVnWXIQesJtJ/K6bh4ppEXpBcKx+hcn+v7T89nxvSF1kdDaf&#13;&#10;U6JYg0N6FJ0jN9ARr0OEWm1TdHzQ6Oo6NOCkB71FpW+8K03jv9gSQTti/fyKr0/HUZkky2Q2RxNH&#13;&#10;26d4vogTnyZ6i9bGus8CGuKFjBqcX4CVnffW9a6Diy9mQdbFrpbSX7xhIw05M5x1W9VOXJL/5iWV&#13;&#10;91Xgo/qEvUYEsvRVWIovRtF7+reHQf7YJItpvkiuRvM8mYxmk3g5yvN4Otru8jiPZ7vN1ezm56Xk&#13;&#10;EB956HqIvOS6QxfAXi4H/A5QPCOsBnpqWs13NTayZ9bdM4NcRLhwv9wdHqWENqNwkSipwHz/m977&#13;&#10;I0XQSkmL3M6o/XZiRlAivygkj1+EQTCDcBgEdWo2gBBOcHM1DyIGGCcHsTTQPOHa5b4KmpjiWCuj&#13;&#10;bhA3rt8wXFsu8jw4Id01c3v1oLlPPQzssXtiRl/G7RC2WxhYz9J3U+99faTV+cnhCAMlPLA9ikgl&#13;&#10;f8FVCaS6rLXfxV/vwevt57N+AQ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NqHsnRsAgAAxAQAAA4AAAAA&#13;&#10;AAAAAAAAAAAALgIAAGRycy9lMm9Eb2MueG1sUEsBAi0AFAAGAAgAAAAhAId4yGznAAAADwEAAA8A&#13;&#10;AAAAAAAAAAAAAAAAxgQAAGRycy9kb3ducmV2LnhtbFBLBQYAAAAABAAEAPMAAADaBQAAAAA=&#13;&#10;" stroked="f">
                <v:textbox style="mso-fit-shape-to-text:t" inset="0,0,0,0">
                  <w:txbxContent>
                    <w:p w14:paraId="401CF929" w14:textId="68E5E143" w:rsidR="00F42AAC" w:rsidRPr="00D77FA3" w:rsidRDefault="00F42AAC" w:rsidP="00BB10F2">
                      <w:pPr>
                        <w:pStyle w:val="Caption"/>
                        <w:rPr>
                          <w:rFonts w:cs="CMR12"/>
                          <w:noProof/>
                        </w:rPr>
                      </w:pPr>
                      <w:bookmarkStart w:id="310" w:name="_Ref351892177"/>
                      <w:r>
                        <w:t xml:space="preserve">Figure </w:t>
                      </w:r>
                      <w:r>
                        <w:fldChar w:fldCharType="begin"/>
                      </w:r>
                      <w:r>
                        <w:instrText xml:space="preserve"> SEQ Figure \* ARABIC </w:instrText>
                      </w:r>
                      <w:r>
                        <w:fldChar w:fldCharType="separate"/>
                      </w:r>
                      <w:r>
                        <w:rPr>
                          <w:noProof/>
                        </w:rPr>
                        <w:t>97</w:t>
                      </w:r>
                      <w:r>
                        <w:rPr>
                          <w:noProof/>
                        </w:rPr>
                        <w:fldChar w:fldCharType="end"/>
                      </w:r>
                      <w:bookmarkEnd w:id="310"/>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1">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36740356"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F77F4A">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F77F4A">
        <w:t xml:space="preserve">Figure </w:t>
      </w:r>
      <w:r w:rsidR="00F77F4A">
        <w:rPr>
          <w:noProof/>
        </w:rPr>
        <w:t>96</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F77F4A">
        <w:t xml:space="preserve">Figure </w:t>
      </w:r>
      <w:r w:rsidR="00F77F4A">
        <w:rPr>
          <w:noProof/>
        </w:rPr>
        <w:t>97</w:t>
      </w:r>
      <w:r w:rsidR="00564249">
        <w:fldChar w:fldCharType="end"/>
      </w:r>
      <w:r w:rsidR="00564249" w:rsidRPr="00564249">
        <w:t>.</w:t>
      </w:r>
    </w:p>
    <w:p w14:paraId="762A3725" w14:textId="6A65F40E"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F77F4A">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03D1E1D4"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F77F4A">
        <w:t xml:space="preserve">Figure </w:t>
      </w:r>
      <w:r w:rsidR="00F77F4A">
        <w:rPr>
          <w:noProof/>
        </w:rPr>
        <w:t>98</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32A6974A" w:rsidR="00F42AAC" w:rsidRPr="007F4675" w:rsidRDefault="00F42AAC" w:rsidP="007E5256">
                            <w:pPr>
                              <w:pStyle w:val="Caption"/>
                              <w:rPr>
                                <w:rFonts w:ascii="Times New Roman" w:eastAsia="Times New Roman" w:hAnsi="Times New Roman" w:cs="Times New Roman"/>
                                <w:noProof/>
                              </w:rPr>
                            </w:pPr>
                            <w:bookmarkStart w:id="224" w:name="_Ref505840903"/>
                            <w:r>
                              <w:t xml:space="preserve">Figure </w:t>
                            </w:r>
                            <w:fldSimple w:instr=" SEQ Figure \* ARABIC ">
                              <w:r>
                                <w:rPr>
                                  <w:noProof/>
                                </w:rPr>
                                <w:t>98</w:t>
                              </w:r>
                            </w:fldSimple>
                            <w:bookmarkEnd w:id="224"/>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7"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pzHMwIAAGwEAAAOAAAAZHJzL2Uyb0RvYy54bWysVMGO2jAQvVfqP1i+lxAoFRsRVpQVVSW0&#13;&#10;uxJUezaOQyzZHtc2JPTrO3YI2257qnpxxjPjsd97M1ncd1qRs3BegilpPhpTIgyHSppjSb/tNx/m&#13;&#10;lPjATMUUGFHSi/D0fvn+3aK1hZhAA6oSjmAR44vWlrQJwRZZ5nkjNPMjsMJgsAanWcCtO2aVYy1W&#13;&#10;1yqbjMefshZcZR1w4T16H/ogXab6dS14eKprLwJRJcW3hbS6tB7imi0XrDg6ZhvJr89g//AKzaTB&#13;&#10;S2+lHlhg5OTkH6W05A481GHEQWdQ15KLhAHR5OM3aHYNsyJhQXK8vdHk/19Z/nh+dkRWJZ1N7ygx&#13;&#10;TKNIe9EF8hk6En3IUGt9gYk7i6mhwwAqPfg9OiPwrnY6fhESwThyfbnxG8txdH7MJ/N8OqOEY2ya&#13;&#10;j2f5LJbJXk9b58MXAZpEo6QO9Uu0svPWhz51SImXeVCy2kil4iYG1sqRM0Ot20YGcS3+W5YyMddA&#13;&#10;PNUXjJ4sQuyhRCt0hy6RMr/hP0B1QfgO+hbylm8kXrhlPjwzhz2DiHEOwhMutYK2pHC1KGnA/fib&#13;&#10;P+ajlBilpMUeLKn/fmJOUKK+GhQ5NuxguME4DIY56TUg1BwnzPJk4gEX1GDWDvQLjscq3oIhZjje&#13;&#10;VdIwmOvQTwKOFxerVUrCtrQsbM3O8lh6IHbfvTBnr7IEFPQRhu5kxRt1+tykj12dAlKdpIvE9ixe&#13;&#10;+caWTuJfxy/OzK/7lPX6k1j+BA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EsinMczAgAAbAQAAA4AAAAA&#13;&#10;AAAAAAAAAAAALgIAAGRycy9lMm9Eb2MueG1sUEsBAi0AFAAGAAgAAAAhAJP0ACvnAAAAEAEAAA8A&#13;&#10;AAAAAAAAAAAAAAAAjQQAAGRycy9kb3ducmV2LnhtbFBLBQYAAAAABAAEAPMAAAChBQAAAAA=&#13;&#10;" stroked="f">
                <v:textbox style="mso-fit-shape-to-text:t" inset="0,0,0,0">
                  <w:txbxContent>
                    <w:p w14:paraId="33B0A66F" w14:textId="32A6974A" w:rsidR="00F42AAC" w:rsidRPr="007F4675" w:rsidRDefault="00F42AAC" w:rsidP="007E5256">
                      <w:pPr>
                        <w:pStyle w:val="Caption"/>
                        <w:rPr>
                          <w:rFonts w:ascii="Times New Roman" w:eastAsia="Times New Roman" w:hAnsi="Times New Roman" w:cs="Times New Roman"/>
                          <w:noProof/>
                        </w:rPr>
                      </w:pPr>
                      <w:bookmarkStart w:id="312" w:name="_Ref505840903"/>
                      <w:r>
                        <w:t xml:space="preserve">Figure </w:t>
                      </w:r>
                      <w:r>
                        <w:fldChar w:fldCharType="begin"/>
                      </w:r>
                      <w:r>
                        <w:instrText xml:space="preserve"> SEQ Figure \* ARABIC </w:instrText>
                      </w:r>
                      <w:r>
                        <w:fldChar w:fldCharType="separate"/>
                      </w:r>
                      <w:r>
                        <w:rPr>
                          <w:noProof/>
                        </w:rPr>
                        <w:t>98</w:t>
                      </w:r>
                      <w:r>
                        <w:fldChar w:fldCharType="end"/>
                      </w:r>
                      <w:bookmarkEnd w:id="312"/>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2"/>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225" w:name="_Ref505841181"/>
      <w:bookmarkStart w:id="226" w:name="_Toc506357683"/>
      <w:r>
        <w:t>Simulations and anode resonator design</w:t>
      </w:r>
      <w:bookmarkEnd w:id="225"/>
      <w:bookmarkEnd w:id="226"/>
    </w:p>
    <w:p w14:paraId="34D8172C" w14:textId="7C4FDEE9"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76FB4FFB" w:rsidR="00F42AAC" w:rsidRPr="00E83FEB" w:rsidRDefault="00F42AAC" w:rsidP="00C10ED9">
                            <w:pPr>
                              <w:pStyle w:val="Caption"/>
                              <w:rPr>
                                <w:rFonts w:ascii="Times New Roman" w:eastAsia="Times New Roman" w:hAnsi="Times New Roman" w:cs="Times New Roman"/>
                                <w:noProof/>
                              </w:rPr>
                            </w:pPr>
                            <w:bookmarkStart w:id="227" w:name="_Ref505841484"/>
                            <w:r>
                              <w:t xml:space="preserve">Figure </w:t>
                            </w:r>
                            <w:fldSimple w:instr=" SEQ Figure \* ARABIC ">
                              <w:r>
                                <w:rPr>
                                  <w:noProof/>
                                </w:rPr>
                                <w:t>99</w:t>
                              </w:r>
                            </w:fldSimple>
                            <w:bookmarkEnd w:id="227"/>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18"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2fLwIAAGkEAAAOAAAAZHJzL2Uyb0RvYy54bWysVMGO2jAQvVfqP1i+l8CWRduIsKKsqCqh&#13;&#10;3ZWg2rNxHBLJ9rj2QEK/vmOHsO22p6oXM54ZP+e952F+3xnNTsqHBmzBJ6MxZ8pKKBt7KPi33frD&#13;&#10;HWcBhS2FBqsKflaB3y/ev5u3Llc3UIMulWcEYkPeuoLXiC7PsiBrZUQYgVOWihV4I5C2/pCVXrSE&#13;&#10;bnR2Mx7PshZ86TxIFQJlH/oiXyT8qlISn6oqKGS64PRtmFaf1n1cs8Vc5AcvXN3Iy2eIf/gKIxpL&#13;&#10;l16hHgQKdvTNH1CmkR4CVDiSYDKoqkaqxIHYTMZv2Gxr4VTiQuIEd5Up/D9Y+Xh69qwpC347JX2s&#13;&#10;MGTSTnXIPkPHYo4Ual3IqXHrqBU7KpDTQz5QMhLvKm/iL1FiVCes81XfCCcpOb2bTSdjKkmqzT7e&#13;&#10;Rozs9ajzAb8oMCwGBfdkXtJUnDYB+9ahJd4UQDflutE6bmJhpT07CTK6rRtUF/DfurSNvRbiqR4w&#13;&#10;ZrLIr+cRI+z2XVLk05X8HsozcffQv5/g5LqhCzci4LPw9GCIEw0BPtFSaWgLDpeIsxr8j7/lYz/5&#13;&#10;SFXOWnqABQ/fj8IrzvRXSw4TJA6BH4L9ENijWQFRndB4OZlCOuBRD2HlwbzQbCzjLVQSVtJdBcch&#13;&#10;XGE/BjRbUi2XqYnepBO4sVsnI/Qg7K57Ed5dbEFy8xGGpynyN+70vckftzwiSZ2si8L2Kl70pvec&#13;&#10;zL/MXhyYX/ep6/UfYvETAAD//wMAUEsDBBQABgAIAAAAIQBozOJm4wAAABABAAAPAAAAZHJzL2Rv&#13;&#10;d25yZXYueG1sTE/LTsMwELwj8Q/WInFB1EmpgpXGqaoCB7hUhF56c2M3TonXUey04e9ZuMBlNbOP&#13;&#10;2ZliNbmOnc0QWo8S0lkCzGDtdYuNhN3Hy70AFqJCrTqPRsKXCbAqr68KlWt/wXdzrmLDSARDriTY&#13;&#10;GPuc81Bb41SY+d4gzY5+cCoSHRquB3UhcdfxeZJk3KkW6YNVvdlYU39Wo5OwXey39m48Pr+tFw/D&#13;&#10;627cZKemkvL2ZnpaUlkvgUUzxb8L+MlA/qEkYwc/og6sIz5PKVCUIDJBgDaEeCRw+O2kwMuC/w9S&#13;&#10;fgMAAP//AwBQSwECLQAUAAYACAAAACEAtoM4kv4AAADhAQAAEwAAAAAAAAAAAAAAAAAAAAAAW0Nv&#13;&#10;bnRlbnRfVHlwZXNdLnhtbFBLAQItABQABgAIAAAAIQA4/SH/1gAAAJQBAAALAAAAAAAAAAAAAAAA&#13;&#10;AC8BAABfcmVscy8ucmVsc1BLAQItABQABgAIAAAAIQA/Vq2fLwIAAGkEAAAOAAAAAAAAAAAAAAAA&#13;&#10;AC4CAABkcnMvZTJvRG9jLnhtbFBLAQItABQABgAIAAAAIQBozOJm4wAAABABAAAPAAAAAAAAAAAA&#13;&#10;AAAAAIkEAABkcnMvZG93bnJldi54bWxQSwUGAAAAAAQABADzAAAAmQUAAAAA&#13;&#10;" stroked="f">
                <v:textbox style="mso-fit-shape-to-text:t" inset="0,0,0,0">
                  <w:txbxContent>
                    <w:p w14:paraId="033ADA43" w14:textId="76FB4FFB" w:rsidR="00F42AAC" w:rsidRPr="00E83FEB" w:rsidRDefault="00F42AAC" w:rsidP="00C10ED9">
                      <w:pPr>
                        <w:pStyle w:val="Caption"/>
                        <w:rPr>
                          <w:rFonts w:ascii="Times New Roman" w:eastAsia="Times New Roman" w:hAnsi="Times New Roman" w:cs="Times New Roman"/>
                          <w:noProof/>
                        </w:rPr>
                      </w:pPr>
                      <w:bookmarkStart w:id="316" w:name="_Ref505841484"/>
                      <w:r>
                        <w:t xml:space="preserve">Figure </w:t>
                      </w:r>
                      <w:r>
                        <w:fldChar w:fldCharType="begin"/>
                      </w:r>
                      <w:r>
                        <w:instrText xml:space="preserve"> SEQ Figure \* ARABIC </w:instrText>
                      </w:r>
                      <w:r>
                        <w:fldChar w:fldCharType="separate"/>
                      </w:r>
                      <w:r>
                        <w:rPr>
                          <w:noProof/>
                        </w:rPr>
                        <w:t>99</w:t>
                      </w:r>
                      <w:r>
                        <w:fldChar w:fldCharType="end"/>
                      </w:r>
                      <w:bookmarkEnd w:id="316"/>
                      <w:r>
                        <w:t xml:space="preserve">: The transmission line model of the Booster fundamental PA test setup in </w:t>
                      </w:r>
                      <w:proofErr w:type="spellStart"/>
                      <w:r>
                        <w:t>Keysight</w:t>
                      </w:r>
                      <w:proofErr w:type="spellEnd"/>
                      <w:r>
                        <w: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3">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F77F4A">
        <w:t xml:space="preserve">Figure </w:t>
      </w:r>
      <w:r w:rsidR="00F77F4A">
        <w:rPr>
          <w:noProof/>
        </w:rPr>
        <w:t>99</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F77F4A">
        <w:t xml:space="preserve">Figure </w:t>
      </w:r>
      <w:r w:rsidR="00F77F4A">
        <w:rPr>
          <w:noProof/>
        </w:rPr>
        <w:t>100</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4">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5DC7B072"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712D6201" w:rsidR="00F42AAC" w:rsidRPr="0014221A" w:rsidRDefault="00F42AAC" w:rsidP="009B04E3">
                            <w:pPr>
                              <w:pStyle w:val="Caption"/>
                              <w:rPr>
                                <w:rFonts w:ascii="CMR12" w:hAnsi="CMR12" w:cs="CMR12"/>
                                <w:noProof/>
                              </w:rPr>
                            </w:pPr>
                            <w:bookmarkStart w:id="228" w:name="_Ref351893509"/>
                            <w:r>
                              <w:t xml:space="preserve">Figure </w:t>
                            </w:r>
                            <w:fldSimple w:instr=" SEQ Figure \* ARABIC ">
                              <w:r>
                                <w:rPr>
                                  <w:noProof/>
                                </w:rPr>
                                <w:t>100</w:t>
                              </w:r>
                            </w:fldSimple>
                            <w:bookmarkEnd w:id="228"/>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19"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VKAbAIAAMQEAAAOAAAAZHJzL2Uyb0RvYy54bWysVEtv2zAMvg/YfxB0T+2keTRGnMJNkGFA&#13;&#10;0BZIhp4VWY4NyKImKbG7Yf99lBynW7fTsItMkZ/4+Eh6cd/WkpyFsRWolA5vYkqE4pBX6pjSL/vN&#13;&#10;4I4S65jKmQQlUvoqLL1ffvywaHQiRlCCzIUh6ETZpNEpLZ3TSRRZXoqa2RvQQqGxAFMzh1dzjHLD&#13;&#10;GvRey2gUx9OoAZNrA1xYi9p1Z6TL4L8oBHdPRWGFIzKlmJsLpwnnwZ/RcsGSo2G6rPglDfYPWdSs&#13;&#10;Uhj06mrNHCMnU/3hqq64AQuFu+FQR1AUFRehBqxmGL+rZlcyLUItSI7VV5rs/3PLH8/PhlR5Ssez&#13;&#10;ESWK1dikvWgdeYCWeB0y1GibIHCnEepaNGCne71FpS+8LUztv1gSQTty/Xrl17vjqJzMx7fTGE0c&#13;&#10;bbfD+G4+9W6it9faWPdJQE28kFKD/Qu0svPWug7aQ3wwC7LKN5WU/uINK2nImWGvm7Jy4uL8N5RU&#13;&#10;HqvAv+ocdhoRhqWLwhLMGEWP9LmHRn5fTWajbDaZD6bZZDgYY/qDLItHg/Umi7N4vFnNxw8/LiH7&#13;&#10;95GnrqPIS649tIHs+ZW/A+SvSKuBbjSt5psKC9ky656ZwVlEunC/3BMehYQmpXCRKCnBfPub3uNx&#13;&#10;RNBKSYOznVL79cSMoER+Vjg8fhF6wfTCoRfUqV4BUjjEzdU8iPjAONmLhYH6Bdcu81HQxBTHWCl1&#13;&#10;vbhy3Ybh2nKRZQGE466Z26qd5t5137B9+8KMvrTbIW2P0E89S951vcP6l1ZnJ4ctDCPhie1YxFHy&#13;&#10;F1yVMFSXtfa7+Os9oN5+PsufAA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u1UoBsAgAAxAQAAA4AAAAAAAAAAAAA&#13;&#10;AAAALgIAAGRycy9lMm9Eb2MueG1sUEsBAi0AFAAGAAgAAAAhADcLsnLhAAAADQEAAA8AAAAAAAAA&#13;&#10;AAAAAAAAxgQAAGRycy9kb3ducmV2LnhtbFBLBQYAAAAABAAEAPMAAADUBQAAAAA=&#13;&#10;" stroked="f">
                <v:textbox style="mso-fit-shape-to-text:t" inset="0,0,0,0">
                  <w:txbxContent>
                    <w:p w14:paraId="37C3D863" w14:textId="712D6201" w:rsidR="00F42AAC" w:rsidRPr="0014221A" w:rsidRDefault="00F42AAC" w:rsidP="009B04E3">
                      <w:pPr>
                        <w:pStyle w:val="Caption"/>
                        <w:rPr>
                          <w:rFonts w:ascii="CMR12" w:hAnsi="CMR12" w:cs="CMR12"/>
                          <w:noProof/>
                        </w:rPr>
                      </w:pPr>
                      <w:bookmarkStart w:id="318" w:name="_Ref351893509"/>
                      <w:r>
                        <w:t xml:space="preserve">Figure </w:t>
                      </w:r>
                      <w:r>
                        <w:fldChar w:fldCharType="begin"/>
                      </w:r>
                      <w:r>
                        <w:instrText xml:space="preserve"> SEQ Figure \* ARABIC </w:instrText>
                      </w:r>
                      <w:r>
                        <w:fldChar w:fldCharType="separate"/>
                      </w:r>
                      <w:r>
                        <w:rPr>
                          <w:noProof/>
                        </w:rPr>
                        <w:t>100</w:t>
                      </w:r>
                      <w:r>
                        <w:rPr>
                          <w:noProof/>
                        </w:rPr>
                        <w:fldChar w:fldCharType="end"/>
                      </w:r>
                      <w:bookmarkEnd w:id="318"/>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F77F4A">
        <w:t xml:space="preserve">Figure </w:t>
      </w:r>
      <w:r w:rsidR="00F77F4A">
        <w:rPr>
          <w:noProof/>
        </w:rPr>
        <w:t>101</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638FA8B7"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F77F4A">
        <w:t xml:space="preserve">Figure </w:t>
      </w:r>
      <w:r w:rsidR="00F77F4A">
        <w:rPr>
          <w:noProof/>
        </w:rPr>
        <w:t>99</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633DA3C6" w:rsidR="00F42AAC" w:rsidRPr="004B05F1" w:rsidRDefault="00F42AAC" w:rsidP="004041D0">
                            <w:pPr>
                              <w:pStyle w:val="Caption"/>
                              <w:rPr>
                                <w:rFonts w:ascii="Times New Roman" w:eastAsia="Times New Roman" w:hAnsi="Times New Roman" w:cs="Times New Roman"/>
                                <w:noProof/>
                              </w:rPr>
                            </w:pPr>
                            <w:bookmarkStart w:id="229" w:name="_Ref505842085"/>
                            <w:r>
                              <w:t xml:space="preserve">Figure </w:t>
                            </w:r>
                            <w:fldSimple w:instr=" SEQ Figure \* ARABIC ">
                              <w:r>
                                <w:rPr>
                                  <w:noProof/>
                                </w:rPr>
                                <w:t>101</w:t>
                              </w:r>
                            </w:fldSimple>
                            <w:bookmarkEnd w:id="229"/>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0"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AVxkMQIAAGkEAAAOAAAAZHJzL2Uyb0RvYy54bWysVE1v2zAMvQ/YfxB0X5ykH+uCOEWWIsOA&#13;&#10;oC2QDD0rshwbkESNUmJnv36UbKdbt9Owi0yRFKX3Hun5fWs0Oyn0NdicT0ZjzpSVUNT2kPNvu/WH&#13;&#10;O858ELYQGqzK+Vl5fr94/27euJmaQgW6UMioiPWzxuW8CsHNsszLShnhR+CUpWAJaESgLR6yAkVD&#13;&#10;1Y3OpuPxbdYAFg5BKu/J+9AF+SLVL0slw1NZehWYzjm9LaQV07qPa7aYi9kBhatq2T9D/MMrjKgt&#13;&#10;XXop9SCCYEes/yhlaongoQwjCSaDsqylShgIzWT8Bs22Ek4lLESOdxea/P8rKx9Pz8jqIuc311PO&#13;&#10;rDAk0k61gX2GlkUfMdQ4P6PEraPU0FKAlB78npwReFuiiV+CxChOXJ8v/MZykpzXk493V2MKSYrd&#13;&#10;Xt3EGtnrUYc+fFFgWDRyjiRe4lScNj50qUNKvMmDrot1rXXcxMBKIzsJErqp6qD64r9laRtzLcRT&#13;&#10;XcHoySK+Dke0QrtvEyOfLuD3UJwJO0LXP97JdU0XboQPzwKpYQgTDUF4oqXU0OQceouzCvDH3/wx&#13;&#10;n3SkKGcNNWDO/fejQMWZ/mpJ4ditg4GDsR8MezQrIKgTGi8nk0kHMOjBLBHMC83GMt5CIWEl3ZXz&#13;&#10;MJir0I0BzZZUy2VKop50Imzs1slYeiB2174IdL0sgdR8hKE1xeyNOl1u0sctj4GoTtJFYjsWe76p&#13;&#10;n5P4/ezFgfl1n7Je/xCLn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B8AVxkMQIAAGkEAAAOAAAAAAAAAAAA&#13;&#10;AAAAAC4CAABkcnMvZTJvRG9jLnhtbFBLAQItABQABgAIAAAAIQBNIZqg5AAAABABAAAPAAAAAAAA&#13;&#10;AAAAAAAAAIsEAABkcnMvZG93bnJldi54bWxQSwUGAAAAAAQABADzAAAAnAUAAAAA&#13;&#10;" stroked="f">
                <v:textbox style="mso-fit-shape-to-text:t" inset="0,0,0,0">
                  <w:txbxContent>
                    <w:p w14:paraId="7BAB45DE" w14:textId="633DA3C6" w:rsidR="00F42AAC" w:rsidRPr="004B05F1" w:rsidRDefault="00F42AAC" w:rsidP="004041D0">
                      <w:pPr>
                        <w:pStyle w:val="Caption"/>
                        <w:rPr>
                          <w:rFonts w:ascii="Times New Roman" w:eastAsia="Times New Roman" w:hAnsi="Times New Roman" w:cs="Times New Roman"/>
                          <w:noProof/>
                        </w:rPr>
                      </w:pPr>
                      <w:bookmarkStart w:id="320" w:name="_Ref505842085"/>
                      <w:r>
                        <w:t xml:space="preserve">Figure </w:t>
                      </w:r>
                      <w:r>
                        <w:fldChar w:fldCharType="begin"/>
                      </w:r>
                      <w:r>
                        <w:instrText xml:space="preserve"> SEQ Figure \* ARABIC </w:instrText>
                      </w:r>
                      <w:r>
                        <w:fldChar w:fldCharType="separate"/>
                      </w:r>
                      <w:r>
                        <w:rPr>
                          <w:noProof/>
                        </w:rPr>
                        <w:t>101</w:t>
                      </w:r>
                      <w:r>
                        <w:fldChar w:fldCharType="end"/>
                      </w:r>
                      <w:bookmarkEnd w:id="320"/>
                      <w:r>
                        <w:t xml:space="preserve">: </w:t>
                      </w:r>
                      <w:r w:rsidRPr="004041D0">
                        <w:t xml:space="preserve">Original (left) and modified (right) anode resonator. The modified setup contains a ring at the bottom to increase the resonant frequency to from 71.7 to 76 </w:t>
                      </w:r>
                      <w:proofErr w:type="spellStart"/>
                      <w:r w:rsidRPr="004041D0">
                        <w:t>MHz.</w:t>
                      </w:r>
                      <w:proofErr w:type="spellEnd"/>
                      <w:r w:rsidRPr="004041D0">
                        <w:t xml:space="preserve">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F77F4A">
        <w:t xml:space="preserve">Figure </w:t>
      </w:r>
      <w:r w:rsidR="00F77F4A">
        <w:rPr>
          <w:noProof/>
        </w:rPr>
        <w:t>98</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F77F4A">
        <w:t xml:space="preserve">Figure </w:t>
      </w:r>
      <w:r w:rsidR="00F77F4A">
        <w:rPr>
          <w:noProof/>
        </w:rPr>
        <w:t>100</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230" w:name="_Ref505849063"/>
      <w:bookmarkStart w:id="231" w:name="_Toc506357684"/>
      <w:r>
        <w:t>Cathode resonator</w:t>
      </w:r>
      <w:bookmarkEnd w:id="230"/>
      <w:bookmarkEnd w:id="231"/>
    </w:p>
    <w:p w14:paraId="3C97F0F4" w14:textId="09FF22C7"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F77F4A">
        <w:rPr>
          <w:b/>
        </w:rPr>
        <w:t>13</w:t>
      </w:r>
      <w:r w:rsidRPr="00B3207D">
        <w:rPr>
          <w:b/>
        </w:rPr>
        <w:fldChar w:fldCharType="end"/>
      </w:r>
      <w:r w:rsidRPr="00B3207D">
        <w:rPr>
          <w:b/>
        </w:rPr>
        <w:t>.</w:t>
      </w:r>
      <w:r>
        <w:t xml:space="preserve"> </w:t>
      </w:r>
    </w:p>
    <w:p w14:paraId="4FB80509" w14:textId="1BF12265"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F77F4A">
        <w:t xml:space="preserve">Figure </w:t>
      </w:r>
      <w:r w:rsidR="00F77F4A">
        <w:rPr>
          <w:noProof/>
        </w:rPr>
        <w:t>103</w:t>
      </w:r>
      <w:r w:rsidR="000966E5">
        <w:fldChar w:fldCharType="end"/>
      </w:r>
      <w:r w:rsidR="000966E5">
        <w:t xml:space="preserve">. </w:t>
      </w:r>
      <w:r w:rsidRPr="00B3207D">
        <w:t>The amplifier, made by Tomco</w:t>
      </w:r>
      <w:r w:rsidR="00D1050B">
        <w:t xml:space="preserve"> </w:t>
      </w:r>
      <w:sdt>
        <w:sdtPr>
          <w:id w:val="1021130239"/>
          <w:citation/>
        </w:sdtPr>
        <w:sdtEndPr/>
        <w:sdtContent>
          <w:r w:rsidR="00D1050B">
            <w:fldChar w:fldCharType="begin"/>
          </w:r>
          <w:r w:rsidR="00D1050B">
            <w:instrText xml:space="preserve"> CITATION Tom16 \l 1033 </w:instrText>
          </w:r>
          <w:r w:rsidR="00D1050B">
            <w:fldChar w:fldCharType="separate"/>
          </w:r>
          <w:r w:rsidR="00F77F4A" w:rsidRPr="00F77F4A">
            <w:rPr>
              <w:noProof/>
            </w:rPr>
            <w:t>[40]</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F77F4A">
        <w:t xml:space="preserve">Figure </w:t>
      </w:r>
      <w:r w:rsidR="00F77F4A">
        <w:rPr>
          <w:noProof/>
        </w:rPr>
        <w:t>95</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F77F4A">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6EF9CF43" w:rsidR="003D414B" w:rsidRDefault="007661E0" w:rsidP="00EC3BFA">
      <w:r>
        <w:rPr>
          <w:noProof/>
        </w:rPr>
        <w:lastRenderedPageBreak/>
        <mc:AlternateContent>
          <mc:Choice Requires="wps">
            <w:drawing>
              <wp:anchor distT="0" distB="0" distL="114300" distR="114300" simplePos="0" relativeHeight="252011520" behindDoc="0" locked="0" layoutInCell="1" allowOverlap="1" wp14:anchorId="67251E9A" wp14:editId="33F1BBC2">
                <wp:simplePos x="0" y="0"/>
                <wp:positionH relativeFrom="column">
                  <wp:align>center</wp:align>
                </wp:positionH>
                <wp:positionV relativeFrom="paragraph">
                  <wp:posOffset>5544185</wp:posOffset>
                </wp:positionV>
                <wp:extent cx="3785616"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616" cy="457200"/>
                        </a:xfrm>
                        <a:prstGeom prst="rect">
                          <a:avLst/>
                        </a:prstGeom>
                        <a:solidFill>
                          <a:prstClr val="white"/>
                        </a:solidFill>
                        <a:ln>
                          <a:noFill/>
                        </a:ln>
                      </wps:spPr>
                      <wps:txbx>
                        <w:txbxContent>
                          <w:p w14:paraId="5B16C466" w14:textId="5D910BF0" w:rsidR="00F42AAC" w:rsidRPr="00DA6EFC" w:rsidRDefault="00F42AAC" w:rsidP="007661E0">
                            <w:pPr>
                              <w:pStyle w:val="Caption"/>
                              <w:rPr>
                                <w:rFonts w:ascii="Times New Roman" w:eastAsia="Times New Roman" w:hAnsi="Times New Roman" w:cs="Times New Roman"/>
                                <w:noProof/>
                              </w:rPr>
                            </w:pPr>
                            <w:bookmarkStart w:id="232" w:name="_Ref505846739"/>
                            <w:r>
                              <w:t xml:space="preserve">Figure </w:t>
                            </w:r>
                            <w:fldSimple w:instr=" SEQ Figure \* ARABIC ">
                              <w:r>
                                <w:rPr>
                                  <w:noProof/>
                                </w:rPr>
                                <w:t>102</w:t>
                              </w:r>
                            </w:fldSimple>
                            <w:bookmarkEnd w:id="232"/>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1" type="#_x0000_t202" style="position:absolute;left:0;text-align:left;margin-left:0;margin-top:436.55pt;width:298.1pt;height:36pt;z-index:252011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JYNAIAAGwEAAAOAAAAZHJzL2Uyb0RvYy54bWysVFFv2yAQfp+0/4B4X5ykS9pacaosVaZJ&#13;&#10;VVspmfpMMI6RgGNAYme/fge2067b07QXfNwdB9/33Xlx12pFTsJ5Caagk9GYEmE4lNIcCvp9t/l0&#13;&#10;Q4kPzJRMgREFPQtP75YfPywam4sp1KBK4QgWMT5vbEHrEGyeZZ7XQjM/AisMBitwmgXcukNWOtZg&#13;&#10;da2y6Xg8zxpwpXXAhffove+CdJnqV5Xg4amqvAhEFRTfFtLq0rqPa7ZcsPzgmK0l75/B/uEVmkmD&#13;&#10;l15K3bPAyNHJP0ppyR14qMKIg86gqiQXCQOimYzfodnWzIqEBcnx9kKT/39l+ePp2RFZFnQ2vaXE&#13;&#10;MI0i7UQbyBdoSfQhQ431OSZuLaaGFgOo9OD36IzA28rp+EVIBOPI9fnCbyzH0Xl1fTObT+aUcIx9&#13;&#10;nl2jgLFM9nraOh++CtAkGgV1qF+ilZ0efOhSh5R4mQcly41UKm5iYK0cOTHUuqllEH3x37KUibkG&#13;&#10;4qmuYPRkEWIHJVqh3beJlNurAeceyjPCd9C1kLd8I/HCB+bDM3PYM4gY5yA84VIpaAoKvUVJDe7n&#13;&#10;3/wxH6XEKCUN9mBB/Y8jc4IS9c2gyLFhB8MNxn4wzFGvAaFOcMIsTyYecEENZuVAv+B4rOItGGKG&#13;&#10;410FDYO5Dt0k4HhxsVqlJGxLy8KD2VoeSw/E7toX5mwvS0BBH2HoTpa/U6fL7WheHQNUMkkXie1Y&#13;&#10;7PnGlk7i9+MXZ+btPmW9/iSWvwAAAP//AwBQSwMEFAAGAAgAAAAhAL8WZAbkAAAADQEAAA8AAABk&#13;&#10;cnMvZG93bnJldi54bWxMj8FOwzAQRO9I/IO1SFwQdRJoaNM4FTTlBoeWqmc3NklEvI5sp0n/nu0J&#13;&#10;LiOtRjszL19PpmNn7XxrUUA8i4BprKxqsRZw+Hp/XADzQaKSnUUt4KI9rIvbm1xmyo640+d9qBmF&#13;&#10;oM+kgCaEPuPcV4020s9sr5G8b+uMDHS6misnRwo3HU+iKOVGtkgNjez1ptHVz34wAtLSDeMONw/l&#13;&#10;YfshP/s6Ob5djkLc303liuR1BSzoKfx9wJWB9kNBw052QOVZJ4BogoDFy1MMjOz5Mk2AnQQsn+cx&#13;&#10;8CLn/ymKXwAAAP//AwBQSwECLQAUAAYACAAAACEAtoM4kv4AAADhAQAAEwAAAAAAAAAAAAAAAAAA&#13;&#10;AAAAW0NvbnRlbnRfVHlwZXNdLnhtbFBLAQItABQABgAIAAAAIQA4/SH/1gAAAJQBAAALAAAAAAAA&#13;&#10;AAAAAAAAAC8BAABfcmVscy8ucmVsc1BLAQItABQABgAIAAAAIQBh/PJYNAIAAGwEAAAOAAAAAAAA&#13;&#10;AAAAAAAAAC4CAABkcnMvZTJvRG9jLnhtbFBLAQItABQABgAIAAAAIQC/FmQG5AAAAA0BAAAPAAAA&#13;&#10;AAAAAAAAAAAAAI4EAABkcnMvZG93bnJldi54bWxQSwUGAAAAAAQABADzAAAAnwUAAAAA&#13;&#10;" stroked="f">
                <v:textbox inset="0,0,0,0">
                  <w:txbxContent>
                    <w:p w14:paraId="5B16C466" w14:textId="5D910BF0" w:rsidR="00F42AAC" w:rsidRPr="00DA6EFC" w:rsidRDefault="00F42AAC" w:rsidP="007661E0">
                      <w:pPr>
                        <w:pStyle w:val="Caption"/>
                        <w:rPr>
                          <w:rFonts w:ascii="Times New Roman" w:eastAsia="Times New Roman" w:hAnsi="Times New Roman" w:cs="Times New Roman"/>
                          <w:noProof/>
                        </w:rPr>
                      </w:pPr>
                      <w:bookmarkStart w:id="324" w:name="_Ref505846739"/>
                      <w:r>
                        <w:t xml:space="preserve">Figure </w:t>
                      </w:r>
                      <w:r>
                        <w:fldChar w:fldCharType="begin"/>
                      </w:r>
                      <w:r>
                        <w:instrText xml:space="preserve"> SEQ Figure \* ARABIC </w:instrText>
                      </w:r>
                      <w:r>
                        <w:fldChar w:fldCharType="separate"/>
                      </w:r>
                      <w:r>
                        <w:rPr>
                          <w:noProof/>
                        </w:rPr>
                        <w:t>102</w:t>
                      </w:r>
                      <w:r>
                        <w:fldChar w:fldCharType="end"/>
                      </w:r>
                      <w:bookmarkEnd w:id="324"/>
                      <w:r>
                        <w:t>: Cross section of the fundamental Booster PA. The cathode resonator is drawn in blue.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00861540">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noProof/>
        </w:rPr>
        <mc:AlternateContent>
          <mc:Choice Requires="wps">
            <w:drawing>
              <wp:anchor distT="0" distB="0" distL="114300" distR="114300" simplePos="0" relativeHeight="252008448" behindDoc="0" locked="0" layoutInCell="1" allowOverlap="1" wp14:anchorId="22A7A167" wp14:editId="314C8607">
                <wp:simplePos x="0" y="0"/>
                <wp:positionH relativeFrom="column">
                  <wp:posOffset>1206500</wp:posOffset>
                </wp:positionH>
                <wp:positionV relativeFrom="paragraph">
                  <wp:posOffset>2169160</wp:posOffset>
                </wp:positionV>
                <wp:extent cx="3986530" cy="635"/>
                <wp:effectExtent l="0" t="0" r="1270" b="12065"/>
                <wp:wrapTopAndBottom/>
                <wp:docPr id="470" name="Text Box 470"/>
                <wp:cNvGraphicFramePr/>
                <a:graphic xmlns:a="http://schemas.openxmlformats.org/drawingml/2006/main">
                  <a:graphicData uri="http://schemas.microsoft.com/office/word/2010/wordprocessingShape">
                    <wps:wsp>
                      <wps:cNvSpPr txBox="1"/>
                      <wps:spPr>
                        <a:xfrm>
                          <a:off x="0" y="0"/>
                          <a:ext cx="3986530" cy="635"/>
                        </a:xfrm>
                        <a:prstGeom prst="rect">
                          <a:avLst/>
                        </a:prstGeom>
                        <a:solidFill>
                          <a:prstClr val="white"/>
                        </a:solidFill>
                        <a:ln>
                          <a:noFill/>
                        </a:ln>
                      </wps:spPr>
                      <wps:txbx>
                        <w:txbxContent>
                          <w:p w14:paraId="38BDCC79" w14:textId="712F8F38" w:rsidR="00F42AAC" w:rsidRPr="00B53149" w:rsidRDefault="00F42AAC" w:rsidP="003D414B">
                            <w:pPr>
                              <w:pStyle w:val="Caption"/>
                              <w:rPr>
                                <w:rFonts w:ascii="Times New Roman" w:eastAsia="Times New Roman" w:hAnsi="Times New Roman" w:cs="Times New Roman"/>
                                <w:noProof/>
                              </w:rPr>
                            </w:pPr>
                            <w:bookmarkStart w:id="233" w:name="_Ref505846426"/>
                            <w:r>
                              <w:t xml:space="preserve">Figure </w:t>
                            </w:r>
                            <w:fldSimple w:instr=" SEQ Figure \* ARABIC ">
                              <w:r>
                                <w:rPr>
                                  <w:noProof/>
                                </w:rPr>
                                <w:t>103</w:t>
                              </w:r>
                            </w:fldSimple>
                            <w:bookmarkEnd w:id="233"/>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2" type="#_x0000_t202" style="position:absolute;left:0;text-align:left;margin-left:95pt;margin-top:170.8pt;width:313.9pt;height:.0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ngDMQIAAGkEAAAOAAAAZHJzL2Uyb0RvYy54bWysVFFv2jAQfp+0/2D5fQRKy9qIUDEqpkmo&#13;&#10;rQRTn43jEEu2z7MNCfv1OzsJ7bo9TXsx57vz53zf52N+32pFTsJ5Caagk9GYEmE4lNIcCvp9t/50&#13;&#10;S4kPzJRMgREFPQtP7xcfP8wbm4srqEGVwhEEMT5vbEHrEGyeZZ7XQjM/AisMFitwmgXcukNWOtYg&#13;&#10;ulbZ1Xg8yxpwpXXAhfeYfeiKdJHwq0rw8FRVXgSiCorfFtLq0rqPa7aYs/zgmK0l7z+D/cNXaCYN&#13;&#10;XnqBemCBkaOTf0BpyR14qMKIg86gqiQXiQOymYzfsdnWzIrEBcXx9iKT/3+w/PH07IgsC3r9GfUx&#13;&#10;TKNJO9EG8gVaEnOoUGN9jo1bi62hxQI6PeQ9JiPxtnI6/iIlgnXEOl/0jXAck9O729nNFEsca7Pp&#13;&#10;TcTIXo9a58NXAZrEoKAOzUuastPGh651aIk3eVCyXEul4iYWVsqRE0Ojm1oG0YP/1qVM7DUQT3WA&#13;&#10;MZNFfh2PGIV23yZF7q4Hknsoz8jdQfd+vOVriRdumA/PzOGDQU44BOEJl0pBU1DoI0pqcD//lo/9&#13;&#10;6CNWKWnwARbU/zgyJyhR3ww6jJBhCNwQ7IfAHPUKkOoEx8vyFOIBF9QQVg70C87GMt6CJWY43lXQ&#13;&#10;MISr0I0BzhYXy2VqwjdpWdiYreURehB2174wZ3tbArr5CMPTZPk7d7re5I9dHgNKnayLwnYq9nrj&#13;&#10;e07m97MXB+btPnW9/kMsfgEAAP//AwBQSwMEFAAGAAgAAAAhAGK0ZzTlAAAAEAEAAA8AAABkcnMv&#13;&#10;ZG93bnJldi54bWxMjz9PwzAQxXckvoN1SCyIOqFRWtI4VVVggKUidGFzYzcOxOfIdtrw7TlYYDnp&#13;&#10;3Z9371euJ9uzk/ahcyggnSXANDZOddgK2L893S6BhShRyd6hFvClA6yry4tSFsqd8VWf6tgyMsFQ&#13;&#10;SAEmxqHgPDRGWxlmbtBIs6PzVkaSvuXKyzOZ257fJUnOreyQPhg56K3RzWc9WgG77H1nbsbj48sm&#13;&#10;m/vn/bjNP9paiOur6WFFZbMCFvUU/y7gh4HyQ0XBDm5EFVhP+j4hoChgnqU5MNpYpgsiOvx2FsCr&#13;&#10;kv8Hqb4BAAD//wMAUEsBAi0AFAAGAAgAAAAhALaDOJL+AAAA4QEAABMAAAAAAAAAAAAAAAAAAAAA&#13;&#10;AFtDb250ZW50X1R5cGVzXS54bWxQSwECLQAUAAYACAAAACEAOP0h/9YAAACUAQAACwAAAAAAAAAA&#13;&#10;AAAAAAAvAQAAX3JlbHMvLnJlbHNQSwECLQAUAAYACAAAACEAHq54AzECAABpBAAADgAAAAAAAAAA&#13;&#10;AAAAAAAuAgAAZHJzL2Uyb0RvYy54bWxQSwECLQAUAAYACAAAACEAYrRnNOUAAAAQAQAADwAAAAAA&#13;&#10;AAAAAAAAAACLBAAAZHJzL2Rvd25yZXYueG1sUEsFBgAAAAAEAAQA8wAAAJ0FAAAAAA==&#13;&#10;" stroked="f">
                <v:textbox style="mso-fit-shape-to-text:t" inset="0,0,0,0">
                  <w:txbxContent>
                    <w:p w14:paraId="38BDCC79" w14:textId="712F8F38" w:rsidR="00F42AAC" w:rsidRPr="00B53149" w:rsidRDefault="00F42AAC" w:rsidP="003D414B">
                      <w:pPr>
                        <w:pStyle w:val="Caption"/>
                        <w:rPr>
                          <w:rFonts w:ascii="Times New Roman" w:eastAsia="Times New Roman" w:hAnsi="Times New Roman" w:cs="Times New Roman"/>
                          <w:noProof/>
                        </w:rPr>
                      </w:pPr>
                      <w:bookmarkStart w:id="326" w:name="_Ref505846426"/>
                      <w:r>
                        <w:t xml:space="preserve">Figure </w:t>
                      </w:r>
                      <w:r>
                        <w:fldChar w:fldCharType="begin"/>
                      </w:r>
                      <w:r>
                        <w:instrText xml:space="preserve"> SEQ Figure \* ARABIC </w:instrText>
                      </w:r>
                      <w:r>
                        <w:fldChar w:fldCharType="separate"/>
                      </w:r>
                      <w:r>
                        <w:rPr>
                          <w:noProof/>
                        </w:rPr>
                        <w:t>103</w:t>
                      </w:r>
                      <w:r>
                        <w:fldChar w:fldCharType="end"/>
                      </w:r>
                      <w:bookmarkEnd w:id="326"/>
                      <w:r>
                        <w:t>: The schematic of the drive configuration.</w:t>
                      </w:r>
                    </w:p>
                  </w:txbxContent>
                </v:textbox>
                <w10:wrap type="topAndBottom"/>
              </v:shape>
            </w:pict>
          </mc:Fallback>
        </mc:AlternateContent>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2F54FA77" w:rsidR="0068520C" w:rsidRPr="00802516" w:rsidRDefault="0068520C" w:rsidP="0023649E">
      <w:pPr>
        <w:rPr>
          <w:rFonts w:eastAsia="Times New Roman" w:cs="Times New Roman"/>
        </w:rPr>
      </w:pPr>
      <w:r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EndPr/>
        <w:sdtContent>
          <w:r w:rsidRPr="00802516">
            <w:rPr>
              <w:rFonts w:eastAsia="Times New Roman" w:cs="Times New Roman"/>
            </w:rPr>
            <w:fldChar w:fldCharType="begin"/>
          </w:r>
          <w:r w:rsidRPr="00802516">
            <w:rPr>
              <w:rFonts w:eastAsia="Times New Roman" w:cs="Times New Roman"/>
            </w:rPr>
            <w:instrText xml:space="preserve"> CITATION Ber01 \l 1033 </w:instrText>
          </w:r>
          <w:r w:rsidRPr="00802516">
            <w:rPr>
              <w:rFonts w:eastAsia="Times New Roman" w:cs="Times New Roman"/>
            </w:rPr>
            <w:fldChar w:fldCharType="separate"/>
          </w:r>
          <w:r w:rsidR="00F77F4A" w:rsidRPr="00F77F4A">
            <w:rPr>
              <w:rFonts w:eastAsia="Times New Roman" w:cs="Times New Roman"/>
              <w:noProof/>
            </w:rPr>
            <w:t>[39]</w:t>
          </w:r>
          <w:r w:rsidRPr="00802516">
            <w:rPr>
              <w:rFonts w:eastAsia="Times New Roman" w:cs="Times New Roman"/>
            </w:rPr>
            <w:fldChar w:fldCharType="end"/>
          </w:r>
        </w:sdtContent>
      </w:sdt>
      <w:r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EndPr/>
        <w:sdtContent>
          <w:r w:rsidRPr="00802516">
            <w:rPr>
              <w:rFonts w:eastAsia="Times New Roman" w:cs="Times New Roman"/>
            </w:rPr>
            <w:fldChar w:fldCharType="begin"/>
          </w:r>
          <w:r w:rsidRPr="00802516">
            <w:rPr>
              <w:rFonts w:eastAsia="Times New Roman" w:cs="Times New Roman"/>
            </w:rPr>
            <w:instrText xml:space="preserve"> CITATION Ber01 \l 1033 </w:instrText>
          </w:r>
          <w:r w:rsidRPr="00802516">
            <w:rPr>
              <w:rFonts w:eastAsia="Times New Roman" w:cs="Times New Roman"/>
            </w:rPr>
            <w:fldChar w:fldCharType="separate"/>
          </w:r>
          <w:r w:rsidR="00F77F4A" w:rsidRPr="00F77F4A">
            <w:rPr>
              <w:rFonts w:eastAsia="Times New Roman" w:cs="Times New Roman"/>
              <w:noProof/>
            </w:rPr>
            <w:t>[39]</w:t>
          </w:r>
          <w:r w:rsidRPr="00802516">
            <w:rPr>
              <w:rFonts w:eastAsia="Times New Roman" w:cs="Times New Roman"/>
            </w:rPr>
            <w:fldChar w:fldCharType="end"/>
          </w:r>
        </w:sdtContent>
      </w:sdt>
      <w:r w:rsidRPr="00802516">
        <w:rPr>
          <w:rFonts w:eastAsia="Times New Roman" w:cs="Times New Roman"/>
        </w:rPr>
        <w:t xml:space="preserve"> this includes both the tube inter-electrode capacitance and the capacitance of the tube socket. The frequency of the new resonator, the “76 MHz </w:t>
      </w:r>
      <w:r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F77F4A">
        <w:t xml:space="preserve">Figure </w:t>
      </w:r>
      <w:r w:rsidR="00F77F4A">
        <w:rPr>
          <w:noProof/>
        </w:rPr>
        <w:t>102</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F77F4A">
        <w:t xml:space="preserve">Figure </w:t>
      </w:r>
      <w:r w:rsidR="00F77F4A">
        <w:rPr>
          <w:noProof/>
        </w:rPr>
        <w:t>87</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6D8AF774"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7FD86044" w:rsidR="00F42AAC" w:rsidRPr="00E7582C" w:rsidRDefault="00F42AAC" w:rsidP="0045161C">
                            <w:pPr>
                              <w:pStyle w:val="Caption"/>
                              <w:rPr>
                                <w:rFonts w:ascii="Times New Roman" w:eastAsia="Times New Roman" w:hAnsi="Times New Roman" w:cs="Times New Roman"/>
                                <w:noProof/>
                              </w:rPr>
                            </w:pPr>
                            <w:bookmarkStart w:id="234" w:name="_Ref505847417"/>
                            <w:r>
                              <w:t xml:space="preserve">Figure </w:t>
                            </w:r>
                            <w:fldSimple w:instr=" SEQ Figure \* ARABIC ">
                              <w:r>
                                <w:rPr>
                                  <w:noProof/>
                                </w:rPr>
                                <w:t>104</w:t>
                              </w:r>
                            </w:fldSimple>
                            <w:bookmarkEnd w:id="234"/>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3"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8lbcMAIAAGkEAAAOAAAAZHJzL2Uyb0RvYy54bWysVMFu2zAMvQ/YPwi6L07SNduCOEWWIsOA&#13;&#10;oi2QDD0rshwbkESNUmJnXz9KtpOt22nYRaZI6kmPj/TirjWanRT6GmzOJ6MxZ8pKKGp7yPm33ebd&#13;&#10;R858ELYQGqzK+Vl5frd8+2bRuLmaQgW6UMgIxPp543JeheDmWeZlpYzwI3DKUrAENCLQFg9ZgaIh&#13;&#10;dKOz6Xg8yxrAwiFI5T1577sgXyb8slQyPJWlV4HpnNPbQloxrfu4ZsuFmB9QuKqW/TPEP7zCiNrS&#13;&#10;pReoexEEO2L9B5SpJYKHMowkmAzKspYqcSA2k/ErNttKOJW4UHG8u5TJ/z9Y+Xh6RlYXOb99P+PM&#13;&#10;CkMi7VQb2GdoWfRRhRrn55S4dZQaWgqQ0oPfkzMSb0s08UuUGMWp1udLfSOcJOfNh8l0OqGQpNjs&#13;&#10;5jZiZNejDn34osCwaOQcSbxUU3F68KFLHVLiTR50XWxqreMmBtYa2UmQ0E1VB9WD/5albcy1EE91&#13;&#10;gNGTRX4dj2iFdt+minxKD4yuPRRn4o7Q9Y93clPThQ/Ch2eB1DDEiYYgPNFSamhyDr3FWQX442/+&#13;&#10;mE86UpSzhhow5/77UaDiTH+1pHDs1sHAwdgPhj2aNRDVCY2Xk8mkAxj0YJYI5oVmYxVvoZCwku7K&#13;&#10;eRjMdejGgGZLqtUqJVFPOhEe7NbJCD0Udte+CHS9LIHUfIShNcX8lTpdbtLHrY6BSp2ku1axrzf1&#13;&#10;cxK/n704ML/uU9b1D7H8CQAA//8DAFBLAwQUAAYACAAAACEA9KPrn+YAAAAQAQAADwAAAGRycy9k&#13;&#10;b3ducmV2LnhtbExPPU/DMBDdkfgP1iF1QdRJmiaQxqmqAgMsFaELmxu7cWhsR7bThn/PwQLLSXfv&#13;&#10;3fso15PuyVk631nDIJ5HQKRprOhMy2D//nx3D8QHbgTvrZEMvqSHdXV9VfJC2It5k+c6tARFjC84&#13;&#10;AxXCUFDqGyU193M7SIPY0TrNA66upcLxC4rrniZRlFHNO4MOig9yq2RzqkfNYJd+7NTteHx63aQL&#13;&#10;97Ift9lnWzM2u5keVzg2KyBBTuHvA346YH6oMNjBjkZ40jNI4jhHKoN8maRAkJE/ZAsgh9/LEmhV&#13;&#10;0v9Fqm8AAAD//wMAUEsBAi0AFAAGAAgAAAAhALaDOJL+AAAA4QEAABMAAAAAAAAAAAAAAAAAAAAA&#13;&#10;AFtDb250ZW50X1R5cGVzXS54bWxQSwECLQAUAAYACAAAACEAOP0h/9YAAACUAQAACwAAAAAAAAAA&#13;&#10;AAAAAAAvAQAAX3JlbHMvLnJlbHNQSwECLQAUAAYACAAAACEAYvJW3DACAABpBAAADgAAAAAAAAAA&#13;&#10;AAAAAAAuAgAAZHJzL2Uyb0RvYy54bWxQSwECLQAUAAYACAAAACEA9KPrn+YAAAAQAQAADwAAAAAA&#13;&#10;AAAAAAAAAACKBAAAZHJzL2Rvd25yZXYueG1sUEsFBgAAAAAEAAQA8wAAAJ0FAAAAAA==&#13;&#10;" stroked="f">
                <v:textbox style="mso-fit-shape-to-text:t" inset="0,0,0,0">
                  <w:txbxContent>
                    <w:p w14:paraId="581D9857" w14:textId="7FD86044" w:rsidR="00F42AAC" w:rsidRPr="00E7582C" w:rsidRDefault="00F42AAC" w:rsidP="0045161C">
                      <w:pPr>
                        <w:pStyle w:val="Caption"/>
                        <w:rPr>
                          <w:rFonts w:ascii="Times New Roman" w:eastAsia="Times New Roman" w:hAnsi="Times New Roman" w:cs="Times New Roman"/>
                          <w:noProof/>
                        </w:rPr>
                      </w:pPr>
                      <w:bookmarkStart w:id="328" w:name="_Ref505847417"/>
                      <w:r>
                        <w:t xml:space="preserve">Figure </w:t>
                      </w:r>
                      <w:r>
                        <w:fldChar w:fldCharType="begin"/>
                      </w:r>
                      <w:r>
                        <w:instrText xml:space="preserve"> SEQ Figure \* ARABIC </w:instrText>
                      </w:r>
                      <w:r>
                        <w:fldChar w:fldCharType="separate"/>
                      </w:r>
                      <w:r>
                        <w:rPr>
                          <w:noProof/>
                        </w:rPr>
                        <w:t>104</w:t>
                      </w:r>
                      <w:r>
                        <w:fldChar w:fldCharType="end"/>
                      </w:r>
                      <w:bookmarkEnd w:id="328"/>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F77F4A">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05ECF3FE"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20736" behindDoc="0" locked="0" layoutInCell="1" allowOverlap="1" wp14:anchorId="1E2399C0" wp14:editId="1207DFE7">
                <wp:simplePos x="0" y="0"/>
                <wp:positionH relativeFrom="column">
                  <wp:align>center</wp:align>
                </wp:positionH>
                <wp:positionV relativeFrom="paragraph">
                  <wp:posOffset>6834350</wp:posOffset>
                </wp:positionV>
                <wp:extent cx="3493008" cy="45720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66A76485" w14:textId="7BD136F7" w:rsidR="00F42AAC" w:rsidRPr="00C116F8" w:rsidRDefault="00F42AAC" w:rsidP="006F608E">
                            <w:pPr>
                              <w:pStyle w:val="Caption"/>
                              <w:rPr>
                                <w:rFonts w:ascii="Times New Roman" w:eastAsia="Times New Roman" w:hAnsi="Times New Roman" w:cs="Times New Roman"/>
                                <w:noProof/>
                              </w:rPr>
                            </w:pPr>
                            <w:bookmarkStart w:id="235" w:name="_Ref505851709"/>
                            <w:r>
                              <w:t xml:space="preserve">Figure </w:t>
                            </w:r>
                            <w:fldSimple w:instr=" SEQ Figure \* ARABIC ">
                              <w:r>
                                <w:rPr>
                                  <w:noProof/>
                                </w:rPr>
                                <w:t>105</w:t>
                              </w:r>
                            </w:fldSimple>
                            <w:bookmarkEnd w:id="235"/>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4" type="#_x0000_t202" style="position:absolute;left:0;text-align:left;margin-left:0;margin-top:538.15pt;width:275.05pt;height:36pt;z-index:252020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VElNAIAAGwEAAAOAAAAZHJzL2Uyb0RvYy54bWysVFFv2yAQfp+0/4B4X+y0SbdacaosVaZJ&#13;&#10;VVspmfpMMI6RgGNAYme/fge2063b07QXfNwdB9/33Xlx12lFTsJ5Caak00lOiTAcKmkOJf2223z4&#13;&#10;RIkPzFRMgRElPQtP75bv3y1aW4graEBVwhEsYnzR2pI2IdgiyzxvhGZ+AlYYDNbgNAu4dYescqzF&#13;&#10;6lplV3l+k7XgKuuAC+/Re98H6TLVr2vBw1NdexGIKim+LaTVpXUf12y5YMXBMdtIPjyD/cMrNJMG&#13;&#10;L72UumeBkaOTf5TSkjvwUIcJB51BXUsuEgZEM83foNk2zIqEBcnx9kKT/39l+ePp2RFZlXQ+n1Fi&#13;&#10;mEaRdqIL5DN0JPqQodb6AhO3FlNDhwFUevR7dEbgXe10/CIkgnHk+nzhN5bj6Lye3V7nOXYEx9hs&#13;&#10;/hEFjGWy19PW+fBFgCbRKKlD/RKt7PTgQ586psTLPChZbaRScRMDa+XIiaHWbSODGIr/lqVMzDUQ&#13;&#10;T/UFoyeLEHso0Qrdvkuk3N6MOPdQnRG+g76FvOUbiRc+MB+emcOeQcQ4B+EJl1pBW1IYLEoacD/+&#13;&#10;5o/5KCVGKWmxB0vqvx+ZE5SorwZFjg07Gm409qNhjnoNCHWKE2Z5MvGAC2o0awf6BcdjFW/BEDMc&#13;&#10;7yppGM116CcBx4uL1SolYVtaFh7M1vJYeiR2170wZwdZAgr6CGN3suKNOn1u0seujgGpTtJFYnsW&#13;&#10;B76xpZP4w/jFmfl1n7JefxLLnwAAAP//AwBQSwMEFAAGAAgAAAAhAERn/uPmAAAADwEAAA8AAABk&#13;&#10;cnMvZG93bnJldi54bWxMjzFPwzAQhXck/oN1SCyI2iFpWqVxqqrAQJeKtAubG7txILYj22nDv+eY&#13;&#10;YDnp3tO9e1+5nkxPLsqHzlkOyYwBUbZxsrMth+Ph9XEJJERhpeidVRy+VYB1dXtTikK6q31Xlzq2&#13;&#10;BENsKAQHHeNQUBoarYwIMzcoi97ZeSMirr6l0osrhpuePjGWUyM6ix+0GNRWq+arHg2Hffax1w/j&#13;&#10;+WW3yVL/dhy3+Wdbc35/Nz2vcGxWQKKa4t8F/DJgf6iw2MmNVgbSc0CaiCpb5CkQ9OdzlgA5oZRk&#13;&#10;yxRoVdL/HNUPAAAA//8DAFBLAQItABQABgAIAAAAIQC2gziS/gAAAOEBAAATAAAAAAAAAAAAAAAA&#13;&#10;AAAAAABbQ29udGVudF9UeXBlc10ueG1sUEsBAi0AFAAGAAgAAAAhADj9If/WAAAAlAEAAAsAAAAA&#13;&#10;AAAAAAAAAAAALwEAAF9yZWxzLy5yZWxzUEsBAi0AFAAGAAgAAAAhAGitUSU0AgAAbAQAAA4AAAAA&#13;&#10;AAAAAAAAAAAALgIAAGRycy9lMm9Eb2MueG1sUEsBAi0AFAAGAAgAAAAhAERn/uPmAAAADwEAAA8A&#13;&#10;AAAAAAAAAAAAAAAAjgQAAGRycy9kb3ducmV2LnhtbFBLBQYAAAAABAAEAPMAAAChBQAAAAA=&#13;&#10;" stroked="f">
                <v:textbox style="mso-fit-shape-to-text:t" inset="0,0,0,0">
                  <w:txbxContent>
                    <w:p w14:paraId="66A76485" w14:textId="7BD136F7" w:rsidR="00F42AAC" w:rsidRPr="00C116F8" w:rsidRDefault="00F42AAC" w:rsidP="006F608E">
                      <w:pPr>
                        <w:pStyle w:val="Caption"/>
                        <w:rPr>
                          <w:rFonts w:ascii="Times New Roman" w:eastAsia="Times New Roman" w:hAnsi="Times New Roman" w:cs="Times New Roman"/>
                          <w:noProof/>
                        </w:rPr>
                      </w:pPr>
                      <w:bookmarkStart w:id="330" w:name="_Ref505851709"/>
                      <w:r>
                        <w:t xml:space="preserve">Figure </w:t>
                      </w:r>
                      <w:r>
                        <w:fldChar w:fldCharType="begin"/>
                      </w:r>
                      <w:r>
                        <w:instrText xml:space="preserve"> SEQ Figure \* ARABIC </w:instrText>
                      </w:r>
                      <w:r>
                        <w:fldChar w:fldCharType="separate"/>
                      </w:r>
                      <w:r>
                        <w:rPr>
                          <w:noProof/>
                        </w:rPr>
                        <w:t>105</w:t>
                      </w:r>
                      <w:r>
                        <w:fldChar w:fldCharType="end"/>
                      </w:r>
                      <w:bookmarkEnd w:id="330"/>
                      <w:r>
                        <w:t>: Measurement of the 76 MHz cathode resonator reflected power.</w:t>
                      </w:r>
                    </w:p>
                  </w:txbxContent>
                </v:textbox>
                <w10:wrap type="topAndBottom"/>
              </v:shape>
            </w:pict>
          </mc:Fallback>
        </mc:AlternateContent>
      </w:r>
      <w:r>
        <w:rPr>
          <w:noProof/>
        </w:rPr>
        <mc:AlternateContent>
          <mc:Choice Requires="wps">
            <w:drawing>
              <wp:anchor distT="0" distB="0" distL="114300" distR="114300" simplePos="0" relativeHeight="252017664" behindDoc="0" locked="0" layoutInCell="1" allowOverlap="1" wp14:anchorId="22FE9127" wp14:editId="6C72DDD7">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1B27C325" w:rsidR="00F42AAC" w:rsidRPr="00A91416" w:rsidRDefault="00F42AAC" w:rsidP="006C6FA8">
                            <w:pPr>
                              <w:pStyle w:val="Caption"/>
                              <w:rPr>
                                <w:rFonts w:ascii="Times New Roman" w:eastAsia="Times New Roman" w:hAnsi="Times New Roman" w:cs="Times New Roman"/>
                                <w:noProof/>
                              </w:rPr>
                            </w:pPr>
                            <w:bookmarkStart w:id="236" w:name="_Ref505847569"/>
                            <w:r>
                              <w:t xml:space="preserve">Figure </w:t>
                            </w:r>
                            <w:fldSimple w:instr=" SEQ Figure \* ARABIC ">
                              <w:r>
                                <w:rPr>
                                  <w:noProof/>
                                </w:rPr>
                                <w:t>106</w:t>
                              </w:r>
                            </w:fldSimple>
                            <w:bookmarkEnd w:id="236"/>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5"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dFoMwIAAGwEAAAOAAAAZHJzL2Uyb0RvYy54bWysVMFu2zAMvQ/YPwi6L3badF2NOEWWIsOA&#13;&#10;oC2QDD0rshwLkERNUmJnXz9KttOt22nYRaFIivR7j8z8vtOKnITzEkxJp5OcEmE4VNIcSvptt/7w&#13;&#10;iRIfmKmYAiNKehae3i/ev5u3thBX0ICqhCNYxPiitSVtQrBFlnneCM38BKwwGKzBaRbw6g5Z5ViL&#13;&#10;1bXKrvL8Y9aCq6wDLrxH70MfpItUv64FD0917UUgqqT4bSGdLp37eGaLOSsOjtlG8uEz2D98hWbS&#13;&#10;YNNLqQcWGDk6+UcpLbkDD3WYcNAZ1LXkImFANNP8DZptw6xIWJAcby80+f9Xlj+enh2RVUlvZiiV&#13;&#10;YRpF2okukM/QkehDhlrrC0zcWkwNHQZQ6dHv0RmBd7XT8RchEYwj1+cLv7EcR+f17O46z7ENx9js&#13;&#10;5hYFjGWy19fW+fBFgCbRKKlD/RKt7LTxoU8dU2IzD0pWa6lUvMTASjlyYqh128gghuK/ZSkTcw3E&#13;&#10;V33B6MkixB5KtEK37xIpd7cjzj1UZ4TvoB8hb/laYsMN8+GZOZwZRIx7EJ7wqBW0JYXBoqQB9+Nv&#13;&#10;/piPUmKUkhZnsKT++5E5QYn6alDkOLCj4UZjPxrmqFeAUKe4YZYnEx+4oEazdqBfcD2WsQuGmOHY&#13;&#10;q6RhNFeh3wRcLy6Wy5SEY2lZ2Jit5bH0SOyue2HODrIEFPQRxulkxRt1+tykj10eA1KdpIvE9iwO&#13;&#10;fONIJ/GH9Ys78+s9Zb3+SSx+Ag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Hdl0WgzAgAAbAQAAA4AAAAAAAAA&#13;&#10;AAAAAAAALgIAAGRycy9lMm9Eb2MueG1sUEsBAi0AFAAGAAgAAAAhANSEX/DkAAAADQEAAA8AAAAA&#13;&#10;AAAAAAAAAAAAjQQAAGRycy9kb3ducmV2LnhtbFBLBQYAAAAABAAEAPMAAACeBQAAAAA=&#13;&#10;" stroked="f">
                <v:textbox style="mso-fit-shape-to-text:t" inset="0,0,0,0">
                  <w:txbxContent>
                    <w:p w14:paraId="33EEE8D8" w14:textId="1B27C325" w:rsidR="00F42AAC" w:rsidRPr="00A91416" w:rsidRDefault="00F42AAC" w:rsidP="006C6FA8">
                      <w:pPr>
                        <w:pStyle w:val="Caption"/>
                        <w:rPr>
                          <w:rFonts w:ascii="Times New Roman" w:eastAsia="Times New Roman" w:hAnsi="Times New Roman" w:cs="Times New Roman"/>
                          <w:noProof/>
                        </w:rPr>
                      </w:pPr>
                      <w:bookmarkStart w:id="332" w:name="_Ref505847569"/>
                      <w:r>
                        <w:t xml:space="preserve">Figure </w:t>
                      </w:r>
                      <w:r>
                        <w:fldChar w:fldCharType="begin"/>
                      </w:r>
                      <w:r>
                        <w:instrText xml:space="preserve"> SEQ Figure \* ARABIC </w:instrText>
                      </w:r>
                      <w:r>
                        <w:fldChar w:fldCharType="separate"/>
                      </w:r>
                      <w:r>
                        <w:rPr>
                          <w:noProof/>
                        </w:rPr>
                        <w:t>106</w:t>
                      </w:r>
                      <w:r>
                        <w:fldChar w:fldCharType="end"/>
                      </w:r>
                      <w:bookmarkEnd w:id="332"/>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19"/>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F77F4A">
        <w:t xml:space="preserve">Figure </w:t>
      </w:r>
      <w:r w:rsidR="00F77F4A">
        <w:rPr>
          <w:noProof/>
        </w:rPr>
        <w:t>104</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F77F4A">
        <w:t xml:space="preserve">Figure </w:t>
      </w:r>
      <w:r w:rsidR="00F77F4A">
        <w:rPr>
          <w:noProof/>
        </w:rPr>
        <w:t>106</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F77F4A">
        <w:t xml:space="preserve">Figure </w:t>
      </w:r>
      <w:r w:rsidR="00F77F4A">
        <w:rPr>
          <w:noProof/>
        </w:rPr>
        <w:t>105</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57762ECB" w:rsidR="007661E0" w:rsidRPr="00EC3BFA" w:rsidRDefault="006F608E" w:rsidP="0023649E">
      <w:r>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69AAB1A9"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F77F4A">
        <w:t>14.4</w:t>
      </w:r>
      <w:r w:rsidR="00C81311">
        <w:fldChar w:fldCharType="end"/>
      </w:r>
      <w:r w:rsidR="00C81311">
        <w:t xml:space="preserve"> below</w:t>
      </w:r>
      <w:r w:rsidRPr="00562C94">
        <w:t>.)</w:t>
      </w:r>
    </w:p>
    <w:p w14:paraId="2BF04AB4" w14:textId="01C5F71A" w:rsidR="00FC668D" w:rsidRDefault="00FC668D" w:rsidP="000C7A52"/>
    <w:p w14:paraId="3C6EAAF8" w14:textId="7ECD7F63" w:rsidR="00FC668D" w:rsidRDefault="00FC668D" w:rsidP="000C7A52"/>
    <w:p w14:paraId="35D1021D" w14:textId="7E85A4B0" w:rsidR="00562C94" w:rsidRDefault="00562C94" w:rsidP="00562C94">
      <w:pPr>
        <w:pStyle w:val="Heading2"/>
        <w:spacing w:before="0" w:after="200"/>
      </w:pPr>
      <w:bookmarkStart w:id="237" w:name="_Ref505847692"/>
      <w:bookmarkStart w:id="238" w:name="_Toc506357685"/>
      <w:r>
        <w:t>High power tests</w:t>
      </w:r>
      <w:bookmarkEnd w:id="237"/>
      <w:bookmarkEnd w:id="238"/>
    </w:p>
    <w:p w14:paraId="6F5F94D5" w14:textId="471FCD00"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EndPr/>
        <w:sdtContent>
          <w:r>
            <w:fldChar w:fldCharType="begin"/>
          </w:r>
          <w:r>
            <w:instrText xml:space="preserve"> CITATION RGC91 \l 1033 </w:instrText>
          </w:r>
          <w:r>
            <w:fldChar w:fldCharType="separate"/>
          </w:r>
          <w:r w:rsidR="00F77F4A" w:rsidRPr="00F77F4A">
            <w:rPr>
              <w:noProof/>
            </w:rPr>
            <w:t>[30]</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09402076"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F77F4A">
        <w:t xml:space="preserve">Figure </w:t>
      </w:r>
      <w:r w:rsidR="00F77F4A">
        <w:rPr>
          <w:noProof/>
        </w:rPr>
        <w:t>107</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1"/>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5E6C2E8D" w:rsidR="00F42AAC" w:rsidRPr="003B568D" w:rsidRDefault="00F42AAC" w:rsidP="00A30267">
                            <w:pPr>
                              <w:pStyle w:val="Caption"/>
                              <w:rPr>
                                <w:noProof/>
                                <w:sz w:val="22"/>
                                <w:szCs w:val="22"/>
                              </w:rPr>
                            </w:pPr>
                            <w:bookmarkStart w:id="239" w:name="_Ref351895039"/>
                            <w:r>
                              <w:t xml:space="preserve">Figure </w:t>
                            </w:r>
                            <w:fldSimple w:instr=" SEQ Figure \* ARABIC ">
                              <w:r>
                                <w:rPr>
                                  <w:noProof/>
                                </w:rPr>
                                <w:t>107</w:t>
                              </w:r>
                            </w:fldSimple>
                            <w:bookmarkEnd w:id="239"/>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6"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4r0bQIAAMQEAAAOAAAAZHJzL2Uyb0RvYy54bWysVE1v2zAMvQ/YfxB0T+1kTpoYcQo3RYYB&#13;&#10;QVsgHXpWZDk2IIuapMTOhv33UnLcbt1Owy4yRT7x45H08qZrJDkJY2tQGR1fxZQIxaGo1SGjX582&#13;&#10;ozkl1jFVMAlKZPQsLL1ZffywbHUqJlCBLIQh6ETZtNUZrZzTaRRZXomG2SvQQqGxBNMwh1dziArD&#13;&#10;WvTeyGgSx7OoBVNoA1xYi9q73khXwX9ZCu4eytIKR2RGMTcXThPOvT+j1ZKlB8N0VfNLGuwfsmhY&#13;&#10;rTDoq6s75hg5mvoPV03NDVgo3RWHJoKyrLkINWA14/hdNbuKaRFqQXKsfqXJ/j+3/P70aEhdZDS5&#13;&#10;nlKiWINNehKdI7fQEa9DhlptUwTuNEJdhwbs9KC3qPSFd6Vp/BdLImhHrs+v/Hp3HJXJIpkt4oQS&#13;&#10;jrZP43i+mHk30dtrbaz7LKAhXsiowf4FWtlpa10PHSA+mAVZF5taSn/xhrU05MSw121VO3Fx/htK&#13;&#10;Ko9V4F/1DnuNCMPSR2EpZoyiR/rcQyN/rKfXk/x6uhjN8ul4lGD6ozyPJ6O7TR7ncbJZL5Lbn5eQ&#13;&#10;w/vIU9dT5CXX7btA9mI+8LeH4oy0GuhH02q+qbGQLbPukRmcRWQS98s94FFKaDMKF4mSCsz3v+k9&#13;&#10;HkcErZS0ONsZtd+OzAhK5BeFw+MXYRDMIOwHQR2bNSCFY9xczYOID4yTg1gaaJ5x7XIfBU1McYyV&#13;&#10;UTeIa9dvGK4tF3keQDjumrmt2mnuXQ8Ne+qemdGXdjuk7R6GqWfpu673WP/S6vzosIVhJDyxPYs4&#13;&#10;Sv6CqxKG6rLWfhd/vQfU289n9QI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I1uK9G0CAADEBAAADgAAAAAAAAAA&#13;&#10;AAAAAAAuAgAAZHJzL2Uyb0RvYy54bWxQSwECLQAUAAYACAAAACEAvOECfOIAAAANAQAADwAAAAAA&#13;&#10;AAAAAAAAAADHBAAAZHJzL2Rvd25yZXYueG1sUEsFBgAAAAAEAAQA8wAAANYFAAAAAA==&#13;&#10;" stroked="f">
                <v:textbox style="mso-fit-shape-to-text:t" inset="0,0,0,0">
                  <w:txbxContent>
                    <w:p w14:paraId="0D86330B" w14:textId="5E6C2E8D" w:rsidR="00F42AAC" w:rsidRPr="003B568D" w:rsidRDefault="00F42AAC" w:rsidP="00A30267">
                      <w:pPr>
                        <w:pStyle w:val="Caption"/>
                        <w:rPr>
                          <w:noProof/>
                          <w:sz w:val="22"/>
                          <w:szCs w:val="22"/>
                        </w:rPr>
                      </w:pPr>
                      <w:bookmarkStart w:id="336" w:name="_Ref351895039"/>
                      <w:r>
                        <w:t xml:space="preserve">Figure </w:t>
                      </w:r>
                      <w:r>
                        <w:fldChar w:fldCharType="begin"/>
                      </w:r>
                      <w:r>
                        <w:instrText xml:space="preserve"> SEQ Figure \* ARABIC </w:instrText>
                      </w:r>
                      <w:r>
                        <w:fldChar w:fldCharType="separate"/>
                      </w:r>
                      <w:r>
                        <w:rPr>
                          <w:noProof/>
                        </w:rPr>
                        <w:t>107</w:t>
                      </w:r>
                      <w:r>
                        <w:rPr>
                          <w:noProof/>
                        </w:rPr>
                        <w:fldChar w:fldCharType="end"/>
                      </w:r>
                      <w:bookmarkEnd w:id="336"/>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1B27B478"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F77F4A">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F77F4A">
        <w:t xml:space="preserve">Figure </w:t>
      </w:r>
      <w:r w:rsidR="00F77F4A">
        <w:rPr>
          <w:noProof/>
        </w:rPr>
        <w:t>108</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F77F4A">
        <w:t xml:space="preserve">Figure </w:t>
      </w:r>
      <w:r w:rsidR="00F77F4A">
        <w:rPr>
          <w:noProof/>
        </w:rPr>
        <w:t>111</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3073D473"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F77F4A">
        <w:t xml:space="preserve">Figure </w:t>
      </w:r>
      <w:r w:rsidR="00F77F4A">
        <w:rPr>
          <w:noProof/>
        </w:rPr>
        <w:t>112</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F77F4A">
        <w:t xml:space="preserve">Figure </w:t>
      </w:r>
      <w:r w:rsidR="00F77F4A">
        <w:rPr>
          <w:noProof/>
        </w:rPr>
        <w:t>115</w:t>
      </w:r>
      <w:r w:rsidR="00EA2A04">
        <w:fldChar w:fldCharType="end"/>
      </w:r>
      <w:r w:rsidR="00EA2A04">
        <w:t>.</w:t>
      </w:r>
    </w:p>
    <w:p w14:paraId="7270606A" w14:textId="20A1910B"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F77F4A">
        <w:t xml:space="preserve">Figure </w:t>
      </w:r>
      <w:r w:rsidR="00F77F4A">
        <w:rPr>
          <w:noProof/>
        </w:rPr>
        <w:t>95</w:t>
      </w:r>
      <w:r w:rsidR="001C1229">
        <w:fldChar w:fldCharType="end"/>
      </w:r>
      <w:r w:rsidR="001C1229">
        <w:t>.</w:t>
      </w:r>
    </w:p>
    <w:p w14:paraId="6C908AB3" w14:textId="43767299"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2"/>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EndPr/>
        <w:sdtContent>
          <w:r w:rsidR="006B0282">
            <w:fldChar w:fldCharType="begin"/>
          </w:r>
          <w:r w:rsidR="006B0282">
            <w:instrText xml:space="preserve"> CITATION RLM17 \l 1033 </w:instrText>
          </w:r>
          <w:r w:rsidR="006B0282">
            <w:fldChar w:fldCharType="separate"/>
          </w:r>
          <w:r w:rsidR="00F77F4A">
            <w:rPr>
              <w:noProof/>
            </w:rPr>
            <w:t xml:space="preserve"> </w:t>
          </w:r>
          <w:r w:rsidR="00F77F4A" w:rsidRPr="00F77F4A">
            <w:rPr>
              <w:noProof/>
            </w:rPr>
            <w:t>[41]</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681A968D" w:rsidR="00F42AAC" w:rsidRPr="00B12194" w:rsidRDefault="00F42AAC" w:rsidP="00025FEB">
                            <w:pPr>
                              <w:pStyle w:val="Caption"/>
                              <w:rPr>
                                <w:noProof/>
                                <w:sz w:val="22"/>
                                <w:szCs w:val="22"/>
                              </w:rPr>
                            </w:pPr>
                            <w:bookmarkStart w:id="240" w:name="_Ref505850699"/>
                            <w:r>
                              <w:t xml:space="preserve">Figure </w:t>
                            </w:r>
                            <w:fldSimple w:instr=" SEQ Figure \* ARABIC ">
                              <w:r>
                                <w:rPr>
                                  <w:noProof/>
                                </w:rPr>
                                <w:t>108</w:t>
                              </w:r>
                            </w:fldSimple>
                            <w:bookmarkEnd w:id="24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7"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5Y57awIAAMQ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LnN14PkF+QVgPdaFrNNxUWsmXWvTCDs4hM4n65ZzwKCU1K4SpRUoL59je9x+OI&#13;&#10;oJWSBmc7pfbriRlBifyscHj8IvSC6YVDL6hTvQKkcISbq3kQ8YFxshcLA/Urrl3mo6CJKY6xUup6&#13;&#10;ceW6DcO15SLLAgjHXTO3VTvNveu+Yfv2lRl9bbdD2p6gn3qWvOt6h/Uvrc5ODlsYRsIT27GIo+Qv&#13;&#10;uCphqK5r7Xfx13tAvf18lj8BAAD//wMAUEsDBBQABgAIAAAAIQAin8vX5QAAAA0BAAAPAAAAZHJz&#13;&#10;L2Rvd25yZXYueG1sTI/BbsIwEETvlfoP1lbqpSoOECIS4iBE20O5oAYu3Exs4rTxOoodSP++21N7&#13;&#10;GWk12pl5+Xq0Lbvq3jcOBUwnETCNlVMN1gKOh7fnJTAfJCrZOtQCvrWHdXF/l8tMuRt+6GsZakYh&#13;&#10;6DMpwITQZZz7ymgr/cR1Gsm7uN7KQGdfc9XLG4Xbls+iKOFWNkgNRnZ6a3T1VQ5WwD4+7c3TcHnd&#13;&#10;beJ5/34ctslnXQrx+DC+rEg2K2BBj+HvA34ZaD8UNOzsBlSetQKIJgiI0ylRkJ3OFimws4BFMl8C&#13;&#10;L3L+n6L4AQAA//8DAFBLAQItABQABgAIAAAAIQC2gziS/gAAAOEBAAATAAAAAAAAAAAAAAAAAAAA&#13;&#10;AABbQ29udGVudF9UeXBlc10ueG1sUEsBAi0AFAAGAAgAAAAhADj9If/WAAAAlAEAAAsAAAAAAAAA&#13;&#10;AAAAAAAALwEAAF9yZWxzLy5yZWxzUEsBAi0AFAAGAAgAAAAhALDljntrAgAAxAQAAA4AAAAAAAAA&#13;&#10;AAAAAAAALgIAAGRycy9lMm9Eb2MueG1sUEsBAi0AFAAGAAgAAAAhACKfy9flAAAADQEAAA8AAAAA&#13;&#10;AAAAAAAAAAAAxQQAAGRycy9kb3ducmV2LnhtbFBLBQYAAAAABAAEAPMAAADXBQAAAAA=&#13;&#10;" stroked="f">
                <v:textbox style="mso-fit-shape-to-text:t" inset="0,0,0,0">
                  <w:txbxContent>
                    <w:p w14:paraId="7477AF8E" w14:textId="681A968D" w:rsidR="00F42AAC" w:rsidRPr="00B12194" w:rsidRDefault="00F42AAC" w:rsidP="00025FEB">
                      <w:pPr>
                        <w:pStyle w:val="Caption"/>
                        <w:rPr>
                          <w:noProof/>
                          <w:sz w:val="22"/>
                          <w:szCs w:val="22"/>
                        </w:rPr>
                      </w:pPr>
                      <w:bookmarkStart w:id="338" w:name="_Ref505850699"/>
                      <w:r>
                        <w:t xml:space="preserve">Figure </w:t>
                      </w:r>
                      <w:r>
                        <w:fldChar w:fldCharType="begin"/>
                      </w:r>
                      <w:r>
                        <w:instrText xml:space="preserve"> SEQ Figure \* ARABIC </w:instrText>
                      </w:r>
                      <w:r>
                        <w:fldChar w:fldCharType="separate"/>
                      </w:r>
                      <w:r>
                        <w:rPr>
                          <w:noProof/>
                        </w:rPr>
                        <w:t>108</w:t>
                      </w:r>
                      <w:r>
                        <w:rPr>
                          <w:noProof/>
                        </w:rPr>
                        <w:fldChar w:fldCharType="end"/>
                      </w:r>
                      <w:bookmarkEnd w:id="338"/>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3"/>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1E59A11A" w:rsidR="00F42AAC" w:rsidRPr="00170309" w:rsidRDefault="00F42AAC" w:rsidP="00F279CB">
                            <w:pPr>
                              <w:pStyle w:val="Caption"/>
                              <w:rPr>
                                <w:noProof/>
                                <w:sz w:val="22"/>
                                <w:szCs w:val="22"/>
                              </w:rPr>
                            </w:pPr>
                            <w:r>
                              <w:t xml:space="preserve">Figure </w:t>
                            </w:r>
                            <w:fldSimple w:instr=" SEQ Figure \* ARABIC ">
                              <w:r>
                                <w:rPr>
                                  <w:noProof/>
                                </w:rPr>
                                <w:t>109</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28"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lawIAAMMEAAAOAAAAZHJzL2Uyb0RvYy54bWysVEtv2zAMvg/YfxB0T2wHeRp1CjdBhgFF&#13;&#10;WyAdelZkOTYgi5qkxM6G/fdRctxu3U7DLjLFp/jxo29uu0aSszC2BpXRZBxTIhSHolbHjH553o2W&#13;&#10;lFjHVMEkKJHRi7D0dv3xw02rUzGBCmQhDMEkyqatzmjlnE6jyPJKNMyOQQuFxhJMwxxezTEqDGsx&#13;&#10;eyOjSRzPoxZMoQ1wYS1qt72RrkP+shTcPZalFY7IjOLbXDhNOA/+jNY3LD0apquaX5/B/uEVDasV&#13;&#10;Fn1NtWWOkZOp/0jV1NyAhdKNOTQRlGXNRegBu0nid93sK6ZF6AXBsfoVJvv/0vKH85MhdZHR2YwS&#13;&#10;xRqc0bPoHLmDjqAK8Wm1TdFtr9HRdajHOQ96i0rfdleaxn+xIYJ2RPryiq7PxlE5S6bLeDGhhKNt&#13;&#10;MV/Gq7lPE71Fa2PdJwEN8UJGDU4vgMrO99b1roOLL2ZB1sWultJfvGEjDTkznHRb1U5ck//mJZX3&#13;&#10;VeCj+oS9RgSq9FVYii9G0Xv6t4cxft/MFpN8MVuN5vksGU2TeDnK83gy2u7yOI+nu81qevfjWnKI&#13;&#10;jzx0PURect2hC1AncSCe1x2guCCuBnpmWs13NXZyz6x7YgapiFDierlHPEoJbUbhKlFSgfn2N733&#13;&#10;R4aglZIWqZ1R+/XEjKBEflbIHb8Hg2AG4TAI6tRsADFMcHE1DyIGGCcHsTTQvODW5b4KmpjiWCuj&#13;&#10;bhA3rl8w3Fou8jw4Ids1c/dqr7lPPUzsuXthRl/n7RC3BxhIz9J3Y+99faTV+cnhDAMn3lBELvkL&#13;&#10;bkpg1XWr/Sr+eg9eb/+e9U8AAAD//wMAUEsDBBQABgAIAAAAIQBqxw+s5QAAAA0BAAAPAAAAZHJz&#13;&#10;L2Rvd25yZXYueG1sTI/BTsMwEETvSPyDtUhcEHVCk7RK41RVgQO9VKS9cHNjNw7E6yh22vD3LCe4&#13;&#10;jLQa7cy8Yj3Zjl304FuHAuJZBExj7VSLjYDj4fVxCcwHiUp2DrWAb+1hXd7eFDJX7orv+lKFhlEI&#13;&#10;+lwKMCH0Oee+NtpKP3O9RvLObrAy0Dk0XA3ySuG2409RlHErW6QGI3u9Nbr+qkYrYJ987M3DeH7Z&#13;&#10;bZL58HYct9lnUwlxfzc9r0g2K2BBT+HvA34ZaD+UNOzkRlSedQKIJghI5mkMjOxlHC2AnQSkaRYD&#13;&#10;Lwv+n6L8AQAA//8DAFBLAQItABQABgAIAAAAIQC2gziS/gAAAOEBAAATAAAAAAAAAAAAAAAAAAAA&#13;&#10;AABbQ29udGVudF9UeXBlc10ueG1sUEsBAi0AFAAGAAgAAAAhADj9If/WAAAAlAEAAAsAAAAAAAAA&#13;&#10;AAAAAAAALwEAAF9yZWxzLy5yZWxzUEsBAi0AFAAGAAgAAAAhAL5iD+VrAgAAwwQAAA4AAAAAAAAA&#13;&#10;AAAAAAAALgIAAGRycy9lMm9Eb2MueG1sUEsBAi0AFAAGAAgAAAAhAGrHD6zlAAAADQEAAA8AAAAA&#13;&#10;AAAAAAAAAAAAxQQAAGRycy9kb3ducmV2LnhtbFBLBQYAAAAABAAEAPMAAADXBQAAAAA=&#13;&#10;" stroked="f">
                <v:textbox style="mso-fit-shape-to-text:t" inset="0,0,0,0">
                  <w:txbxContent>
                    <w:p w14:paraId="707BCDFE" w14:textId="1E59A11A" w:rsidR="00F42AAC" w:rsidRPr="00170309" w:rsidRDefault="00F42AAC"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109</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w:t>
                      </w:r>
                      <w:proofErr w:type="spellStart"/>
                      <w:r w:rsidRPr="008E4940">
                        <w:t>Pmeter</w:t>
                      </w:r>
                      <w:proofErr w:type="spellEnd"/>
                      <w:r w:rsidRPr="008E4940">
                        <w:t>)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174E4416" w:rsidR="00F42AAC" w:rsidRPr="00514CAA" w:rsidRDefault="00F42AAC" w:rsidP="00E566BB">
                            <w:pPr>
                              <w:pStyle w:val="Caption"/>
                              <w:rPr>
                                <w:noProof/>
                                <w:sz w:val="22"/>
                                <w:szCs w:val="22"/>
                              </w:rPr>
                            </w:pPr>
                            <w:bookmarkStart w:id="241" w:name="_Ref351963153"/>
                            <w:r>
                              <w:t xml:space="preserve">Figure </w:t>
                            </w:r>
                            <w:fldSimple w:instr=" SEQ Figure \* ARABIC ">
                              <w:r>
                                <w:rPr>
                                  <w:noProof/>
                                </w:rPr>
                                <w:t>110</w:t>
                              </w:r>
                            </w:fldSimple>
                            <w:bookmarkEnd w:id="241"/>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29"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nT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g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A/502wCAADDBAAADgAAAAAAAAAA&#13;&#10;AAAAAAAuAgAAZHJzL2Uyb0RvYy54bWxQSwECLQAUAAYACAAAACEAv4/yTuMAAAANAQAADwAAAAAA&#13;&#10;AAAAAAAAAADGBAAAZHJzL2Rvd25yZXYueG1sUEsFBgAAAAAEAAQA8wAAANYFAAAAAA==&#13;&#10;" stroked="f">
                <v:textbox style="mso-fit-shape-to-text:t" inset="0,0,0,0">
                  <w:txbxContent>
                    <w:p w14:paraId="48C74EE4" w14:textId="174E4416" w:rsidR="00F42AAC" w:rsidRPr="00514CAA" w:rsidRDefault="00F42AAC" w:rsidP="00E566BB">
                      <w:pPr>
                        <w:pStyle w:val="Caption"/>
                        <w:rPr>
                          <w:noProof/>
                          <w:sz w:val="22"/>
                          <w:szCs w:val="22"/>
                        </w:rPr>
                      </w:pPr>
                      <w:bookmarkStart w:id="340" w:name="_Ref351963153"/>
                      <w:r>
                        <w:t xml:space="preserve">Figure </w:t>
                      </w:r>
                      <w:r>
                        <w:fldChar w:fldCharType="begin"/>
                      </w:r>
                      <w:r>
                        <w:instrText xml:space="preserve"> SEQ Figure \* ARABIC </w:instrText>
                      </w:r>
                      <w:r>
                        <w:fldChar w:fldCharType="separate"/>
                      </w:r>
                      <w:r>
                        <w:rPr>
                          <w:noProof/>
                        </w:rPr>
                        <w:t>110</w:t>
                      </w:r>
                      <w:r>
                        <w:rPr>
                          <w:noProof/>
                        </w:rPr>
                        <w:fldChar w:fldCharType="end"/>
                      </w:r>
                      <w:bookmarkEnd w:id="340"/>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4"/>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5"/>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2A081D6D" w:rsidR="00F42AAC" w:rsidRPr="00693EC2" w:rsidRDefault="00F42AAC" w:rsidP="00D85C52">
                            <w:pPr>
                              <w:pStyle w:val="Caption"/>
                              <w:rPr>
                                <w:noProof/>
                                <w:sz w:val="22"/>
                                <w:szCs w:val="22"/>
                              </w:rPr>
                            </w:pPr>
                            <w:bookmarkStart w:id="242" w:name="_Ref505850734"/>
                            <w:r>
                              <w:t xml:space="preserve">Figure </w:t>
                            </w:r>
                            <w:fldSimple w:instr=" SEQ Figure \* ARABIC ">
                              <w:r>
                                <w:rPr>
                                  <w:noProof/>
                                </w:rPr>
                                <w:t>111</w:t>
                              </w:r>
                            </w:fldSimple>
                            <w:bookmarkEnd w:id="242"/>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0"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zXov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9zXovbQIAAMMEAAAOAAAAAAAA&#13;&#10;AAAAAAAAAC4CAABkcnMvZTJvRG9jLnhtbFBLAQItABQABgAIAAAAIQBXzIR25AAAAA0BAAAPAAAA&#13;&#10;AAAAAAAAAAAAAMcEAABkcnMvZG93bnJldi54bWxQSwUGAAAAAAQABADzAAAA2AUAAAAA&#13;&#10;" stroked="f">
                <v:textbox style="mso-fit-shape-to-text:t" inset="0,0,0,0">
                  <w:txbxContent>
                    <w:p w14:paraId="74811C75" w14:textId="2A081D6D" w:rsidR="00F42AAC" w:rsidRPr="00693EC2" w:rsidRDefault="00F42AAC" w:rsidP="00D85C52">
                      <w:pPr>
                        <w:pStyle w:val="Caption"/>
                        <w:rPr>
                          <w:noProof/>
                          <w:sz w:val="22"/>
                          <w:szCs w:val="22"/>
                        </w:rPr>
                      </w:pPr>
                      <w:bookmarkStart w:id="342" w:name="_Ref505850734"/>
                      <w:r>
                        <w:t xml:space="preserve">Figure </w:t>
                      </w:r>
                      <w:r>
                        <w:fldChar w:fldCharType="begin"/>
                      </w:r>
                      <w:r>
                        <w:instrText xml:space="preserve"> SEQ Figure \* ARABIC </w:instrText>
                      </w:r>
                      <w:r>
                        <w:fldChar w:fldCharType="separate"/>
                      </w:r>
                      <w:r>
                        <w:rPr>
                          <w:noProof/>
                        </w:rPr>
                        <w:t>111</w:t>
                      </w:r>
                      <w:r>
                        <w:rPr>
                          <w:noProof/>
                        </w:rPr>
                        <w:fldChar w:fldCharType="end"/>
                      </w:r>
                      <w:bookmarkEnd w:id="342"/>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0FC05C35" w:rsidR="00F42AAC" w:rsidRPr="00035F22" w:rsidRDefault="00F42AAC" w:rsidP="004D7D4F">
                            <w:pPr>
                              <w:pStyle w:val="Caption"/>
                              <w:rPr>
                                <w:noProof/>
                                <w:sz w:val="22"/>
                                <w:szCs w:val="22"/>
                              </w:rPr>
                            </w:pPr>
                            <w:bookmarkStart w:id="243" w:name="_Ref505851406"/>
                            <w:r>
                              <w:t xml:space="preserve">Figure </w:t>
                            </w:r>
                            <w:fldSimple w:instr=" SEQ Figure \* ARABIC ">
                              <w:r>
                                <w:rPr>
                                  <w:noProof/>
                                </w:rPr>
                                <w:t>112</w:t>
                              </w:r>
                            </w:fldSimple>
                            <w:bookmarkEnd w:id="243"/>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1"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KxeMgIAAGoEAAAOAAAAZHJzL2Uyb0RvYy54bWysVMFu2zAMvQ/YPwi6L07aJtiMOEWWIsOA&#13;&#10;oC2QDD0rshwLkEWNUmJnXz9KjtOt22nYRaZIitJ7j/T8vmsMOyn0GmzBJ6MxZ8pKKLU9FPzbbv3h&#13;&#10;I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n36W42m1JIUmx2&#13;&#10;O401stejDn34oqBh0Sg4kniJU3Ha+NCnDinxJg9Gl2ttTNzEwMogOwkSuq11UJfiv2UZG3MtxFN9&#13;&#10;wejJIr4eR7RCt+8SI5Px7YByD+WZwCP0DeSdXGu6cSN8eBZIHUOgaArCEy2VgbbgcLE4qwF//M0f&#13;&#10;80lIinLWUgcW3H8/ClScma+WJI7tOhg4GPvBsMdmBYR1QvPlZDLpAAYzmBVC80LDsYy3UEhYSXcV&#13;&#10;PAzmKvRzQMMl1XKZkqgpnQgbu3Uylh6Y3XUvAt1Fl0ByPsLQmyJ/I0+fmwRyy2MgrpN2kdmexQvh&#13;&#10;1NBJ/cvwxYn5dZ+yXn8Ri58A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3XCsXjICAABqBAAADgAAAAAAAAAA&#13;&#10;AAAAAAAuAgAAZHJzL2Uyb0RvYy54bWxQSwECLQAUAAYACAAAACEAxPN9v+QAAAAQAQAADwAAAAAA&#13;&#10;AAAAAAAAAACMBAAAZHJzL2Rvd25yZXYueG1sUEsFBgAAAAAEAAQA8wAAAJ0FAAAAAA==&#13;&#10;" stroked="f">
                <v:textbox style="mso-fit-shape-to-text:t" inset="0,0,0,0">
                  <w:txbxContent>
                    <w:p w14:paraId="77EB4984" w14:textId="0FC05C35" w:rsidR="00F42AAC" w:rsidRPr="00035F22" w:rsidRDefault="00F42AAC" w:rsidP="004D7D4F">
                      <w:pPr>
                        <w:pStyle w:val="Caption"/>
                        <w:rPr>
                          <w:noProof/>
                          <w:sz w:val="22"/>
                          <w:szCs w:val="22"/>
                        </w:rPr>
                      </w:pPr>
                      <w:bookmarkStart w:id="344" w:name="_Ref505851406"/>
                      <w:r>
                        <w:t xml:space="preserve">Figure </w:t>
                      </w:r>
                      <w:r>
                        <w:fldChar w:fldCharType="begin"/>
                      </w:r>
                      <w:r>
                        <w:instrText xml:space="preserve"> SEQ Figure \* ARABIC </w:instrText>
                      </w:r>
                      <w:r>
                        <w:fldChar w:fldCharType="separate"/>
                      </w:r>
                      <w:r>
                        <w:rPr>
                          <w:noProof/>
                        </w:rPr>
                        <w:t>112</w:t>
                      </w:r>
                      <w:r>
                        <w:fldChar w:fldCharType="end"/>
                      </w:r>
                      <w:bookmarkEnd w:id="344"/>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6"/>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5427086E" w:rsidR="00F42AAC" w:rsidRPr="00445C86" w:rsidRDefault="00F42AAC" w:rsidP="00FC448F">
                            <w:pPr>
                              <w:pStyle w:val="Caption"/>
                              <w:rPr>
                                <w:noProof/>
                                <w:sz w:val="22"/>
                                <w:szCs w:val="22"/>
                              </w:rPr>
                            </w:pPr>
                            <w:r>
                              <w:t xml:space="preserve">Figure </w:t>
                            </w:r>
                            <w:fldSimple w:instr=" SEQ Figure \* ARABIC ">
                              <w:r>
                                <w:rPr>
                                  <w:noProof/>
                                </w:rPr>
                                <w:t>113</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2"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rAcjNQIAAG0EAAAOAAAAZHJzL2Uyb0RvYy54bWysVFFv2jAQfp+0/2D5fSS0DNGIUDEqpkmo&#13;&#10;rQRTn43jEEu2z7MNCfv1OzuEdt2epr2Yy93lc77vu2N+32lFTsJ5Caak41FOiTAcKmkOJf2+W3+a&#13;&#10;UeIDMxVTYERJz8LT+8XHD/PWFuIGGlCVcARBjC9aW9ImBFtkmeeN0MyPwAqDxRqcZgEf3SGrHGsR&#13;&#10;XavsJs+nWQuusg648B6zD32RLhJ+XQsenurai0BUSfHbQjpdOvfxzBZzVhwcs43kl89g//AVmkmD&#13;&#10;l16hHlhg5OjkH1Bacgce6jDioDOoa8lF4oBsxvk7NtuGWZG4oDjeXmXy/w+WP56eHZFVST9PUR/D&#13;&#10;NJq0E10gX6AjMYcKtdYX2Li12Bo6LKDTQ95jMhLvaqfjL1IiWEes81XfCMcxOZlMbu9mE0o41m7H&#13;&#10;+exuGmGy17et8+GrAE1iUFKH/iVZ2WnjQ986tMTLPChZraVS8SEWVsqRE0Ov20YGcQH/rUuZ2Gsg&#13;&#10;vtUDxkwWKfZUYhS6fZdEGeeTgegeqjPyd9DPkLd8LfHGDfPhmTkcGqSMixCe8KgVtCWFS0RJA+7n&#13;&#10;3/KxH73EKiUtDmFJ/Y8jc4IS9c2gy3Fih8ANwX4IzFGvALmOccUsTyG+4IIawtqBfsH9WMZbsMQM&#13;&#10;x7tKGoZwFfpVwP3iYrlMTTiXloWN2VoeoQdld90Lc/biS0BHH2EYT1a8s6fvTQbZ5TGg1sm7qGyv&#13;&#10;4kVwnOnk/mX/4tK8fU5dr/8Si18A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HKwHIzUCAABtBAAADgAAAAAA&#13;&#10;AAAAAAAAAAAuAgAAZHJzL2Uyb0RvYy54bWxQSwECLQAUAAYACAAAACEAAiorN+QAAAANAQAADwAA&#13;&#10;AAAAAAAAAAAAAACPBAAAZHJzL2Rvd25yZXYueG1sUEsFBgAAAAAEAAQA8wAAAKAFAAAAAA==&#13;&#10;" stroked="f">
                <v:textbox style="mso-fit-shape-to-text:t" inset="0,0,0,0">
                  <w:txbxContent>
                    <w:p w14:paraId="6F8D8370" w14:textId="5427086E" w:rsidR="00F42AAC" w:rsidRPr="00445C86" w:rsidRDefault="00F42AAC"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113</w:t>
                      </w:r>
                      <w: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w:t>
                      </w:r>
                      <w:proofErr w:type="spellStart"/>
                      <w:r w:rsidRPr="00C12EA4">
                        <w:t>Pmeter</w:t>
                      </w:r>
                      <w:proofErr w:type="spellEnd"/>
                      <w:r w:rsidRPr="00C12EA4">
                        <w:t>)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6248552C" w:rsidR="00F42AAC" w:rsidRPr="00157AB6" w:rsidRDefault="00F42AAC" w:rsidP="00C12EA4">
                            <w:pPr>
                              <w:pStyle w:val="Caption"/>
                              <w:rPr>
                                <w:noProof/>
                                <w:sz w:val="22"/>
                                <w:szCs w:val="22"/>
                              </w:rPr>
                            </w:pPr>
                            <w:r>
                              <w:t xml:space="preserve">Figure </w:t>
                            </w:r>
                            <w:fldSimple w:instr=" SEQ Figure \* ARABIC ">
                              <w:r>
                                <w:rPr>
                                  <w:noProof/>
                                </w:rPr>
                                <w:t>114</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3"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6GuNQIAAG0EAAAOAAAAZHJzL2Uyb0RvYy54bWysVFFv2yAQfp+0/4B4X5y0SZVacaosVaZJ&#13;&#10;UVspmfpMMI6RgGNAYme/fge2063b07QXfNwdB9/33Xnx0GpFzsJ5Caagk9GYEmE4lNIcC/ptv/k0&#13;&#10;p8QHZkqmwIiCXoSnD8uPHxaNzcUN1KBK4QgWMT5vbEHrEGyeZZ7XQjM/AisMBitwmgXcumNWOtZg&#13;&#10;da2ym/H4LmvAldYBF96j97EL0mWqX1WCh+eq8iIQVVB8W0irS+shrtlywfKjY7aWvH8G+4dXaCYN&#13;&#10;Xnot9cgCIycn/yilJXfgoQojDjqDqpJcJAyIZjJ+h2ZXMysSFiTH2ytN/v+V5U/nF0dkWdDZDKUy&#13;&#10;TKNIe9EG8hlaEn3IUGN9jok7i6mhxQAqPfg9OiPwtnI6fhESwThyfbnyG8txdE6n09v7+ZQSjrHb&#13;&#10;yXh+fxfLZG+nrfPhiwBNolFQh/olWtl560OXOqTEyzwoWW6kUnETA2vlyJmh1k0tg+iL/5alTMw1&#13;&#10;EE91BaMnixA7KNEK7aFNpEzGs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DBK6GuNQIAAG0EAAAOAAAAAAAA&#13;&#10;AAAAAAAAAC4CAABkcnMvZTJvRG9jLnhtbFBLAQItABQABgAIAAAAIQAVsAg64wAAAA8BAAAPAAAA&#13;&#10;AAAAAAAAAAAAAI8EAABkcnMvZG93bnJldi54bWxQSwUGAAAAAAQABADzAAAAnwUAAAAA&#13;&#10;" stroked="f">
                <v:textbox style="mso-fit-shape-to-text:t" inset="0,0,0,0">
                  <w:txbxContent>
                    <w:p w14:paraId="543BC7A9" w14:textId="6248552C" w:rsidR="00F42AAC" w:rsidRPr="00157AB6" w:rsidRDefault="00F42AAC"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114</w:t>
                      </w:r>
                      <w: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06C9ACF8" w:rsidR="00F42AAC" w:rsidRPr="00523BBA" w:rsidRDefault="00F42AAC" w:rsidP="002320CF">
                            <w:pPr>
                              <w:pStyle w:val="Caption"/>
                              <w:rPr>
                                <w:noProof/>
                                <w:sz w:val="22"/>
                                <w:szCs w:val="22"/>
                              </w:rPr>
                            </w:pPr>
                            <w:bookmarkStart w:id="244" w:name="_Ref505851419"/>
                            <w:r>
                              <w:t xml:space="preserve">Figure </w:t>
                            </w:r>
                            <w:fldSimple w:instr=" SEQ Figure \* ARABIC ">
                              <w:r>
                                <w:rPr>
                                  <w:noProof/>
                                </w:rPr>
                                <w:t>115</w:t>
                              </w:r>
                            </w:fldSimple>
                            <w:bookmarkEnd w:id="244"/>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4"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xZ0MgIAAGoEAAAOAAAAZHJzL2Uyb0RvYy54bWysVMGO2jAQvVfqP1i+lwALqIoIK8qKqhLa&#13;&#10;XQmqPRvHIZZsj2sbEvr1HTsJu932VPXijGfGY7/3ZrK8b7UiF+G8BFPQyWhMiTAcSmlOBf1+2H76&#13;&#10;TIkPzJRMgREFvQpP71cfPywbm4sp1KBK4QgWMT5vbEHrEGyeZZ7XQjM/AisMBitwmgXculNWOtZg&#13;&#10;da2y6Xi8yBpwpXXAhffofeiCdJXqV5Xg4amqvAhEFRTfFtLq0nqMa7ZasvzkmK0l75/B/uEVmkmD&#13;&#10;l95KPbDAyNnJP0ppyR14qMKIg86gqiQXCQOimYzfodnXzIqEBcnx9kaT/39l+ePl2RFZFnS+mFJi&#13;&#10;mEaRDqIN5Au0JPqQocb6HBP3FlNDiwFUevB7dEbgbeV0/CIkgnHk+nrjN5bj6JzNJpO72ZwSjrHF&#13;&#10;3TzWyF6PWufDVwGaRKOgDsVLnLLLzocudUiJN3lQstxKpeImBjbKkQtDoZtaBtEX/y1LmZhrIJ7q&#13;&#10;CkZPFvF1OKIV2mObGJmMFwPKI5RXBO+gayBv+VbijTvmwzNz2DGIF6cgPOFSKWgKCr1FSQ3u59/8&#13;&#10;MR+FxCglDXZgQf2PM3OCEvXNoMSxXQfDDcZxMMxZbwCxTnC+LE8mHnBBDWblQL/gcKzjLRhihuNd&#13;&#10;BQ2DuQndHOBwcbFepyRsSsvCzuwtj6UHZg/tC3O21yWgnI8w9CbL38nT5SaB7PockOukXWS2Y7En&#13;&#10;HBs6qd8PX5yYt/uU9fqLWP0C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lRcWdDICAABqBAAADgAAAAAAAAAA&#13;&#10;AAAAAAAuAgAAZHJzL2Uyb0RvYy54bWxQSwECLQAUAAYACAAAACEANKV71uQAAAAQAQAADwAAAAAA&#13;&#10;AAAAAAAAAACMBAAAZHJzL2Rvd25yZXYueG1sUEsFBgAAAAAEAAQA8wAAAJ0FAAAAAA==&#13;&#10;" stroked="f">
                <v:textbox style="mso-fit-shape-to-text:t" inset="0,0,0,0">
                  <w:txbxContent>
                    <w:p w14:paraId="06611CC6" w14:textId="06C9ACF8" w:rsidR="00F42AAC" w:rsidRPr="00523BBA" w:rsidRDefault="00F42AAC" w:rsidP="002320CF">
                      <w:pPr>
                        <w:pStyle w:val="Caption"/>
                        <w:rPr>
                          <w:noProof/>
                          <w:sz w:val="22"/>
                          <w:szCs w:val="22"/>
                        </w:rPr>
                      </w:pPr>
                      <w:bookmarkStart w:id="346" w:name="_Ref505851419"/>
                      <w:r>
                        <w:t xml:space="preserve">Figure </w:t>
                      </w:r>
                      <w:r>
                        <w:fldChar w:fldCharType="begin"/>
                      </w:r>
                      <w:r>
                        <w:instrText xml:space="preserve"> SEQ Figure \* ARABIC </w:instrText>
                      </w:r>
                      <w:r>
                        <w:fldChar w:fldCharType="separate"/>
                      </w:r>
                      <w:r>
                        <w:rPr>
                          <w:noProof/>
                        </w:rPr>
                        <w:t>115</w:t>
                      </w:r>
                      <w:r>
                        <w:fldChar w:fldCharType="end"/>
                      </w:r>
                      <w:bookmarkEnd w:id="346"/>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22B0B8F8" w14:textId="77777777" w:rsidR="009A454E" w:rsidRDefault="009A454E">
      <w:pPr>
        <w:spacing w:before="0" w:after="200"/>
        <w:ind w:firstLine="0"/>
      </w:pPr>
      <w:r>
        <w:br w:type="page"/>
      </w:r>
    </w:p>
    <w:p w14:paraId="3592BF51" w14:textId="23D80218" w:rsidR="009A454E" w:rsidRDefault="009A454E" w:rsidP="009A454E">
      <w:pPr>
        <w:pStyle w:val="Heading1"/>
        <w:spacing w:after="200"/>
      </w:pPr>
      <w:bookmarkStart w:id="245" w:name="_Toc506357686"/>
      <w:r>
        <w:lastRenderedPageBreak/>
        <w:t>High level RF (R. Padilla, R. Madrak)</w:t>
      </w:r>
      <w:bookmarkEnd w:id="245"/>
    </w:p>
    <w:p w14:paraId="30D52B49" w14:textId="7CEA5DD1" w:rsidR="009A454E" w:rsidRPr="009A454E" w:rsidRDefault="009A454E" w:rsidP="009A454E">
      <w:r>
        <w:t>Hello world.</w:t>
      </w:r>
    </w:p>
    <w:p w14:paraId="4D566DDF" w14:textId="24EC922E" w:rsidR="00E75A62" w:rsidRDefault="00E75A62" w:rsidP="00564249">
      <w:pPr>
        <w:spacing w:before="0" w:after="200"/>
      </w:pPr>
      <w:r>
        <w:br w:type="page"/>
      </w:r>
    </w:p>
    <w:p w14:paraId="5AD196CB" w14:textId="77777777" w:rsidR="009A454E" w:rsidRDefault="009A454E" w:rsidP="009A454E">
      <w:pPr>
        <w:pStyle w:val="Heading1"/>
        <w:spacing w:after="200"/>
      </w:pPr>
      <w:bookmarkStart w:id="246" w:name="_Ref305763902"/>
      <w:bookmarkStart w:id="247" w:name="_Toc506357687"/>
      <w:r>
        <w:lastRenderedPageBreak/>
        <w:t>Mock cavity measurements (K. Duel, R. Madrak, G. Romanov, I. Terechkine)</w:t>
      </w:r>
      <w:bookmarkEnd w:id="246"/>
      <w:bookmarkEnd w:id="247"/>
    </w:p>
    <w:p w14:paraId="5700D513" w14:textId="3E87F124" w:rsidR="002D17AF" w:rsidRDefault="007A462F" w:rsidP="002D17AF">
      <w:r>
        <w:t xml:space="preserve">In the interest of validating the simulations and evaluating an HOM damper,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F77F4A">
        <w:t>3</w:t>
      </w:r>
      <w:r w:rsidR="00CE4D10">
        <w:fldChar w:fldCharType="end"/>
      </w:r>
      <w:r w:rsidR="00AA3352">
        <w:t>.</w:t>
      </w:r>
    </w:p>
    <w:p w14:paraId="1A9B01B2" w14:textId="227BBF1A"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F77F4A">
        <w:t xml:space="preserve">Figure </w:t>
      </w:r>
      <w:r w:rsidR="00F77F4A">
        <w:rPr>
          <w:noProof/>
        </w:rPr>
        <w:t>116</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280F9928"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EndPr/>
        <w:sdtContent>
          <w:r w:rsidR="004068C2">
            <w:fldChar w:fldCharType="begin"/>
          </w:r>
          <w:r w:rsidR="00F0564E">
            <w:instrText xml:space="preserve">CITATION Dey951 \m CMB97 \l 1033 </w:instrText>
          </w:r>
          <w:r w:rsidR="004068C2">
            <w:fldChar w:fldCharType="separate"/>
          </w:r>
          <w:r w:rsidR="00F77F4A" w:rsidRPr="00F77F4A">
            <w:rPr>
              <w:noProof/>
            </w:rPr>
            <w:t>[43, 7]</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w:t>
      </w:r>
      <w:r>
        <w:lastRenderedPageBreak/>
        <w:t xml:space="preserve">reduces the cavity Q and shunt impedance (though R/Q should be preserved </w:t>
      </w:r>
      <w:sdt>
        <w:sdtPr>
          <w:id w:val="2108307635"/>
          <w:citation/>
        </w:sdtPr>
        <w:sdtEndPr/>
        <w:sdtContent>
          <w:r w:rsidR="006851BF">
            <w:fldChar w:fldCharType="begin"/>
          </w:r>
          <w:r w:rsidR="006851BF">
            <w:instrText xml:space="preserve"> CITATION Jac90 \l 1033 </w:instrText>
          </w:r>
          <w:r w:rsidR="006851BF">
            <w:fldChar w:fldCharType="separate"/>
          </w:r>
          <w:r w:rsidR="00F77F4A" w:rsidRPr="00F77F4A">
            <w:rPr>
              <w:noProof/>
            </w:rPr>
            <w:t>[44]</w:t>
          </w:r>
          <w:r w:rsidR="006851BF">
            <w:fldChar w:fldCharType="end"/>
          </w:r>
        </w:sdtContent>
      </w:sdt>
      <w:r>
        <w:t>). Thus, the extracted 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1CEC241E" w:rsidR="00F42AAC" w:rsidRPr="00F242A2" w:rsidRDefault="00F42AAC" w:rsidP="00DC31E9">
                            <w:pPr>
                              <w:pStyle w:val="Caption"/>
                              <w:ind w:firstLine="0"/>
                              <w:rPr>
                                <w:noProof/>
                                <w:sz w:val="22"/>
                                <w:szCs w:val="22"/>
                              </w:rPr>
                            </w:pPr>
                            <w:bookmarkStart w:id="248" w:name="_Ref314921895"/>
                            <w:r>
                              <w:t xml:space="preserve">Figure </w:t>
                            </w:r>
                            <w:fldSimple w:instr=" SEQ Figure \* ARABIC ">
                              <w:r>
                                <w:rPr>
                                  <w:noProof/>
                                </w:rPr>
                                <w:t>116</w:t>
                              </w:r>
                            </w:fldSimple>
                            <w:bookmarkEnd w:id="248"/>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5"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CYK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O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GsIJgpsAgAAwwQAAA4AAAAA&#13;&#10;AAAAAAAAAAAALgIAAGRycy9lMm9Eb2MueG1sUEsBAi0AFAAGAAgAAAAhAGfzcZDnAAAAEAEAAA8A&#13;&#10;AAAAAAAAAAAAAAAAxgQAAGRycy9kb3ducmV2LnhtbFBLBQYAAAAABAAEAPMAAADaBQAAAAA=&#13;&#10;" stroked="f">
                <v:textbox style="mso-fit-shape-to-text:t" inset="0,0,0,0">
                  <w:txbxContent>
                    <w:p w14:paraId="53AD72AE" w14:textId="1CEC241E" w:rsidR="00F42AAC" w:rsidRPr="00F242A2" w:rsidRDefault="00F42AAC" w:rsidP="00DC31E9">
                      <w:pPr>
                        <w:pStyle w:val="Caption"/>
                        <w:ind w:firstLine="0"/>
                        <w:rPr>
                          <w:noProof/>
                          <w:sz w:val="22"/>
                          <w:szCs w:val="22"/>
                        </w:rPr>
                      </w:pPr>
                      <w:bookmarkStart w:id="351" w:name="_Ref314921895"/>
                      <w:r>
                        <w:t xml:space="preserve">Figure </w:t>
                      </w:r>
                      <w:r>
                        <w:fldChar w:fldCharType="begin"/>
                      </w:r>
                      <w:r>
                        <w:instrText xml:space="preserve"> SEQ Figure \* ARABIC </w:instrText>
                      </w:r>
                      <w:r>
                        <w:fldChar w:fldCharType="separate"/>
                      </w:r>
                      <w:r>
                        <w:rPr>
                          <w:noProof/>
                        </w:rPr>
                        <w:t>116</w:t>
                      </w:r>
                      <w:r>
                        <w:rPr>
                          <w:noProof/>
                        </w:rPr>
                        <w:fldChar w:fldCharType="end"/>
                      </w:r>
                      <w:bookmarkEnd w:id="35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44B71E4C" w:rsidR="000B0CC2" w:rsidRDefault="00FF48BA" w:rsidP="000B0CC2">
      <w:r>
        <w:fldChar w:fldCharType="begin"/>
      </w:r>
      <w:r>
        <w:instrText xml:space="preserve"> REF _Ref315075047 \h </w:instrText>
      </w:r>
      <w:r>
        <w:fldChar w:fldCharType="separate"/>
      </w:r>
      <w:r w:rsidR="00F77F4A">
        <w:t xml:space="preserve">Figure </w:t>
      </w:r>
      <w:r w:rsidR="00F77F4A">
        <w:rPr>
          <w:noProof/>
        </w:rPr>
        <w:t>117</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4220E602" w:rsidR="000B0CC2" w:rsidRDefault="00FF48BA" w:rsidP="000B0CC2">
      <w:r>
        <w:fldChar w:fldCharType="begin"/>
      </w:r>
      <w:r>
        <w:instrText xml:space="preserve"> REF _Ref315075062 \h </w:instrText>
      </w:r>
      <w:r>
        <w:fldChar w:fldCharType="separate"/>
      </w:r>
      <w:r w:rsidR="00F77F4A">
        <w:t xml:space="preserve">Figure </w:t>
      </w:r>
      <w:r w:rsidR="00F77F4A">
        <w:rPr>
          <w:noProof/>
        </w:rPr>
        <w:t>118</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 xml:space="preserve">resistivity </w:t>
      </w:r>
      <w:r w:rsidR="007825B2">
        <w:lastRenderedPageBreak/>
        <w:t>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7C68FBE5" w:rsidR="00F42AAC" w:rsidRPr="000F37FA" w:rsidRDefault="00F42AAC" w:rsidP="0077516B">
                            <w:pPr>
                              <w:pStyle w:val="Caption"/>
                              <w:rPr>
                                <w:rFonts w:ascii="Times New Roman" w:hAnsi="Times New Roman" w:cs="Times New Roman"/>
                                <w:noProof/>
                                <w:sz w:val="28"/>
                                <w:szCs w:val="28"/>
                              </w:rPr>
                            </w:pPr>
                            <w:bookmarkStart w:id="249" w:name="_Ref315075047"/>
                            <w:r>
                              <w:t xml:space="preserve">Figure </w:t>
                            </w:r>
                            <w:fldSimple w:instr=" SEQ Figure \* ARABIC ">
                              <w:r>
                                <w:rPr>
                                  <w:noProof/>
                                </w:rPr>
                                <w:t>117</w:t>
                              </w:r>
                            </w:fldSimple>
                            <w:bookmarkEnd w:id="249"/>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6"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jewagIAAMMEAAAOAAAAZHJzL2Uyb0RvYy54bWysVF1P2zAUfZ+0/2D5vSQtbSkRKQpFnSYh&#13;&#10;QIKJZ9dxSCTH9my3CZv233fsNLCxPU17ca7vp++55+bism8lOQjrGq1yOj1JKRGK67JRzzn98rid&#13;&#10;rChxnqmSSa1ETl+Eo5frjx8uOpOJma61LIUlSKJc1pmc1t6bLEkcr0XL3Ik2QsFYadsyj6t9TkrL&#13;&#10;OmRvZTJL02XSaVsaq7lwDtrrwUjXMX9VCe7vqsoJT2RO8TYfTxvPXTiT9QXLni0zdcOPz2D/8IqW&#13;&#10;NQpFX1NdM8/I3jZ/pGobbrXTlT/huk10VTVcxB7QzTR9181DzYyIvQAcZ15hcv8vLb893FvSlDk9&#13;&#10;nVKiWIsZPYrekyvdE6iAT2dcBrcHA0ffQ485j3oHZWi7r2wbvmiIwA6kX17RDdk4lKezxWK2nFPC&#13;&#10;YVtOIa5CmuQt2ljnPwndkiDk1GJ6EVR2uHF+cB1dQjGnZVNuGynDJRg20pIDw6S7uvHimPw3L6mC&#13;&#10;r9Ihakg4aESkylCFZXgxxOAZ3h7H+H2zOJsVZ4vzybJYTCfzabqaFEU6m1xvi7RI59vN+fzqx7Hk&#13;&#10;GJ8E6AaIguT7XR+hRvAI4E6XL8DV6oGZzvBtg05umPP3zIKKgBLr5e9wVFJ3OdVHiZJa229/0wd/&#13;&#10;MARWSjpQO6fu655ZQYn8rMCdsAejYEdhNwpq3240MAQd8JooIsB6OYqV1e0Ttq4IVWBiiqNWTv0o&#13;&#10;bvywYNhaLooiOoHthvkb9WB4SD1O7LF/YtYc5+2B260eSc+yd2MffEOkM8XeY4aREwHZAUVwKVyw&#13;&#10;KZFVx60Oq/jrPXq9/XvWPwEAAP//AwBQSwMEFAAGAAgAAAAhAHUjmRzkAAAADQEAAA8AAABkcnMv&#13;&#10;ZG93bnJldi54bWxMjzFPwzAQhXck/oN1SCyIOinBqtI4VVVggKUidOnmxtc4Jbaj2GnDv+eYynK6&#13;&#10;09N7975iNdmOnXEIrXcS0lkCDF3tdesaCbuvt8cFsBCV06rzDiX8YIBVeXtTqFz7i/vEcxUbRiEu&#13;&#10;5EqCibHPOQ+1QavCzPfoSDv6wapI59BwPagLhduOz5NEcKtaRx+M6nFjsP6uRithm+235mE8vn6s&#13;&#10;s6fhfTduxKmppLy/m16WNNZLYBGneHXAHwP1h5KKHfzodGCdBKKJEjKxSIGR/JzOBbADLSITwMuC&#13;&#10;/6cofwEAAP//AwBQSwECLQAUAAYACAAAACEAtoM4kv4AAADhAQAAEwAAAAAAAAAAAAAAAAAAAAAA&#13;&#10;W0NvbnRlbnRfVHlwZXNdLnhtbFBLAQItABQABgAIAAAAIQA4/SH/1gAAAJQBAAALAAAAAAAAAAAA&#13;&#10;AAAAAC8BAABfcmVscy8ucmVsc1BLAQItABQABgAIAAAAIQCogjewagIAAMMEAAAOAAAAAAAAAAAA&#13;&#10;AAAAAC4CAABkcnMvZTJvRG9jLnhtbFBLAQItABQABgAIAAAAIQB1I5kc5AAAAA0BAAAPAAAAAAAA&#13;&#10;AAAAAAAAAMQEAABkcnMvZG93bnJldi54bWxQSwUGAAAAAAQABADzAAAA1QUAAAAA&#13;&#10;" stroked="f">
                <v:textbox style="mso-fit-shape-to-text:t" inset="0,0,0,0">
                  <w:txbxContent>
                    <w:p w14:paraId="39121830" w14:textId="7C68FBE5" w:rsidR="00F42AAC" w:rsidRPr="000F37FA" w:rsidRDefault="00F42AAC" w:rsidP="0077516B">
                      <w:pPr>
                        <w:pStyle w:val="Caption"/>
                        <w:rPr>
                          <w:rFonts w:ascii="Times New Roman" w:hAnsi="Times New Roman" w:cs="Times New Roman"/>
                          <w:noProof/>
                          <w:sz w:val="28"/>
                          <w:szCs w:val="28"/>
                        </w:rPr>
                      </w:pPr>
                      <w:bookmarkStart w:id="353" w:name="_Ref315075047"/>
                      <w:r>
                        <w:t xml:space="preserve">Figure </w:t>
                      </w:r>
                      <w:r>
                        <w:fldChar w:fldCharType="begin"/>
                      </w:r>
                      <w:r>
                        <w:instrText xml:space="preserve"> SEQ Figure \* ARABIC </w:instrText>
                      </w:r>
                      <w:r>
                        <w:fldChar w:fldCharType="separate"/>
                      </w:r>
                      <w:r>
                        <w:rPr>
                          <w:noProof/>
                        </w:rPr>
                        <w:t>117</w:t>
                      </w:r>
                      <w:r>
                        <w:rPr>
                          <w:noProof/>
                        </w:rPr>
                        <w:fldChar w:fldCharType="end"/>
                      </w:r>
                      <w:bookmarkEnd w:id="353"/>
                      <w:r>
                        <w:t>: Frequency as a function of solenoid bias from measurements (probe data) and simulation (labeled as “</w:t>
                      </w:r>
                      <w:proofErr w:type="spellStart"/>
                      <w:r>
                        <w:t>f_calc</w:t>
                      </w:r>
                      <w:proofErr w:type="spellEnd"/>
                      <w:r>
                        <w:t>”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23BD4A34" w:rsidR="00F42AAC" w:rsidRPr="005B4DF7" w:rsidRDefault="00F42AAC" w:rsidP="00C8647E">
                            <w:pPr>
                              <w:pStyle w:val="Caption"/>
                              <w:rPr>
                                <w:rFonts w:ascii="Times New Roman" w:hAnsi="Times New Roman" w:cs="Times New Roman"/>
                                <w:noProof/>
                              </w:rPr>
                            </w:pPr>
                            <w:bookmarkStart w:id="250" w:name="_Ref315075062"/>
                            <w:r>
                              <w:t xml:space="preserve">Figure </w:t>
                            </w:r>
                            <w:fldSimple w:instr=" SEQ Figure \* ARABIC ">
                              <w:r>
                                <w:rPr>
                                  <w:noProof/>
                                </w:rPr>
                                <w:t>118</w:t>
                              </w:r>
                            </w:fldSimple>
                            <w:bookmarkEnd w:id="250"/>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7"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gfRbgIAAMUEAAAOAAAAZHJzL2Uyb0RvYy54bWysVEtv2zAMvg/YfxB0T+x4aR5GnMJNkWFA&#13;&#10;0RZIh54VWY4NyKImKbGzYf+9lBy3W7fTsItM8Sl+/OjVdddIchLG1qAyOhnHlAjFoajVIaNfn7aj&#13;&#10;BSXWMVUwCUpk9CwsvV5//LBqdSoSqEAWwhBMomza6oxWzuk0iiyvRMPsGLRQaCzBNMzh1RyiwrAW&#13;&#10;szcySuJ4FrVgCm2AC2tRe9sb6TrkL0vB3UNZWuGIzCi+zYXThHPvz2i9YunBMF3V/PIM9g+vaFit&#13;&#10;sOhrqlvmGDma+o9UTc0NWCjdmEMTQVnWXIQesJtJ/K6bXcW0CL0gOFa/wmT/X1p+f3o0pC4ymiRT&#13;&#10;ShRrcEhPonPkBjridYhQq22KjjuNrq5DA0560FtU+sa70jT+iy0RtCPW51d8fTqOyk/xMp7NE0o4&#13;&#10;2uazRbyc+TTRW7Q21n0W0BAvZNTg/AKs7HRnXe86uPhiFmRdbGsp/cUbNtKQE8NZt1XtxCX5b15S&#13;&#10;eV8FPqpP2GtEIEtfhaX4YhS9p397GOSPzdU8yedXy9Esv5qMppN4McrzOBndbvM4j6fbzXJ68/NS&#13;&#10;coiPPHQ9RF5y3b4LYE/i5QDgHooz4mqg56bVfFtjJ3fMukdmkIwIJS6Ye8CjlNBmFC4SJRWY73/T&#13;&#10;e3/kCFopaZHcGbXfjswISuQXhezxmzAIZhD2g6COzQYQwwmuruZBxADj5CCWBppn3LvcV0ETUxxr&#13;&#10;ZdQN4sb1K4Z7y0WeByfku2buTu0096mHiT11z8zoy7wd4nYPA+1Z+m7sva+PtDo/Opxh4IRHtkcR&#13;&#10;ueQvuCuBVZe99sv46z14vf191i8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FmOB9FuAgAAxQQAAA4AAAAA&#13;&#10;AAAAAAAAAAAALgIAAGRycy9lMm9Eb2MueG1sUEsBAi0AFAAGAAgAAAAhALWarcnlAAAADQEAAA8A&#13;&#10;AAAAAAAAAAAAAAAAyAQAAGRycy9kb3ducmV2LnhtbFBLBQYAAAAABAAEAPMAAADaBQAAAAA=&#13;&#10;" stroked="f">
                <v:textbox style="mso-fit-shape-to-text:t" inset="0,0,0,0">
                  <w:txbxContent>
                    <w:p w14:paraId="1A70EEDA" w14:textId="23BD4A34" w:rsidR="00F42AAC" w:rsidRPr="005B4DF7" w:rsidRDefault="00F42AAC" w:rsidP="00C8647E">
                      <w:pPr>
                        <w:pStyle w:val="Caption"/>
                        <w:rPr>
                          <w:rFonts w:ascii="Times New Roman" w:hAnsi="Times New Roman" w:cs="Times New Roman"/>
                          <w:noProof/>
                        </w:rPr>
                      </w:pPr>
                      <w:bookmarkStart w:id="355" w:name="_Ref315075062"/>
                      <w:r>
                        <w:t xml:space="preserve">Figure </w:t>
                      </w:r>
                      <w:r>
                        <w:fldChar w:fldCharType="begin"/>
                      </w:r>
                      <w:r>
                        <w:instrText xml:space="preserve"> SEQ Figure \* ARABIC </w:instrText>
                      </w:r>
                      <w:r>
                        <w:fldChar w:fldCharType="separate"/>
                      </w:r>
                      <w:r>
                        <w:rPr>
                          <w:noProof/>
                        </w:rPr>
                        <w:t>118</w:t>
                      </w:r>
                      <w:r>
                        <w:rPr>
                          <w:noProof/>
                        </w:rPr>
                        <w:fldChar w:fldCharType="end"/>
                      </w:r>
                      <w:bookmarkEnd w:id="355"/>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251" w:name="_Ref504546100"/>
      <w:bookmarkStart w:id="252" w:name="_Toc506357688"/>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251"/>
      <w:bookmarkEnd w:id="252"/>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253" w:name="_Ref335991441"/>
      <w:bookmarkStart w:id="254" w:name="_Toc506357689"/>
      <w:r>
        <w:t>Garnet witness pieces measurements (J. Kuharik</w:t>
      </w:r>
      <w:r w:rsidR="00AF5FF4">
        <w:t xml:space="preserve">, </w:t>
      </w:r>
      <w:r>
        <w:t>I. Terec</w:t>
      </w:r>
      <w:r w:rsidR="001B284D">
        <w:t>hk</w:t>
      </w:r>
      <w:r>
        <w:t>ine)</w:t>
      </w:r>
      <w:bookmarkEnd w:id="253"/>
      <w:bookmarkEnd w:id="254"/>
    </w:p>
    <w:p w14:paraId="508604E5" w14:textId="689B7501" w:rsidR="00C30495" w:rsidRDefault="00C30495" w:rsidP="00C30495">
      <w:r>
        <w:t>Hello world</w:t>
      </w:r>
    </w:p>
    <w:p w14:paraId="2EE4A565" w14:textId="4D3C3D38" w:rsidR="00C30495" w:rsidRDefault="00C30495" w:rsidP="00C30495">
      <w:pPr>
        <w:pStyle w:val="Heading2"/>
      </w:pPr>
      <w:bookmarkStart w:id="255" w:name="_Ref335991457"/>
      <w:bookmarkStart w:id="256" w:name="_Toc506357690"/>
      <w:r>
        <w:t>Garnet ring measurements</w:t>
      </w:r>
      <w:bookmarkEnd w:id="255"/>
      <w:r w:rsidR="00B71A6D">
        <w:t>(J. Kuharik, R. Madrak, G. Romanov, I. Terechkine</w:t>
      </w:r>
      <w:r w:rsidR="00AF5FF4">
        <w:t xml:space="preserve">, </w:t>
      </w:r>
      <w:r w:rsidR="00B71A6D">
        <w:t>C.Y. Tan)</w:t>
      </w:r>
      <w:bookmarkEnd w:id="256"/>
    </w:p>
    <w:p w14:paraId="341F3A00" w14:textId="65EF26F0" w:rsidR="00FE247A" w:rsidRDefault="00FE247A" w:rsidP="00FE247A">
      <w:r>
        <w:t>Hello world</w:t>
      </w:r>
    </w:p>
    <w:p w14:paraId="2F78DAF6" w14:textId="62C7F5A9" w:rsidR="00FE247A" w:rsidRDefault="00FE247A" w:rsidP="00FE247A">
      <w:pPr>
        <w:pStyle w:val="Heading3"/>
      </w:pPr>
      <w:bookmarkStart w:id="257" w:name="_Toc506357691"/>
      <w:r>
        <w:t>Dimensions</w:t>
      </w:r>
      <w:bookmarkEnd w:id="257"/>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258" w:name="_Ref305745460"/>
      <w:bookmarkStart w:id="259" w:name="_Toc506357692"/>
      <w:r>
        <w:lastRenderedPageBreak/>
        <w:t>Mechanical design (K. Duel</w:t>
      </w:r>
      <w:r w:rsidR="00CE10A4">
        <w:t xml:space="preserve"> &amp; M. Slabaugh</w:t>
      </w:r>
      <w:r>
        <w:t>)</w:t>
      </w:r>
      <w:bookmarkEnd w:id="258"/>
      <w:bookmarkEnd w:id="259"/>
    </w:p>
    <w:p w14:paraId="61B767D1" w14:textId="3C5AF665" w:rsidR="00523E2E" w:rsidRDefault="001A2F52" w:rsidP="00021950">
      <w:r>
        <w:rPr>
          <w:noProof/>
        </w:rPr>
        <mc:AlternateContent>
          <mc:Choice Requires="wps">
            <w:drawing>
              <wp:anchor distT="0" distB="0" distL="114300" distR="114300" simplePos="0" relativeHeight="251979776" behindDoc="0" locked="0" layoutInCell="1" allowOverlap="1" wp14:anchorId="08AB4B79" wp14:editId="72A01CB7">
                <wp:simplePos x="0" y="0"/>
                <wp:positionH relativeFrom="column">
                  <wp:posOffset>-6350</wp:posOffset>
                </wp:positionH>
                <wp:positionV relativeFrom="paragraph">
                  <wp:posOffset>4392295</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DAEC8A9" w:rsidR="00F42AAC" w:rsidRPr="00421D8D" w:rsidRDefault="00F42AAC" w:rsidP="001A2F52">
                            <w:pPr>
                              <w:pStyle w:val="Caption"/>
                              <w:rPr>
                                <w:sz w:val="22"/>
                                <w:szCs w:val="22"/>
                              </w:rPr>
                            </w:pPr>
                            <w:r>
                              <w:t xml:space="preserve">Figure </w:t>
                            </w:r>
                            <w:fldSimple w:instr=" SEQ Figure \* ARABIC ">
                              <w:r>
                                <w:rPr>
                                  <w:noProof/>
                                </w:rPr>
                                <w:t>119</w:t>
                              </w:r>
                            </w:fldSimple>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38" type="#_x0000_t202" style="position:absolute;left:0;text-align:left;margin-left:-.5pt;margin-top:345.85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f08MQIAAGoEAAAOAAAAZHJzL2Uyb0RvYy54bWysVMGO0zAQvSPxD5bvNGmhFURNV6WrIqTV&#13;&#10;7kot2rPrOI0l22Nst0n5esZO0sLCCXFxxjPjZ897M1nedVqRs3BeginpdJJTIgyHSppjSb/tt+8+&#13;&#10;UuIDMxVTYERJL8LTu9XbN8vWFmIGDahKOIIgxhetLWkTgi2yzPNGaOYnYIXBYA1Os4Bbd8wqx1pE&#13;&#10;1yqb5fkia8FV1gEX3qP3vg/SVcKva8HDU117EYgqKb4tpNWl9RDXbLVkxdEx20g+PIP9wys0kwYv&#13;&#10;vULds8DIyck/oLTkDjzUYcJBZ1DXkotUA1YzzV9Vs2uYFakWJMfbK03+/8Hyx/OzI7Iq6XyGUhmm&#13;&#10;UaS96AL5DB2JPmSotb7AxJ3F1NBhAJUe/R6dsfCudjp+sSSCceT6cuU3wnF0Lj7kn/L5nBKOscX7&#13;&#10;ecTIbket8+GLAE2iUVKH4iVO2fnBhz51TIk3eVCy2kql4iYGNsqRM0Oh20YGMYD/lqVMzDUQT/WA&#13;&#10;0ZPF+vo6ohW6Q5cYmU5Tf0TfAaoLFu+gbyBv+VbijQ/Mh2fmsGOwXpyC8IRLraAtKQwWJQ24H3/z&#13;&#10;x3wUEqOUtNiBJfXfT8wJStRXgxLHdh0NNxqH0TAnvQGsdYrzZXky8YALajRrB/oFh2Mdb8EQMxzv&#13;&#10;KmkYzU3o5wCHi4v1OiVhU1oWHszO8gg9MrvvXpizgy4B5XyEsTdZ8UqePjcJZNengFwn7W4sDoRj&#13;&#10;Qyf1h+GLE/PrPmXdfhGrnwAAAP//AwBQSwMEFAAGAAgAAAAhAI8uczLmAAAAEAEAAA8AAABkcnMv&#13;&#10;ZG93bnJldi54bWxMj71OwzAUhXck3sG6SCyotUOrNKRxqqrAQJeKtAubG7txIL6ObKcNb4/LAsuV&#13;&#10;7t855ytWo+nIWTnfWuSQTBkQhbWVLTYcDvvXSQbEB4FSdBYVh2/lYVXe3hQil/aC7+pchYZEEfS5&#13;&#10;4KBD6HNKfa2VEX5qe4Vxd7LOiBBb11DpxCWKm44+MpZSI1qMDlr0aqNV/VUNhsNu/rHTD8PpZbue&#13;&#10;z9zbYdikn03F+f3d+LyMZb0EEtQY/j7gyhDzQxmDHe2A0pOOwySJPIFD+pQsgFwPGMtmQI6/owxo&#13;&#10;WdD/IOUPAAAA//8DAFBLAQItABQABgAIAAAAIQC2gziS/gAAAOEBAAATAAAAAAAAAAAAAAAAAAAA&#13;&#10;AABbQ29udGVudF9UeXBlc10ueG1sUEsBAi0AFAAGAAgAAAAhADj9If/WAAAAlAEAAAsAAAAAAAAA&#13;&#10;AAAAAAAALwEAAF9yZWxzLy5yZWxzUEsBAi0AFAAGAAgAAAAhAAIZ/TwxAgAAagQAAA4AAAAAAAAA&#13;&#10;AAAAAAAALgIAAGRycy9lMm9Eb2MueG1sUEsBAi0AFAAGAAgAAAAhAI8uczLmAAAAEAEAAA8AAAAA&#13;&#10;AAAAAAAAAAAAiwQAAGRycy9kb3ducmV2LnhtbFBLBQYAAAAABAAEAPMAAACeBQAAAAA=&#13;&#10;" stroked="f">
                <v:textbox style="mso-fit-shape-to-text:t" inset="0,0,0,0">
                  <w:txbxContent>
                    <w:p w14:paraId="74431FAE" w14:textId="4DAEC8A9" w:rsidR="00F42AAC" w:rsidRPr="00421D8D" w:rsidRDefault="00F42AAC" w:rsidP="001A2F52">
                      <w:pPr>
                        <w:pStyle w:val="Caption"/>
                        <w:rPr>
                          <w:sz w:val="22"/>
                          <w:szCs w:val="22"/>
                        </w:rPr>
                      </w:pPr>
                      <w:r>
                        <w:t xml:space="preserve">Figure </w:t>
                      </w:r>
                      <w:r>
                        <w:fldChar w:fldCharType="begin"/>
                      </w:r>
                      <w:r>
                        <w:instrText xml:space="preserve"> SEQ Figure \* ARABIC </w:instrText>
                      </w:r>
                      <w:r>
                        <w:fldChar w:fldCharType="separate"/>
                      </w:r>
                      <w:r>
                        <w:rPr>
                          <w:noProof/>
                        </w:rPr>
                        <w:t>119</w:t>
                      </w:r>
                      <w:r>
                        <w:fldChar w:fldCharType="end"/>
                      </w:r>
                      <w:r>
                        <w:t>: The 3D model of the cavity sitting on its stands.</w:t>
                      </w:r>
                    </w:p>
                  </w:txbxContent>
                </v:textbox>
                <w10:wrap type="topAndBottom"/>
              </v:shape>
            </w:pict>
          </mc:Fallback>
        </mc:AlternateContent>
      </w:r>
      <w:r w:rsidRPr="001A2F52">
        <w:rPr>
          <w:noProof/>
        </w:rPr>
        <w:drawing>
          <wp:anchor distT="0" distB="0" distL="114300" distR="114300" simplePos="0" relativeHeight="251977728" behindDoc="0" locked="0" layoutInCell="1" allowOverlap="1" wp14:anchorId="7C7CAF7F" wp14:editId="2CED3DC6">
            <wp:simplePos x="0" y="0"/>
            <wp:positionH relativeFrom="column">
              <wp:posOffset>-6350</wp:posOffset>
            </wp:positionH>
            <wp:positionV relativeFrom="paragraph">
              <wp:posOffset>523051</wp:posOffset>
            </wp:positionV>
            <wp:extent cx="6409125" cy="3813048"/>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3"/>
                    <a:stretch>
                      <a:fillRect/>
                    </a:stretch>
                  </pic:blipFill>
                  <pic:spPr>
                    <a:xfrm>
                      <a:off x="0" y="0"/>
                      <a:ext cx="6409125" cy="3813048"/>
                    </a:xfrm>
                    <a:prstGeom prst="rect">
                      <a:avLst/>
                    </a:prstGeom>
                  </pic:spPr>
                </pic:pic>
              </a:graphicData>
            </a:graphic>
            <wp14:sizeRelV relativeFrom="margin">
              <wp14:pctHeight>0</wp14:pctHeight>
            </wp14:sizeRelV>
          </wp:anchor>
        </w:drawing>
      </w:r>
      <w:r w:rsidR="002104A3">
        <w:t xml:space="preserve">This cavity is nearly impossible to build </w:t>
      </w:r>
      <w:r w:rsidR="002104A3">
        <w:sym w:font="Wingdings" w:char="F04A"/>
      </w:r>
      <w:r w:rsidR="00CA2C36">
        <w:t>.</w:t>
      </w:r>
    </w:p>
    <w:p w14:paraId="67CA79AB" w14:textId="60D72542" w:rsidR="001A2F52" w:rsidRDefault="001A2F52" w:rsidP="001A2F52">
      <w:pPr>
        <w:ind w:firstLine="0"/>
      </w:pPr>
    </w:p>
    <w:p w14:paraId="50A9638C" w14:textId="63F65E4C" w:rsidR="00D168C0" w:rsidRDefault="00D168C0" w:rsidP="00D168C0">
      <w:pPr>
        <w:pStyle w:val="Heading2"/>
      </w:pPr>
      <w:bookmarkStart w:id="260" w:name="_Toc506357693"/>
      <w:r>
        <w:t>Garnet sectors and alumina</w:t>
      </w:r>
      <w:bookmarkEnd w:id="260"/>
      <w:r>
        <w:t xml:space="preserve"> </w:t>
      </w:r>
    </w:p>
    <w:p w14:paraId="44CB91E9" w14:textId="1B559E54" w:rsidR="00D168C0" w:rsidRDefault="008F79CF" w:rsidP="00021950">
      <w:r>
        <w:t xml:space="preserve">The garnet sectors are made from rectangular </w:t>
      </w:r>
      <w:r w:rsidR="00D659AA">
        <w:t>pieces of garnet …</w:t>
      </w:r>
    </w:p>
    <w:p w14:paraId="02FADE61" w14:textId="77777777" w:rsidR="002E2960" w:rsidRDefault="002E2960" w:rsidP="00021950"/>
    <w:p w14:paraId="376E08C1" w14:textId="2734AEB4" w:rsidR="00931465" w:rsidRDefault="00931465" w:rsidP="00931465">
      <w:pPr>
        <w:pStyle w:val="Heading2"/>
      </w:pPr>
      <w:bookmarkStart w:id="261" w:name="_Ref504548575"/>
      <w:bookmarkStart w:id="262" w:name="_Toc506357694"/>
      <w:r>
        <w:t>Procedure for gluing garnet</w:t>
      </w:r>
      <w:r w:rsidR="00AA019D">
        <w:t xml:space="preserve"> sectors and</w:t>
      </w:r>
      <w:r>
        <w:t xml:space="preserve"> to alumina</w:t>
      </w:r>
      <w:bookmarkEnd w:id="261"/>
      <w:bookmarkEnd w:id="262"/>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4AE05387"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EndPr/>
        <w:sdtContent>
          <w:r w:rsidR="001D059F">
            <w:fldChar w:fldCharType="begin"/>
          </w:r>
          <w:r w:rsidR="001D059F">
            <w:instrText xml:space="preserve"> CITATION Hen15 \l 1033 </w:instrText>
          </w:r>
          <w:r w:rsidR="001D059F">
            <w:fldChar w:fldCharType="separate"/>
          </w:r>
          <w:r w:rsidR="00F77F4A" w:rsidRPr="00F77F4A">
            <w:rPr>
              <w:noProof/>
            </w:rPr>
            <w:t>[32]</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lastRenderedPageBreak/>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Let up vacuum chamber and inspect surface of epoxy. If slight ripples or evidence of bubbles surfacing are visible, then put under vacuum again to the same vacuum level and time. If surface 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263" w:name="_Ref336071065"/>
      <w:bookmarkStart w:id="264" w:name="_Toc506357695"/>
      <w:r>
        <w:t>Tuner assembly</w:t>
      </w:r>
      <w:bookmarkEnd w:id="263"/>
      <w:bookmarkEnd w:id="264"/>
    </w:p>
    <w:p w14:paraId="44EAFB59" w14:textId="1731AAC7" w:rsidR="00831B81" w:rsidRDefault="00EA3E0A" w:rsidP="00831B81">
      <w:r>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F77F4A">
        <w:t xml:space="preserve">Figure </w:t>
      </w:r>
      <w:r w:rsidR="00F77F4A">
        <w:rPr>
          <w:noProof/>
        </w:rPr>
        <w:t>120</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F77F4A">
        <w:t xml:space="preserve">Figure </w:t>
      </w:r>
      <w:r w:rsidR="00F77F4A">
        <w:rPr>
          <w:noProof/>
        </w:rPr>
        <w:t>68</w:t>
      </w:r>
      <w:r w:rsidR="00D55362">
        <w:fldChar w:fldCharType="end"/>
      </w:r>
      <w:r w:rsidR="00D55362">
        <w:t xml:space="preserve">, </w:t>
      </w:r>
      <w:r>
        <w:t xml:space="preserve">this is the coolest part of the tuner and so should not pose any </w:t>
      </w:r>
      <w:r w:rsidR="00D55362">
        <w:t xml:space="preserve">heating </w:t>
      </w:r>
      <w:r>
        <w:t>problems. The frequency shift from the change in volume of the transmission line should be minimal as well.</w:t>
      </w:r>
    </w:p>
    <w:p w14:paraId="0FAF1668" w14:textId="5CC39E6A" w:rsidR="002F08F6" w:rsidRDefault="006C248D" w:rsidP="00831B81">
      <w:r>
        <w:rPr>
          <w:noProof/>
        </w:rPr>
        <w:lastRenderedPageBreak/>
        <mc:AlternateContent>
          <mc:Choice Requires="wps">
            <w:drawing>
              <wp:anchor distT="0" distB="0" distL="114300" distR="114300" simplePos="0" relativeHeight="251993088" behindDoc="0" locked="0" layoutInCell="1" allowOverlap="1" wp14:anchorId="57A1221F" wp14:editId="6B0D54AD">
                <wp:simplePos x="0" y="0"/>
                <wp:positionH relativeFrom="column">
                  <wp:posOffset>5715</wp:posOffset>
                </wp:positionH>
                <wp:positionV relativeFrom="paragraph">
                  <wp:posOffset>2607945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4D0B196" w:rsidR="00F42AAC" w:rsidRPr="003A392C" w:rsidRDefault="00F42AAC" w:rsidP="006C248D">
                            <w:pPr>
                              <w:pStyle w:val="Caption"/>
                              <w:rPr>
                                <w:noProof/>
                                <w:sz w:val="22"/>
                                <w:szCs w:val="22"/>
                              </w:rPr>
                            </w:pPr>
                            <w:bookmarkStart w:id="265" w:name="_Ref505758766"/>
                            <w:r>
                              <w:t xml:space="preserve">Figure </w:t>
                            </w:r>
                            <w:fldSimple w:instr=" SEQ Figure \* ARABIC ">
                              <w:r>
                                <w:rPr>
                                  <w:noProof/>
                                </w:rPr>
                                <w:t>120</w:t>
                              </w:r>
                            </w:fldSimple>
                            <w:bookmarkEnd w:id="26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39" type="#_x0000_t202" style="position:absolute;left:0;text-align:left;margin-left:.45pt;margin-top:205.3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8IPc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bTK8oDVBcE76BvIG/5VuKND8yHZ+awYxAvTkF4wqVW0JYUBouSBtyPv/lj&#13;&#10;PgqJUUpa7MCS+u8n5gQl6qtBiWO7joYbjcNomJPeAGKd4nxZnkw84IIazdqBfsHhWMdbMMQMx7tK&#13;&#10;GkZzE/o5wOHiYr1OSdiUloUHs7M8lh6Z3XcvzNlBl4ByPsLYm6x4I0+fmwSy61NArpN2kdmexYFw&#13;&#10;bOik/jB8cWJ+3aes11/E6icAAAD//wMAUEsDBBQABgAIAAAAIQB1RxBj4wAAAA4BAAAPAAAAZHJz&#13;&#10;L2Rvd25yZXYueG1sTE89T8MwEN2R+A/WIbGg1m6J2pLGqaoCA10q0i5sbnyNA/E5ip02/HtcFlhO&#13;&#10;unvv3ke2GmzDztj52pGEyVgAQyqdrqmScNi/jhbAfFCkVeMIJXyjh1V+e5OpVLsLveO5CBWLIuRT&#13;&#10;JcGE0Kac+9KgVX7sWqSInVxnVYhrV3HdqUsUtw2fCjHjVtUUHYxqcWOw/Cp6K2GXfOzMQ3962a6T&#13;&#10;x+7t0G9mn1Uh5f3d8LyMY70EFnAIfx9w7RDzQx6DHV1P2rNGwlPkSUgmYg7sCgsxnwI7/p4WwPOM&#13;&#10;/6+R/wAAAP//AwBQSwECLQAUAAYACAAAACEAtoM4kv4AAADhAQAAEwAAAAAAAAAAAAAAAAAAAAAA&#13;&#10;W0NvbnRlbnRfVHlwZXNdLnhtbFBLAQItABQABgAIAAAAIQA4/SH/1gAAAJQBAAALAAAAAAAAAAAA&#13;&#10;AAAAAC8BAABfcmVscy8ucmVsc1BLAQItABQABgAIAAAAIQB38IPcMgIAAGoEAAAOAAAAAAAAAAAA&#13;&#10;AAAAAC4CAABkcnMvZTJvRG9jLnhtbFBLAQItABQABgAIAAAAIQB1RxBj4wAAAA4BAAAPAAAAAAAA&#13;&#10;AAAAAAAAAIwEAABkcnMvZG93bnJldi54bWxQSwUGAAAAAAQABADzAAAAnAUAAAAA&#13;&#10;" stroked="f">
                <v:textbox style="mso-fit-shape-to-text:t" inset="0,0,0,0">
                  <w:txbxContent>
                    <w:p w14:paraId="292DCAA3" w14:textId="54D0B196" w:rsidR="00F42AAC" w:rsidRPr="003A392C" w:rsidRDefault="00F42AAC" w:rsidP="006C248D">
                      <w:pPr>
                        <w:pStyle w:val="Caption"/>
                        <w:rPr>
                          <w:noProof/>
                          <w:sz w:val="22"/>
                          <w:szCs w:val="22"/>
                        </w:rPr>
                      </w:pPr>
                      <w:bookmarkStart w:id="371" w:name="_Ref505758766"/>
                      <w:r>
                        <w:t xml:space="preserve">Figure </w:t>
                      </w:r>
                      <w:r>
                        <w:fldChar w:fldCharType="begin"/>
                      </w:r>
                      <w:r>
                        <w:instrText xml:space="preserve"> SEQ Figure \* ARABIC </w:instrText>
                      </w:r>
                      <w:r>
                        <w:fldChar w:fldCharType="separate"/>
                      </w:r>
                      <w:r>
                        <w:rPr>
                          <w:noProof/>
                        </w:rPr>
                        <w:t>120</w:t>
                      </w:r>
                      <w:r>
                        <w:fldChar w:fldCharType="end"/>
                      </w:r>
                      <w:bookmarkEnd w:id="371"/>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sidR="002F08F6">
        <w:rPr>
          <w:noProof/>
        </w:rPr>
        <w:drawing>
          <wp:anchor distT="0" distB="0" distL="114300" distR="114300" simplePos="0" relativeHeight="251991040" behindDoc="0" locked="0" layoutInCell="1" allowOverlap="1" wp14:anchorId="490034C2" wp14:editId="28AFC805">
            <wp:simplePos x="0" y="0"/>
            <wp:positionH relativeFrom="column">
              <wp:align>center</wp:align>
            </wp:positionH>
            <wp:positionV relativeFrom="paragraph">
              <wp:posOffset>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4"/>
                    <a:stretch>
                      <a:fillRect/>
                    </a:stretch>
                  </pic:blipFill>
                  <pic:spPr>
                    <a:xfrm>
                      <a:off x="0" y="0"/>
                      <a:ext cx="6390620" cy="2551176"/>
                    </a:xfrm>
                    <a:prstGeom prst="rect">
                      <a:avLst/>
                    </a:prstGeom>
                  </pic:spPr>
                </pic:pic>
              </a:graphicData>
            </a:graphic>
            <wp14:sizeRelV relativeFrom="margin">
              <wp14:pctHeight>0</wp14:pctHeight>
            </wp14:sizeRelV>
          </wp:anchor>
        </w:drawing>
      </w:r>
    </w:p>
    <w:p w14:paraId="15BD34FE" w14:textId="1E55794A" w:rsidR="00831B81" w:rsidRDefault="00831B81" w:rsidP="00831B81">
      <w:pPr>
        <w:pStyle w:val="Heading2"/>
      </w:pPr>
      <w:bookmarkStart w:id="266" w:name="_Toc506357696"/>
      <w:r>
        <w:t>Power coupler assembly</w:t>
      </w:r>
      <w:bookmarkEnd w:id="266"/>
    </w:p>
    <w:p w14:paraId="2C882578" w14:textId="7E122456" w:rsidR="00831B81" w:rsidRPr="00831B81" w:rsidRDefault="00831B81" w:rsidP="00831B81">
      <w:r>
        <w:t>Hello world</w:t>
      </w:r>
    </w:p>
    <w:p w14:paraId="501ABB16" w14:textId="786CA760" w:rsidR="00831B81" w:rsidRDefault="00831B81" w:rsidP="00831B81">
      <w:pPr>
        <w:pStyle w:val="Heading2"/>
      </w:pPr>
      <w:bookmarkStart w:id="267" w:name="_Toc506357697"/>
      <w:r>
        <w:t>Accelerating cavity assembly</w:t>
      </w:r>
      <w:bookmarkEnd w:id="267"/>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77777777" w:rsidR="00831B81" w:rsidRPr="00831B81" w:rsidRDefault="00831B81" w:rsidP="00831B81"/>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268" w:name="_Ref336071064"/>
      <w:bookmarkStart w:id="269" w:name="_Toc506357698"/>
      <w:r>
        <w:lastRenderedPageBreak/>
        <w:t>Acknowledgements</w:t>
      </w:r>
      <w:bookmarkEnd w:id="268"/>
      <w:bookmarkEnd w:id="269"/>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458AC6FC" w:rsidR="002E5664" w:rsidRDefault="002E5664" w:rsidP="00B77BC3">
      <w:pPr>
        <w:pStyle w:val="ListParagraph"/>
        <w:numPr>
          <w:ilvl w:val="0"/>
          <w:numId w:val="39"/>
        </w:numPr>
      </w:pPr>
      <w:r>
        <w:t>T.J. Gardner (FNAL) as liaison between us and Technical Division.</w:t>
      </w:r>
    </w:p>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270" w:name="_Ref305836815"/>
      <w:bookmarkStart w:id="271" w:name="_Toc506357699"/>
      <w:r>
        <w:lastRenderedPageBreak/>
        <w:t>Definition of shunt impedance</w:t>
      </w:r>
      <w:bookmarkEnd w:id="270"/>
      <w:bookmarkEnd w:id="271"/>
    </w:p>
    <w:p w14:paraId="527A576E" w14:textId="64D333D7"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EndPr/>
        <w:sdtContent>
          <w:r w:rsidR="009F67B6">
            <w:fldChar w:fldCharType="begin"/>
          </w:r>
          <w:r w:rsidR="009F67B6">
            <w:instrText xml:space="preserve"> CITATION DAE93 \l 1033 </w:instrText>
          </w:r>
          <w:r w:rsidR="009F67B6">
            <w:fldChar w:fldCharType="separate"/>
          </w:r>
          <w:r w:rsidR="00F77F4A" w:rsidRPr="00F77F4A">
            <w:rPr>
              <w:noProof/>
            </w:rPr>
            <w:t>[45]</w:t>
          </w:r>
          <w:r w:rsidR="009F67B6">
            <w:fldChar w:fldCharType="end"/>
          </w:r>
        </w:sdtContent>
      </w:sdt>
      <w:r w:rsidR="00E512CE">
        <w:t>, page 27, Eq. 2.22, and T.P. Wangler</w:t>
      </w:r>
      <w:r w:rsidR="009F67B6">
        <w:t xml:space="preserve"> </w:t>
      </w:r>
      <w:sdt>
        <w:sdtPr>
          <w:id w:val="908958523"/>
          <w:citation/>
        </w:sdtPr>
        <w:sdtEndPr/>
        <w:sdtContent>
          <w:r w:rsidR="009F67B6">
            <w:fldChar w:fldCharType="begin"/>
          </w:r>
          <w:r w:rsidR="009F67B6">
            <w:instrText xml:space="preserve"> CITATION TPW08 \l 1033 </w:instrText>
          </w:r>
          <w:r w:rsidR="009F67B6">
            <w:fldChar w:fldCharType="separate"/>
          </w:r>
          <w:r w:rsidR="00F77F4A" w:rsidRPr="00F77F4A">
            <w:rPr>
              <w:noProof/>
            </w:rPr>
            <w:t>[46]</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5E0238"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52A69E83" w:rsidR="0078790C" w:rsidRDefault="0078790C" w:rsidP="009F67B6">
            <w:pPr>
              <w:ind w:firstLine="0"/>
              <w:jc w:val="right"/>
            </w:pPr>
            <w:r>
              <w:t>(</w:t>
            </w:r>
            <w:r w:rsidR="005E0238">
              <w:fldChar w:fldCharType="begin"/>
            </w:r>
            <w:r w:rsidR="005E0238">
              <w:instrText xml:space="preserve"> SEQ Equation \* MERGEFORMAT </w:instrText>
            </w:r>
            <w:r w:rsidR="005E0238">
              <w:fldChar w:fldCharType="separate"/>
            </w:r>
            <w:r w:rsidR="00F77F4A">
              <w:rPr>
                <w:noProof/>
              </w:rPr>
              <w:t>48</w:t>
            </w:r>
            <w:r w:rsidR="005E0238">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5E0238"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10FD5223" w:rsidR="007B02E1" w:rsidRDefault="007B02E1" w:rsidP="00684724">
            <w:pPr>
              <w:ind w:firstLine="0"/>
              <w:jc w:val="right"/>
            </w:pPr>
            <w:r>
              <w:t>(</w:t>
            </w:r>
            <w:r w:rsidR="005E0238">
              <w:fldChar w:fldCharType="begin"/>
            </w:r>
            <w:r w:rsidR="005E0238">
              <w:instrText xml:space="preserve"> SEQ Equation \* MERGEFORMAT </w:instrText>
            </w:r>
            <w:r w:rsidR="005E0238">
              <w:fldChar w:fldCharType="separate"/>
            </w:r>
            <w:r w:rsidR="00F77F4A">
              <w:rPr>
                <w:noProof/>
              </w:rPr>
              <w:t>49</w:t>
            </w:r>
            <w:r w:rsidR="005E0238">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5E0238"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263666FD" w:rsidR="00E765FD" w:rsidRDefault="00E765FD" w:rsidP="0086030E">
            <w:pPr>
              <w:ind w:firstLine="0"/>
              <w:jc w:val="right"/>
            </w:pPr>
            <w:bookmarkStart w:id="272" w:name="_Ref377196851"/>
            <w:r>
              <w:t>(</w:t>
            </w:r>
            <w:r w:rsidR="005E0238">
              <w:fldChar w:fldCharType="begin"/>
            </w:r>
            <w:r w:rsidR="005E0238">
              <w:instrText xml:space="preserve"> SEQ Equation \* MERGEFORMAT </w:instrText>
            </w:r>
            <w:r w:rsidR="005E0238">
              <w:fldChar w:fldCharType="separate"/>
            </w:r>
            <w:r w:rsidR="00F77F4A">
              <w:rPr>
                <w:noProof/>
              </w:rPr>
              <w:t>50</w:t>
            </w:r>
            <w:r w:rsidR="005E0238">
              <w:rPr>
                <w:noProof/>
              </w:rPr>
              <w:fldChar w:fldCharType="end"/>
            </w:r>
            <w:r>
              <w:t>)</w:t>
            </w:r>
            <w:bookmarkEnd w:id="272"/>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5E0238"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49514744" w:rsidR="0086030E" w:rsidRDefault="0086030E" w:rsidP="002A2349">
            <w:pPr>
              <w:ind w:firstLine="0"/>
              <w:jc w:val="right"/>
            </w:pPr>
            <w:r>
              <w:t>(</w:t>
            </w:r>
            <w:r w:rsidR="005E0238">
              <w:fldChar w:fldCharType="begin"/>
            </w:r>
            <w:r w:rsidR="005E0238">
              <w:instrText xml:space="preserve"> SEQ Equation \* MERGEFORMAT </w:instrText>
            </w:r>
            <w:r w:rsidR="005E0238">
              <w:fldChar w:fldCharType="separate"/>
            </w:r>
            <w:r w:rsidR="00F77F4A">
              <w:rPr>
                <w:noProof/>
              </w:rPr>
              <w:t>51</w:t>
            </w:r>
            <w:r w:rsidR="005E0238">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2D502F6F"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F77F4A">
        <w:t xml:space="preserve">Table </w:t>
      </w:r>
      <w:r w:rsidR="00F77F4A">
        <w:rPr>
          <w:noProof/>
        </w:rPr>
        <w:t>9</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5E0238"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5E0238"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5E0238"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5E0238"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5E0238"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5E0238"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5E0238"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5E0238"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5E0238"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5E0238"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5E0238"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5E0238"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530263E3" w:rsidR="00BE7D53" w:rsidRDefault="00BE7D53">
      <w:pPr>
        <w:pStyle w:val="Caption"/>
      </w:pPr>
      <w:bookmarkStart w:id="273" w:name="_Ref335979081"/>
      <w:r>
        <w:t xml:space="preserve">Table </w:t>
      </w:r>
      <w:fldSimple w:instr=" SEQ Table \* ARABIC ">
        <w:r w:rsidR="00F77F4A">
          <w:rPr>
            <w:noProof/>
          </w:rPr>
          <w:t>9</w:t>
        </w:r>
      </w:fldSimple>
      <w:bookmarkEnd w:id="273"/>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274" w:name="_Ref305844296"/>
      <w:bookmarkStart w:id="275" w:name="_Toc506357700"/>
      <w:r>
        <w:lastRenderedPageBreak/>
        <w:t>R/Q formula</w:t>
      </w:r>
      <w:bookmarkEnd w:id="274"/>
      <w:bookmarkEnd w:id="275"/>
    </w:p>
    <w:p w14:paraId="085263C3" w14:textId="1B677B66"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EndPr/>
        <w:sdtContent>
          <w:r w:rsidR="00A60AD0">
            <w:fldChar w:fldCharType="begin"/>
          </w:r>
          <w:r w:rsidR="00A60AD0">
            <w:instrText xml:space="preserve">CITATION TEn88 \l 1033 </w:instrText>
          </w:r>
          <w:r w:rsidR="00A60AD0">
            <w:fldChar w:fldCharType="separate"/>
          </w:r>
          <w:r w:rsidR="00F77F4A" w:rsidRPr="00F77F4A">
            <w:rPr>
              <w:noProof/>
            </w:rPr>
            <w:t>[47]</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4B748A0F" w:rsidR="008C5B0C" w:rsidRDefault="008C5B0C" w:rsidP="008C5B0C">
            <w:pPr>
              <w:ind w:firstLine="0"/>
              <w:jc w:val="right"/>
            </w:pPr>
            <w:r>
              <w:t>(</w:t>
            </w:r>
            <w:r w:rsidR="005E0238">
              <w:fldChar w:fldCharType="begin"/>
            </w:r>
            <w:r w:rsidR="005E0238">
              <w:instrText xml:space="preserve"> SEQ Equation \* MERGEFORMAT </w:instrText>
            </w:r>
            <w:r w:rsidR="005E0238">
              <w:fldChar w:fldCharType="separate"/>
            </w:r>
            <w:r w:rsidR="00F77F4A">
              <w:rPr>
                <w:noProof/>
              </w:rPr>
              <w:t>52</w:t>
            </w:r>
            <w:r w:rsidR="005E0238">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5E0238"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6D8F41D3" w:rsidR="00815445" w:rsidRDefault="00815445" w:rsidP="00CA7E49">
            <w:pPr>
              <w:ind w:firstLine="0"/>
              <w:jc w:val="right"/>
            </w:pPr>
            <w:r>
              <w:t>(</w:t>
            </w:r>
            <w:r w:rsidR="005E0238">
              <w:fldChar w:fldCharType="begin"/>
            </w:r>
            <w:r w:rsidR="005E0238">
              <w:instrText xml:space="preserve"> SEQ Equation \* MERGEFORMAT </w:instrText>
            </w:r>
            <w:r w:rsidR="005E0238">
              <w:fldChar w:fldCharType="separate"/>
            </w:r>
            <w:r w:rsidR="00F77F4A">
              <w:rPr>
                <w:noProof/>
              </w:rPr>
              <w:t>53</w:t>
            </w:r>
            <w:r w:rsidR="005E0238">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5E0238"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60F7D62F" w:rsidR="0078603C" w:rsidRDefault="0078603C" w:rsidP="00CA7E49">
            <w:pPr>
              <w:ind w:firstLine="0"/>
              <w:jc w:val="right"/>
            </w:pPr>
            <w:r>
              <w:t>(</w:t>
            </w:r>
            <w:r w:rsidR="005E0238">
              <w:fldChar w:fldCharType="begin"/>
            </w:r>
            <w:r w:rsidR="005E0238">
              <w:instrText xml:space="preserve"> SEQ Equation \* MERGEFORMAT </w:instrText>
            </w:r>
            <w:r w:rsidR="005E0238">
              <w:fldChar w:fldCharType="separate"/>
            </w:r>
            <w:r w:rsidR="00F77F4A">
              <w:rPr>
                <w:noProof/>
              </w:rPr>
              <w:t>54</w:t>
            </w:r>
            <w:r w:rsidR="005E0238">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5E0238"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2D1882B0" w:rsidR="003F65AF" w:rsidRDefault="003F65AF" w:rsidP="0046197C">
            <w:pPr>
              <w:ind w:firstLine="0"/>
              <w:jc w:val="right"/>
            </w:pPr>
            <w:r>
              <w:t>(</w:t>
            </w:r>
            <w:r w:rsidR="005E0238">
              <w:fldChar w:fldCharType="begin"/>
            </w:r>
            <w:r w:rsidR="005E0238">
              <w:instrText xml:space="preserve"> SEQ Equation \* MERGEFORMAT </w:instrText>
            </w:r>
            <w:r w:rsidR="005E0238">
              <w:fldChar w:fldCharType="separate"/>
            </w:r>
            <w:r w:rsidR="00F77F4A">
              <w:rPr>
                <w:noProof/>
              </w:rPr>
              <w:t>55</w:t>
            </w:r>
            <w:r w:rsidR="005E0238">
              <w:rPr>
                <w:noProof/>
              </w:rPr>
              <w:fldChar w:fldCharType="end"/>
            </w:r>
            <w:r>
              <w:t>)</w:t>
            </w:r>
          </w:p>
        </w:tc>
      </w:tr>
    </w:tbl>
    <w:p w14:paraId="4DB09933" w14:textId="72FDF024"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EndPr/>
        <w:sdtContent>
          <w:r w:rsidR="00264361">
            <w:fldChar w:fldCharType="begin"/>
          </w:r>
          <w:r w:rsidR="00264361">
            <w:instrText xml:space="preserve"> CITATION DMP11 \l 1033 </w:instrText>
          </w:r>
          <w:r w:rsidR="00264361">
            <w:fldChar w:fldCharType="separate"/>
          </w:r>
          <w:r w:rsidR="00F77F4A">
            <w:rPr>
              <w:noProof/>
            </w:rPr>
            <w:t xml:space="preserve"> </w:t>
          </w:r>
          <w:r w:rsidR="00F77F4A" w:rsidRPr="00F77F4A">
            <w:rPr>
              <w:noProof/>
            </w:rPr>
            <w:t>[14]</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7D111706" w:rsidR="00415AE9" w:rsidRDefault="00415AE9" w:rsidP="0046197C">
            <w:pPr>
              <w:ind w:firstLine="0"/>
              <w:jc w:val="right"/>
            </w:pPr>
            <w:r>
              <w:t>(</w:t>
            </w:r>
            <w:r w:rsidR="005E0238">
              <w:fldChar w:fldCharType="begin"/>
            </w:r>
            <w:r w:rsidR="005E0238">
              <w:instrText xml:space="preserve"> SEQ Equation \* MERGEFORMAT </w:instrText>
            </w:r>
            <w:r w:rsidR="005E0238">
              <w:fldChar w:fldCharType="separate"/>
            </w:r>
            <w:r w:rsidR="00F77F4A">
              <w:rPr>
                <w:noProof/>
              </w:rPr>
              <w:t>56</w:t>
            </w:r>
            <w:r w:rsidR="005E0238">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276" w:name="_Toc506357701"/>
      <w:r>
        <w:lastRenderedPageBreak/>
        <w:t>Edit history</w:t>
      </w:r>
      <w:bookmarkEnd w:id="276"/>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D65371" w:rsidRDefault="00D65371" w:rsidP="00D65371">
            <w:pPr>
              <w:ind w:firstLine="0"/>
              <w:rPr>
                <w:b/>
              </w:rPr>
            </w:pPr>
            <w:r w:rsidRPr="00D65371">
              <w:rPr>
                <w:b/>
              </w:rPr>
              <w:t>Date</w:t>
            </w:r>
          </w:p>
        </w:tc>
        <w:tc>
          <w:tcPr>
            <w:tcW w:w="2250" w:type="dxa"/>
          </w:tcPr>
          <w:p w14:paraId="3C7950B9" w14:textId="3D3EFEA9" w:rsidR="00D65371" w:rsidRPr="00D65371" w:rsidRDefault="00D65371" w:rsidP="00D65371">
            <w:pPr>
              <w:ind w:firstLine="0"/>
              <w:rPr>
                <w:b/>
              </w:rPr>
            </w:pPr>
            <w:r w:rsidRPr="00D65371">
              <w:rPr>
                <w:b/>
              </w:rPr>
              <w:t>Submitter</w:t>
            </w:r>
          </w:p>
        </w:tc>
        <w:tc>
          <w:tcPr>
            <w:tcW w:w="6138" w:type="dxa"/>
          </w:tcPr>
          <w:p w14:paraId="151AA1DA" w14:textId="34BC7303" w:rsidR="00D65371" w:rsidRPr="00D65371" w:rsidRDefault="00D65371" w:rsidP="00D65371">
            <w:pPr>
              <w:ind w:firstLine="0"/>
              <w:rPr>
                <w:b/>
              </w:rPr>
            </w:pPr>
            <w:r w:rsidRPr="00D65371">
              <w:rPr>
                <w:b/>
              </w:rPr>
              <w:t>Changes</w:t>
            </w:r>
          </w:p>
        </w:tc>
      </w:tr>
      <w:tr w:rsidR="001A2FE2" w14:paraId="45307B12" w14:textId="77777777" w:rsidTr="001A2FE2">
        <w:tc>
          <w:tcPr>
            <w:tcW w:w="1908" w:type="dxa"/>
          </w:tcPr>
          <w:p w14:paraId="248F2BC4" w14:textId="6FEE3FA5" w:rsidR="00D65371" w:rsidRPr="00D65371" w:rsidRDefault="00D65371" w:rsidP="00D65371">
            <w:pPr>
              <w:ind w:firstLine="0"/>
            </w:pPr>
            <w:r w:rsidRPr="00D65371">
              <w:t>1 June 2017</w:t>
            </w:r>
          </w:p>
        </w:tc>
        <w:tc>
          <w:tcPr>
            <w:tcW w:w="2250" w:type="dxa"/>
          </w:tcPr>
          <w:p w14:paraId="238ED38C" w14:textId="220CA28A" w:rsidR="00D65371" w:rsidRPr="00D65371" w:rsidRDefault="00D65371" w:rsidP="00D65371">
            <w:pPr>
              <w:ind w:firstLine="0"/>
            </w:pPr>
            <w:r w:rsidRPr="00D65371">
              <w:t>G. Romanov</w:t>
            </w:r>
          </w:p>
        </w:tc>
        <w:tc>
          <w:tcPr>
            <w:tcW w:w="6138" w:type="dxa"/>
          </w:tcPr>
          <w:p w14:paraId="3956776E" w14:textId="06685A34" w:rsidR="00D65371" w:rsidRPr="00D65371" w:rsidRDefault="008C11EF" w:rsidP="00D65371">
            <w:pPr>
              <w:ind w:firstLine="0"/>
            </w:pPr>
            <w:r>
              <w:t>Added edits</w:t>
            </w:r>
            <w:r w:rsidR="00D65371">
              <w:t xml:space="preserve"> to </w:t>
            </w:r>
            <w:r w:rsidR="00EE2502">
              <w:t>section</w:t>
            </w:r>
            <w:r w:rsidR="00D65371">
              <w:t xml:space="preserve"> </w:t>
            </w:r>
            <w:r w:rsidR="00017A83">
              <w:fldChar w:fldCharType="begin"/>
            </w:r>
            <w:r w:rsidR="00017A83">
              <w:instrText xml:space="preserve"> REF _Ref505087105 \r \h </w:instrText>
            </w:r>
            <w:r w:rsidR="00017A83">
              <w:fldChar w:fldCharType="separate"/>
            </w:r>
            <w:r w:rsidR="00F77F4A">
              <w:t>2.1</w:t>
            </w:r>
            <w:r w:rsidR="00017A83">
              <w:fldChar w:fldCharType="end"/>
            </w:r>
            <w:r w:rsidR="00017A83">
              <w:t>.</w:t>
            </w:r>
          </w:p>
        </w:tc>
      </w:tr>
      <w:tr w:rsidR="001A2FE2" w14:paraId="531A6FC5" w14:textId="77777777" w:rsidTr="001A2FE2">
        <w:tc>
          <w:tcPr>
            <w:tcW w:w="1908" w:type="dxa"/>
          </w:tcPr>
          <w:p w14:paraId="4531BEE3" w14:textId="2AEDA286" w:rsidR="00D65371" w:rsidRPr="00D65371" w:rsidRDefault="00FC0E42" w:rsidP="00D65371">
            <w:pPr>
              <w:ind w:firstLine="0"/>
            </w:pPr>
            <w:r>
              <w:t>10 Jan 2018</w:t>
            </w:r>
          </w:p>
        </w:tc>
        <w:tc>
          <w:tcPr>
            <w:tcW w:w="2250" w:type="dxa"/>
          </w:tcPr>
          <w:p w14:paraId="2074DF10" w14:textId="7980A72C" w:rsidR="00D65371" w:rsidRPr="00D65371" w:rsidRDefault="00FC0E42" w:rsidP="00D65371">
            <w:pPr>
              <w:ind w:firstLine="0"/>
            </w:pPr>
            <w:r>
              <w:t>C.Y. Tan</w:t>
            </w:r>
          </w:p>
        </w:tc>
        <w:tc>
          <w:tcPr>
            <w:tcW w:w="6138" w:type="dxa"/>
          </w:tcPr>
          <w:p w14:paraId="3E9E1F10" w14:textId="04E5282D" w:rsidR="00D65371" w:rsidRPr="00D65371" w:rsidRDefault="00FC0E42" w:rsidP="00D65371">
            <w:pPr>
              <w:ind w:firstLine="0"/>
            </w:pPr>
            <w:r>
              <w:t>Added PLL section</w:t>
            </w:r>
            <w:r w:rsidR="00017A83">
              <w:t xml:space="preserve">. </w:t>
            </w:r>
            <w:r w:rsidR="00EE2502">
              <w:t>Section</w:t>
            </w:r>
            <w:r w:rsidR="00017A83">
              <w:t xml:space="preserve"> </w:t>
            </w:r>
            <w:r w:rsidR="00017A83">
              <w:fldChar w:fldCharType="begin"/>
            </w:r>
            <w:r w:rsidR="00017A83">
              <w:instrText xml:space="preserve"> REF _Ref505087135 \r \h </w:instrText>
            </w:r>
            <w:r w:rsidR="00017A83">
              <w:fldChar w:fldCharType="separate"/>
            </w:r>
            <w:r w:rsidR="00F77F4A">
              <w:t>11</w:t>
            </w:r>
            <w:r w:rsidR="00017A83">
              <w:fldChar w:fldCharType="end"/>
            </w:r>
            <w:r w:rsidR="00017A83">
              <w:t>.</w:t>
            </w:r>
          </w:p>
        </w:tc>
      </w:tr>
      <w:tr w:rsidR="003B40DD" w14:paraId="200D32C1" w14:textId="77777777" w:rsidTr="001A2FE2">
        <w:tc>
          <w:tcPr>
            <w:tcW w:w="1908" w:type="dxa"/>
          </w:tcPr>
          <w:p w14:paraId="295DBC45" w14:textId="3560D62E" w:rsidR="003B40DD" w:rsidRDefault="003B40DD" w:rsidP="00D65371">
            <w:pPr>
              <w:ind w:firstLine="0"/>
            </w:pPr>
            <w:r>
              <w:t>12 Jan 2018</w:t>
            </w:r>
          </w:p>
        </w:tc>
        <w:tc>
          <w:tcPr>
            <w:tcW w:w="2250" w:type="dxa"/>
          </w:tcPr>
          <w:p w14:paraId="0C0C630F" w14:textId="5F0561CD" w:rsidR="003B40DD" w:rsidRDefault="003B40DD" w:rsidP="00D65371">
            <w:pPr>
              <w:ind w:firstLine="0"/>
            </w:pPr>
            <w:r>
              <w:t>C.Y. Tan</w:t>
            </w:r>
          </w:p>
        </w:tc>
        <w:tc>
          <w:tcPr>
            <w:tcW w:w="6138" w:type="dxa"/>
          </w:tcPr>
          <w:p w14:paraId="5240EE92" w14:textId="44740C01" w:rsidR="003B40DD" w:rsidRDefault="003B40DD" w:rsidP="00D65371">
            <w:pPr>
              <w:ind w:firstLine="0"/>
            </w:pPr>
            <w:r>
              <w:t xml:space="preserve">Added </w:t>
            </w:r>
            <w:r w:rsidR="00635863">
              <w:t>MWS</w:t>
            </w:r>
            <w:r>
              <w:t xml:space="preserve"> HOM </w:t>
            </w:r>
            <w:r w:rsidR="0041250A">
              <w:t xml:space="preserve">modeling </w:t>
            </w:r>
            <w:r w:rsidR="00017A83">
              <w:t xml:space="preserve">results. </w:t>
            </w:r>
            <w:r w:rsidR="00EE2502">
              <w:t>Section</w:t>
            </w:r>
            <w:r w:rsidR="00017A83">
              <w:t xml:space="preserve"> </w:t>
            </w:r>
            <w:r w:rsidR="00017A83">
              <w:fldChar w:fldCharType="begin"/>
            </w:r>
            <w:r w:rsidR="00017A83">
              <w:instrText xml:space="preserve"> REF _Ref505087088 \r \h </w:instrText>
            </w:r>
            <w:r w:rsidR="00017A83">
              <w:fldChar w:fldCharType="separate"/>
            </w:r>
            <w:r w:rsidR="00F77F4A">
              <w:t>7.1.2</w:t>
            </w:r>
            <w:r w:rsidR="00017A83">
              <w:fldChar w:fldCharType="end"/>
            </w:r>
            <w:r>
              <w:t>.</w:t>
            </w:r>
          </w:p>
        </w:tc>
      </w:tr>
      <w:tr w:rsidR="001F3B2A" w14:paraId="45E2839A" w14:textId="77777777" w:rsidTr="001A2FE2">
        <w:tc>
          <w:tcPr>
            <w:tcW w:w="1908" w:type="dxa"/>
          </w:tcPr>
          <w:p w14:paraId="3219E317" w14:textId="69640D2E" w:rsidR="001F3B2A" w:rsidRDefault="001F3B2A" w:rsidP="00D65371">
            <w:pPr>
              <w:ind w:firstLine="0"/>
            </w:pPr>
            <w:r>
              <w:t>22 Jan 2018</w:t>
            </w:r>
          </w:p>
        </w:tc>
        <w:tc>
          <w:tcPr>
            <w:tcW w:w="2250" w:type="dxa"/>
          </w:tcPr>
          <w:p w14:paraId="2629C43F" w14:textId="5E6322BB" w:rsidR="001F3B2A" w:rsidRDefault="001F3B2A" w:rsidP="00D65371">
            <w:pPr>
              <w:ind w:firstLine="0"/>
            </w:pPr>
            <w:r>
              <w:t>C.Y. Tan</w:t>
            </w:r>
          </w:p>
        </w:tc>
        <w:tc>
          <w:tcPr>
            <w:tcW w:w="6138" w:type="dxa"/>
          </w:tcPr>
          <w:p w14:paraId="2B5A6507" w14:textId="3476A8EF" w:rsidR="001F3B2A" w:rsidRDefault="001F3B2A" w:rsidP="00D65371">
            <w:pPr>
              <w:ind w:firstLine="0"/>
            </w:pPr>
            <w:r>
              <w:t>Added Bias Solenoid</w:t>
            </w:r>
            <w:r w:rsidR="00017A83">
              <w:t xml:space="preserve">. </w:t>
            </w:r>
            <w:r w:rsidR="00EE2502">
              <w:t>Section</w:t>
            </w:r>
            <w:r>
              <w:t xml:space="preserve"> </w:t>
            </w:r>
            <w:r w:rsidR="00017A83">
              <w:fldChar w:fldCharType="begin"/>
            </w:r>
            <w:r w:rsidR="00017A83">
              <w:instrText xml:space="preserve"> REF _Ref305678974 \r \h </w:instrText>
            </w:r>
            <w:r w:rsidR="00017A83">
              <w:fldChar w:fldCharType="separate"/>
            </w:r>
            <w:r w:rsidR="00F77F4A">
              <w:t>9</w:t>
            </w:r>
            <w:r w:rsidR="00017A83">
              <w:fldChar w:fldCharType="end"/>
            </w:r>
            <w:r w:rsidR="00017A83">
              <w:t>.</w:t>
            </w:r>
          </w:p>
        </w:tc>
      </w:tr>
      <w:tr w:rsidR="00017A83" w14:paraId="495B423A" w14:textId="77777777" w:rsidTr="001A2FE2">
        <w:tc>
          <w:tcPr>
            <w:tcW w:w="1908" w:type="dxa"/>
          </w:tcPr>
          <w:p w14:paraId="10C937DB" w14:textId="7A5F507F" w:rsidR="00017A83" w:rsidRDefault="00017A83" w:rsidP="00D65371">
            <w:pPr>
              <w:ind w:firstLine="0"/>
            </w:pPr>
            <w:r>
              <w:t>30 Jan 2018</w:t>
            </w:r>
          </w:p>
        </w:tc>
        <w:tc>
          <w:tcPr>
            <w:tcW w:w="2250" w:type="dxa"/>
          </w:tcPr>
          <w:p w14:paraId="12708761" w14:textId="6D1E3CBB" w:rsidR="00017A83" w:rsidRDefault="00017A83" w:rsidP="00D65371">
            <w:pPr>
              <w:ind w:firstLine="0"/>
            </w:pPr>
            <w:r>
              <w:t>C.Y. Tan</w:t>
            </w:r>
          </w:p>
        </w:tc>
        <w:tc>
          <w:tcPr>
            <w:tcW w:w="6138" w:type="dxa"/>
          </w:tcPr>
          <w:p w14:paraId="02065E46" w14:textId="1A78F9C2" w:rsidR="00017A83" w:rsidRDefault="00017A83" w:rsidP="00D65371">
            <w:pPr>
              <w:ind w:firstLine="0"/>
            </w:pPr>
            <w:r>
              <w:t xml:space="preserve">Added Tuner. </w:t>
            </w:r>
            <w:r w:rsidR="00EE2502">
              <w:t>Section</w:t>
            </w:r>
            <w:r>
              <w:t xml:space="preserve"> </w:t>
            </w:r>
            <w:r>
              <w:fldChar w:fldCharType="begin"/>
            </w:r>
            <w:r>
              <w:instrText xml:space="preserve"> REF _Ref336071063 \r \h </w:instrText>
            </w:r>
            <w:r>
              <w:fldChar w:fldCharType="separate"/>
            </w:r>
            <w:r w:rsidR="00F77F4A">
              <w:t>8</w:t>
            </w:r>
            <w:r>
              <w:fldChar w:fldCharType="end"/>
            </w:r>
            <w:r>
              <w:t>.</w:t>
            </w:r>
          </w:p>
        </w:tc>
      </w:tr>
      <w:tr w:rsidR="00543E6B" w14:paraId="26A43685" w14:textId="77777777" w:rsidTr="001A2FE2">
        <w:tc>
          <w:tcPr>
            <w:tcW w:w="1908" w:type="dxa"/>
          </w:tcPr>
          <w:p w14:paraId="482679A0" w14:textId="35235865" w:rsidR="00543E6B" w:rsidRDefault="00543E6B" w:rsidP="00D65371">
            <w:pPr>
              <w:ind w:firstLine="0"/>
            </w:pPr>
            <w:r>
              <w:t>01 Feb 2018</w:t>
            </w:r>
          </w:p>
        </w:tc>
        <w:tc>
          <w:tcPr>
            <w:tcW w:w="2250" w:type="dxa"/>
          </w:tcPr>
          <w:p w14:paraId="0714B809" w14:textId="38C3A44B" w:rsidR="00543E6B" w:rsidRDefault="00543E6B" w:rsidP="00D65371">
            <w:pPr>
              <w:ind w:firstLine="0"/>
            </w:pPr>
            <w:r>
              <w:t>C.Y. Tan</w:t>
            </w:r>
          </w:p>
        </w:tc>
        <w:tc>
          <w:tcPr>
            <w:tcW w:w="6138" w:type="dxa"/>
          </w:tcPr>
          <w:p w14:paraId="40E4DAA1" w14:textId="395D04A5" w:rsidR="00543E6B" w:rsidRDefault="00543E6B" w:rsidP="00D65371">
            <w:pPr>
              <w:ind w:firstLine="0"/>
            </w:pPr>
            <w:r>
              <w:t xml:space="preserve">Added </w:t>
            </w:r>
            <w:r w:rsidR="00635863">
              <w:t>MWS</w:t>
            </w:r>
            <w:r w:rsidR="00ED0911">
              <w:t xml:space="preserve"> model. </w:t>
            </w:r>
            <w:r w:rsidR="00EE2502">
              <w:t>Section</w:t>
            </w:r>
            <w:r w:rsidR="00ED0911">
              <w:t xml:space="preserve"> </w:t>
            </w:r>
            <w:r w:rsidR="00ED0911">
              <w:fldChar w:fldCharType="begin"/>
            </w:r>
            <w:r w:rsidR="00ED0911">
              <w:instrText xml:space="preserve"> REF _Ref305749722 \w \h </w:instrText>
            </w:r>
            <w:r w:rsidR="00ED0911">
              <w:fldChar w:fldCharType="separate"/>
            </w:r>
            <w:r w:rsidR="00F77F4A">
              <w:t>6.2</w:t>
            </w:r>
            <w:r w:rsidR="00ED0911">
              <w:fldChar w:fldCharType="end"/>
            </w:r>
            <w:r w:rsidR="00ED0911">
              <w:t>.</w:t>
            </w:r>
          </w:p>
        </w:tc>
      </w:tr>
      <w:tr w:rsidR="00B10AC5" w14:paraId="5C9B6E74" w14:textId="77777777" w:rsidTr="001A2FE2">
        <w:tc>
          <w:tcPr>
            <w:tcW w:w="1908" w:type="dxa"/>
          </w:tcPr>
          <w:p w14:paraId="3030BB92" w14:textId="5575D96F" w:rsidR="00B10AC5" w:rsidRDefault="00B10AC5" w:rsidP="00D65371">
            <w:pPr>
              <w:ind w:firstLine="0"/>
            </w:pPr>
            <w:r>
              <w:t>08 Feb 2018</w:t>
            </w:r>
          </w:p>
        </w:tc>
        <w:tc>
          <w:tcPr>
            <w:tcW w:w="2250" w:type="dxa"/>
          </w:tcPr>
          <w:p w14:paraId="5898A681" w14:textId="4763188F" w:rsidR="00B10AC5" w:rsidRDefault="00B10AC5" w:rsidP="00D65371">
            <w:pPr>
              <w:ind w:firstLine="0"/>
            </w:pPr>
            <w:r>
              <w:t>R. Madrak</w:t>
            </w:r>
          </w:p>
        </w:tc>
        <w:tc>
          <w:tcPr>
            <w:tcW w:w="6138" w:type="dxa"/>
          </w:tcPr>
          <w:p w14:paraId="7338943A" w14:textId="1F6D0E21" w:rsidR="00B10AC5" w:rsidRDefault="00B10AC5" w:rsidP="00D65371">
            <w:pPr>
              <w:ind w:firstLine="0"/>
            </w:pPr>
            <w:r>
              <w:t xml:space="preserve">Updated Y567B measurements. </w:t>
            </w:r>
            <w:r w:rsidR="00EE2502">
              <w:t>Section</w:t>
            </w:r>
            <w:r>
              <w:t xml:space="preserve"> </w:t>
            </w:r>
            <w:r>
              <w:fldChar w:fldCharType="begin"/>
            </w:r>
            <w:r>
              <w:instrText xml:space="preserve"> REF _Ref335463632 \w \h </w:instrText>
            </w:r>
            <w:r>
              <w:fldChar w:fldCharType="separate"/>
            </w:r>
            <w:r w:rsidR="00F77F4A">
              <w:t>14</w:t>
            </w:r>
            <w:r>
              <w:fldChar w:fldCharType="end"/>
            </w:r>
            <w:r>
              <w:t>.</w:t>
            </w:r>
          </w:p>
        </w:tc>
      </w:tr>
      <w:tr w:rsidR="00F42AAC" w14:paraId="461C3D45" w14:textId="77777777" w:rsidTr="001A2FE2">
        <w:tc>
          <w:tcPr>
            <w:tcW w:w="1908" w:type="dxa"/>
          </w:tcPr>
          <w:p w14:paraId="2CF75C24" w14:textId="58C81463" w:rsidR="00F42AAC" w:rsidRDefault="00FB7FEF" w:rsidP="00D65371">
            <w:pPr>
              <w:ind w:firstLine="0"/>
            </w:pPr>
            <w:r>
              <w:t>14 Feb 2018</w:t>
            </w:r>
          </w:p>
        </w:tc>
        <w:tc>
          <w:tcPr>
            <w:tcW w:w="2250" w:type="dxa"/>
          </w:tcPr>
          <w:p w14:paraId="28969C9C" w14:textId="70B95F5F" w:rsidR="00F42AAC" w:rsidRDefault="00FB7FEF" w:rsidP="00D65371">
            <w:pPr>
              <w:ind w:firstLine="0"/>
            </w:pPr>
            <w:r>
              <w:t>R. Madrak</w:t>
            </w:r>
          </w:p>
        </w:tc>
        <w:tc>
          <w:tcPr>
            <w:tcW w:w="6138" w:type="dxa"/>
          </w:tcPr>
          <w:p w14:paraId="3502C3BF" w14:textId="48BA112E" w:rsidR="00F42AAC" w:rsidRDefault="00FB7FEF" w:rsidP="00D65371">
            <w:pPr>
              <w:ind w:firstLine="0"/>
            </w:pPr>
            <w:r>
              <w:t xml:space="preserve">Added </w:t>
            </w:r>
            <w:r w:rsidR="00EE2502">
              <w:t xml:space="preserve">Thermal grease measurements. Section </w:t>
            </w:r>
            <w:r w:rsidR="00EE2502">
              <w:fldChar w:fldCharType="begin"/>
            </w:r>
            <w:r w:rsidR="00EE2502">
              <w:instrText xml:space="preserve"> REF _Ref504628478 \w \h </w:instrText>
            </w:r>
            <w:r w:rsidR="00EE2502">
              <w:fldChar w:fldCharType="separate"/>
            </w:r>
            <w:r w:rsidR="00EE2502">
              <w:t>5</w:t>
            </w:r>
            <w:r w:rsidR="00EE2502">
              <w:fldChar w:fldCharType="end"/>
            </w:r>
            <w:r w:rsidR="00EE2502">
              <w:t>.</w:t>
            </w:r>
          </w:p>
        </w:tc>
      </w:tr>
    </w:tbl>
    <w:p w14:paraId="40EA919F" w14:textId="0A6BA099" w:rsidR="00D65371" w:rsidRPr="00D65371" w:rsidRDefault="00D65371" w:rsidP="00D65371">
      <w:pPr>
        <w:ind w:firstLine="0"/>
      </w:pPr>
    </w:p>
    <w:p w14:paraId="346943E2" w14:textId="35DCA795" w:rsidR="00D65371" w:rsidRDefault="00D65371">
      <w:pPr>
        <w:spacing w:before="0" w:after="200"/>
        <w:ind w:firstLine="0"/>
      </w:pPr>
      <w:r>
        <w:br w:type="page"/>
      </w:r>
    </w:p>
    <w:p w14:paraId="5BD4C409" w14:textId="77777777" w:rsidR="00396541" w:rsidRDefault="00396541" w:rsidP="009E3C0D"/>
    <w:bookmarkStart w:id="277" w:name="_Toc506357702"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EndPr/>
      <w:sdtContent>
        <w:p w14:paraId="3C0AE70B" w14:textId="4F702715" w:rsidR="005E251D" w:rsidRDefault="005E251D" w:rsidP="005E251D">
          <w:pPr>
            <w:pStyle w:val="Heading1"/>
            <w:numPr>
              <w:ilvl w:val="0"/>
              <w:numId w:val="0"/>
            </w:numPr>
          </w:pPr>
          <w:r>
            <w:t>Bibliography</w:t>
          </w:r>
          <w:bookmarkEnd w:id="277"/>
        </w:p>
        <w:bookmarkStart w:id="278" w:name="_Ref305678531" w:displacedByCustomXml="next"/>
        <w:sdt>
          <w:sdtPr>
            <w:id w:val="111145805"/>
            <w:bibliography/>
          </w:sdtPr>
          <w:sdtEndPr/>
          <w:sdtContent>
            <w:bookmarkEnd w:id="278" w:displacedByCustomXml="prev"/>
            <w:p w14:paraId="057FE097" w14:textId="77777777" w:rsidR="00F77F4A"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80"/>
                <w:gridCol w:w="9245"/>
              </w:tblGrid>
              <w:tr w:rsidR="0041668F" w14:paraId="57DB691D" w14:textId="77777777" w:rsidTr="0041668F">
                <w:trPr>
                  <w:divId w:val="2108311068"/>
                  <w:tblCellSpacing w:w="15" w:type="dxa"/>
                </w:trPr>
                <w:tc>
                  <w:tcPr>
                    <w:tcW w:w="412" w:type="pct"/>
                    <w:hideMark/>
                  </w:tcPr>
                  <w:p w14:paraId="4FB0BEBA" w14:textId="6CEE1A9D" w:rsidR="00F77F4A" w:rsidRDefault="00F77F4A">
                    <w:pPr>
                      <w:pStyle w:val="Bibliography"/>
                      <w:rPr>
                        <w:noProof/>
                        <w:sz w:val="24"/>
                        <w:szCs w:val="24"/>
                      </w:rPr>
                    </w:pPr>
                    <w:r>
                      <w:rPr>
                        <w:noProof/>
                      </w:rPr>
                      <w:t xml:space="preserve">[1] </w:t>
                    </w:r>
                  </w:p>
                </w:tc>
                <w:tc>
                  <w:tcPr>
                    <w:tcW w:w="4543" w:type="pct"/>
                    <w:hideMark/>
                  </w:tcPr>
                  <w:p w14:paraId="4A91D669" w14:textId="77777777" w:rsidR="00F77F4A" w:rsidRDefault="00F77F4A" w:rsidP="0041668F">
                    <w:pPr>
                      <w:pStyle w:val="Bibliography"/>
                      <w:tabs>
                        <w:tab w:val="left" w:pos="8065"/>
                      </w:tabs>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41668F" w14:paraId="11D718B5" w14:textId="77777777" w:rsidTr="0041668F">
                <w:trPr>
                  <w:divId w:val="2108311068"/>
                  <w:tblCellSpacing w:w="15" w:type="dxa"/>
                </w:trPr>
                <w:tc>
                  <w:tcPr>
                    <w:tcW w:w="412" w:type="pct"/>
                    <w:hideMark/>
                  </w:tcPr>
                  <w:p w14:paraId="175C57C0" w14:textId="77777777" w:rsidR="00F77F4A" w:rsidRDefault="00F77F4A">
                    <w:pPr>
                      <w:pStyle w:val="Bibliography"/>
                      <w:rPr>
                        <w:noProof/>
                      </w:rPr>
                    </w:pPr>
                    <w:r>
                      <w:rPr>
                        <w:noProof/>
                      </w:rPr>
                      <w:t xml:space="preserve">[2] </w:t>
                    </w:r>
                  </w:p>
                </w:tc>
                <w:tc>
                  <w:tcPr>
                    <w:tcW w:w="4543" w:type="pct"/>
                    <w:hideMark/>
                  </w:tcPr>
                  <w:p w14:paraId="4C9F2EE6" w14:textId="77777777" w:rsidR="00F77F4A" w:rsidRDefault="00F77F4A" w:rsidP="0041668F">
                    <w:pPr>
                      <w:pStyle w:val="Bibliography"/>
                      <w:tabs>
                        <w:tab w:val="left" w:pos="8065"/>
                      </w:tabs>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41668F" w14:paraId="7B42A769" w14:textId="77777777" w:rsidTr="0041668F">
                <w:trPr>
                  <w:divId w:val="2108311068"/>
                  <w:tblCellSpacing w:w="15" w:type="dxa"/>
                </w:trPr>
                <w:tc>
                  <w:tcPr>
                    <w:tcW w:w="412" w:type="pct"/>
                    <w:hideMark/>
                  </w:tcPr>
                  <w:p w14:paraId="03DB817E" w14:textId="77777777" w:rsidR="00F77F4A" w:rsidRDefault="00F77F4A">
                    <w:pPr>
                      <w:pStyle w:val="Bibliography"/>
                      <w:rPr>
                        <w:noProof/>
                      </w:rPr>
                    </w:pPr>
                    <w:r>
                      <w:rPr>
                        <w:noProof/>
                      </w:rPr>
                      <w:t xml:space="preserve">[3] </w:t>
                    </w:r>
                  </w:p>
                </w:tc>
                <w:tc>
                  <w:tcPr>
                    <w:tcW w:w="4543" w:type="pct"/>
                    <w:hideMark/>
                  </w:tcPr>
                  <w:p w14:paraId="170378EC" w14:textId="77777777" w:rsidR="00F77F4A" w:rsidRDefault="00F77F4A" w:rsidP="0041668F">
                    <w:pPr>
                      <w:pStyle w:val="Bibliography"/>
                      <w:tabs>
                        <w:tab w:val="left" w:pos="8065"/>
                      </w:tabs>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41668F" w14:paraId="030CF489" w14:textId="77777777" w:rsidTr="0041668F">
                <w:trPr>
                  <w:divId w:val="2108311068"/>
                  <w:tblCellSpacing w:w="15" w:type="dxa"/>
                </w:trPr>
                <w:tc>
                  <w:tcPr>
                    <w:tcW w:w="412" w:type="pct"/>
                    <w:hideMark/>
                  </w:tcPr>
                  <w:p w14:paraId="471D5165" w14:textId="77777777" w:rsidR="00F77F4A" w:rsidRDefault="00F77F4A">
                    <w:pPr>
                      <w:pStyle w:val="Bibliography"/>
                      <w:rPr>
                        <w:noProof/>
                      </w:rPr>
                    </w:pPr>
                    <w:r>
                      <w:rPr>
                        <w:noProof/>
                      </w:rPr>
                      <w:t xml:space="preserve">[4] </w:t>
                    </w:r>
                  </w:p>
                </w:tc>
                <w:tc>
                  <w:tcPr>
                    <w:tcW w:w="4543" w:type="pct"/>
                    <w:hideMark/>
                  </w:tcPr>
                  <w:p w14:paraId="4AC8590C" w14:textId="77777777" w:rsidR="00F77F4A" w:rsidRDefault="00F77F4A" w:rsidP="0041668F">
                    <w:pPr>
                      <w:pStyle w:val="Bibliography"/>
                      <w:tabs>
                        <w:tab w:val="left" w:pos="8065"/>
                      </w:tabs>
                      <w:rPr>
                        <w:noProof/>
                      </w:rPr>
                    </w:pPr>
                    <w:r>
                      <w:rPr>
                        <w:noProof/>
                      </w:rPr>
                      <w:t xml:space="preserve">C. P. and e. al, "Status of the SSC LEB RF Cavity," in </w:t>
                    </w:r>
                    <w:r>
                      <w:rPr>
                        <w:i/>
                        <w:iCs/>
                        <w:noProof/>
                      </w:rPr>
                      <w:t>PAC 1993</w:t>
                    </w:r>
                    <w:r>
                      <w:rPr>
                        <w:noProof/>
                      </w:rPr>
                      <w:t xml:space="preserve">, Washington DC, USA, 1993. </w:t>
                    </w:r>
                  </w:p>
                </w:tc>
              </w:tr>
              <w:tr w:rsidR="0041668F" w14:paraId="532F308D" w14:textId="77777777" w:rsidTr="0041668F">
                <w:trPr>
                  <w:divId w:val="2108311068"/>
                  <w:tblCellSpacing w:w="15" w:type="dxa"/>
                </w:trPr>
                <w:tc>
                  <w:tcPr>
                    <w:tcW w:w="412" w:type="pct"/>
                    <w:hideMark/>
                  </w:tcPr>
                  <w:p w14:paraId="230DD0B6" w14:textId="77777777" w:rsidR="00F77F4A" w:rsidRDefault="00F77F4A">
                    <w:pPr>
                      <w:pStyle w:val="Bibliography"/>
                      <w:rPr>
                        <w:noProof/>
                      </w:rPr>
                    </w:pPr>
                    <w:r>
                      <w:rPr>
                        <w:noProof/>
                      </w:rPr>
                      <w:t xml:space="preserve">[5] </w:t>
                    </w:r>
                  </w:p>
                </w:tc>
                <w:tc>
                  <w:tcPr>
                    <w:tcW w:w="4543" w:type="pct"/>
                    <w:hideMark/>
                  </w:tcPr>
                  <w:p w14:paraId="640C9EA6" w14:textId="77777777" w:rsidR="00F77F4A" w:rsidRDefault="00F77F4A" w:rsidP="0041668F">
                    <w:pPr>
                      <w:pStyle w:val="Bibliography"/>
                      <w:tabs>
                        <w:tab w:val="left" w:pos="8065"/>
                      </w:tabs>
                      <w:rPr>
                        <w:noProof/>
                      </w:rPr>
                    </w:pPr>
                    <w:r>
                      <w:rPr>
                        <w:noProof/>
                      </w:rPr>
                      <w:t xml:space="preserve">R. Poirier, T. Enegren and I. Enchevich, "AC bias operation of the perpendicular biased ferrite tuned cavity for the TRIUMF KAON factory Booster Synchrotron," San Francisco, CA, USA, 1991. </w:t>
                    </w:r>
                  </w:p>
                </w:tc>
              </w:tr>
              <w:tr w:rsidR="0041668F" w14:paraId="53FD60BA" w14:textId="77777777" w:rsidTr="0041668F">
                <w:trPr>
                  <w:divId w:val="2108311068"/>
                  <w:tblCellSpacing w:w="15" w:type="dxa"/>
                </w:trPr>
                <w:tc>
                  <w:tcPr>
                    <w:tcW w:w="412" w:type="pct"/>
                    <w:hideMark/>
                  </w:tcPr>
                  <w:p w14:paraId="546680CA" w14:textId="77777777" w:rsidR="00F77F4A" w:rsidRDefault="00F77F4A">
                    <w:pPr>
                      <w:pStyle w:val="Bibliography"/>
                      <w:rPr>
                        <w:noProof/>
                      </w:rPr>
                    </w:pPr>
                    <w:r>
                      <w:rPr>
                        <w:noProof/>
                      </w:rPr>
                      <w:t xml:space="preserve">[6] </w:t>
                    </w:r>
                  </w:p>
                </w:tc>
                <w:tc>
                  <w:tcPr>
                    <w:tcW w:w="4543" w:type="pct"/>
                    <w:hideMark/>
                  </w:tcPr>
                  <w:p w14:paraId="7B67B0FA" w14:textId="77777777" w:rsidR="00F77F4A" w:rsidRDefault="00F77F4A" w:rsidP="0041668F">
                    <w:pPr>
                      <w:pStyle w:val="Bibliography"/>
                      <w:tabs>
                        <w:tab w:val="left" w:pos="8065"/>
                      </w:tabs>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41668F" w14:paraId="7DCB0792" w14:textId="77777777" w:rsidTr="0041668F">
                <w:trPr>
                  <w:divId w:val="2108311068"/>
                  <w:tblCellSpacing w:w="15" w:type="dxa"/>
                </w:trPr>
                <w:tc>
                  <w:tcPr>
                    <w:tcW w:w="412" w:type="pct"/>
                    <w:hideMark/>
                  </w:tcPr>
                  <w:p w14:paraId="3A74ADCA" w14:textId="77777777" w:rsidR="00F77F4A" w:rsidRDefault="00F77F4A">
                    <w:pPr>
                      <w:pStyle w:val="Bibliography"/>
                      <w:rPr>
                        <w:noProof/>
                      </w:rPr>
                    </w:pPr>
                    <w:r>
                      <w:rPr>
                        <w:noProof/>
                      </w:rPr>
                      <w:t xml:space="preserve">[7] </w:t>
                    </w:r>
                  </w:p>
                </w:tc>
                <w:tc>
                  <w:tcPr>
                    <w:tcW w:w="4543" w:type="pct"/>
                    <w:hideMark/>
                  </w:tcPr>
                  <w:p w14:paraId="293BFFA4" w14:textId="77777777" w:rsidR="00F77F4A" w:rsidRDefault="00F77F4A" w:rsidP="0041668F">
                    <w:pPr>
                      <w:pStyle w:val="Bibliography"/>
                      <w:tabs>
                        <w:tab w:val="left" w:pos="8065"/>
                      </w:tabs>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41668F" w14:paraId="76FC2DD6" w14:textId="77777777" w:rsidTr="0041668F">
                <w:trPr>
                  <w:divId w:val="2108311068"/>
                  <w:tblCellSpacing w:w="15" w:type="dxa"/>
                </w:trPr>
                <w:tc>
                  <w:tcPr>
                    <w:tcW w:w="412" w:type="pct"/>
                    <w:hideMark/>
                  </w:tcPr>
                  <w:p w14:paraId="70EE79CD" w14:textId="77777777" w:rsidR="00F77F4A" w:rsidRDefault="00F77F4A">
                    <w:pPr>
                      <w:pStyle w:val="Bibliography"/>
                      <w:rPr>
                        <w:noProof/>
                      </w:rPr>
                    </w:pPr>
                    <w:r>
                      <w:rPr>
                        <w:noProof/>
                      </w:rPr>
                      <w:t xml:space="preserve">[8] </w:t>
                    </w:r>
                  </w:p>
                </w:tc>
                <w:tc>
                  <w:tcPr>
                    <w:tcW w:w="4543" w:type="pct"/>
                    <w:hideMark/>
                  </w:tcPr>
                  <w:p w14:paraId="07C3A0CB" w14:textId="77777777" w:rsidR="00F77F4A" w:rsidRDefault="00F77F4A" w:rsidP="0041668F">
                    <w:pPr>
                      <w:pStyle w:val="Bibliography"/>
                      <w:tabs>
                        <w:tab w:val="left" w:pos="8065"/>
                      </w:tabs>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41668F" w14:paraId="0557106B" w14:textId="77777777" w:rsidTr="0041668F">
                <w:trPr>
                  <w:divId w:val="2108311068"/>
                  <w:tblCellSpacing w:w="15" w:type="dxa"/>
                </w:trPr>
                <w:tc>
                  <w:tcPr>
                    <w:tcW w:w="412" w:type="pct"/>
                    <w:hideMark/>
                  </w:tcPr>
                  <w:p w14:paraId="43775D62" w14:textId="77777777" w:rsidR="00F77F4A" w:rsidRDefault="00F77F4A">
                    <w:pPr>
                      <w:pStyle w:val="Bibliography"/>
                      <w:rPr>
                        <w:noProof/>
                      </w:rPr>
                    </w:pPr>
                    <w:r>
                      <w:rPr>
                        <w:noProof/>
                      </w:rPr>
                      <w:t xml:space="preserve">[9] </w:t>
                    </w:r>
                  </w:p>
                </w:tc>
                <w:tc>
                  <w:tcPr>
                    <w:tcW w:w="4543" w:type="pct"/>
                    <w:hideMark/>
                  </w:tcPr>
                  <w:p w14:paraId="55464F25" w14:textId="77777777" w:rsidR="00F77F4A" w:rsidRDefault="00F77F4A" w:rsidP="0041668F">
                    <w:pPr>
                      <w:pStyle w:val="Bibliography"/>
                      <w:tabs>
                        <w:tab w:val="left" w:pos="8065"/>
                      </w:tabs>
                      <w:rPr>
                        <w:noProof/>
                      </w:rPr>
                    </w:pPr>
                    <w:r>
                      <w:rPr>
                        <w:noProof/>
                      </w:rPr>
                      <w:t>W. Merz, C. Ankenbrandt and K. Koepke, "Transition jump system for the Fermilab Booster," Batavia, IL, 1987.</w:t>
                    </w:r>
                  </w:p>
                </w:tc>
              </w:tr>
              <w:tr w:rsidR="0041668F" w14:paraId="04E40FB8" w14:textId="77777777" w:rsidTr="0041668F">
                <w:trPr>
                  <w:divId w:val="2108311068"/>
                  <w:tblCellSpacing w:w="15" w:type="dxa"/>
                </w:trPr>
                <w:tc>
                  <w:tcPr>
                    <w:tcW w:w="412" w:type="pct"/>
                    <w:hideMark/>
                  </w:tcPr>
                  <w:p w14:paraId="781D8167" w14:textId="77777777" w:rsidR="00F77F4A" w:rsidRDefault="00F77F4A">
                    <w:pPr>
                      <w:pStyle w:val="Bibliography"/>
                      <w:rPr>
                        <w:noProof/>
                      </w:rPr>
                    </w:pPr>
                    <w:r>
                      <w:rPr>
                        <w:noProof/>
                      </w:rPr>
                      <w:t xml:space="preserve">[10] </w:t>
                    </w:r>
                  </w:p>
                </w:tc>
                <w:tc>
                  <w:tcPr>
                    <w:tcW w:w="4543" w:type="pct"/>
                    <w:hideMark/>
                  </w:tcPr>
                  <w:p w14:paraId="1EFA56E3" w14:textId="77777777" w:rsidR="00F77F4A" w:rsidRDefault="00F77F4A" w:rsidP="0041668F">
                    <w:pPr>
                      <w:pStyle w:val="Bibliography"/>
                      <w:tabs>
                        <w:tab w:val="left" w:pos="8065"/>
                      </w:tabs>
                      <w:rPr>
                        <w:noProof/>
                      </w:rPr>
                    </w:pPr>
                    <w:r>
                      <w:rPr>
                        <w:noProof/>
                      </w:rPr>
                      <w:t>X. Yang, V. Lebedev and C. Ankenbrandt, "Reducing the Longitudinal Emittance of the 8-GeV Beam via the RF Manipulation in a Booster Cycle," Batavia, IL, 2005.</w:t>
                    </w:r>
                  </w:p>
                </w:tc>
              </w:tr>
              <w:tr w:rsidR="0041668F" w14:paraId="76F4170E" w14:textId="77777777" w:rsidTr="0041668F">
                <w:trPr>
                  <w:divId w:val="2108311068"/>
                  <w:tblCellSpacing w:w="15" w:type="dxa"/>
                </w:trPr>
                <w:tc>
                  <w:tcPr>
                    <w:tcW w:w="412" w:type="pct"/>
                    <w:hideMark/>
                  </w:tcPr>
                  <w:p w14:paraId="3C3BC3BC" w14:textId="77777777" w:rsidR="00F77F4A" w:rsidRDefault="00F77F4A">
                    <w:pPr>
                      <w:pStyle w:val="Bibliography"/>
                      <w:rPr>
                        <w:noProof/>
                      </w:rPr>
                    </w:pPr>
                    <w:r>
                      <w:rPr>
                        <w:noProof/>
                      </w:rPr>
                      <w:lastRenderedPageBreak/>
                      <w:t xml:space="preserve">[11] </w:t>
                    </w:r>
                  </w:p>
                </w:tc>
                <w:tc>
                  <w:tcPr>
                    <w:tcW w:w="4543" w:type="pct"/>
                    <w:hideMark/>
                  </w:tcPr>
                  <w:p w14:paraId="5BD0DE7C" w14:textId="77777777" w:rsidR="00F77F4A" w:rsidRDefault="00F77F4A" w:rsidP="0041668F">
                    <w:pPr>
                      <w:pStyle w:val="Bibliography"/>
                      <w:tabs>
                        <w:tab w:val="left" w:pos="8065"/>
                      </w:tabs>
                      <w:rPr>
                        <w:noProof/>
                      </w:rPr>
                    </w:pPr>
                    <w:r>
                      <w:rPr>
                        <w:noProof/>
                      </w:rPr>
                      <w:t xml:space="preserve">C. Bhat, </w:t>
                    </w:r>
                    <w:r>
                      <w:rPr>
                        <w:i/>
                        <w:iCs/>
                        <w:noProof/>
                      </w:rPr>
                      <w:t xml:space="preserve">2nd harmonic RF for the bunch rotation, </w:t>
                    </w:r>
                    <w:r>
                      <w:rPr>
                        <w:noProof/>
                      </w:rPr>
                      <w:t xml:space="preserve">2016. </w:t>
                    </w:r>
                  </w:p>
                </w:tc>
              </w:tr>
              <w:tr w:rsidR="0041668F" w14:paraId="1403F1CA" w14:textId="77777777" w:rsidTr="0041668F">
                <w:trPr>
                  <w:divId w:val="2108311068"/>
                  <w:tblCellSpacing w:w="15" w:type="dxa"/>
                </w:trPr>
                <w:tc>
                  <w:tcPr>
                    <w:tcW w:w="412" w:type="pct"/>
                    <w:hideMark/>
                  </w:tcPr>
                  <w:p w14:paraId="0D257664" w14:textId="77777777" w:rsidR="00F77F4A" w:rsidRDefault="00F77F4A">
                    <w:pPr>
                      <w:pStyle w:val="Bibliography"/>
                      <w:rPr>
                        <w:noProof/>
                      </w:rPr>
                    </w:pPr>
                    <w:r>
                      <w:rPr>
                        <w:noProof/>
                      </w:rPr>
                      <w:t xml:space="preserve">[12] </w:t>
                    </w:r>
                  </w:p>
                </w:tc>
                <w:tc>
                  <w:tcPr>
                    <w:tcW w:w="4543" w:type="pct"/>
                    <w:hideMark/>
                  </w:tcPr>
                  <w:p w14:paraId="713B8901" w14:textId="77777777" w:rsidR="00F77F4A" w:rsidRDefault="00F77F4A" w:rsidP="0041668F">
                    <w:pPr>
                      <w:pStyle w:val="Bibliography"/>
                      <w:tabs>
                        <w:tab w:val="left" w:pos="8065"/>
                      </w:tabs>
                      <w:rPr>
                        <w:noProof/>
                      </w:rPr>
                    </w:pPr>
                    <w:r>
                      <w:rPr>
                        <w:noProof/>
                      </w:rPr>
                      <w:t xml:space="preserve">W. Smythe, T. Enegren and R. Poirier, "A versatile RF cavity mode damper," in </w:t>
                    </w:r>
                    <w:r>
                      <w:rPr>
                        <w:i/>
                        <w:iCs/>
                        <w:noProof/>
                      </w:rPr>
                      <w:t>EPAC 90</w:t>
                    </w:r>
                    <w:r>
                      <w:rPr>
                        <w:noProof/>
                      </w:rPr>
                      <w:t xml:space="preserve">, Nice, France, 1990. </w:t>
                    </w:r>
                  </w:p>
                </w:tc>
              </w:tr>
              <w:tr w:rsidR="0041668F" w14:paraId="2D17F232" w14:textId="77777777" w:rsidTr="0041668F">
                <w:trPr>
                  <w:divId w:val="2108311068"/>
                  <w:tblCellSpacing w:w="15" w:type="dxa"/>
                </w:trPr>
                <w:tc>
                  <w:tcPr>
                    <w:tcW w:w="412" w:type="pct"/>
                    <w:hideMark/>
                  </w:tcPr>
                  <w:p w14:paraId="765F80C3" w14:textId="77777777" w:rsidR="00F77F4A" w:rsidRDefault="00F77F4A">
                    <w:pPr>
                      <w:pStyle w:val="Bibliography"/>
                      <w:rPr>
                        <w:noProof/>
                      </w:rPr>
                    </w:pPr>
                    <w:r>
                      <w:rPr>
                        <w:noProof/>
                      </w:rPr>
                      <w:t xml:space="preserve">[13] </w:t>
                    </w:r>
                  </w:p>
                </w:tc>
                <w:tc>
                  <w:tcPr>
                    <w:tcW w:w="4543" w:type="pct"/>
                    <w:hideMark/>
                  </w:tcPr>
                  <w:p w14:paraId="48DBA363" w14:textId="77777777" w:rsidR="00F77F4A" w:rsidRDefault="00F77F4A" w:rsidP="0041668F">
                    <w:pPr>
                      <w:pStyle w:val="Bibliography"/>
                      <w:tabs>
                        <w:tab w:val="left" w:pos="8065"/>
                      </w:tabs>
                      <w:rPr>
                        <w:noProof/>
                      </w:rPr>
                    </w:pPr>
                    <w:r>
                      <w:rPr>
                        <w:noProof/>
                      </w:rPr>
                      <w:t>R. Madrak, G. Romanov and I. Terechkine, 2015. [Online]. Available: https://web.fnal.gov/organization/TDNotes/_layouts/15/WopiFrame.aspx?sourcedoc=/organization/TDNotes/Shared%20Documents/2015%20Tech%20Notes/TD-15-004.pdf&amp;action=default .</w:t>
                    </w:r>
                  </w:p>
                </w:tc>
              </w:tr>
              <w:tr w:rsidR="0041668F" w14:paraId="3D0F4C72" w14:textId="77777777" w:rsidTr="0041668F">
                <w:trPr>
                  <w:divId w:val="2108311068"/>
                  <w:tblCellSpacing w:w="15" w:type="dxa"/>
                </w:trPr>
                <w:tc>
                  <w:tcPr>
                    <w:tcW w:w="412" w:type="pct"/>
                    <w:hideMark/>
                  </w:tcPr>
                  <w:p w14:paraId="0AB32ADB" w14:textId="77777777" w:rsidR="00F77F4A" w:rsidRDefault="00F77F4A">
                    <w:pPr>
                      <w:pStyle w:val="Bibliography"/>
                      <w:rPr>
                        <w:noProof/>
                      </w:rPr>
                    </w:pPr>
                    <w:r>
                      <w:rPr>
                        <w:noProof/>
                      </w:rPr>
                      <w:t xml:space="preserve">[14] </w:t>
                    </w:r>
                  </w:p>
                </w:tc>
                <w:tc>
                  <w:tcPr>
                    <w:tcW w:w="4543" w:type="pct"/>
                    <w:hideMark/>
                  </w:tcPr>
                  <w:p w14:paraId="167FBA00" w14:textId="77777777" w:rsidR="00F77F4A" w:rsidRDefault="00F77F4A" w:rsidP="0041668F">
                    <w:pPr>
                      <w:pStyle w:val="Bibliography"/>
                      <w:tabs>
                        <w:tab w:val="left" w:pos="8065"/>
                      </w:tabs>
                      <w:rPr>
                        <w:noProof/>
                      </w:rPr>
                    </w:pPr>
                    <w:r>
                      <w:rPr>
                        <w:noProof/>
                      </w:rPr>
                      <w:t>D. Pozar, Microwave Engineeering, 4th Edition ed., John Wiley &amp; Sons, 2011, p. 276.</w:t>
                    </w:r>
                  </w:p>
                </w:tc>
              </w:tr>
              <w:tr w:rsidR="0041668F" w14:paraId="240809D8" w14:textId="77777777" w:rsidTr="0041668F">
                <w:trPr>
                  <w:divId w:val="2108311068"/>
                  <w:tblCellSpacing w:w="15" w:type="dxa"/>
                </w:trPr>
                <w:tc>
                  <w:tcPr>
                    <w:tcW w:w="412" w:type="pct"/>
                    <w:hideMark/>
                  </w:tcPr>
                  <w:p w14:paraId="0EF47EF8" w14:textId="77777777" w:rsidR="00F77F4A" w:rsidRDefault="00F77F4A">
                    <w:pPr>
                      <w:pStyle w:val="Bibliography"/>
                      <w:rPr>
                        <w:noProof/>
                      </w:rPr>
                    </w:pPr>
                    <w:r>
                      <w:rPr>
                        <w:noProof/>
                      </w:rPr>
                      <w:t xml:space="preserve">[15] </w:t>
                    </w:r>
                  </w:p>
                </w:tc>
                <w:tc>
                  <w:tcPr>
                    <w:tcW w:w="4543" w:type="pct"/>
                    <w:hideMark/>
                  </w:tcPr>
                  <w:p w14:paraId="54B7A37E" w14:textId="77777777" w:rsidR="00F77F4A" w:rsidRDefault="00F77F4A" w:rsidP="0041668F">
                    <w:pPr>
                      <w:pStyle w:val="Bibliography"/>
                      <w:tabs>
                        <w:tab w:val="left" w:pos="8065"/>
                      </w:tabs>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41668F" w14:paraId="11AFBF87" w14:textId="77777777" w:rsidTr="0041668F">
                <w:trPr>
                  <w:divId w:val="2108311068"/>
                  <w:tblCellSpacing w:w="15" w:type="dxa"/>
                </w:trPr>
                <w:tc>
                  <w:tcPr>
                    <w:tcW w:w="412" w:type="pct"/>
                    <w:hideMark/>
                  </w:tcPr>
                  <w:p w14:paraId="636E5A9D" w14:textId="77777777" w:rsidR="00F77F4A" w:rsidRDefault="00F77F4A">
                    <w:pPr>
                      <w:pStyle w:val="Bibliography"/>
                      <w:rPr>
                        <w:noProof/>
                      </w:rPr>
                    </w:pPr>
                    <w:r>
                      <w:rPr>
                        <w:noProof/>
                      </w:rPr>
                      <w:t xml:space="preserve">[16] </w:t>
                    </w:r>
                  </w:p>
                </w:tc>
                <w:tc>
                  <w:tcPr>
                    <w:tcW w:w="4543" w:type="pct"/>
                    <w:hideMark/>
                  </w:tcPr>
                  <w:p w14:paraId="1B972D40" w14:textId="77777777" w:rsidR="00F77F4A" w:rsidRDefault="00F77F4A" w:rsidP="0041668F">
                    <w:pPr>
                      <w:pStyle w:val="Bibliography"/>
                      <w:tabs>
                        <w:tab w:val="left" w:pos="8065"/>
                      </w:tabs>
                      <w:rPr>
                        <w:noProof/>
                      </w:rPr>
                    </w:pPr>
                    <w:r>
                      <w:rPr>
                        <w:noProof/>
                      </w:rPr>
                      <w:t>R. Madrak, G. Romanov and I. Terechkine, 2015. [Online]. Available: https://web.fnal.gov/organization/TDNotes/Shared%20Documents/2015%20Tech%20Notes/TD-15-005.pdf?Web=1 .</w:t>
                    </w:r>
                  </w:p>
                </w:tc>
              </w:tr>
              <w:tr w:rsidR="0041668F" w14:paraId="586AF975" w14:textId="77777777" w:rsidTr="0041668F">
                <w:trPr>
                  <w:divId w:val="2108311068"/>
                  <w:tblCellSpacing w:w="15" w:type="dxa"/>
                </w:trPr>
                <w:tc>
                  <w:tcPr>
                    <w:tcW w:w="412" w:type="pct"/>
                    <w:hideMark/>
                  </w:tcPr>
                  <w:p w14:paraId="1E535844" w14:textId="77777777" w:rsidR="00F77F4A" w:rsidRDefault="00F77F4A">
                    <w:pPr>
                      <w:pStyle w:val="Bibliography"/>
                      <w:rPr>
                        <w:noProof/>
                      </w:rPr>
                    </w:pPr>
                    <w:r>
                      <w:rPr>
                        <w:noProof/>
                      </w:rPr>
                      <w:t xml:space="preserve">[17] </w:t>
                    </w:r>
                  </w:p>
                </w:tc>
                <w:tc>
                  <w:tcPr>
                    <w:tcW w:w="4543" w:type="pct"/>
                    <w:hideMark/>
                  </w:tcPr>
                  <w:p w14:paraId="7E6DE158" w14:textId="77777777" w:rsidR="00F77F4A" w:rsidRDefault="00F77F4A" w:rsidP="0041668F">
                    <w:pPr>
                      <w:pStyle w:val="Bibliography"/>
                      <w:tabs>
                        <w:tab w:val="left" w:pos="8065"/>
                      </w:tabs>
                      <w:rPr>
                        <w:noProof/>
                      </w:rPr>
                    </w:pPr>
                    <w:r>
                      <w:rPr>
                        <w:noProof/>
                      </w:rPr>
                      <w:t>MG Chemicals, "8616 - Super Thermal Grease II," MG Chemicals, 2018. [Online]. Available: https://www.mgchemicals.com/products/greases-and-lubricants/thermal-greases/super-thermal-grease-ii-8616.</w:t>
                    </w:r>
                  </w:p>
                </w:tc>
              </w:tr>
              <w:tr w:rsidR="0041668F" w14:paraId="2FFC089B" w14:textId="77777777" w:rsidTr="0041668F">
                <w:trPr>
                  <w:divId w:val="2108311068"/>
                  <w:tblCellSpacing w:w="15" w:type="dxa"/>
                </w:trPr>
                <w:tc>
                  <w:tcPr>
                    <w:tcW w:w="412" w:type="pct"/>
                    <w:hideMark/>
                  </w:tcPr>
                  <w:p w14:paraId="1AF0ED86" w14:textId="77777777" w:rsidR="00F77F4A" w:rsidRDefault="00F77F4A">
                    <w:pPr>
                      <w:pStyle w:val="Bibliography"/>
                      <w:rPr>
                        <w:noProof/>
                      </w:rPr>
                    </w:pPr>
                    <w:r>
                      <w:rPr>
                        <w:noProof/>
                      </w:rPr>
                      <w:t xml:space="preserve">[18] </w:t>
                    </w:r>
                  </w:p>
                </w:tc>
                <w:tc>
                  <w:tcPr>
                    <w:tcW w:w="4543" w:type="pct"/>
                    <w:hideMark/>
                  </w:tcPr>
                  <w:p w14:paraId="27D4F65D" w14:textId="77777777" w:rsidR="00F77F4A" w:rsidRDefault="00F77F4A" w:rsidP="0041668F">
                    <w:pPr>
                      <w:pStyle w:val="Bibliography"/>
                      <w:tabs>
                        <w:tab w:val="left" w:pos="8065"/>
                      </w:tabs>
                      <w:rPr>
                        <w:noProof/>
                      </w:rPr>
                    </w:pPr>
                    <w:r>
                      <w:rPr>
                        <w:noProof/>
                      </w:rPr>
                      <w:t>Wolfram Research, 2015. [Online]. Available: www.wolfram.com.</w:t>
                    </w:r>
                  </w:p>
                </w:tc>
              </w:tr>
              <w:tr w:rsidR="0041668F" w14:paraId="18854DDC" w14:textId="77777777" w:rsidTr="0041668F">
                <w:trPr>
                  <w:divId w:val="2108311068"/>
                  <w:tblCellSpacing w:w="15" w:type="dxa"/>
                </w:trPr>
                <w:tc>
                  <w:tcPr>
                    <w:tcW w:w="412" w:type="pct"/>
                    <w:hideMark/>
                  </w:tcPr>
                  <w:p w14:paraId="72E2EC56" w14:textId="77777777" w:rsidR="00F77F4A" w:rsidRDefault="00F77F4A">
                    <w:pPr>
                      <w:pStyle w:val="Bibliography"/>
                      <w:rPr>
                        <w:noProof/>
                      </w:rPr>
                    </w:pPr>
                    <w:r>
                      <w:rPr>
                        <w:noProof/>
                      </w:rPr>
                      <w:t xml:space="preserve">[19] </w:t>
                    </w:r>
                  </w:p>
                </w:tc>
                <w:tc>
                  <w:tcPr>
                    <w:tcW w:w="4543" w:type="pct"/>
                    <w:hideMark/>
                  </w:tcPr>
                  <w:p w14:paraId="06918AC5" w14:textId="77777777" w:rsidR="00F77F4A" w:rsidRDefault="00F77F4A" w:rsidP="0041668F">
                    <w:pPr>
                      <w:pStyle w:val="Bibliography"/>
                      <w:tabs>
                        <w:tab w:val="left" w:pos="8065"/>
                      </w:tabs>
                      <w:rPr>
                        <w:noProof/>
                      </w:rPr>
                    </w:pPr>
                    <w:r>
                      <w:rPr>
                        <w:noProof/>
                      </w:rPr>
                      <w:t>Keysight Technologies, Oct 2015. [Online]. Available: http://www.keysight.com/en/pc-1297113/advanced-design-system-ads?cc=US&amp;lc=eng.</w:t>
                    </w:r>
                  </w:p>
                </w:tc>
              </w:tr>
              <w:tr w:rsidR="0041668F" w14:paraId="49827721" w14:textId="77777777" w:rsidTr="0041668F">
                <w:trPr>
                  <w:divId w:val="2108311068"/>
                  <w:tblCellSpacing w:w="15" w:type="dxa"/>
                </w:trPr>
                <w:tc>
                  <w:tcPr>
                    <w:tcW w:w="412" w:type="pct"/>
                    <w:hideMark/>
                  </w:tcPr>
                  <w:p w14:paraId="4D089D6E" w14:textId="77777777" w:rsidR="00F77F4A" w:rsidRDefault="00F77F4A">
                    <w:pPr>
                      <w:pStyle w:val="Bibliography"/>
                      <w:rPr>
                        <w:noProof/>
                      </w:rPr>
                    </w:pPr>
                    <w:r>
                      <w:rPr>
                        <w:noProof/>
                      </w:rPr>
                      <w:t xml:space="preserve">[20] </w:t>
                    </w:r>
                  </w:p>
                </w:tc>
                <w:tc>
                  <w:tcPr>
                    <w:tcW w:w="4543" w:type="pct"/>
                    <w:hideMark/>
                  </w:tcPr>
                  <w:p w14:paraId="5E8C5AC1" w14:textId="77777777" w:rsidR="00F77F4A" w:rsidRDefault="00F77F4A" w:rsidP="0041668F">
                    <w:pPr>
                      <w:pStyle w:val="Bibliography"/>
                      <w:tabs>
                        <w:tab w:val="left" w:pos="8065"/>
                      </w:tabs>
                      <w:rPr>
                        <w:noProof/>
                      </w:rPr>
                    </w:pPr>
                    <w:r>
                      <w:rPr>
                        <w:noProof/>
                      </w:rPr>
                      <w:t>G. Romanov, "2nd harmonic RF perpendicular biased cavity update (02 Mar 2017)," 02 March 2017. [Online]. Available: http://beamdocs.fnal.gov/AD-public/DocDB/ShowDocument?docid=5342.</w:t>
                    </w:r>
                  </w:p>
                </w:tc>
              </w:tr>
              <w:tr w:rsidR="0041668F" w14:paraId="5D44C122" w14:textId="77777777" w:rsidTr="0041668F">
                <w:trPr>
                  <w:divId w:val="2108311068"/>
                  <w:tblCellSpacing w:w="15" w:type="dxa"/>
                </w:trPr>
                <w:tc>
                  <w:tcPr>
                    <w:tcW w:w="412" w:type="pct"/>
                    <w:hideMark/>
                  </w:tcPr>
                  <w:p w14:paraId="2D20FEBD" w14:textId="77777777" w:rsidR="00F77F4A" w:rsidRDefault="00F77F4A">
                    <w:pPr>
                      <w:pStyle w:val="Bibliography"/>
                      <w:rPr>
                        <w:noProof/>
                      </w:rPr>
                    </w:pPr>
                    <w:r>
                      <w:rPr>
                        <w:noProof/>
                      </w:rPr>
                      <w:t xml:space="preserve">[21] </w:t>
                    </w:r>
                  </w:p>
                </w:tc>
                <w:tc>
                  <w:tcPr>
                    <w:tcW w:w="4543" w:type="pct"/>
                    <w:hideMark/>
                  </w:tcPr>
                  <w:p w14:paraId="65D952A7" w14:textId="77777777" w:rsidR="00F77F4A" w:rsidRDefault="00F77F4A" w:rsidP="0041668F">
                    <w:pPr>
                      <w:pStyle w:val="Bibliography"/>
                      <w:tabs>
                        <w:tab w:val="left" w:pos="8065"/>
                      </w:tabs>
                      <w:rPr>
                        <w:noProof/>
                      </w:rPr>
                    </w:pPr>
                    <w:r>
                      <w:rPr>
                        <w:noProof/>
                      </w:rPr>
                      <w:t>G. Romanov and D. Sun, " 2nd harmonic RF perpendicular biased cavity update (16 June 2016)," 16 June 2016. [Online]. Available: http://beamdocs.fnal.gov/AD-public/DocDB/ShowDocument?docid=5175.</w:t>
                    </w:r>
                  </w:p>
                </w:tc>
              </w:tr>
              <w:tr w:rsidR="0041668F" w14:paraId="52E6BD60" w14:textId="77777777" w:rsidTr="0041668F">
                <w:trPr>
                  <w:divId w:val="2108311068"/>
                  <w:tblCellSpacing w:w="15" w:type="dxa"/>
                </w:trPr>
                <w:tc>
                  <w:tcPr>
                    <w:tcW w:w="412" w:type="pct"/>
                    <w:hideMark/>
                  </w:tcPr>
                  <w:p w14:paraId="31B227D8" w14:textId="77777777" w:rsidR="00F77F4A" w:rsidRDefault="00F77F4A">
                    <w:pPr>
                      <w:pStyle w:val="Bibliography"/>
                      <w:rPr>
                        <w:noProof/>
                      </w:rPr>
                    </w:pPr>
                    <w:r>
                      <w:rPr>
                        <w:noProof/>
                      </w:rPr>
                      <w:lastRenderedPageBreak/>
                      <w:t xml:space="preserve">[22] </w:t>
                    </w:r>
                  </w:p>
                </w:tc>
                <w:tc>
                  <w:tcPr>
                    <w:tcW w:w="4543" w:type="pct"/>
                    <w:hideMark/>
                  </w:tcPr>
                  <w:p w14:paraId="1AAF51ED" w14:textId="77777777" w:rsidR="00F77F4A" w:rsidRDefault="00F77F4A" w:rsidP="0041668F">
                    <w:pPr>
                      <w:pStyle w:val="Bibliography"/>
                      <w:tabs>
                        <w:tab w:val="left" w:pos="8065"/>
                      </w:tabs>
                      <w:rPr>
                        <w:noProof/>
                      </w:rPr>
                    </w:pPr>
                    <w:r>
                      <w:rPr>
                        <w:noProof/>
                      </w:rPr>
                      <w:t>G. Romanov, " 2nd harmonic RF perpendicular biased cavity update (30 June 2016)," 30 June 2016. [Online]. Available: http://beamdocs.fnal.gov/AD-public/DocDB/ShowDocument?docid=5183.</w:t>
                    </w:r>
                  </w:p>
                </w:tc>
              </w:tr>
              <w:tr w:rsidR="0041668F" w14:paraId="7215FD96" w14:textId="77777777" w:rsidTr="0041668F">
                <w:trPr>
                  <w:divId w:val="2108311068"/>
                  <w:tblCellSpacing w:w="15" w:type="dxa"/>
                </w:trPr>
                <w:tc>
                  <w:tcPr>
                    <w:tcW w:w="412" w:type="pct"/>
                    <w:hideMark/>
                  </w:tcPr>
                  <w:p w14:paraId="78FBE244" w14:textId="77777777" w:rsidR="00F77F4A" w:rsidRDefault="00F77F4A">
                    <w:pPr>
                      <w:pStyle w:val="Bibliography"/>
                      <w:rPr>
                        <w:noProof/>
                      </w:rPr>
                    </w:pPr>
                    <w:r>
                      <w:rPr>
                        <w:noProof/>
                      </w:rPr>
                      <w:t xml:space="preserve">[23] </w:t>
                    </w:r>
                  </w:p>
                </w:tc>
                <w:tc>
                  <w:tcPr>
                    <w:tcW w:w="4543" w:type="pct"/>
                    <w:hideMark/>
                  </w:tcPr>
                  <w:p w14:paraId="72243519" w14:textId="77777777" w:rsidR="00F77F4A" w:rsidRDefault="00F77F4A" w:rsidP="0041668F">
                    <w:pPr>
                      <w:pStyle w:val="Bibliography"/>
                      <w:tabs>
                        <w:tab w:val="left" w:pos="8065"/>
                      </w:tabs>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41668F" w14:paraId="608D477C" w14:textId="77777777" w:rsidTr="0041668F">
                <w:trPr>
                  <w:divId w:val="2108311068"/>
                  <w:tblCellSpacing w:w="15" w:type="dxa"/>
                </w:trPr>
                <w:tc>
                  <w:tcPr>
                    <w:tcW w:w="412" w:type="pct"/>
                    <w:hideMark/>
                  </w:tcPr>
                  <w:p w14:paraId="50AE46EC" w14:textId="77777777" w:rsidR="00F77F4A" w:rsidRDefault="00F77F4A">
                    <w:pPr>
                      <w:pStyle w:val="Bibliography"/>
                      <w:rPr>
                        <w:noProof/>
                      </w:rPr>
                    </w:pPr>
                    <w:r>
                      <w:rPr>
                        <w:noProof/>
                      </w:rPr>
                      <w:t xml:space="preserve">[24] </w:t>
                    </w:r>
                  </w:p>
                </w:tc>
                <w:tc>
                  <w:tcPr>
                    <w:tcW w:w="4543" w:type="pct"/>
                    <w:hideMark/>
                  </w:tcPr>
                  <w:p w14:paraId="48E3A712" w14:textId="77777777" w:rsidR="00F77F4A" w:rsidRDefault="00F77F4A" w:rsidP="0041668F">
                    <w:pPr>
                      <w:pStyle w:val="Bibliography"/>
                      <w:tabs>
                        <w:tab w:val="left" w:pos="8065"/>
                      </w:tabs>
                      <w:rPr>
                        <w:noProof/>
                      </w:rPr>
                    </w:pPr>
                    <w:r>
                      <w:rPr>
                        <w:noProof/>
                      </w:rPr>
                      <w:t>G. Romanov, "2nd harmonic RF perpendicular biased cavity update (22 Jun 2017)," 22 June 2017. [Online]. Available: http://beamdocs.fnal.gov/AD-public/DocDB/ShowDocument?docid=5567.</w:t>
                    </w:r>
                  </w:p>
                </w:tc>
              </w:tr>
              <w:tr w:rsidR="0041668F" w14:paraId="023D7418" w14:textId="77777777" w:rsidTr="0041668F">
                <w:trPr>
                  <w:divId w:val="2108311068"/>
                  <w:tblCellSpacing w:w="15" w:type="dxa"/>
                </w:trPr>
                <w:tc>
                  <w:tcPr>
                    <w:tcW w:w="412" w:type="pct"/>
                    <w:hideMark/>
                  </w:tcPr>
                  <w:p w14:paraId="26FC5A1B" w14:textId="77777777" w:rsidR="00F77F4A" w:rsidRDefault="00F77F4A">
                    <w:pPr>
                      <w:pStyle w:val="Bibliography"/>
                      <w:rPr>
                        <w:noProof/>
                      </w:rPr>
                    </w:pPr>
                    <w:r>
                      <w:rPr>
                        <w:noProof/>
                      </w:rPr>
                      <w:t xml:space="preserve">[25] </w:t>
                    </w:r>
                  </w:p>
                </w:tc>
                <w:tc>
                  <w:tcPr>
                    <w:tcW w:w="4543" w:type="pct"/>
                    <w:hideMark/>
                  </w:tcPr>
                  <w:p w14:paraId="3A199387" w14:textId="77777777" w:rsidR="00F77F4A" w:rsidRDefault="00F77F4A" w:rsidP="0041668F">
                    <w:pPr>
                      <w:pStyle w:val="Bibliography"/>
                      <w:tabs>
                        <w:tab w:val="left" w:pos="8065"/>
                      </w:tabs>
                      <w:rPr>
                        <w:noProof/>
                      </w:rPr>
                    </w:pPr>
                    <w:r>
                      <w:rPr>
                        <w:noProof/>
                      </w:rPr>
                      <w:t>MDC Vacuum Products, LLC, "Del-Seal Mount -- Single ended (Part number 9242000)," 2014. [Online]. Available: https://www.mdcvacuum.com/DisplayPart.aspx?d=MDC&amp;wr=US&amp;p=9242000.</w:t>
                    </w:r>
                  </w:p>
                </w:tc>
              </w:tr>
              <w:tr w:rsidR="0041668F" w14:paraId="466EB8EC" w14:textId="77777777" w:rsidTr="0041668F">
                <w:trPr>
                  <w:divId w:val="2108311068"/>
                  <w:tblCellSpacing w:w="15" w:type="dxa"/>
                </w:trPr>
                <w:tc>
                  <w:tcPr>
                    <w:tcW w:w="412" w:type="pct"/>
                    <w:hideMark/>
                  </w:tcPr>
                  <w:p w14:paraId="0A9B6C3A" w14:textId="77777777" w:rsidR="00F77F4A" w:rsidRDefault="00F77F4A">
                    <w:pPr>
                      <w:pStyle w:val="Bibliography"/>
                      <w:rPr>
                        <w:noProof/>
                      </w:rPr>
                    </w:pPr>
                    <w:r>
                      <w:rPr>
                        <w:noProof/>
                      </w:rPr>
                      <w:t xml:space="preserve">[26] </w:t>
                    </w:r>
                  </w:p>
                </w:tc>
                <w:tc>
                  <w:tcPr>
                    <w:tcW w:w="4543" w:type="pct"/>
                    <w:hideMark/>
                  </w:tcPr>
                  <w:p w14:paraId="0793A6B2" w14:textId="77777777" w:rsidR="00F77F4A" w:rsidRDefault="00F77F4A" w:rsidP="0041668F">
                    <w:pPr>
                      <w:pStyle w:val="Bibliography"/>
                      <w:tabs>
                        <w:tab w:val="left" w:pos="8065"/>
                      </w:tabs>
                      <w:rPr>
                        <w:noProof/>
                      </w:rPr>
                    </w:pPr>
                    <w:r>
                      <w:rPr>
                        <w:noProof/>
                      </w:rPr>
                      <w:t>C. Tan, "2nd harmonic RF perpendicular biased cavity update (12 July 2016)," 12 July 2016. [Online]. Available: http://beamdocs.fnal.gov/AD/DocDB/0051/005185/004/check.pptx.</w:t>
                    </w:r>
                  </w:p>
                </w:tc>
              </w:tr>
              <w:tr w:rsidR="0041668F" w14:paraId="7092B175" w14:textId="77777777" w:rsidTr="0041668F">
                <w:trPr>
                  <w:divId w:val="2108311068"/>
                  <w:tblCellSpacing w:w="15" w:type="dxa"/>
                </w:trPr>
                <w:tc>
                  <w:tcPr>
                    <w:tcW w:w="412" w:type="pct"/>
                    <w:hideMark/>
                  </w:tcPr>
                  <w:p w14:paraId="20B8FE25" w14:textId="77777777" w:rsidR="00F77F4A" w:rsidRDefault="00F77F4A">
                    <w:pPr>
                      <w:pStyle w:val="Bibliography"/>
                      <w:rPr>
                        <w:noProof/>
                      </w:rPr>
                    </w:pPr>
                    <w:r>
                      <w:rPr>
                        <w:noProof/>
                      </w:rPr>
                      <w:t xml:space="preserve">[27] </w:t>
                    </w:r>
                  </w:p>
                </w:tc>
                <w:tc>
                  <w:tcPr>
                    <w:tcW w:w="4543" w:type="pct"/>
                    <w:hideMark/>
                  </w:tcPr>
                  <w:p w14:paraId="73FA9E2A" w14:textId="77777777" w:rsidR="00F77F4A" w:rsidRDefault="00F77F4A" w:rsidP="0041668F">
                    <w:pPr>
                      <w:pStyle w:val="Bibliography"/>
                      <w:tabs>
                        <w:tab w:val="left" w:pos="8065"/>
                      </w:tabs>
                      <w:rPr>
                        <w:noProof/>
                      </w:rPr>
                    </w:pPr>
                    <w:r>
                      <w:rPr>
                        <w:noProof/>
                      </w:rPr>
                      <w:t>U. Weinands and others, "The LEB Book," 1994.</w:t>
                    </w:r>
                  </w:p>
                </w:tc>
              </w:tr>
              <w:tr w:rsidR="0041668F" w14:paraId="5E3A2CAA" w14:textId="77777777" w:rsidTr="0041668F">
                <w:trPr>
                  <w:divId w:val="2108311068"/>
                  <w:tblCellSpacing w:w="15" w:type="dxa"/>
                </w:trPr>
                <w:tc>
                  <w:tcPr>
                    <w:tcW w:w="412" w:type="pct"/>
                    <w:hideMark/>
                  </w:tcPr>
                  <w:p w14:paraId="46AECD9D" w14:textId="77777777" w:rsidR="00F77F4A" w:rsidRDefault="00F77F4A">
                    <w:pPr>
                      <w:pStyle w:val="Bibliography"/>
                      <w:rPr>
                        <w:noProof/>
                      </w:rPr>
                    </w:pPr>
                    <w:r>
                      <w:rPr>
                        <w:noProof/>
                      </w:rPr>
                      <w:t xml:space="preserve">[28] </w:t>
                    </w:r>
                  </w:p>
                </w:tc>
                <w:tc>
                  <w:tcPr>
                    <w:tcW w:w="4543" w:type="pct"/>
                    <w:hideMark/>
                  </w:tcPr>
                  <w:p w14:paraId="3B12E078" w14:textId="77777777" w:rsidR="00F77F4A" w:rsidRDefault="00F77F4A" w:rsidP="0041668F">
                    <w:pPr>
                      <w:pStyle w:val="Bibliography"/>
                      <w:tabs>
                        <w:tab w:val="left" w:pos="8065"/>
                      </w:tabs>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41668F" w14:paraId="63AB570B" w14:textId="77777777" w:rsidTr="0041668F">
                <w:trPr>
                  <w:divId w:val="2108311068"/>
                  <w:tblCellSpacing w:w="15" w:type="dxa"/>
                </w:trPr>
                <w:tc>
                  <w:tcPr>
                    <w:tcW w:w="412" w:type="pct"/>
                    <w:hideMark/>
                  </w:tcPr>
                  <w:p w14:paraId="78D06420" w14:textId="77777777" w:rsidR="00F77F4A" w:rsidRDefault="00F77F4A">
                    <w:pPr>
                      <w:pStyle w:val="Bibliography"/>
                      <w:rPr>
                        <w:noProof/>
                      </w:rPr>
                    </w:pPr>
                    <w:r>
                      <w:rPr>
                        <w:noProof/>
                      </w:rPr>
                      <w:t xml:space="preserve">[29] </w:t>
                    </w:r>
                  </w:p>
                </w:tc>
                <w:tc>
                  <w:tcPr>
                    <w:tcW w:w="4543" w:type="pct"/>
                    <w:hideMark/>
                  </w:tcPr>
                  <w:p w14:paraId="6D9E0ED1" w14:textId="77777777" w:rsidR="00F77F4A" w:rsidRDefault="00F77F4A" w:rsidP="0041668F">
                    <w:pPr>
                      <w:pStyle w:val="Bibliography"/>
                      <w:tabs>
                        <w:tab w:val="left" w:pos="8065"/>
                      </w:tabs>
                      <w:rPr>
                        <w:noProof/>
                      </w:rPr>
                    </w:pPr>
                    <w:r>
                      <w:rPr>
                        <w:noProof/>
                      </w:rPr>
                      <w:t>Los Alamos Accelerator Code Group, 2013. [Online]. Available: http://laacg.lanl.gov/laacg/services/download_sf.phtml.</w:t>
                    </w:r>
                  </w:p>
                </w:tc>
              </w:tr>
              <w:tr w:rsidR="0041668F" w14:paraId="0F6207E8" w14:textId="77777777" w:rsidTr="0041668F">
                <w:trPr>
                  <w:divId w:val="2108311068"/>
                  <w:tblCellSpacing w:w="15" w:type="dxa"/>
                </w:trPr>
                <w:tc>
                  <w:tcPr>
                    <w:tcW w:w="412" w:type="pct"/>
                    <w:hideMark/>
                  </w:tcPr>
                  <w:p w14:paraId="3F372939" w14:textId="77777777" w:rsidR="00F77F4A" w:rsidRDefault="00F77F4A">
                    <w:pPr>
                      <w:pStyle w:val="Bibliography"/>
                      <w:rPr>
                        <w:noProof/>
                      </w:rPr>
                    </w:pPr>
                    <w:r>
                      <w:rPr>
                        <w:noProof/>
                      </w:rPr>
                      <w:t xml:space="preserve">[30] </w:t>
                    </w:r>
                  </w:p>
                </w:tc>
                <w:tc>
                  <w:tcPr>
                    <w:tcW w:w="4543" w:type="pct"/>
                    <w:hideMark/>
                  </w:tcPr>
                  <w:p w14:paraId="42353C95" w14:textId="77777777" w:rsidR="00F77F4A" w:rsidRDefault="00F77F4A" w:rsidP="0041668F">
                    <w:pPr>
                      <w:pStyle w:val="Bibliography"/>
                      <w:tabs>
                        <w:tab w:val="left" w:pos="8065"/>
                      </w:tabs>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41668F" w14:paraId="3B3B2329" w14:textId="77777777" w:rsidTr="0041668F">
                <w:trPr>
                  <w:divId w:val="2108311068"/>
                  <w:tblCellSpacing w:w="15" w:type="dxa"/>
                </w:trPr>
                <w:tc>
                  <w:tcPr>
                    <w:tcW w:w="412" w:type="pct"/>
                    <w:hideMark/>
                  </w:tcPr>
                  <w:p w14:paraId="3ED618B6" w14:textId="77777777" w:rsidR="00F77F4A" w:rsidRDefault="00F77F4A">
                    <w:pPr>
                      <w:pStyle w:val="Bibliography"/>
                      <w:rPr>
                        <w:noProof/>
                      </w:rPr>
                    </w:pPr>
                    <w:r>
                      <w:rPr>
                        <w:noProof/>
                      </w:rPr>
                      <w:t xml:space="preserve">[31] </w:t>
                    </w:r>
                  </w:p>
                </w:tc>
                <w:tc>
                  <w:tcPr>
                    <w:tcW w:w="4543" w:type="pct"/>
                    <w:hideMark/>
                  </w:tcPr>
                  <w:p w14:paraId="367ED842" w14:textId="77777777" w:rsidR="00F77F4A" w:rsidRDefault="00F77F4A" w:rsidP="0041668F">
                    <w:pPr>
                      <w:pStyle w:val="Bibliography"/>
                      <w:tabs>
                        <w:tab w:val="left" w:pos="8065"/>
                      </w:tabs>
                      <w:rPr>
                        <w:noProof/>
                      </w:rPr>
                    </w:pPr>
                    <w:r>
                      <w:rPr>
                        <w:noProof/>
                      </w:rPr>
                      <w:t>R. Carter, "RF power generation," 2011.</w:t>
                    </w:r>
                  </w:p>
                </w:tc>
              </w:tr>
              <w:tr w:rsidR="0041668F" w14:paraId="32698E32" w14:textId="77777777" w:rsidTr="0041668F">
                <w:trPr>
                  <w:divId w:val="2108311068"/>
                  <w:tblCellSpacing w:w="15" w:type="dxa"/>
                </w:trPr>
                <w:tc>
                  <w:tcPr>
                    <w:tcW w:w="412" w:type="pct"/>
                    <w:hideMark/>
                  </w:tcPr>
                  <w:p w14:paraId="66C0A4CC" w14:textId="77777777" w:rsidR="00F77F4A" w:rsidRDefault="00F77F4A">
                    <w:pPr>
                      <w:pStyle w:val="Bibliography"/>
                      <w:rPr>
                        <w:noProof/>
                      </w:rPr>
                    </w:pPr>
                    <w:r>
                      <w:rPr>
                        <w:noProof/>
                      </w:rPr>
                      <w:t xml:space="preserve">[32] </w:t>
                    </w:r>
                  </w:p>
                </w:tc>
                <w:tc>
                  <w:tcPr>
                    <w:tcW w:w="4543" w:type="pct"/>
                    <w:hideMark/>
                  </w:tcPr>
                  <w:p w14:paraId="077F1C33" w14:textId="77777777" w:rsidR="00F77F4A" w:rsidRDefault="00F77F4A" w:rsidP="0041668F">
                    <w:pPr>
                      <w:pStyle w:val="Bibliography"/>
                      <w:tabs>
                        <w:tab w:val="left" w:pos="8065"/>
                      </w:tabs>
                      <w:rPr>
                        <w:noProof/>
                      </w:rPr>
                    </w:pPr>
                    <w:r>
                      <w:rPr>
                        <w:noProof/>
                      </w:rPr>
                      <w:t>Henkel Adhesives, March 2015. [Online]. Available: http://www.henkel-adhesives.com/product-search-1554.htm?nodeid=8802585018369.</w:t>
                    </w:r>
                  </w:p>
                </w:tc>
              </w:tr>
              <w:tr w:rsidR="0041668F" w14:paraId="5ABB3332" w14:textId="77777777" w:rsidTr="0041668F">
                <w:trPr>
                  <w:divId w:val="2108311068"/>
                  <w:tblCellSpacing w:w="15" w:type="dxa"/>
                </w:trPr>
                <w:tc>
                  <w:tcPr>
                    <w:tcW w:w="412" w:type="pct"/>
                    <w:hideMark/>
                  </w:tcPr>
                  <w:p w14:paraId="1680DA73" w14:textId="77777777" w:rsidR="00F77F4A" w:rsidRDefault="00F77F4A">
                    <w:pPr>
                      <w:pStyle w:val="Bibliography"/>
                      <w:rPr>
                        <w:noProof/>
                      </w:rPr>
                    </w:pPr>
                    <w:r>
                      <w:rPr>
                        <w:noProof/>
                      </w:rPr>
                      <w:t xml:space="preserve">[33] </w:t>
                    </w:r>
                  </w:p>
                </w:tc>
                <w:tc>
                  <w:tcPr>
                    <w:tcW w:w="4543" w:type="pct"/>
                    <w:hideMark/>
                  </w:tcPr>
                  <w:p w14:paraId="68492FC9" w14:textId="77777777" w:rsidR="00F77F4A" w:rsidRDefault="00F77F4A" w:rsidP="0041668F">
                    <w:pPr>
                      <w:pStyle w:val="Bibliography"/>
                      <w:tabs>
                        <w:tab w:val="left" w:pos="8065"/>
                      </w:tabs>
                      <w:rPr>
                        <w:noProof/>
                      </w:rPr>
                    </w:pPr>
                    <w:r>
                      <w:rPr>
                        <w:noProof/>
                      </w:rPr>
                      <w:t xml:space="preserve">I. Terechkine and G. Romanov, "Reduction of the RF Loss in the Garnet Material of a Tunable Cavity by Optimizing the Magnetic Field Distribution Using Shimming," 08 March </w:t>
                    </w:r>
                    <w:r>
                      <w:rPr>
                        <w:noProof/>
                      </w:rPr>
                      <w:lastRenderedPageBreak/>
                      <w:t>2016. [Online]. Available: https://web.fnal.gov/organization/TDNotes/Shared%20Documents/2016%20Tech%20Notes/TD-16-007.pdf.</w:t>
                    </w:r>
                  </w:p>
                </w:tc>
              </w:tr>
              <w:tr w:rsidR="0041668F" w14:paraId="16ECD15A" w14:textId="77777777" w:rsidTr="0041668F">
                <w:trPr>
                  <w:divId w:val="2108311068"/>
                  <w:tblCellSpacing w:w="15" w:type="dxa"/>
                </w:trPr>
                <w:tc>
                  <w:tcPr>
                    <w:tcW w:w="412" w:type="pct"/>
                    <w:hideMark/>
                  </w:tcPr>
                  <w:p w14:paraId="5AA7E4B2" w14:textId="77777777" w:rsidR="00F77F4A" w:rsidRDefault="00F77F4A">
                    <w:pPr>
                      <w:pStyle w:val="Bibliography"/>
                      <w:rPr>
                        <w:noProof/>
                      </w:rPr>
                    </w:pPr>
                    <w:r>
                      <w:rPr>
                        <w:noProof/>
                      </w:rPr>
                      <w:lastRenderedPageBreak/>
                      <w:t xml:space="preserve">[34] </w:t>
                    </w:r>
                  </w:p>
                </w:tc>
                <w:tc>
                  <w:tcPr>
                    <w:tcW w:w="4543" w:type="pct"/>
                    <w:hideMark/>
                  </w:tcPr>
                  <w:p w14:paraId="75FD7134" w14:textId="77777777" w:rsidR="00F77F4A" w:rsidRDefault="00F77F4A" w:rsidP="0041668F">
                    <w:pPr>
                      <w:pStyle w:val="Bibliography"/>
                      <w:tabs>
                        <w:tab w:val="left" w:pos="8065"/>
                      </w:tabs>
                      <w:rPr>
                        <w:noProof/>
                      </w:rPr>
                    </w:pPr>
                    <w:r>
                      <w:rPr>
                        <w:noProof/>
                      </w:rPr>
                      <w:t>I. Terechkine, "Eddy Currents in the Tuner of the 2-nd Harmonic Booster Cavity," 10 April 2017. [Online]. Available: https://web.fnal.gov/organization/TDNotes/Shared%20Documents/2017%20Tech%20Notes/TD-17-003.pdf.</w:t>
                    </w:r>
                  </w:p>
                </w:tc>
              </w:tr>
              <w:tr w:rsidR="0041668F" w14:paraId="52DA6BB6" w14:textId="77777777" w:rsidTr="0041668F">
                <w:trPr>
                  <w:divId w:val="2108311068"/>
                  <w:tblCellSpacing w:w="15" w:type="dxa"/>
                </w:trPr>
                <w:tc>
                  <w:tcPr>
                    <w:tcW w:w="412" w:type="pct"/>
                    <w:hideMark/>
                  </w:tcPr>
                  <w:p w14:paraId="16282E1C" w14:textId="77777777" w:rsidR="00F77F4A" w:rsidRDefault="00F77F4A">
                    <w:pPr>
                      <w:pStyle w:val="Bibliography"/>
                      <w:rPr>
                        <w:noProof/>
                      </w:rPr>
                    </w:pPr>
                    <w:r>
                      <w:rPr>
                        <w:noProof/>
                      </w:rPr>
                      <w:t xml:space="preserve">[35] </w:t>
                    </w:r>
                  </w:p>
                </w:tc>
                <w:tc>
                  <w:tcPr>
                    <w:tcW w:w="4543" w:type="pct"/>
                    <w:hideMark/>
                  </w:tcPr>
                  <w:p w14:paraId="1E7D956E" w14:textId="77777777" w:rsidR="00F77F4A" w:rsidRDefault="00F77F4A" w:rsidP="0041668F">
                    <w:pPr>
                      <w:pStyle w:val="Bibliography"/>
                      <w:tabs>
                        <w:tab w:val="left" w:pos="8065"/>
                      </w:tabs>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41668F" w14:paraId="401A5798" w14:textId="77777777" w:rsidTr="0041668F">
                <w:trPr>
                  <w:divId w:val="2108311068"/>
                  <w:tblCellSpacing w:w="15" w:type="dxa"/>
                </w:trPr>
                <w:tc>
                  <w:tcPr>
                    <w:tcW w:w="412" w:type="pct"/>
                    <w:hideMark/>
                  </w:tcPr>
                  <w:p w14:paraId="2062FB49" w14:textId="77777777" w:rsidR="00F77F4A" w:rsidRDefault="00F77F4A">
                    <w:pPr>
                      <w:pStyle w:val="Bibliography"/>
                      <w:rPr>
                        <w:noProof/>
                      </w:rPr>
                    </w:pPr>
                    <w:r>
                      <w:rPr>
                        <w:noProof/>
                      </w:rPr>
                      <w:t xml:space="preserve">[36] </w:t>
                    </w:r>
                  </w:p>
                </w:tc>
                <w:tc>
                  <w:tcPr>
                    <w:tcW w:w="4543" w:type="pct"/>
                    <w:hideMark/>
                  </w:tcPr>
                  <w:p w14:paraId="104EF504" w14:textId="77777777" w:rsidR="00F77F4A" w:rsidRDefault="00F77F4A" w:rsidP="0041668F">
                    <w:pPr>
                      <w:pStyle w:val="Bibliography"/>
                      <w:tabs>
                        <w:tab w:val="left" w:pos="8065"/>
                      </w:tabs>
                      <w:rPr>
                        <w:noProof/>
                      </w:rPr>
                    </w:pPr>
                    <w:r>
                      <w:rPr>
                        <w:noProof/>
                      </w:rPr>
                      <w:t xml:space="preserve">I. Terechkine, </w:t>
                    </w:r>
                    <w:r>
                      <w:rPr>
                        <w:i/>
                        <w:iCs/>
                        <w:noProof/>
                      </w:rPr>
                      <w:t xml:space="preserve">email dated 19 Jan 2018, </w:t>
                    </w:r>
                    <w:r>
                      <w:rPr>
                        <w:noProof/>
                      </w:rPr>
                      <w:t xml:space="preserve">Batavia, IL, 2018. </w:t>
                    </w:r>
                  </w:p>
                </w:tc>
              </w:tr>
              <w:tr w:rsidR="0041668F" w14:paraId="30311B68" w14:textId="77777777" w:rsidTr="0041668F">
                <w:trPr>
                  <w:divId w:val="2108311068"/>
                  <w:tblCellSpacing w:w="15" w:type="dxa"/>
                </w:trPr>
                <w:tc>
                  <w:tcPr>
                    <w:tcW w:w="412" w:type="pct"/>
                    <w:hideMark/>
                  </w:tcPr>
                  <w:p w14:paraId="4D9F4473" w14:textId="77777777" w:rsidR="00F77F4A" w:rsidRDefault="00F77F4A">
                    <w:pPr>
                      <w:pStyle w:val="Bibliography"/>
                      <w:rPr>
                        <w:noProof/>
                      </w:rPr>
                    </w:pPr>
                    <w:r>
                      <w:rPr>
                        <w:noProof/>
                      </w:rPr>
                      <w:t xml:space="preserve">[37] </w:t>
                    </w:r>
                  </w:p>
                </w:tc>
                <w:tc>
                  <w:tcPr>
                    <w:tcW w:w="4543" w:type="pct"/>
                    <w:hideMark/>
                  </w:tcPr>
                  <w:p w14:paraId="7211CEA2" w14:textId="77777777" w:rsidR="00F77F4A" w:rsidRDefault="00F77F4A" w:rsidP="0041668F">
                    <w:pPr>
                      <w:pStyle w:val="Bibliography"/>
                      <w:tabs>
                        <w:tab w:val="left" w:pos="8065"/>
                      </w:tabs>
                      <w:rPr>
                        <w:noProof/>
                      </w:rPr>
                    </w:pPr>
                    <w:r>
                      <w:rPr>
                        <w:noProof/>
                      </w:rPr>
                      <w:t>I. Terechkine, "Magnetic Bias System for the Second Harmonic Cavity of the FNAL Booster," 12 July 2016. [Online]. Available: https://web.fnal.gov/organization/TDNotes/Shared%20Documents/2016%20Tech%20Notes/TD-16-012.pdf.</w:t>
                    </w:r>
                  </w:p>
                </w:tc>
              </w:tr>
              <w:tr w:rsidR="0041668F" w14:paraId="6617424D" w14:textId="77777777" w:rsidTr="0041668F">
                <w:trPr>
                  <w:divId w:val="2108311068"/>
                  <w:tblCellSpacing w:w="15" w:type="dxa"/>
                </w:trPr>
                <w:tc>
                  <w:tcPr>
                    <w:tcW w:w="412" w:type="pct"/>
                    <w:hideMark/>
                  </w:tcPr>
                  <w:p w14:paraId="66F536AD" w14:textId="77777777" w:rsidR="00F77F4A" w:rsidRDefault="00F77F4A">
                    <w:pPr>
                      <w:pStyle w:val="Bibliography"/>
                      <w:rPr>
                        <w:noProof/>
                      </w:rPr>
                    </w:pPr>
                    <w:r>
                      <w:rPr>
                        <w:noProof/>
                      </w:rPr>
                      <w:t xml:space="preserve">[38] </w:t>
                    </w:r>
                  </w:p>
                </w:tc>
                <w:tc>
                  <w:tcPr>
                    <w:tcW w:w="4543" w:type="pct"/>
                    <w:hideMark/>
                  </w:tcPr>
                  <w:p w14:paraId="683F7924" w14:textId="77777777" w:rsidR="00F77F4A" w:rsidRDefault="00F77F4A" w:rsidP="0041668F">
                    <w:pPr>
                      <w:pStyle w:val="Bibliography"/>
                      <w:tabs>
                        <w:tab w:val="left" w:pos="8065"/>
                      </w:tabs>
                      <w:rPr>
                        <w:noProof/>
                      </w:rPr>
                    </w:pPr>
                    <w:r>
                      <w:rPr>
                        <w:noProof/>
                      </w:rPr>
                      <w:t xml:space="preserve">R. Best, Phase locked loops, design, simulation and applications, New York, NY: McGraw-Hill, 1999. </w:t>
                    </w:r>
                  </w:p>
                </w:tc>
              </w:tr>
              <w:tr w:rsidR="0041668F" w14:paraId="3D1DFE1F" w14:textId="77777777" w:rsidTr="0041668F">
                <w:trPr>
                  <w:divId w:val="2108311068"/>
                  <w:tblCellSpacing w:w="15" w:type="dxa"/>
                </w:trPr>
                <w:tc>
                  <w:tcPr>
                    <w:tcW w:w="412" w:type="pct"/>
                    <w:hideMark/>
                  </w:tcPr>
                  <w:p w14:paraId="25577737" w14:textId="77777777" w:rsidR="00F77F4A" w:rsidRDefault="00F77F4A">
                    <w:pPr>
                      <w:pStyle w:val="Bibliography"/>
                      <w:rPr>
                        <w:noProof/>
                      </w:rPr>
                    </w:pPr>
                    <w:r>
                      <w:rPr>
                        <w:noProof/>
                      </w:rPr>
                      <w:t xml:space="preserve">[39] </w:t>
                    </w:r>
                  </w:p>
                </w:tc>
                <w:tc>
                  <w:tcPr>
                    <w:tcW w:w="4543" w:type="pct"/>
                    <w:hideMark/>
                  </w:tcPr>
                  <w:p w14:paraId="27853A65" w14:textId="77777777" w:rsidR="00F77F4A" w:rsidRDefault="00F77F4A" w:rsidP="0041668F">
                    <w:pPr>
                      <w:pStyle w:val="Bibliography"/>
                      <w:tabs>
                        <w:tab w:val="left" w:pos="8065"/>
                      </w:tabs>
                      <w:rPr>
                        <w:noProof/>
                      </w:rPr>
                    </w:pPr>
                    <w:r>
                      <w:rPr>
                        <w:noProof/>
                      </w:rPr>
                      <w:t>T. Berenc and J. Reid, 2001. [Online]. Available: http://rf.fnal.gov/global/technotes/TN/TN023.pdf.</w:t>
                    </w:r>
                  </w:p>
                </w:tc>
              </w:tr>
              <w:tr w:rsidR="0041668F" w14:paraId="0AED27DB" w14:textId="77777777" w:rsidTr="0041668F">
                <w:trPr>
                  <w:divId w:val="2108311068"/>
                  <w:tblCellSpacing w:w="15" w:type="dxa"/>
                </w:trPr>
                <w:tc>
                  <w:tcPr>
                    <w:tcW w:w="412" w:type="pct"/>
                    <w:hideMark/>
                  </w:tcPr>
                  <w:p w14:paraId="42AAC567" w14:textId="77777777" w:rsidR="00F77F4A" w:rsidRDefault="00F77F4A">
                    <w:pPr>
                      <w:pStyle w:val="Bibliography"/>
                      <w:rPr>
                        <w:noProof/>
                      </w:rPr>
                    </w:pPr>
                    <w:r>
                      <w:rPr>
                        <w:noProof/>
                      </w:rPr>
                      <w:t xml:space="preserve">[40] </w:t>
                    </w:r>
                  </w:p>
                </w:tc>
                <w:tc>
                  <w:tcPr>
                    <w:tcW w:w="4543" w:type="pct"/>
                    <w:hideMark/>
                  </w:tcPr>
                  <w:p w14:paraId="2C63C79A" w14:textId="77777777" w:rsidR="00F77F4A" w:rsidRDefault="00F77F4A" w:rsidP="0041668F">
                    <w:pPr>
                      <w:pStyle w:val="Bibliography"/>
                      <w:tabs>
                        <w:tab w:val="left" w:pos="8065"/>
                      </w:tabs>
                      <w:rPr>
                        <w:noProof/>
                      </w:rPr>
                    </w:pPr>
                    <w:r>
                      <w:rPr>
                        <w:noProof/>
                      </w:rPr>
                      <w:t>Tomco Technologies, "TOMCO 8kW CW RF amplifier model BT8K ALPHA," Tomco Technologies, Stepney, Australia, 2016.</w:t>
                    </w:r>
                  </w:p>
                </w:tc>
              </w:tr>
              <w:tr w:rsidR="0041668F" w14:paraId="317891B4" w14:textId="77777777" w:rsidTr="0041668F">
                <w:trPr>
                  <w:divId w:val="2108311068"/>
                  <w:tblCellSpacing w:w="15" w:type="dxa"/>
                </w:trPr>
                <w:tc>
                  <w:tcPr>
                    <w:tcW w:w="412" w:type="pct"/>
                    <w:hideMark/>
                  </w:tcPr>
                  <w:p w14:paraId="471EA5EB" w14:textId="77777777" w:rsidR="00F77F4A" w:rsidRDefault="00F77F4A">
                    <w:pPr>
                      <w:pStyle w:val="Bibliography"/>
                      <w:rPr>
                        <w:noProof/>
                      </w:rPr>
                    </w:pPr>
                    <w:r>
                      <w:rPr>
                        <w:noProof/>
                      </w:rPr>
                      <w:t xml:space="preserve">[41] </w:t>
                    </w:r>
                  </w:p>
                </w:tc>
                <w:tc>
                  <w:tcPr>
                    <w:tcW w:w="4543" w:type="pct"/>
                    <w:hideMark/>
                  </w:tcPr>
                  <w:p w14:paraId="7DD00C66" w14:textId="77777777" w:rsidR="00F77F4A" w:rsidRDefault="00F77F4A" w:rsidP="0041668F">
                    <w:pPr>
                      <w:pStyle w:val="Bibliography"/>
                      <w:tabs>
                        <w:tab w:val="left" w:pos="8065"/>
                      </w:tabs>
                      <w:rPr>
                        <w:noProof/>
                      </w:rPr>
                    </w:pPr>
                    <w:r>
                      <w:rPr>
                        <w:noProof/>
                      </w:rPr>
                      <w:t>R. Madrak, J. Reid, M. Slabaugh and C. Tan, 22 March 2017. [Online]. Available: http://beamdocs.fnal.gov/AD-public/DocDB/ShowDocument?docid=5350.</w:t>
                    </w:r>
                  </w:p>
                </w:tc>
              </w:tr>
              <w:tr w:rsidR="0041668F" w14:paraId="5BC914E6" w14:textId="77777777" w:rsidTr="0041668F">
                <w:trPr>
                  <w:divId w:val="2108311068"/>
                  <w:tblCellSpacing w:w="15" w:type="dxa"/>
                </w:trPr>
                <w:tc>
                  <w:tcPr>
                    <w:tcW w:w="412" w:type="pct"/>
                    <w:hideMark/>
                  </w:tcPr>
                  <w:p w14:paraId="797A688D" w14:textId="77777777" w:rsidR="00F77F4A" w:rsidRDefault="00F77F4A">
                    <w:pPr>
                      <w:pStyle w:val="Bibliography"/>
                      <w:rPr>
                        <w:noProof/>
                      </w:rPr>
                    </w:pPr>
                    <w:r>
                      <w:rPr>
                        <w:noProof/>
                      </w:rPr>
                      <w:t xml:space="preserve">[42] </w:t>
                    </w:r>
                  </w:p>
                </w:tc>
                <w:tc>
                  <w:tcPr>
                    <w:tcW w:w="4543" w:type="pct"/>
                    <w:hideMark/>
                  </w:tcPr>
                  <w:p w14:paraId="6809D1F8" w14:textId="77777777" w:rsidR="00F77F4A" w:rsidRDefault="00F77F4A" w:rsidP="0041668F">
                    <w:pPr>
                      <w:pStyle w:val="Bibliography"/>
                      <w:tabs>
                        <w:tab w:val="left" w:pos="8065"/>
                      </w:tabs>
                      <w:rPr>
                        <w:noProof/>
                      </w:rPr>
                    </w:pPr>
                    <w:r>
                      <w:rPr>
                        <w:noProof/>
                      </w:rPr>
                      <w:t>Richardson Electronics, July 2001. [Online]. Available: http://www.relltubes.com/products/Electron-Tubes-Vacuum-Devices/Tetrode/4CW150000E.html.</w:t>
                    </w:r>
                  </w:p>
                </w:tc>
              </w:tr>
              <w:tr w:rsidR="0041668F" w14:paraId="15680999" w14:textId="77777777" w:rsidTr="0041668F">
                <w:trPr>
                  <w:divId w:val="2108311068"/>
                  <w:tblCellSpacing w:w="15" w:type="dxa"/>
                </w:trPr>
                <w:tc>
                  <w:tcPr>
                    <w:tcW w:w="412" w:type="pct"/>
                    <w:hideMark/>
                  </w:tcPr>
                  <w:p w14:paraId="4C33946B" w14:textId="77777777" w:rsidR="00F77F4A" w:rsidRDefault="00F77F4A">
                    <w:pPr>
                      <w:pStyle w:val="Bibliography"/>
                      <w:rPr>
                        <w:noProof/>
                      </w:rPr>
                    </w:pPr>
                    <w:r>
                      <w:rPr>
                        <w:noProof/>
                      </w:rPr>
                      <w:lastRenderedPageBreak/>
                      <w:t xml:space="preserve">[43] </w:t>
                    </w:r>
                  </w:p>
                </w:tc>
                <w:tc>
                  <w:tcPr>
                    <w:tcW w:w="4543" w:type="pct"/>
                    <w:hideMark/>
                  </w:tcPr>
                  <w:p w14:paraId="71D1B70B" w14:textId="77777777" w:rsidR="00F77F4A" w:rsidRDefault="00F77F4A" w:rsidP="0041668F">
                    <w:pPr>
                      <w:pStyle w:val="Bibliography"/>
                      <w:tabs>
                        <w:tab w:val="left" w:pos="8065"/>
                      </w:tabs>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41668F" w14:paraId="4D4809B9" w14:textId="77777777" w:rsidTr="0041668F">
                <w:trPr>
                  <w:divId w:val="2108311068"/>
                  <w:tblCellSpacing w:w="15" w:type="dxa"/>
                </w:trPr>
                <w:tc>
                  <w:tcPr>
                    <w:tcW w:w="412" w:type="pct"/>
                    <w:hideMark/>
                  </w:tcPr>
                  <w:p w14:paraId="5344FBF0" w14:textId="77777777" w:rsidR="00F77F4A" w:rsidRDefault="00F77F4A">
                    <w:pPr>
                      <w:pStyle w:val="Bibliography"/>
                      <w:rPr>
                        <w:noProof/>
                      </w:rPr>
                    </w:pPr>
                    <w:r>
                      <w:rPr>
                        <w:noProof/>
                      </w:rPr>
                      <w:t xml:space="preserve">[44] </w:t>
                    </w:r>
                  </w:p>
                </w:tc>
                <w:tc>
                  <w:tcPr>
                    <w:tcW w:w="4543" w:type="pct"/>
                    <w:hideMark/>
                  </w:tcPr>
                  <w:p w14:paraId="1881F95C" w14:textId="77777777" w:rsidR="00F77F4A" w:rsidRDefault="00F77F4A" w:rsidP="0041668F">
                    <w:pPr>
                      <w:pStyle w:val="Bibliography"/>
                      <w:tabs>
                        <w:tab w:val="left" w:pos="8065"/>
                      </w:tabs>
                      <w:rPr>
                        <w:noProof/>
                      </w:rPr>
                    </w:pPr>
                    <w:r>
                      <w:rPr>
                        <w:noProof/>
                      </w:rPr>
                      <w:t>G. Jackson, "Review of Impedance Measurements at Fermilab," Batavia, 1990.</w:t>
                    </w:r>
                  </w:p>
                </w:tc>
              </w:tr>
              <w:tr w:rsidR="0041668F" w14:paraId="4EEE4592" w14:textId="77777777" w:rsidTr="0041668F">
                <w:trPr>
                  <w:divId w:val="2108311068"/>
                  <w:tblCellSpacing w:w="15" w:type="dxa"/>
                </w:trPr>
                <w:tc>
                  <w:tcPr>
                    <w:tcW w:w="412" w:type="pct"/>
                    <w:hideMark/>
                  </w:tcPr>
                  <w:p w14:paraId="5FA9ED19" w14:textId="77777777" w:rsidR="00F77F4A" w:rsidRDefault="00F77F4A">
                    <w:pPr>
                      <w:pStyle w:val="Bibliography"/>
                      <w:rPr>
                        <w:noProof/>
                      </w:rPr>
                    </w:pPr>
                    <w:r>
                      <w:rPr>
                        <w:noProof/>
                      </w:rPr>
                      <w:t xml:space="preserve">[45] </w:t>
                    </w:r>
                  </w:p>
                </w:tc>
                <w:tc>
                  <w:tcPr>
                    <w:tcW w:w="4543" w:type="pct"/>
                    <w:hideMark/>
                  </w:tcPr>
                  <w:p w14:paraId="14F9D1B2" w14:textId="77777777" w:rsidR="00F77F4A" w:rsidRDefault="00F77F4A" w:rsidP="0041668F">
                    <w:pPr>
                      <w:pStyle w:val="Bibliography"/>
                      <w:tabs>
                        <w:tab w:val="left" w:pos="8065"/>
                      </w:tabs>
                      <w:rPr>
                        <w:noProof/>
                      </w:rPr>
                    </w:pPr>
                    <w:r>
                      <w:rPr>
                        <w:noProof/>
                      </w:rPr>
                      <w:t xml:space="preserve">D. Edwards and M. Syphers, An introduction to the physics of high energy accelerators, New York, NY: John Wiley &amp; Sons, 1993. </w:t>
                    </w:r>
                  </w:p>
                </w:tc>
              </w:tr>
              <w:tr w:rsidR="0041668F" w14:paraId="04A938D4" w14:textId="77777777" w:rsidTr="0041668F">
                <w:trPr>
                  <w:divId w:val="2108311068"/>
                  <w:tblCellSpacing w:w="15" w:type="dxa"/>
                </w:trPr>
                <w:tc>
                  <w:tcPr>
                    <w:tcW w:w="412" w:type="pct"/>
                    <w:hideMark/>
                  </w:tcPr>
                  <w:p w14:paraId="25EFDCD0" w14:textId="77777777" w:rsidR="00F77F4A" w:rsidRDefault="00F77F4A">
                    <w:pPr>
                      <w:pStyle w:val="Bibliography"/>
                      <w:rPr>
                        <w:noProof/>
                      </w:rPr>
                    </w:pPr>
                    <w:r>
                      <w:rPr>
                        <w:noProof/>
                      </w:rPr>
                      <w:t xml:space="preserve">[46] </w:t>
                    </w:r>
                  </w:p>
                </w:tc>
                <w:tc>
                  <w:tcPr>
                    <w:tcW w:w="4543" w:type="pct"/>
                    <w:hideMark/>
                  </w:tcPr>
                  <w:p w14:paraId="7DF6EB2E" w14:textId="77777777" w:rsidR="00F77F4A" w:rsidRDefault="00F77F4A" w:rsidP="0041668F">
                    <w:pPr>
                      <w:pStyle w:val="Bibliography"/>
                      <w:tabs>
                        <w:tab w:val="left" w:pos="8065"/>
                      </w:tabs>
                      <w:rPr>
                        <w:noProof/>
                      </w:rPr>
                    </w:pPr>
                    <w:r>
                      <w:rPr>
                        <w:noProof/>
                      </w:rPr>
                      <w:t xml:space="preserve">T. Wangler, RF linear accelerators, 2nd edition ed., Verlag: Wiley-VCH, 2008. </w:t>
                    </w:r>
                  </w:p>
                </w:tc>
              </w:tr>
              <w:tr w:rsidR="0041668F" w14:paraId="22906B34" w14:textId="77777777" w:rsidTr="0041668F">
                <w:trPr>
                  <w:divId w:val="2108311068"/>
                  <w:tblCellSpacing w:w="15" w:type="dxa"/>
                </w:trPr>
                <w:tc>
                  <w:tcPr>
                    <w:tcW w:w="412" w:type="pct"/>
                    <w:hideMark/>
                  </w:tcPr>
                  <w:p w14:paraId="6AF5CCE4" w14:textId="77777777" w:rsidR="00F77F4A" w:rsidRDefault="00F77F4A">
                    <w:pPr>
                      <w:pStyle w:val="Bibliography"/>
                      <w:rPr>
                        <w:noProof/>
                      </w:rPr>
                    </w:pPr>
                    <w:r>
                      <w:rPr>
                        <w:noProof/>
                      </w:rPr>
                      <w:t xml:space="preserve">[47] </w:t>
                    </w:r>
                  </w:p>
                </w:tc>
                <w:tc>
                  <w:tcPr>
                    <w:tcW w:w="4543" w:type="pct"/>
                    <w:hideMark/>
                  </w:tcPr>
                  <w:p w14:paraId="72C249A6" w14:textId="77777777" w:rsidR="00F77F4A" w:rsidRDefault="00F77F4A" w:rsidP="0041668F">
                    <w:pPr>
                      <w:pStyle w:val="Bibliography"/>
                      <w:tabs>
                        <w:tab w:val="left" w:pos="8065"/>
                      </w:tabs>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41668F" w14:paraId="7D610070" w14:textId="77777777" w:rsidTr="0041668F">
                <w:trPr>
                  <w:divId w:val="2108311068"/>
                  <w:tblCellSpacing w:w="15" w:type="dxa"/>
                </w:trPr>
                <w:tc>
                  <w:tcPr>
                    <w:tcW w:w="412" w:type="pct"/>
                    <w:hideMark/>
                  </w:tcPr>
                  <w:p w14:paraId="196D7426" w14:textId="77777777" w:rsidR="00F77F4A" w:rsidRDefault="00F77F4A">
                    <w:pPr>
                      <w:pStyle w:val="Bibliography"/>
                      <w:rPr>
                        <w:noProof/>
                      </w:rPr>
                    </w:pPr>
                    <w:r>
                      <w:rPr>
                        <w:noProof/>
                      </w:rPr>
                      <w:t xml:space="preserve">[48] </w:t>
                    </w:r>
                  </w:p>
                </w:tc>
                <w:tc>
                  <w:tcPr>
                    <w:tcW w:w="4543" w:type="pct"/>
                    <w:hideMark/>
                  </w:tcPr>
                  <w:p w14:paraId="170D8982" w14:textId="77777777" w:rsidR="00F77F4A" w:rsidRDefault="00F77F4A" w:rsidP="0041668F">
                    <w:pPr>
                      <w:pStyle w:val="Bibliography"/>
                      <w:tabs>
                        <w:tab w:val="left" w:pos="8065"/>
                      </w:tabs>
                      <w:rPr>
                        <w:noProof/>
                      </w:rPr>
                    </w:pPr>
                    <w:r>
                      <w:rPr>
                        <w:noProof/>
                      </w:rPr>
                      <w:t xml:space="preserve">F. Niell, </w:t>
                    </w:r>
                    <w:r>
                      <w:rPr>
                        <w:i/>
                        <w:iCs/>
                        <w:noProof/>
                      </w:rPr>
                      <w:t xml:space="preserve">Private communication, </w:t>
                    </w:r>
                    <w:r>
                      <w:rPr>
                        <w:noProof/>
                      </w:rPr>
                      <w:t xml:space="preserve">2015. </w:t>
                    </w:r>
                  </w:p>
                </w:tc>
              </w:tr>
            </w:tbl>
            <w:p w14:paraId="0D5ABC15" w14:textId="77777777" w:rsidR="00F77F4A" w:rsidRDefault="00F77F4A">
              <w:pPr>
                <w:divId w:val="2108311068"/>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headerReference w:type="default" r:id="rId135"/>
      <w:footerReference w:type="even" r:id="rId136"/>
      <w:footerReference w:type="default" r:id="rId137"/>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44C029" w14:textId="77777777" w:rsidR="005E0238" w:rsidRDefault="005E0238">
      <w:pPr>
        <w:spacing w:after="0" w:line="240" w:lineRule="auto"/>
      </w:pPr>
      <w:r>
        <w:separator/>
      </w:r>
    </w:p>
    <w:p w14:paraId="218CA975" w14:textId="77777777" w:rsidR="005E0238" w:rsidRDefault="005E0238"/>
  </w:endnote>
  <w:endnote w:type="continuationSeparator" w:id="0">
    <w:p w14:paraId="3A4DA189" w14:textId="77777777" w:rsidR="005E0238" w:rsidRDefault="005E0238">
      <w:pPr>
        <w:spacing w:after="0" w:line="240" w:lineRule="auto"/>
      </w:pPr>
      <w:r>
        <w:continuationSeparator/>
      </w:r>
    </w:p>
    <w:p w14:paraId="4F3ADBB0" w14:textId="77777777" w:rsidR="005E0238" w:rsidRDefault="005E02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F42AAC" w:rsidRDefault="00F42AAC">
    <w:pPr>
      <w:jc w:val="right"/>
    </w:pPr>
  </w:p>
  <w:p w14:paraId="77C5D372" w14:textId="77777777" w:rsidR="00F42AAC" w:rsidRDefault="00F42AAC">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F42AAC" w:rsidRDefault="00F42AAC">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F42AAC" w:rsidRDefault="00F42AAC">
    <w:pPr>
      <w:pStyle w:val="NoSpacing"/>
      <w:rPr>
        <w:sz w:val="2"/>
        <w:szCs w:val="2"/>
      </w:rPr>
    </w:pPr>
  </w:p>
  <w:p w14:paraId="0127E1FD" w14:textId="77777777" w:rsidR="00F42AAC" w:rsidRDefault="00F42AAC"/>
  <w:p w14:paraId="721559C9" w14:textId="77777777" w:rsidR="00F42AAC" w:rsidRDefault="00F42AAC"/>
  <w:p w14:paraId="38225AAC" w14:textId="77777777" w:rsidR="00F42AAC" w:rsidRDefault="00F42AAC"/>
  <w:p w14:paraId="64FAB53D" w14:textId="77777777" w:rsidR="00F42AAC" w:rsidRDefault="00F42AA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2EFC91DB" w:rsidR="00F42AAC" w:rsidRDefault="00F42AAC">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2E0E2C">
      <w:rPr>
        <w:noProof/>
        <w:color w:val="6076B4" w:themeColor="accent1"/>
      </w:rPr>
      <w:t>Modeling the cavity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F42AAC" w:rsidRDefault="00F42A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5BAC65" w14:textId="77777777" w:rsidR="005E0238" w:rsidRDefault="005E0238">
      <w:pPr>
        <w:spacing w:after="0" w:line="240" w:lineRule="auto"/>
      </w:pPr>
      <w:r>
        <w:separator/>
      </w:r>
    </w:p>
    <w:p w14:paraId="2EF1899E" w14:textId="77777777" w:rsidR="005E0238" w:rsidRDefault="005E0238"/>
  </w:footnote>
  <w:footnote w:type="continuationSeparator" w:id="0">
    <w:p w14:paraId="47095F06" w14:textId="77777777" w:rsidR="005E0238" w:rsidRDefault="005E0238">
      <w:pPr>
        <w:spacing w:after="0" w:line="240" w:lineRule="auto"/>
      </w:pPr>
      <w:r>
        <w:continuationSeparator/>
      </w:r>
    </w:p>
    <w:p w14:paraId="4D8F40EC" w14:textId="77777777" w:rsidR="005E0238" w:rsidRDefault="005E0238"/>
  </w:footnote>
  <w:footnote w:id="1">
    <w:p w14:paraId="7EE16888" w14:textId="54B33812" w:rsidR="00F42AAC" w:rsidRPr="00DD4536" w:rsidRDefault="00F42AAC">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F42AAC" w:rsidRDefault="00F42AAC"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960260201"/>
          <w:citation/>
        </w:sdtPr>
        <w:sdtEnd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F42AAC" w:rsidRPr="00DD4536" w:rsidRDefault="00F42AAC">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7675FE0D" w:rsidR="00F42AAC" w:rsidRPr="00DD4536" w:rsidRDefault="00F42AAC">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F42AAC" w:rsidRDefault="00F42AAC"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F42AAC" w:rsidRPr="00684724" w:rsidRDefault="00F42AAC"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EndPr/>
    <w:sdtContent>
      <w:p w14:paraId="73734A8F" w14:textId="50A199F6" w:rsidR="00F42AAC" w:rsidRDefault="00F42AAC">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F42AAC" w:rsidRDefault="00F42AAC">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F42AAC" w:rsidRDefault="00F42AA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1"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36"/>
  </w:num>
  <w:num w:numId="3">
    <w:abstractNumId w:val="28"/>
  </w:num>
  <w:num w:numId="4">
    <w:abstractNumId w:val="17"/>
  </w:num>
  <w:num w:numId="5">
    <w:abstractNumId w:val="4"/>
  </w:num>
  <w:num w:numId="6">
    <w:abstractNumId w:val="16"/>
  </w:num>
  <w:num w:numId="7">
    <w:abstractNumId w:val="29"/>
  </w:num>
  <w:num w:numId="8">
    <w:abstractNumId w:val="25"/>
  </w:num>
  <w:num w:numId="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num>
  <w:num w:numId="11">
    <w:abstractNumId w:val="5"/>
  </w:num>
  <w:num w:numId="12">
    <w:abstractNumId w:val="9"/>
  </w:num>
  <w:num w:numId="13">
    <w:abstractNumId w:val="32"/>
  </w:num>
  <w:num w:numId="14">
    <w:abstractNumId w:val="0"/>
  </w:num>
  <w:num w:numId="15">
    <w:abstractNumId w:val="42"/>
  </w:num>
  <w:num w:numId="16">
    <w:abstractNumId w:val="27"/>
  </w:num>
  <w:num w:numId="17">
    <w:abstractNumId w:val="37"/>
  </w:num>
  <w:num w:numId="18">
    <w:abstractNumId w:val="23"/>
  </w:num>
  <w:num w:numId="19">
    <w:abstractNumId w:val="19"/>
  </w:num>
  <w:num w:numId="20">
    <w:abstractNumId w:val="41"/>
  </w:num>
  <w:num w:numId="21">
    <w:abstractNumId w:val="38"/>
  </w:num>
  <w:num w:numId="22">
    <w:abstractNumId w:val="12"/>
  </w:num>
  <w:num w:numId="23">
    <w:abstractNumId w:val="21"/>
  </w:num>
  <w:num w:numId="24">
    <w:abstractNumId w:val="2"/>
  </w:num>
  <w:num w:numId="25">
    <w:abstractNumId w:val="15"/>
  </w:num>
  <w:num w:numId="26">
    <w:abstractNumId w:val="26"/>
  </w:num>
  <w:num w:numId="27">
    <w:abstractNumId w:val="11"/>
  </w:num>
  <w:num w:numId="28">
    <w:abstractNumId w:val="33"/>
  </w:num>
  <w:num w:numId="29">
    <w:abstractNumId w:val="1"/>
  </w:num>
  <w:num w:numId="30">
    <w:abstractNumId w:val="35"/>
  </w:num>
  <w:num w:numId="31">
    <w:abstractNumId w:val="18"/>
  </w:num>
  <w:num w:numId="32">
    <w:abstractNumId w:val="13"/>
  </w:num>
  <w:num w:numId="33">
    <w:abstractNumId w:val="8"/>
  </w:num>
  <w:num w:numId="34">
    <w:abstractNumId w:val="20"/>
  </w:num>
  <w:num w:numId="35">
    <w:abstractNumId w:val="7"/>
  </w:num>
  <w:num w:numId="36">
    <w:abstractNumId w:val="14"/>
  </w:num>
  <w:num w:numId="37">
    <w:abstractNumId w:val="30"/>
  </w:num>
  <w:num w:numId="38">
    <w:abstractNumId w:val="22"/>
  </w:num>
  <w:num w:numId="39">
    <w:abstractNumId w:val="3"/>
  </w:num>
  <w:num w:numId="40">
    <w:abstractNumId w:val="34"/>
  </w:num>
  <w:num w:numId="41">
    <w:abstractNumId w:val="6"/>
  </w:num>
  <w:num w:numId="42">
    <w:abstractNumId w:val="31"/>
  </w:num>
  <w:num w:numId="43">
    <w:abstractNumId w:val="10"/>
  </w:num>
  <w:num w:numId="44">
    <w:abstractNumId w:val="43"/>
  </w:num>
  <w:num w:numId="45">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AAF"/>
    <w:rsid w:val="00014E21"/>
    <w:rsid w:val="00015373"/>
    <w:rsid w:val="00015677"/>
    <w:rsid w:val="000168F7"/>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C22"/>
    <w:rsid w:val="0004279D"/>
    <w:rsid w:val="0004306E"/>
    <w:rsid w:val="000433AB"/>
    <w:rsid w:val="00043763"/>
    <w:rsid w:val="0004427B"/>
    <w:rsid w:val="000460B9"/>
    <w:rsid w:val="00050381"/>
    <w:rsid w:val="00052EA6"/>
    <w:rsid w:val="000539ED"/>
    <w:rsid w:val="00053A7D"/>
    <w:rsid w:val="00054B3A"/>
    <w:rsid w:val="00054C6F"/>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B45"/>
    <w:rsid w:val="000802B5"/>
    <w:rsid w:val="00080E81"/>
    <w:rsid w:val="00082D81"/>
    <w:rsid w:val="00085E13"/>
    <w:rsid w:val="00086A4A"/>
    <w:rsid w:val="00087337"/>
    <w:rsid w:val="0008739E"/>
    <w:rsid w:val="00087753"/>
    <w:rsid w:val="00087785"/>
    <w:rsid w:val="0009093F"/>
    <w:rsid w:val="000929F3"/>
    <w:rsid w:val="00093038"/>
    <w:rsid w:val="00093E55"/>
    <w:rsid w:val="000940BD"/>
    <w:rsid w:val="00094298"/>
    <w:rsid w:val="00094D2A"/>
    <w:rsid w:val="00095DC0"/>
    <w:rsid w:val="00095FD8"/>
    <w:rsid w:val="00096206"/>
    <w:rsid w:val="000966E5"/>
    <w:rsid w:val="00096CB1"/>
    <w:rsid w:val="00097224"/>
    <w:rsid w:val="00097543"/>
    <w:rsid w:val="000A1194"/>
    <w:rsid w:val="000A35A8"/>
    <w:rsid w:val="000A4D88"/>
    <w:rsid w:val="000A5609"/>
    <w:rsid w:val="000A56DC"/>
    <w:rsid w:val="000A5744"/>
    <w:rsid w:val="000A5790"/>
    <w:rsid w:val="000A684B"/>
    <w:rsid w:val="000A7016"/>
    <w:rsid w:val="000A714A"/>
    <w:rsid w:val="000A7B34"/>
    <w:rsid w:val="000B0395"/>
    <w:rsid w:val="000B0CC2"/>
    <w:rsid w:val="000B0F13"/>
    <w:rsid w:val="000B142F"/>
    <w:rsid w:val="000B27D4"/>
    <w:rsid w:val="000B2A21"/>
    <w:rsid w:val="000B2B1D"/>
    <w:rsid w:val="000B2D39"/>
    <w:rsid w:val="000B327A"/>
    <w:rsid w:val="000B37CE"/>
    <w:rsid w:val="000B4534"/>
    <w:rsid w:val="000B5301"/>
    <w:rsid w:val="000B54BD"/>
    <w:rsid w:val="000B64B7"/>
    <w:rsid w:val="000B7E0C"/>
    <w:rsid w:val="000B7E4A"/>
    <w:rsid w:val="000C071C"/>
    <w:rsid w:val="000C0D69"/>
    <w:rsid w:val="000C12C8"/>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443F"/>
    <w:rsid w:val="000D4685"/>
    <w:rsid w:val="000D5E5D"/>
    <w:rsid w:val="000D64DE"/>
    <w:rsid w:val="000D68C6"/>
    <w:rsid w:val="000D6A31"/>
    <w:rsid w:val="000D7C73"/>
    <w:rsid w:val="000E15BD"/>
    <w:rsid w:val="000E21DA"/>
    <w:rsid w:val="000E2564"/>
    <w:rsid w:val="000E2F91"/>
    <w:rsid w:val="000E366D"/>
    <w:rsid w:val="000E3852"/>
    <w:rsid w:val="000E3BF1"/>
    <w:rsid w:val="000E43E3"/>
    <w:rsid w:val="000E4D26"/>
    <w:rsid w:val="000E6134"/>
    <w:rsid w:val="000E6B37"/>
    <w:rsid w:val="000E6D9C"/>
    <w:rsid w:val="000E6E82"/>
    <w:rsid w:val="000E6F98"/>
    <w:rsid w:val="000E73C4"/>
    <w:rsid w:val="000E78CA"/>
    <w:rsid w:val="000F0404"/>
    <w:rsid w:val="000F0A3B"/>
    <w:rsid w:val="000F0EAD"/>
    <w:rsid w:val="000F10E4"/>
    <w:rsid w:val="000F136E"/>
    <w:rsid w:val="000F2D5C"/>
    <w:rsid w:val="000F2E37"/>
    <w:rsid w:val="000F3CE6"/>
    <w:rsid w:val="000F3D4D"/>
    <w:rsid w:val="000F4C53"/>
    <w:rsid w:val="000F552B"/>
    <w:rsid w:val="000F5BE3"/>
    <w:rsid w:val="000F6998"/>
    <w:rsid w:val="000F770D"/>
    <w:rsid w:val="000F7BD4"/>
    <w:rsid w:val="001007E8"/>
    <w:rsid w:val="00100A3E"/>
    <w:rsid w:val="00100B5B"/>
    <w:rsid w:val="00101194"/>
    <w:rsid w:val="0010147A"/>
    <w:rsid w:val="00101786"/>
    <w:rsid w:val="001024C9"/>
    <w:rsid w:val="00102E57"/>
    <w:rsid w:val="00104BC8"/>
    <w:rsid w:val="00104DED"/>
    <w:rsid w:val="001052A6"/>
    <w:rsid w:val="00105946"/>
    <w:rsid w:val="0010598D"/>
    <w:rsid w:val="00105D54"/>
    <w:rsid w:val="001108EA"/>
    <w:rsid w:val="001150CF"/>
    <w:rsid w:val="00115785"/>
    <w:rsid w:val="0011608C"/>
    <w:rsid w:val="00116BBF"/>
    <w:rsid w:val="00116C86"/>
    <w:rsid w:val="0012025D"/>
    <w:rsid w:val="00120FDB"/>
    <w:rsid w:val="001210EC"/>
    <w:rsid w:val="0012260D"/>
    <w:rsid w:val="0012314A"/>
    <w:rsid w:val="00124646"/>
    <w:rsid w:val="00125248"/>
    <w:rsid w:val="001252A9"/>
    <w:rsid w:val="00126150"/>
    <w:rsid w:val="00126604"/>
    <w:rsid w:val="001266F4"/>
    <w:rsid w:val="00126989"/>
    <w:rsid w:val="001269EB"/>
    <w:rsid w:val="00127437"/>
    <w:rsid w:val="0012788D"/>
    <w:rsid w:val="00127EB7"/>
    <w:rsid w:val="001302F0"/>
    <w:rsid w:val="001303B4"/>
    <w:rsid w:val="001304FF"/>
    <w:rsid w:val="001312BA"/>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D56"/>
    <w:rsid w:val="00147068"/>
    <w:rsid w:val="0014770E"/>
    <w:rsid w:val="0014788F"/>
    <w:rsid w:val="00147B03"/>
    <w:rsid w:val="00153421"/>
    <w:rsid w:val="00153FBA"/>
    <w:rsid w:val="00154AD5"/>
    <w:rsid w:val="00154E32"/>
    <w:rsid w:val="00155E1B"/>
    <w:rsid w:val="00155FD7"/>
    <w:rsid w:val="00156BB2"/>
    <w:rsid w:val="00156EA2"/>
    <w:rsid w:val="00160183"/>
    <w:rsid w:val="00162823"/>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7AA"/>
    <w:rsid w:val="00177242"/>
    <w:rsid w:val="00180668"/>
    <w:rsid w:val="00181E28"/>
    <w:rsid w:val="00182A85"/>
    <w:rsid w:val="00183267"/>
    <w:rsid w:val="00183A17"/>
    <w:rsid w:val="00183FA2"/>
    <w:rsid w:val="00184048"/>
    <w:rsid w:val="00184776"/>
    <w:rsid w:val="00185A1A"/>
    <w:rsid w:val="001868D6"/>
    <w:rsid w:val="00190B97"/>
    <w:rsid w:val="001921FD"/>
    <w:rsid w:val="001923C3"/>
    <w:rsid w:val="00192724"/>
    <w:rsid w:val="00192C45"/>
    <w:rsid w:val="001935B6"/>
    <w:rsid w:val="001939F8"/>
    <w:rsid w:val="00193E88"/>
    <w:rsid w:val="00194F5C"/>
    <w:rsid w:val="00195106"/>
    <w:rsid w:val="001960EA"/>
    <w:rsid w:val="00196956"/>
    <w:rsid w:val="00197162"/>
    <w:rsid w:val="00197279"/>
    <w:rsid w:val="001973D0"/>
    <w:rsid w:val="001A074C"/>
    <w:rsid w:val="001A1878"/>
    <w:rsid w:val="001A1E3E"/>
    <w:rsid w:val="001A2A6D"/>
    <w:rsid w:val="001A2F52"/>
    <w:rsid w:val="001A2FE2"/>
    <w:rsid w:val="001A393A"/>
    <w:rsid w:val="001A3B98"/>
    <w:rsid w:val="001A4532"/>
    <w:rsid w:val="001A475C"/>
    <w:rsid w:val="001A593E"/>
    <w:rsid w:val="001A5E03"/>
    <w:rsid w:val="001A7C35"/>
    <w:rsid w:val="001B017D"/>
    <w:rsid w:val="001B081F"/>
    <w:rsid w:val="001B0D55"/>
    <w:rsid w:val="001B0D78"/>
    <w:rsid w:val="001B1F8A"/>
    <w:rsid w:val="001B284D"/>
    <w:rsid w:val="001B55A0"/>
    <w:rsid w:val="001B7114"/>
    <w:rsid w:val="001C01EB"/>
    <w:rsid w:val="001C1164"/>
    <w:rsid w:val="001C1229"/>
    <w:rsid w:val="001C129D"/>
    <w:rsid w:val="001C147B"/>
    <w:rsid w:val="001C156E"/>
    <w:rsid w:val="001C215B"/>
    <w:rsid w:val="001C28D9"/>
    <w:rsid w:val="001C33D5"/>
    <w:rsid w:val="001C3506"/>
    <w:rsid w:val="001C3F90"/>
    <w:rsid w:val="001C4D3B"/>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B01"/>
    <w:rsid w:val="001D513A"/>
    <w:rsid w:val="001D5246"/>
    <w:rsid w:val="001D56C3"/>
    <w:rsid w:val="001D6FBD"/>
    <w:rsid w:val="001D7A97"/>
    <w:rsid w:val="001D7D51"/>
    <w:rsid w:val="001E19B1"/>
    <w:rsid w:val="001E2108"/>
    <w:rsid w:val="001E2652"/>
    <w:rsid w:val="001E292A"/>
    <w:rsid w:val="001E2A54"/>
    <w:rsid w:val="001E32F5"/>
    <w:rsid w:val="001E4B5D"/>
    <w:rsid w:val="001E4CAA"/>
    <w:rsid w:val="001E555D"/>
    <w:rsid w:val="001F0D38"/>
    <w:rsid w:val="001F110D"/>
    <w:rsid w:val="001F1765"/>
    <w:rsid w:val="001F1AE2"/>
    <w:rsid w:val="001F2705"/>
    <w:rsid w:val="001F3B2A"/>
    <w:rsid w:val="001F4FFF"/>
    <w:rsid w:val="001F51B9"/>
    <w:rsid w:val="001F5994"/>
    <w:rsid w:val="001F6EFD"/>
    <w:rsid w:val="001F6FB4"/>
    <w:rsid w:val="001F7DDF"/>
    <w:rsid w:val="00205790"/>
    <w:rsid w:val="00205E4A"/>
    <w:rsid w:val="002063BF"/>
    <w:rsid w:val="00206981"/>
    <w:rsid w:val="00206F51"/>
    <w:rsid w:val="002079EE"/>
    <w:rsid w:val="002104A3"/>
    <w:rsid w:val="00210A58"/>
    <w:rsid w:val="002111AC"/>
    <w:rsid w:val="00213A2E"/>
    <w:rsid w:val="00214099"/>
    <w:rsid w:val="0021628B"/>
    <w:rsid w:val="00216D84"/>
    <w:rsid w:val="00220008"/>
    <w:rsid w:val="002208F0"/>
    <w:rsid w:val="002212C8"/>
    <w:rsid w:val="00221A9E"/>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B57"/>
    <w:rsid w:val="00292DBD"/>
    <w:rsid w:val="00292E22"/>
    <w:rsid w:val="0029424E"/>
    <w:rsid w:val="002950FD"/>
    <w:rsid w:val="00295859"/>
    <w:rsid w:val="00295B28"/>
    <w:rsid w:val="00295F4C"/>
    <w:rsid w:val="00296EF7"/>
    <w:rsid w:val="002A0500"/>
    <w:rsid w:val="002A075B"/>
    <w:rsid w:val="002A0D0F"/>
    <w:rsid w:val="002A0D52"/>
    <w:rsid w:val="002A224D"/>
    <w:rsid w:val="002A2349"/>
    <w:rsid w:val="002A28AA"/>
    <w:rsid w:val="002A2DFA"/>
    <w:rsid w:val="002A2E36"/>
    <w:rsid w:val="002A37A9"/>
    <w:rsid w:val="002A4052"/>
    <w:rsid w:val="002A436F"/>
    <w:rsid w:val="002A4569"/>
    <w:rsid w:val="002A47C2"/>
    <w:rsid w:val="002A4D85"/>
    <w:rsid w:val="002A51D7"/>
    <w:rsid w:val="002A592E"/>
    <w:rsid w:val="002A6CFD"/>
    <w:rsid w:val="002A6E2B"/>
    <w:rsid w:val="002A7A10"/>
    <w:rsid w:val="002A7EFC"/>
    <w:rsid w:val="002B0B27"/>
    <w:rsid w:val="002B1440"/>
    <w:rsid w:val="002B2385"/>
    <w:rsid w:val="002B285F"/>
    <w:rsid w:val="002B3485"/>
    <w:rsid w:val="002B57C3"/>
    <w:rsid w:val="002B57F1"/>
    <w:rsid w:val="002B5AF9"/>
    <w:rsid w:val="002C0D03"/>
    <w:rsid w:val="002C131E"/>
    <w:rsid w:val="002C140A"/>
    <w:rsid w:val="002C1902"/>
    <w:rsid w:val="002C27B7"/>
    <w:rsid w:val="002C2B14"/>
    <w:rsid w:val="002C2CFC"/>
    <w:rsid w:val="002C5C6C"/>
    <w:rsid w:val="002C649E"/>
    <w:rsid w:val="002C6F74"/>
    <w:rsid w:val="002C7576"/>
    <w:rsid w:val="002C7930"/>
    <w:rsid w:val="002C7B79"/>
    <w:rsid w:val="002C7C3C"/>
    <w:rsid w:val="002D09EC"/>
    <w:rsid w:val="002D0A36"/>
    <w:rsid w:val="002D1661"/>
    <w:rsid w:val="002D17AF"/>
    <w:rsid w:val="002D3E6A"/>
    <w:rsid w:val="002D422F"/>
    <w:rsid w:val="002D49B4"/>
    <w:rsid w:val="002D53E6"/>
    <w:rsid w:val="002D58B1"/>
    <w:rsid w:val="002D5D16"/>
    <w:rsid w:val="002D5E2D"/>
    <w:rsid w:val="002D62DC"/>
    <w:rsid w:val="002D636A"/>
    <w:rsid w:val="002D7AE4"/>
    <w:rsid w:val="002E0E2C"/>
    <w:rsid w:val="002E1765"/>
    <w:rsid w:val="002E18A6"/>
    <w:rsid w:val="002E1D2F"/>
    <w:rsid w:val="002E2960"/>
    <w:rsid w:val="002E3B9B"/>
    <w:rsid w:val="002E3F7B"/>
    <w:rsid w:val="002E44CE"/>
    <w:rsid w:val="002E4817"/>
    <w:rsid w:val="002E5664"/>
    <w:rsid w:val="002E579D"/>
    <w:rsid w:val="002E707D"/>
    <w:rsid w:val="002E720B"/>
    <w:rsid w:val="002E7BB5"/>
    <w:rsid w:val="002F0618"/>
    <w:rsid w:val="002F08F6"/>
    <w:rsid w:val="002F0A09"/>
    <w:rsid w:val="002F0BFA"/>
    <w:rsid w:val="002F0F07"/>
    <w:rsid w:val="002F186E"/>
    <w:rsid w:val="002F309F"/>
    <w:rsid w:val="002F458F"/>
    <w:rsid w:val="002F5CAE"/>
    <w:rsid w:val="0030032F"/>
    <w:rsid w:val="00301358"/>
    <w:rsid w:val="00301D3D"/>
    <w:rsid w:val="00302CCB"/>
    <w:rsid w:val="00302EEC"/>
    <w:rsid w:val="00303D59"/>
    <w:rsid w:val="003050D7"/>
    <w:rsid w:val="003058A3"/>
    <w:rsid w:val="00305B7F"/>
    <w:rsid w:val="00305E97"/>
    <w:rsid w:val="00305F47"/>
    <w:rsid w:val="00306C0B"/>
    <w:rsid w:val="00310426"/>
    <w:rsid w:val="00310FD4"/>
    <w:rsid w:val="00312A43"/>
    <w:rsid w:val="00312BE8"/>
    <w:rsid w:val="00312C06"/>
    <w:rsid w:val="00314758"/>
    <w:rsid w:val="003156C2"/>
    <w:rsid w:val="0031596C"/>
    <w:rsid w:val="00316D52"/>
    <w:rsid w:val="0031718B"/>
    <w:rsid w:val="00317B79"/>
    <w:rsid w:val="00317EB8"/>
    <w:rsid w:val="003202C5"/>
    <w:rsid w:val="00320642"/>
    <w:rsid w:val="00320A90"/>
    <w:rsid w:val="00322550"/>
    <w:rsid w:val="00323838"/>
    <w:rsid w:val="0032399D"/>
    <w:rsid w:val="003249A8"/>
    <w:rsid w:val="00326EC0"/>
    <w:rsid w:val="00327B15"/>
    <w:rsid w:val="0033028D"/>
    <w:rsid w:val="0033087D"/>
    <w:rsid w:val="0033386C"/>
    <w:rsid w:val="00335899"/>
    <w:rsid w:val="0033596A"/>
    <w:rsid w:val="0033692C"/>
    <w:rsid w:val="00336D09"/>
    <w:rsid w:val="00337774"/>
    <w:rsid w:val="003377FD"/>
    <w:rsid w:val="003410AB"/>
    <w:rsid w:val="003416AE"/>
    <w:rsid w:val="0034250B"/>
    <w:rsid w:val="00342622"/>
    <w:rsid w:val="00342A25"/>
    <w:rsid w:val="00343981"/>
    <w:rsid w:val="00344307"/>
    <w:rsid w:val="00344DD9"/>
    <w:rsid w:val="003455A8"/>
    <w:rsid w:val="00346202"/>
    <w:rsid w:val="00346D3F"/>
    <w:rsid w:val="00350756"/>
    <w:rsid w:val="00351C69"/>
    <w:rsid w:val="00351E92"/>
    <w:rsid w:val="0035377B"/>
    <w:rsid w:val="00354AB6"/>
    <w:rsid w:val="00354B83"/>
    <w:rsid w:val="00354D02"/>
    <w:rsid w:val="0035635C"/>
    <w:rsid w:val="0035670A"/>
    <w:rsid w:val="00356C49"/>
    <w:rsid w:val="003570DF"/>
    <w:rsid w:val="0036233B"/>
    <w:rsid w:val="00362F13"/>
    <w:rsid w:val="003632B5"/>
    <w:rsid w:val="0036404B"/>
    <w:rsid w:val="00364D2A"/>
    <w:rsid w:val="00366221"/>
    <w:rsid w:val="003662FD"/>
    <w:rsid w:val="0036642E"/>
    <w:rsid w:val="0036642F"/>
    <w:rsid w:val="00366ABD"/>
    <w:rsid w:val="0036731D"/>
    <w:rsid w:val="00370BC6"/>
    <w:rsid w:val="00371B53"/>
    <w:rsid w:val="00371F27"/>
    <w:rsid w:val="00373525"/>
    <w:rsid w:val="00374548"/>
    <w:rsid w:val="003746F5"/>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40DD"/>
    <w:rsid w:val="003B416B"/>
    <w:rsid w:val="003B5BD1"/>
    <w:rsid w:val="003B62DD"/>
    <w:rsid w:val="003B6A99"/>
    <w:rsid w:val="003C00E8"/>
    <w:rsid w:val="003C1C37"/>
    <w:rsid w:val="003C1E22"/>
    <w:rsid w:val="003C1FB1"/>
    <w:rsid w:val="003C2529"/>
    <w:rsid w:val="003C273F"/>
    <w:rsid w:val="003C2D10"/>
    <w:rsid w:val="003C5FD2"/>
    <w:rsid w:val="003C710B"/>
    <w:rsid w:val="003C741C"/>
    <w:rsid w:val="003D002D"/>
    <w:rsid w:val="003D00F8"/>
    <w:rsid w:val="003D01CF"/>
    <w:rsid w:val="003D0F97"/>
    <w:rsid w:val="003D2124"/>
    <w:rsid w:val="003D2977"/>
    <w:rsid w:val="003D414B"/>
    <w:rsid w:val="003D4811"/>
    <w:rsid w:val="003D5065"/>
    <w:rsid w:val="003D61A5"/>
    <w:rsid w:val="003D66E8"/>
    <w:rsid w:val="003D6B1D"/>
    <w:rsid w:val="003D70B7"/>
    <w:rsid w:val="003D7DB1"/>
    <w:rsid w:val="003E0EBA"/>
    <w:rsid w:val="003E1BEB"/>
    <w:rsid w:val="003E5E7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C2D"/>
    <w:rsid w:val="00413F22"/>
    <w:rsid w:val="00414907"/>
    <w:rsid w:val="004157DD"/>
    <w:rsid w:val="00415AE9"/>
    <w:rsid w:val="0041608C"/>
    <w:rsid w:val="0041668F"/>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9AC"/>
    <w:rsid w:val="0043533F"/>
    <w:rsid w:val="004364D4"/>
    <w:rsid w:val="00436550"/>
    <w:rsid w:val="004374D4"/>
    <w:rsid w:val="00437C80"/>
    <w:rsid w:val="00440800"/>
    <w:rsid w:val="00440D61"/>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95C"/>
    <w:rsid w:val="00484C55"/>
    <w:rsid w:val="0048593A"/>
    <w:rsid w:val="00485B57"/>
    <w:rsid w:val="00485DD4"/>
    <w:rsid w:val="00486E28"/>
    <w:rsid w:val="00490B5E"/>
    <w:rsid w:val="00491665"/>
    <w:rsid w:val="00491DBC"/>
    <w:rsid w:val="0049276F"/>
    <w:rsid w:val="00492A06"/>
    <w:rsid w:val="00493241"/>
    <w:rsid w:val="00494A12"/>
    <w:rsid w:val="00494A7C"/>
    <w:rsid w:val="004950DA"/>
    <w:rsid w:val="00495786"/>
    <w:rsid w:val="00496AEE"/>
    <w:rsid w:val="00496C8F"/>
    <w:rsid w:val="00497EA8"/>
    <w:rsid w:val="004A00AD"/>
    <w:rsid w:val="004A0606"/>
    <w:rsid w:val="004A10BF"/>
    <w:rsid w:val="004A16FF"/>
    <w:rsid w:val="004A2AFE"/>
    <w:rsid w:val="004A3694"/>
    <w:rsid w:val="004A3C62"/>
    <w:rsid w:val="004A4CA6"/>
    <w:rsid w:val="004A51B3"/>
    <w:rsid w:val="004A6CA6"/>
    <w:rsid w:val="004A6F47"/>
    <w:rsid w:val="004A7497"/>
    <w:rsid w:val="004A74FB"/>
    <w:rsid w:val="004A7CFF"/>
    <w:rsid w:val="004B06FB"/>
    <w:rsid w:val="004B2673"/>
    <w:rsid w:val="004B2CF3"/>
    <w:rsid w:val="004B2F92"/>
    <w:rsid w:val="004B34BE"/>
    <w:rsid w:val="004B3D23"/>
    <w:rsid w:val="004B4539"/>
    <w:rsid w:val="004B6D53"/>
    <w:rsid w:val="004C09DF"/>
    <w:rsid w:val="004C21BA"/>
    <w:rsid w:val="004C2904"/>
    <w:rsid w:val="004C2F56"/>
    <w:rsid w:val="004C2FD6"/>
    <w:rsid w:val="004C3C1F"/>
    <w:rsid w:val="004C40DC"/>
    <w:rsid w:val="004C4680"/>
    <w:rsid w:val="004C4A60"/>
    <w:rsid w:val="004C5316"/>
    <w:rsid w:val="004C5816"/>
    <w:rsid w:val="004C7665"/>
    <w:rsid w:val="004C7BB5"/>
    <w:rsid w:val="004C7E88"/>
    <w:rsid w:val="004D0E57"/>
    <w:rsid w:val="004D12DE"/>
    <w:rsid w:val="004D1D8B"/>
    <w:rsid w:val="004D36A0"/>
    <w:rsid w:val="004D5D33"/>
    <w:rsid w:val="004D6673"/>
    <w:rsid w:val="004D667E"/>
    <w:rsid w:val="004D681A"/>
    <w:rsid w:val="004D7D4F"/>
    <w:rsid w:val="004E0B96"/>
    <w:rsid w:val="004E0C02"/>
    <w:rsid w:val="004E1200"/>
    <w:rsid w:val="004E1809"/>
    <w:rsid w:val="004E304F"/>
    <w:rsid w:val="004E36C1"/>
    <w:rsid w:val="004E4883"/>
    <w:rsid w:val="004E4BDF"/>
    <w:rsid w:val="004E4FE6"/>
    <w:rsid w:val="004E51B5"/>
    <w:rsid w:val="004E6A2F"/>
    <w:rsid w:val="004E7495"/>
    <w:rsid w:val="004E7E7D"/>
    <w:rsid w:val="004F0E9D"/>
    <w:rsid w:val="004F2019"/>
    <w:rsid w:val="004F2917"/>
    <w:rsid w:val="004F55E4"/>
    <w:rsid w:val="004F5CF3"/>
    <w:rsid w:val="004F5E57"/>
    <w:rsid w:val="004F6605"/>
    <w:rsid w:val="004F6B47"/>
    <w:rsid w:val="004F6BD2"/>
    <w:rsid w:val="004F7394"/>
    <w:rsid w:val="0050082B"/>
    <w:rsid w:val="005016F9"/>
    <w:rsid w:val="00501D04"/>
    <w:rsid w:val="005021A2"/>
    <w:rsid w:val="00502E8A"/>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77B7"/>
    <w:rsid w:val="00577E56"/>
    <w:rsid w:val="005805AB"/>
    <w:rsid w:val="00580610"/>
    <w:rsid w:val="005811CA"/>
    <w:rsid w:val="0058145C"/>
    <w:rsid w:val="00581DFE"/>
    <w:rsid w:val="00582635"/>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855"/>
    <w:rsid w:val="005B257A"/>
    <w:rsid w:val="005B2995"/>
    <w:rsid w:val="005B2A3D"/>
    <w:rsid w:val="005B363C"/>
    <w:rsid w:val="005B5129"/>
    <w:rsid w:val="005B515E"/>
    <w:rsid w:val="005B545F"/>
    <w:rsid w:val="005B546F"/>
    <w:rsid w:val="005B55F1"/>
    <w:rsid w:val="005B5A4D"/>
    <w:rsid w:val="005B6973"/>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254E"/>
    <w:rsid w:val="00603E74"/>
    <w:rsid w:val="00604451"/>
    <w:rsid w:val="0060475E"/>
    <w:rsid w:val="006055DE"/>
    <w:rsid w:val="00606E15"/>
    <w:rsid w:val="00606F56"/>
    <w:rsid w:val="00611742"/>
    <w:rsid w:val="0061178E"/>
    <w:rsid w:val="00611E42"/>
    <w:rsid w:val="00612886"/>
    <w:rsid w:val="0061357F"/>
    <w:rsid w:val="00613F20"/>
    <w:rsid w:val="0061595E"/>
    <w:rsid w:val="00615ED7"/>
    <w:rsid w:val="0061630E"/>
    <w:rsid w:val="00622FA2"/>
    <w:rsid w:val="00624F44"/>
    <w:rsid w:val="006252C6"/>
    <w:rsid w:val="00626FDF"/>
    <w:rsid w:val="00627431"/>
    <w:rsid w:val="006303F0"/>
    <w:rsid w:val="00630909"/>
    <w:rsid w:val="00630DDA"/>
    <w:rsid w:val="00630E27"/>
    <w:rsid w:val="006319A3"/>
    <w:rsid w:val="00631C7C"/>
    <w:rsid w:val="00631CC3"/>
    <w:rsid w:val="00633F23"/>
    <w:rsid w:val="0063404B"/>
    <w:rsid w:val="00635719"/>
    <w:rsid w:val="00635863"/>
    <w:rsid w:val="00636B88"/>
    <w:rsid w:val="00640C7F"/>
    <w:rsid w:val="00641FE2"/>
    <w:rsid w:val="0064215B"/>
    <w:rsid w:val="006438B5"/>
    <w:rsid w:val="00644BEC"/>
    <w:rsid w:val="00644BF9"/>
    <w:rsid w:val="00644D8F"/>
    <w:rsid w:val="00645034"/>
    <w:rsid w:val="00650882"/>
    <w:rsid w:val="00650AA6"/>
    <w:rsid w:val="00650E32"/>
    <w:rsid w:val="0065257D"/>
    <w:rsid w:val="0065307A"/>
    <w:rsid w:val="00654AA0"/>
    <w:rsid w:val="006554E4"/>
    <w:rsid w:val="00655576"/>
    <w:rsid w:val="006555C3"/>
    <w:rsid w:val="006560EC"/>
    <w:rsid w:val="00657691"/>
    <w:rsid w:val="00660271"/>
    <w:rsid w:val="006608BD"/>
    <w:rsid w:val="006610AD"/>
    <w:rsid w:val="00661594"/>
    <w:rsid w:val="00661D46"/>
    <w:rsid w:val="00662031"/>
    <w:rsid w:val="0066219B"/>
    <w:rsid w:val="0066282D"/>
    <w:rsid w:val="00662D1F"/>
    <w:rsid w:val="006645DC"/>
    <w:rsid w:val="006665D6"/>
    <w:rsid w:val="00666E90"/>
    <w:rsid w:val="00666FEF"/>
    <w:rsid w:val="006677B1"/>
    <w:rsid w:val="00670361"/>
    <w:rsid w:val="00670655"/>
    <w:rsid w:val="00673021"/>
    <w:rsid w:val="00676056"/>
    <w:rsid w:val="006766A0"/>
    <w:rsid w:val="00676F8C"/>
    <w:rsid w:val="0067763D"/>
    <w:rsid w:val="006804FF"/>
    <w:rsid w:val="006812C6"/>
    <w:rsid w:val="00681D3A"/>
    <w:rsid w:val="00682BFD"/>
    <w:rsid w:val="00683E71"/>
    <w:rsid w:val="00684724"/>
    <w:rsid w:val="00684A46"/>
    <w:rsid w:val="006851BF"/>
    <w:rsid w:val="0068520C"/>
    <w:rsid w:val="00685429"/>
    <w:rsid w:val="006854D3"/>
    <w:rsid w:val="006857A2"/>
    <w:rsid w:val="00685A7F"/>
    <w:rsid w:val="00686261"/>
    <w:rsid w:val="00686F82"/>
    <w:rsid w:val="00687C2F"/>
    <w:rsid w:val="00690844"/>
    <w:rsid w:val="0069136C"/>
    <w:rsid w:val="006915E7"/>
    <w:rsid w:val="00692250"/>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BA1"/>
    <w:rsid w:val="006B1D06"/>
    <w:rsid w:val="006B1E8E"/>
    <w:rsid w:val="006B311F"/>
    <w:rsid w:val="006B3383"/>
    <w:rsid w:val="006B33B3"/>
    <w:rsid w:val="006B7777"/>
    <w:rsid w:val="006C02EC"/>
    <w:rsid w:val="006C248D"/>
    <w:rsid w:val="006C28FD"/>
    <w:rsid w:val="006C2C24"/>
    <w:rsid w:val="006C3C77"/>
    <w:rsid w:val="006C4B9E"/>
    <w:rsid w:val="006C4D7D"/>
    <w:rsid w:val="006C6716"/>
    <w:rsid w:val="006C68F5"/>
    <w:rsid w:val="006C6B49"/>
    <w:rsid w:val="006C6E40"/>
    <w:rsid w:val="006C6E78"/>
    <w:rsid w:val="006C6FA8"/>
    <w:rsid w:val="006C7EFE"/>
    <w:rsid w:val="006D026C"/>
    <w:rsid w:val="006D0316"/>
    <w:rsid w:val="006D097F"/>
    <w:rsid w:val="006D0D61"/>
    <w:rsid w:val="006D13D6"/>
    <w:rsid w:val="006D1FD4"/>
    <w:rsid w:val="006D3972"/>
    <w:rsid w:val="006D3BF9"/>
    <w:rsid w:val="006D4CE5"/>
    <w:rsid w:val="006D56F7"/>
    <w:rsid w:val="006D5748"/>
    <w:rsid w:val="006D667F"/>
    <w:rsid w:val="006D6DAF"/>
    <w:rsid w:val="006D767E"/>
    <w:rsid w:val="006D7CAF"/>
    <w:rsid w:val="006E0CC8"/>
    <w:rsid w:val="006E0DFC"/>
    <w:rsid w:val="006E212D"/>
    <w:rsid w:val="006E2EEF"/>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74B0"/>
    <w:rsid w:val="00717C83"/>
    <w:rsid w:val="007205ED"/>
    <w:rsid w:val="00721390"/>
    <w:rsid w:val="00721A8E"/>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875"/>
    <w:rsid w:val="00737A96"/>
    <w:rsid w:val="007405AA"/>
    <w:rsid w:val="00740F7C"/>
    <w:rsid w:val="007417A8"/>
    <w:rsid w:val="007419EF"/>
    <w:rsid w:val="00741A8C"/>
    <w:rsid w:val="00741FF3"/>
    <w:rsid w:val="0074498B"/>
    <w:rsid w:val="00744CFE"/>
    <w:rsid w:val="0074581C"/>
    <w:rsid w:val="00745993"/>
    <w:rsid w:val="00745A63"/>
    <w:rsid w:val="00746891"/>
    <w:rsid w:val="007468FE"/>
    <w:rsid w:val="0074734B"/>
    <w:rsid w:val="00747880"/>
    <w:rsid w:val="007478D6"/>
    <w:rsid w:val="00750360"/>
    <w:rsid w:val="00750438"/>
    <w:rsid w:val="00750AC3"/>
    <w:rsid w:val="00752971"/>
    <w:rsid w:val="007536F8"/>
    <w:rsid w:val="00753AA0"/>
    <w:rsid w:val="00756EF9"/>
    <w:rsid w:val="007601FA"/>
    <w:rsid w:val="0076023C"/>
    <w:rsid w:val="0076099B"/>
    <w:rsid w:val="00760B8D"/>
    <w:rsid w:val="00762A07"/>
    <w:rsid w:val="00765877"/>
    <w:rsid w:val="007661E0"/>
    <w:rsid w:val="00766DAD"/>
    <w:rsid w:val="00767383"/>
    <w:rsid w:val="00767741"/>
    <w:rsid w:val="00771971"/>
    <w:rsid w:val="00771F54"/>
    <w:rsid w:val="00772958"/>
    <w:rsid w:val="00773199"/>
    <w:rsid w:val="00774143"/>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F26"/>
    <w:rsid w:val="00784170"/>
    <w:rsid w:val="00784C62"/>
    <w:rsid w:val="00785396"/>
    <w:rsid w:val="007854C7"/>
    <w:rsid w:val="0078603C"/>
    <w:rsid w:val="007864FF"/>
    <w:rsid w:val="007866F5"/>
    <w:rsid w:val="00786754"/>
    <w:rsid w:val="0078736E"/>
    <w:rsid w:val="0078790C"/>
    <w:rsid w:val="00787EAC"/>
    <w:rsid w:val="00790FB5"/>
    <w:rsid w:val="00791E1F"/>
    <w:rsid w:val="007934D7"/>
    <w:rsid w:val="00793B95"/>
    <w:rsid w:val="00794C7C"/>
    <w:rsid w:val="00795027"/>
    <w:rsid w:val="00796605"/>
    <w:rsid w:val="00796F92"/>
    <w:rsid w:val="007A2C8F"/>
    <w:rsid w:val="007A4033"/>
    <w:rsid w:val="007A410B"/>
    <w:rsid w:val="007A462F"/>
    <w:rsid w:val="007A484E"/>
    <w:rsid w:val="007A5299"/>
    <w:rsid w:val="007A5D78"/>
    <w:rsid w:val="007A5DFF"/>
    <w:rsid w:val="007A65D6"/>
    <w:rsid w:val="007B0141"/>
    <w:rsid w:val="007B02E1"/>
    <w:rsid w:val="007B0514"/>
    <w:rsid w:val="007B08CD"/>
    <w:rsid w:val="007B2BC0"/>
    <w:rsid w:val="007B2CDE"/>
    <w:rsid w:val="007B358A"/>
    <w:rsid w:val="007B36D8"/>
    <w:rsid w:val="007B3829"/>
    <w:rsid w:val="007B3B35"/>
    <w:rsid w:val="007B4665"/>
    <w:rsid w:val="007B55E7"/>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4D7"/>
    <w:rsid w:val="007E02CF"/>
    <w:rsid w:val="007E06E8"/>
    <w:rsid w:val="007E1C10"/>
    <w:rsid w:val="007E1E12"/>
    <w:rsid w:val="007E1FAA"/>
    <w:rsid w:val="007E27FB"/>
    <w:rsid w:val="007E2B3E"/>
    <w:rsid w:val="007E5256"/>
    <w:rsid w:val="007E5729"/>
    <w:rsid w:val="007E5BE6"/>
    <w:rsid w:val="007E5C7A"/>
    <w:rsid w:val="007E601F"/>
    <w:rsid w:val="007E675E"/>
    <w:rsid w:val="007E7B1D"/>
    <w:rsid w:val="007F101B"/>
    <w:rsid w:val="007F1A41"/>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549"/>
    <w:rsid w:val="0081434F"/>
    <w:rsid w:val="00814494"/>
    <w:rsid w:val="00815215"/>
    <w:rsid w:val="00815445"/>
    <w:rsid w:val="00815913"/>
    <w:rsid w:val="008170CC"/>
    <w:rsid w:val="00817642"/>
    <w:rsid w:val="0081771C"/>
    <w:rsid w:val="00821A5B"/>
    <w:rsid w:val="00821E5A"/>
    <w:rsid w:val="00822279"/>
    <w:rsid w:val="00822C59"/>
    <w:rsid w:val="008238DF"/>
    <w:rsid w:val="00824D9A"/>
    <w:rsid w:val="0082669A"/>
    <w:rsid w:val="008266D8"/>
    <w:rsid w:val="008267D4"/>
    <w:rsid w:val="0082681B"/>
    <w:rsid w:val="00826BD0"/>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3EF4"/>
    <w:rsid w:val="00845219"/>
    <w:rsid w:val="008457AE"/>
    <w:rsid w:val="008468D0"/>
    <w:rsid w:val="008470A6"/>
    <w:rsid w:val="008471BE"/>
    <w:rsid w:val="008507CB"/>
    <w:rsid w:val="00851F24"/>
    <w:rsid w:val="008527F5"/>
    <w:rsid w:val="008536DC"/>
    <w:rsid w:val="00853BA6"/>
    <w:rsid w:val="0085461E"/>
    <w:rsid w:val="00855630"/>
    <w:rsid w:val="008557EF"/>
    <w:rsid w:val="00857084"/>
    <w:rsid w:val="0086030E"/>
    <w:rsid w:val="0086061D"/>
    <w:rsid w:val="0086088F"/>
    <w:rsid w:val="00861079"/>
    <w:rsid w:val="00862837"/>
    <w:rsid w:val="00862F30"/>
    <w:rsid w:val="0086352F"/>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1839"/>
    <w:rsid w:val="00881C04"/>
    <w:rsid w:val="00881CAD"/>
    <w:rsid w:val="00882E50"/>
    <w:rsid w:val="00884AC7"/>
    <w:rsid w:val="00886FE7"/>
    <w:rsid w:val="00890438"/>
    <w:rsid w:val="00891049"/>
    <w:rsid w:val="008911F6"/>
    <w:rsid w:val="008914E2"/>
    <w:rsid w:val="00891C6A"/>
    <w:rsid w:val="0089216D"/>
    <w:rsid w:val="0089343E"/>
    <w:rsid w:val="008936D8"/>
    <w:rsid w:val="00897AE0"/>
    <w:rsid w:val="00897DE4"/>
    <w:rsid w:val="008A1D2E"/>
    <w:rsid w:val="008A2DA9"/>
    <w:rsid w:val="008A3F47"/>
    <w:rsid w:val="008A3FA1"/>
    <w:rsid w:val="008A4597"/>
    <w:rsid w:val="008A4B0D"/>
    <w:rsid w:val="008A4CA3"/>
    <w:rsid w:val="008A4E75"/>
    <w:rsid w:val="008A5404"/>
    <w:rsid w:val="008A552C"/>
    <w:rsid w:val="008A5D37"/>
    <w:rsid w:val="008A6172"/>
    <w:rsid w:val="008A7021"/>
    <w:rsid w:val="008B0195"/>
    <w:rsid w:val="008B084C"/>
    <w:rsid w:val="008B0916"/>
    <w:rsid w:val="008B2418"/>
    <w:rsid w:val="008B281B"/>
    <w:rsid w:val="008B2C47"/>
    <w:rsid w:val="008B3A15"/>
    <w:rsid w:val="008B5680"/>
    <w:rsid w:val="008B595F"/>
    <w:rsid w:val="008B6256"/>
    <w:rsid w:val="008B7DC5"/>
    <w:rsid w:val="008C11EF"/>
    <w:rsid w:val="008C211D"/>
    <w:rsid w:val="008C2A12"/>
    <w:rsid w:val="008C32FC"/>
    <w:rsid w:val="008C5B0C"/>
    <w:rsid w:val="008C60F9"/>
    <w:rsid w:val="008C65AD"/>
    <w:rsid w:val="008C664A"/>
    <w:rsid w:val="008C6CB6"/>
    <w:rsid w:val="008C7CF3"/>
    <w:rsid w:val="008D0C03"/>
    <w:rsid w:val="008D1FE1"/>
    <w:rsid w:val="008D200B"/>
    <w:rsid w:val="008D32A7"/>
    <w:rsid w:val="008D331A"/>
    <w:rsid w:val="008D6242"/>
    <w:rsid w:val="008D629B"/>
    <w:rsid w:val="008D6EB9"/>
    <w:rsid w:val="008D738A"/>
    <w:rsid w:val="008D7BC4"/>
    <w:rsid w:val="008E101A"/>
    <w:rsid w:val="008E2683"/>
    <w:rsid w:val="008E38D7"/>
    <w:rsid w:val="008E3A87"/>
    <w:rsid w:val="008E4050"/>
    <w:rsid w:val="008E4940"/>
    <w:rsid w:val="008E4996"/>
    <w:rsid w:val="008E49D4"/>
    <w:rsid w:val="008E4B43"/>
    <w:rsid w:val="008E5062"/>
    <w:rsid w:val="008E530D"/>
    <w:rsid w:val="008E6358"/>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C3F"/>
    <w:rsid w:val="00903141"/>
    <w:rsid w:val="0090431B"/>
    <w:rsid w:val="0090443D"/>
    <w:rsid w:val="0090554B"/>
    <w:rsid w:val="009056B3"/>
    <w:rsid w:val="00907594"/>
    <w:rsid w:val="00907AB3"/>
    <w:rsid w:val="00910BDC"/>
    <w:rsid w:val="00910C31"/>
    <w:rsid w:val="0091170C"/>
    <w:rsid w:val="00912144"/>
    <w:rsid w:val="0091382C"/>
    <w:rsid w:val="00913BD4"/>
    <w:rsid w:val="00914027"/>
    <w:rsid w:val="00916152"/>
    <w:rsid w:val="009162DE"/>
    <w:rsid w:val="00916EB8"/>
    <w:rsid w:val="00920DFC"/>
    <w:rsid w:val="00920E43"/>
    <w:rsid w:val="0092170C"/>
    <w:rsid w:val="00921F14"/>
    <w:rsid w:val="00922E22"/>
    <w:rsid w:val="00923D0C"/>
    <w:rsid w:val="009241F6"/>
    <w:rsid w:val="00924A04"/>
    <w:rsid w:val="00924A94"/>
    <w:rsid w:val="00924E07"/>
    <w:rsid w:val="00924FA7"/>
    <w:rsid w:val="00925960"/>
    <w:rsid w:val="009259A6"/>
    <w:rsid w:val="009277FF"/>
    <w:rsid w:val="00927C56"/>
    <w:rsid w:val="00927DF5"/>
    <w:rsid w:val="009301BA"/>
    <w:rsid w:val="0093085B"/>
    <w:rsid w:val="00931072"/>
    <w:rsid w:val="00931086"/>
    <w:rsid w:val="00931465"/>
    <w:rsid w:val="00931539"/>
    <w:rsid w:val="00931B6B"/>
    <w:rsid w:val="00932D24"/>
    <w:rsid w:val="00933458"/>
    <w:rsid w:val="00933F22"/>
    <w:rsid w:val="009344C8"/>
    <w:rsid w:val="0093487A"/>
    <w:rsid w:val="0093535D"/>
    <w:rsid w:val="00936997"/>
    <w:rsid w:val="00936A72"/>
    <w:rsid w:val="0093734F"/>
    <w:rsid w:val="00937C95"/>
    <w:rsid w:val="00937E55"/>
    <w:rsid w:val="00941104"/>
    <w:rsid w:val="009414DE"/>
    <w:rsid w:val="00941603"/>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73C5"/>
    <w:rsid w:val="00957504"/>
    <w:rsid w:val="00957FBC"/>
    <w:rsid w:val="00960B21"/>
    <w:rsid w:val="00961399"/>
    <w:rsid w:val="009623D2"/>
    <w:rsid w:val="009626CD"/>
    <w:rsid w:val="00962DE1"/>
    <w:rsid w:val="0096461D"/>
    <w:rsid w:val="00965431"/>
    <w:rsid w:val="00967324"/>
    <w:rsid w:val="00970729"/>
    <w:rsid w:val="00970A75"/>
    <w:rsid w:val="009722F3"/>
    <w:rsid w:val="00975ECD"/>
    <w:rsid w:val="009768EB"/>
    <w:rsid w:val="00976DF7"/>
    <w:rsid w:val="00977D9C"/>
    <w:rsid w:val="00977FBB"/>
    <w:rsid w:val="0098115B"/>
    <w:rsid w:val="009819CE"/>
    <w:rsid w:val="00983E12"/>
    <w:rsid w:val="00984FC6"/>
    <w:rsid w:val="0098527F"/>
    <w:rsid w:val="0098545F"/>
    <w:rsid w:val="00985AB5"/>
    <w:rsid w:val="0098603E"/>
    <w:rsid w:val="00986893"/>
    <w:rsid w:val="00986DFC"/>
    <w:rsid w:val="00986F59"/>
    <w:rsid w:val="009871F7"/>
    <w:rsid w:val="0098757B"/>
    <w:rsid w:val="00987B4F"/>
    <w:rsid w:val="009912CA"/>
    <w:rsid w:val="00991577"/>
    <w:rsid w:val="00991747"/>
    <w:rsid w:val="009923C9"/>
    <w:rsid w:val="00992BA7"/>
    <w:rsid w:val="00993667"/>
    <w:rsid w:val="00993768"/>
    <w:rsid w:val="00995568"/>
    <w:rsid w:val="00995DC1"/>
    <w:rsid w:val="0099602C"/>
    <w:rsid w:val="00996366"/>
    <w:rsid w:val="00996E74"/>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D23"/>
    <w:rsid w:val="009A6F4D"/>
    <w:rsid w:val="009A715E"/>
    <w:rsid w:val="009A7311"/>
    <w:rsid w:val="009A78A7"/>
    <w:rsid w:val="009A7C22"/>
    <w:rsid w:val="009A7DD3"/>
    <w:rsid w:val="009B00BF"/>
    <w:rsid w:val="009B04E3"/>
    <w:rsid w:val="009B0F6F"/>
    <w:rsid w:val="009B125C"/>
    <w:rsid w:val="009B1A9D"/>
    <w:rsid w:val="009B46FC"/>
    <w:rsid w:val="009B58D7"/>
    <w:rsid w:val="009B74DA"/>
    <w:rsid w:val="009B771F"/>
    <w:rsid w:val="009B7F66"/>
    <w:rsid w:val="009C1E31"/>
    <w:rsid w:val="009C42E2"/>
    <w:rsid w:val="009C50BF"/>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E0799"/>
    <w:rsid w:val="009E0D31"/>
    <w:rsid w:val="009E3B4A"/>
    <w:rsid w:val="009E3BB8"/>
    <w:rsid w:val="009E3C0D"/>
    <w:rsid w:val="009E3C98"/>
    <w:rsid w:val="009E4E73"/>
    <w:rsid w:val="009E5C3E"/>
    <w:rsid w:val="009E6CB1"/>
    <w:rsid w:val="009E7119"/>
    <w:rsid w:val="009E754C"/>
    <w:rsid w:val="009E76B1"/>
    <w:rsid w:val="009F0D25"/>
    <w:rsid w:val="009F10BE"/>
    <w:rsid w:val="009F1983"/>
    <w:rsid w:val="009F2FB8"/>
    <w:rsid w:val="009F41B6"/>
    <w:rsid w:val="009F5D8A"/>
    <w:rsid w:val="009F67B6"/>
    <w:rsid w:val="009F67ED"/>
    <w:rsid w:val="009F6AEF"/>
    <w:rsid w:val="009F6FCF"/>
    <w:rsid w:val="009F7D4C"/>
    <w:rsid w:val="00A00081"/>
    <w:rsid w:val="00A005C4"/>
    <w:rsid w:val="00A01F17"/>
    <w:rsid w:val="00A02978"/>
    <w:rsid w:val="00A02FCD"/>
    <w:rsid w:val="00A0463B"/>
    <w:rsid w:val="00A05161"/>
    <w:rsid w:val="00A05D48"/>
    <w:rsid w:val="00A076AF"/>
    <w:rsid w:val="00A07D94"/>
    <w:rsid w:val="00A10822"/>
    <w:rsid w:val="00A10DCA"/>
    <w:rsid w:val="00A11846"/>
    <w:rsid w:val="00A11EA2"/>
    <w:rsid w:val="00A12775"/>
    <w:rsid w:val="00A12BDD"/>
    <w:rsid w:val="00A138CE"/>
    <w:rsid w:val="00A14767"/>
    <w:rsid w:val="00A14F2D"/>
    <w:rsid w:val="00A16BB4"/>
    <w:rsid w:val="00A20F5B"/>
    <w:rsid w:val="00A213C5"/>
    <w:rsid w:val="00A21731"/>
    <w:rsid w:val="00A22A3D"/>
    <w:rsid w:val="00A257CB"/>
    <w:rsid w:val="00A2788A"/>
    <w:rsid w:val="00A30267"/>
    <w:rsid w:val="00A3097F"/>
    <w:rsid w:val="00A30C02"/>
    <w:rsid w:val="00A314D9"/>
    <w:rsid w:val="00A3313E"/>
    <w:rsid w:val="00A3619A"/>
    <w:rsid w:val="00A370CC"/>
    <w:rsid w:val="00A37EB9"/>
    <w:rsid w:val="00A40A4C"/>
    <w:rsid w:val="00A40FBD"/>
    <w:rsid w:val="00A41D46"/>
    <w:rsid w:val="00A42E8B"/>
    <w:rsid w:val="00A430E4"/>
    <w:rsid w:val="00A43155"/>
    <w:rsid w:val="00A43A08"/>
    <w:rsid w:val="00A441E8"/>
    <w:rsid w:val="00A45345"/>
    <w:rsid w:val="00A4572A"/>
    <w:rsid w:val="00A4677A"/>
    <w:rsid w:val="00A46912"/>
    <w:rsid w:val="00A46B10"/>
    <w:rsid w:val="00A47412"/>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4F3D"/>
    <w:rsid w:val="00A67110"/>
    <w:rsid w:val="00A673AF"/>
    <w:rsid w:val="00A67E1C"/>
    <w:rsid w:val="00A71776"/>
    <w:rsid w:val="00A7206A"/>
    <w:rsid w:val="00A7315A"/>
    <w:rsid w:val="00A73EA7"/>
    <w:rsid w:val="00A74711"/>
    <w:rsid w:val="00A7492B"/>
    <w:rsid w:val="00A74A28"/>
    <w:rsid w:val="00A75767"/>
    <w:rsid w:val="00A76538"/>
    <w:rsid w:val="00A76E07"/>
    <w:rsid w:val="00A76FD0"/>
    <w:rsid w:val="00A7704C"/>
    <w:rsid w:val="00A77475"/>
    <w:rsid w:val="00A80BC1"/>
    <w:rsid w:val="00A80CDB"/>
    <w:rsid w:val="00A8165A"/>
    <w:rsid w:val="00A8188F"/>
    <w:rsid w:val="00A81D43"/>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669"/>
    <w:rsid w:val="00AB047E"/>
    <w:rsid w:val="00AB0F90"/>
    <w:rsid w:val="00AB1A92"/>
    <w:rsid w:val="00AB22E6"/>
    <w:rsid w:val="00AB2635"/>
    <w:rsid w:val="00AB269D"/>
    <w:rsid w:val="00AB2D83"/>
    <w:rsid w:val="00AB3C2D"/>
    <w:rsid w:val="00AB65C7"/>
    <w:rsid w:val="00AB75D1"/>
    <w:rsid w:val="00AB7B9D"/>
    <w:rsid w:val="00AC0139"/>
    <w:rsid w:val="00AC1E97"/>
    <w:rsid w:val="00AC3A56"/>
    <w:rsid w:val="00AC41CA"/>
    <w:rsid w:val="00AC4F40"/>
    <w:rsid w:val="00AC53AE"/>
    <w:rsid w:val="00AC5B90"/>
    <w:rsid w:val="00AC6840"/>
    <w:rsid w:val="00AC68DF"/>
    <w:rsid w:val="00AC6DBD"/>
    <w:rsid w:val="00AC79C0"/>
    <w:rsid w:val="00AD05A5"/>
    <w:rsid w:val="00AD271F"/>
    <w:rsid w:val="00AD4ABA"/>
    <w:rsid w:val="00AD4D83"/>
    <w:rsid w:val="00AD51A3"/>
    <w:rsid w:val="00AD53C6"/>
    <w:rsid w:val="00AD55D1"/>
    <w:rsid w:val="00AD6ACF"/>
    <w:rsid w:val="00AD6EDE"/>
    <w:rsid w:val="00AE1CFB"/>
    <w:rsid w:val="00AE1EC9"/>
    <w:rsid w:val="00AE257D"/>
    <w:rsid w:val="00AE2BFD"/>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DB2"/>
    <w:rsid w:val="00B40E7A"/>
    <w:rsid w:val="00B4100C"/>
    <w:rsid w:val="00B414A7"/>
    <w:rsid w:val="00B4356D"/>
    <w:rsid w:val="00B45C81"/>
    <w:rsid w:val="00B4649D"/>
    <w:rsid w:val="00B46BC0"/>
    <w:rsid w:val="00B474CB"/>
    <w:rsid w:val="00B478F9"/>
    <w:rsid w:val="00B47A7A"/>
    <w:rsid w:val="00B5117E"/>
    <w:rsid w:val="00B51A9A"/>
    <w:rsid w:val="00B51BDB"/>
    <w:rsid w:val="00B52A57"/>
    <w:rsid w:val="00B5317B"/>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E36"/>
    <w:rsid w:val="00B751F6"/>
    <w:rsid w:val="00B757B0"/>
    <w:rsid w:val="00B75F87"/>
    <w:rsid w:val="00B76525"/>
    <w:rsid w:val="00B766A6"/>
    <w:rsid w:val="00B77BC3"/>
    <w:rsid w:val="00B80C7B"/>
    <w:rsid w:val="00B823AB"/>
    <w:rsid w:val="00B83347"/>
    <w:rsid w:val="00B83359"/>
    <w:rsid w:val="00B83E6E"/>
    <w:rsid w:val="00B84E1B"/>
    <w:rsid w:val="00B8521A"/>
    <w:rsid w:val="00B86FB7"/>
    <w:rsid w:val="00B87580"/>
    <w:rsid w:val="00B87A5C"/>
    <w:rsid w:val="00B9108B"/>
    <w:rsid w:val="00B91A83"/>
    <w:rsid w:val="00B923C6"/>
    <w:rsid w:val="00B925D6"/>
    <w:rsid w:val="00B933F3"/>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D034D"/>
    <w:rsid w:val="00BD04A3"/>
    <w:rsid w:val="00BD1B2C"/>
    <w:rsid w:val="00BD203D"/>
    <w:rsid w:val="00BD20F3"/>
    <w:rsid w:val="00BD2F43"/>
    <w:rsid w:val="00BD5DB7"/>
    <w:rsid w:val="00BD62A0"/>
    <w:rsid w:val="00BD6568"/>
    <w:rsid w:val="00BD7102"/>
    <w:rsid w:val="00BD7CBB"/>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EA7"/>
    <w:rsid w:val="00BE7834"/>
    <w:rsid w:val="00BE7D53"/>
    <w:rsid w:val="00BF01F6"/>
    <w:rsid w:val="00BF1399"/>
    <w:rsid w:val="00BF1512"/>
    <w:rsid w:val="00BF1638"/>
    <w:rsid w:val="00BF2C64"/>
    <w:rsid w:val="00BF5407"/>
    <w:rsid w:val="00BF5A7E"/>
    <w:rsid w:val="00BF5B42"/>
    <w:rsid w:val="00BF7188"/>
    <w:rsid w:val="00BF7203"/>
    <w:rsid w:val="00BF78B3"/>
    <w:rsid w:val="00BF7ED8"/>
    <w:rsid w:val="00C0028D"/>
    <w:rsid w:val="00C004C9"/>
    <w:rsid w:val="00C00E22"/>
    <w:rsid w:val="00C02F2D"/>
    <w:rsid w:val="00C030DC"/>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68D4"/>
    <w:rsid w:val="00C209DF"/>
    <w:rsid w:val="00C20A45"/>
    <w:rsid w:val="00C211BA"/>
    <w:rsid w:val="00C21B52"/>
    <w:rsid w:val="00C22758"/>
    <w:rsid w:val="00C23BDF"/>
    <w:rsid w:val="00C25019"/>
    <w:rsid w:val="00C2597F"/>
    <w:rsid w:val="00C2624B"/>
    <w:rsid w:val="00C26B53"/>
    <w:rsid w:val="00C26B98"/>
    <w:rsid w:val="00C26C75"/>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FF7"/>
    <w:rsid w:val="00C457CF"/>
    <w:rsid w:val="00C45B1B"/>
    <w:rsid w:val="00C45D80"/>
    <w:rsid w:val="00C462A6"/>
    <w:rsid w:val="00C47701"/>
    <w:rsid w:val="00C47769"/>
    <w:rsid w:val="00C478D5"/>
    <w:rsid w:val="00C50186"/>
    <w:rsid w:val="00C50191"/>
    <w:rsid w:val="00C5036F"/>
    <w:rsid w:val="00C509D5"/>
    <w:rsid w:val="00C50B5B"/>
    <w:rsid w:val="00C5158C"/>
    <w:rsid w:val="00C531FE"/>
    <w:rsid w:val="00C53467"/>
    <w:rsid w:val="00C53FAA"/>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72E"/>
    <w:rsid w:val="00C82AF0"/>
    <w:rsid w:val="00C8386D"/>
    <w:rsid w:val="00C8403B"/>
    <w:rsid w:val="00C84189"/>
    <w:rsid w:val="00C84261"/>
    <w:rsid w:val="00C84812"/>
    <w:rsid w:val="00C85750"/>
    <w:rsid w:val="00C860B9"/>
    <w:rsid w:val="00C8647E"/>
    <w:rsid w:val="00C86BCB"/>
    <w:rsid w:val="00C871FE"/>
    <w:rsid w:val="00C8770C"/>
    <w:rsid w:val="00C90D26"/>
    <w:rsid w:val="00C90FC2"/>
    <w:rsid w:val="00C913B3"/>
    <w:rsid w:val="00C9150B"/>
    <w:rsid w:val="00C917A4"/>
    <w:rsid w:val="00C92126"/>
    <w:rsid w:val="00C9274C"/>
    <w:rsid w:val="00C92A69"/>
    <w:rsid w:val="00C94BEA"/>
    <w:rsid w:val="00C94C41"/>
    <w:rsid w:val="00C95639"/>
    <w:rsid w:val="00C95C54"/>
    <w:rsid w:val="00C96522"/>
    <w:rsid w:val="00CA06A8"/>
    <w:rsid w:val="00CA0923"/>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E6D"/>
    <w:rsid w:val="00CE10A4"/>
    <w:rsid w:val="00CE1589"/>
    <w:rsid w:val="00CE4D10"/>
    <w:rsid w:val="00CE53FB"/>
    <w:rsid w:val="00CE56DF"/>
    <w:rsid w:val="00CE5E7E"/>
    <w:rsid w:val="00CE6C8B"/>
    <w:rsid w:val="00CF2553"/>
    <w:rsid w:val="00CF4175"/>
    <w:rsid w:val="00CF539D"/>
    <w:rsid w:val="00CF653D"/>
    <w:rsid w:val="00CF7847"/>
    <w:rsid w:val="00CF79E1"/>
    <w:rsid w:val="00D00432"/>
    <w:rsid w:val="00D010DF"/>
    <w:rsid w:val="00D019FB"/>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49D2"/>
    <w:rsid w:val="00D15A9B"/>
    <w:rsid w:val="00D15AD2"/>
    <w:rsid w:val="00D165D6"/>
    <w:rsid w:val="00D168C0"/>
    <w:rsid w:val="00D17A7B"/>
    <w:rsid w:val="00D20292"/>
    <w:rsid w:val="00D206CE"/>
    <w:rsid w:val="00D22AA9"/>
    <w:rsid w:val="00D232F3"/>
    <w:rsid w:val="00D23523"/>
    <w:rsid w:val="00D241CE"/>
    <w:rsid w:val="00D25E6D"/>
    <w:rsid w:val="00D26BE5"/>
    <w:rsid w:val="00D26DF1"/>
    <w:rsid w:val="00D27707"/>
    <w:rsid w:val="00D30509"/>
    <w:rsid w:val="00D31A88"/>
    <w:rsid w:val="00D334AB"/>
    <w:rsid w:val="00D34079"/>
    <w:rsid w:val="00D3671D"/>
    <w:rsid w:val="00D37B37"/>
    <w:rsid w:val="00D40510"/>
    <w:rsid w:val="00D405F5"/>
    <w:rsid w:val="00D4170D"/>
    <w:rsid w:val="00D41748"/>
    <w:rsid w:val="00D4239A"/>
    <w:rsid w:val="00D423A4"/>
    <w:rsid w:val="00D4316F"/>
    <w:rsid w:val="00D43410"/>
    <w:rsid w:val="00D4371F"/>
    <w:rsid w:val="00D43894"/>
    <w:rsid w:val="00D4389F"/>
    <w:rsid w:val="00D43EB9"/>
    <w:rsid w:val="00D45065"/>
    <w:rsid w:val="00D45207"/>
    <w:rsid w:val="00D46AB1"/>
    <w:rsid w:val="00D47445"/>
    <w:rsid w:val="00D479F8"/>
    <w:rsid w:val="00D50288"/>
    <w:rsid w:val="00D50ED0"/>
    <w:rsid w:val="00D52274"/>
    <w:rsid w:val="00D529D2"/>
    <w:rsid w:val="00D52F8F"/>
    <w:rsid w:val="00D53410"/>
    <w:rsid w:val="00D53DEE"/>
    <w:rsid w:val="00D54992"/>
    <w:rsid w:val="00D55362"/>
    <w:rsid w:val="00D5595E"/>
    <w:rsid w:val="00D56258"/>
    <w:rsid w:val="00D57757"/>
    <w:rsid w:val="00D606B4"/>
    <w:rsid w:val="00D60737"/>
    <w:rsid w:val="00D60FEF"/>
    <w:rsid w:val="00D623F3"/>
    <w:rsid w:val="00D62549"/>
    <w:rsid w:val="00D630DA"/>
    <w:rsid w:val="00D63362"/>
    <w:rsid w:val="00D63AAA"/>
    <w:rsid w:val="00D647E9"/>
    <w:rsid w:val="00D648C4"/>
    <w:rsid w:val="00D65008"/>
    <w:rsid w:val="00D65371"/>
    <w:rsid w:val="00D659AA"/>
    <w:rsid w:val="00D65CEE"/>
    <w:rsid w:val="00D661E9"/>
    <w:rsid w:val="00D677CC"/>
    <w:rsid w:val="00D7029C"/>
    <w:rsid w:val="00D71DBB"/>
    <w:rsid w:val="00D72D07"/>
    <w:rsid w:val="00D735CD"/>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21E0"/>
    <w:rsid w:val="00DA25F8"/>
    <w:rsid w:val="00DA2AE4"/>
    <w:rsid w:val="00DA3286"/>
    <w:rsid w:val="00DA3E12"/>
    <w:rsid w:val="00DA5D6E"/>
    <w:rsid w:val="00DA6A93"/>
    <w:rsid w:val="00DB1750"/>
    <w:rsid w:val="00DB1850"/>
    <w:rsid w:val="00DB3C4F"/>
    <w:rsid w:val="00DB4625"/>
    <w:rsid w:val="00DB6482"/>
    <w:rsid w:val="00DB6E1F"/>
    <w:rsid w:val="00DB75B5"/>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FC6"/>
    <w:rsid w:val="00DE045D"/>
    <w:rsid w:val="00DE086A"/>
    <w:rsid w:val="00DE120C"/>
    <w:rsid w:val="00DE1371"/>
    <w:rsid w:val="00DE13B7"/>
    <w:rsid w:val="00DE22E9"/>
    <w:rsid w:val="00DE2CD9"/>
    <w:rsid w:val="00DE347A"/>
    <w:rsid w:val="00DE3E8C"/>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8AE"/>
    <w:rsid w:val="00E04998"/>
    <w:rsid w:val="00E052BB"/>
    <w:rsid w:val="00E05C6C"/>
    <w:rsid w:val="00E0657E"/>
    <w:rsid w:val="00E07720"/>
    <w:rsid w:val="00E111BB"/>
    <w:rsid w:val="00E11E71"/>
    <w:rsid w:val="00E12D55"/>
    <w:rsid w:val="00E13AD3"/>
    <w:rsid w:val="00E156E3"/>
    <w:rsid w:val="00E15C3F"/>
    <w:rsid w:val="00E161AD"/>
    <w:rsid w:val="00E16D3D"/>
    <w:rsid w:val="00E17365"/>
    <w:rsid w:val="00E17C08"/>
    <w:rsid w:val="00E17E8D"/>
    <w:rsid w:val="00E20306"/>
    <w:rsid w:val="00E20CAA"/>
    <w:rsid w:val="00E213A9"/>
    <w:rsid w:val="00E214DA"/>
    <w:rsid w:val="00E22849"/>
    <w:rsid w:val="00E22F30"/>
    <w:rsid w:val="00E230F9"/>
    <w:rsid w:val="00E233AB"/>
    <w:rsid w:val="00E24108"/>
    <w:rsid w:val="00E251FD"/>
    <w:rsid w:val="00E258F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73C"/>
    <w:rsid w:val="00E67B2D"/>
    <w:rsid w:val="00E7178E"/>
    <w:rsid w:val="00E733AD"/>
    <w:rsid w:val="00E74713"/>
    <w:rsid w:val="00E7512C"/>
    <w:rsid w:val="00E7516E"/>
    <w:rsid w:val="00E75A62"/>
    <w:rsid w:val="00E765FD"/>
    <w:rsid w:val="00E76CD5"/>
    <w:rsid w:val="00E774B6"/>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6648"/>
    <w:rsid w:val="00EA6F68"/>
    <w:rsid w:val="00EA7180"/>
    <w:rsid w:val="00EA7627"/>
    <w:rsid w:val="00EA7B21"/>
    <w:rsid w:val="00EA7D14"/>
    <w:rsid w:val="00EA7F7C"/>
    <w:rsid w:val="00EB1EA2"/>
    <w:rsid w:val="00EB2EFB"/>
    <w:rsid w:val="00EB2FF9"/>
    <w:rsid w:val="00EB31B3"/>
    <w:rsid w:val="00EB34F2"/>
    <w:rsid w:val="00EB59A3"/>
    <w:rsid w:val="00EB5BB0"/>
    <w:rsid w:val="00EC0968"/>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73D"/>
    <w:rsid w:val="00EF4719"/>
    <w:rsid w:val="00EF4D62"/>
    <w:rsid w:val="00EF52F8"/>
    <w:rsid w:val="00EF5F58"/>
    <w:rsid w:val="00EF651C"/>
    <w:rsid w:val="00EF72C0"/>
    <w:rsid w:val="00F002A2"/>
    <w:rsid w:val="00F0051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79C"/>
    <w:rsid w:val="00F07968"/>
    <w:rsid w:val="00F07D0C"/>
    <w:rsid w:val="00F1094C"/>
    <w:rsid w:val="00F11CA1"/>
    <w:rsid w:val="00F12034"/>
    <w:rsid w:val="00F12CEE"/>
    <w:rsid w:val="00F13E30"/>
    <w:rsid w:val="00F14DD9"/>
    <w:rsid w:val="00F15162"/>
    <w:rsid w:val="00F16A61"/>
    <w:rsid w:val="00F1760F"/>
    <w:rsid w:val="00F20A2F"/>
    <w:rsid w:val="00F22069"/>
    <w:rsid w:val="00F22E02"/>
    <w:rsid w:val="00F260A7"/>
    <w:rsid w:val="00F26394"/>
    <w:rsid w:val="00F26C1F"/>
    <w:rsid w:val="00F26D89"/>
    <w:rsid w:val="00F279CB"/>
    <w:rsid w:val="00F30ED9"/>
    <w:rsid w:val="00F313CD"/>
    <w:rsid w:val="00F3262B"/>
    <w:rsid w:val="00F32827"/>
    <w:rsid w:val="00F333EB"/>
    <w:rsid w:val="00F33D6C"/>
    <w:rsid w:val="00F341A8"/>
    <w:rsid w:val="00F3421B"/>
    <w:rsid w:val="00F35EC4"/>
    <w:rsid w:val="00F377B5"/>
    <w:rsid w:val="00F40087"/>
    <w:rsid w:val="00F408EC"/>
    <w:rsid w:val="00F40EBC"/>
    <w:rsid w:val="00F4282A"/>
    <w:rsid w:val="00F42A47"/>
    <w:rsid w:val="00F42AAC"/>
    <w:rsid w:val="00F4444F"/>
    <w:rsid w:val="00F44557"/>
    <w:rsid w:val="00F44D42"/>
    <w:rsid w:val="00F452CA"/>
    <w:rsid w:val="00F4568B"/>
    <w:rsid w:val="00F4582B"/>
    <w:rsid w:val="00F46645"/>
    <w:rsid w:val="00F4688A"/>
    <w:rsid w:val="00F4700C"/>
    <w:rsid w:val="00F510A6"/>
    <w:rsid w:val="00F51535"/>
    <w:rsid w:val="00F52107"/>
    <w:rsid w:val="00F52F7D"/>
    <w:rsid w:val="00F534D2"/>
    <w:rsid w:val="00F53FC2"/>
    <w:rsid w:val="00F5492B"/>
    <w:rsid w:val="00F54EBB"/>
    <w:rsid w:val="00F56170"/>
    <w:rsid w:val="00F5738A"/>
    <w:rsid w:val="00F5766B"/>
    <w:rsid w:val="00F57F22"/>
    <w:rsid w:val="00F57F5A"/>
    <w:rsid w:val="00F60DDE"/>
    <w:rsid w:val="00F612B1"/>
    <w:rsid w:val="00F6224D"/>
    <w:rsid w:val="00F652C9"/>
    <w:rsid w:val="00F65F22"/>
    <w:rsid w:val="00F65FD3"/>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106E"/>
    <w:rsid w:val="00F8172E"/>
    <w:rsid w:val="00F81991"/>
    <w:rsid w:val="00F82630"/>
    <w:rsid w:val="00F82A8D"/>
    <w:rsid w:val="00F835AF"/>
    <w:rsid w:val="00F84242"/>
    <w:rsid w:val="00F84734"/>
    <w:rsid w:val="00F8595B"/>
    <w:rsid w:val="00F9015A"/>
    <w:rsid w:val="00F91EBB"/>
    <w:rsid w:val="00F951F2"/>
    <w:rsid w:val="00F95CDA"/>
    <w:rsid w:val="00F974E8"/>
    <w:rsid w:val="00F97643"/>
    <w:rsid w:val="00F97C3A"/>
    <w:rsid w:val="00FA01B3"/>
    <w:rsid w:val="00FA05F5"/>
    <w:rsid w:val="00FA193A"/>
    <w:rsid w:val="00FA1E12"/>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E12"/>
    <w:rsid w:val="00FB7FEF"/>
    <w:rsid w:val="00FC04F8"/>
    <w:rsid w:val="00FC0D20"/>
    <w:rsid w:val="00FC0E42"/>
    <w:rsid w:val="00FC100E"/>
    <w:rsid w:val="00FC21F2"/>
    <w:rsid w:val="00FC22AC"/>
    <w:rsid w:val="00FC2E17"/>
    <w:rsid w:val="00FC3173"/>
    <w:rsid w:val="00FC439C"/>
    <w:rsid w:val="00FC448F"/>
    <w:rsid w:val="00FC46ED"/>
    <w:rsid w:val="00FC470C"/>
    <w:rsid w:val="00FC4715"/>
    <w:rsid w:val="00FC5078"/>
    <w:rsid w:val="00FC54C5"/>
    <w:rsid w:val="00FC62A1"/>
    <w:rsid w:val="00FC668D"/>
    <w:rsid w:val="00FC71EC"/>
    <w:rsid w:val="00FC7BAD"/>
    <w:rsid w:val="00FD3253"/>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1"/>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hyperlink" Target="http://beamdocs.fnal.gov/AD-public/DocDB/DocumentDatabase" TargetMode="External"/><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tiff"/><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theme" Target="theme/theme1.xml"/><Relationship Id="rId80" Type="http://schemas.openxmlformats.org/officeDocument/2006/relationships/image" Target="media/image67.tiff"/><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tiff"/><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jpeg"/><Relationship Id="rId136" Type="http://schemas.openxmlformats.org/officeDocument/2006/relationships/footer" Target="footer1.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footer" Target="footer2.xml"/><Relationship Id="rId20" Type="http://schemas.openxmlformats.org/officeDocument/2006/relationships/image" Target="media/image8.png"/><Relationship Id="rId41" Type="http://schemas.openxmlformats.org/officeDocument/2006/relationships/image" Target="media/image29.tiff"/><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jpe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2.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6</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8</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9</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5</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3</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12</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28</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19</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18</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29</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30</b:RefOrder>
  </b:Source>
  <b:Source>
    <b:Tag>Car11</b:Tag>
    <b:SourceType>Report</b:SourceType>
    <b:Guid>{E10CD61B-5BC2-9548-8FF3-7DB8D816DC23}</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RefOrder>31</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45</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46</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47</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14</b:RefOrder>
  </b:Source>
  <b:Source>
    <b:Tag>RMa15</b:Tag>
    <b:SourceType>DocumentFromInternetSite</b:SourceType>
    <b:Guid>{1D6CB082-D760-B541-83C1-966510BCD576}</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 </b:URL>
    <b:RefOrder>16</b:RefOrder>
  </b:Source>
  <b:Source>
    <b:Tag>RMa151</b:Tag>
    <b:SourceType>DocumentFromInternetSite</b:SourceType>
    <b:Guid>{78A1C352-06F5-2D4B-9A10-891B4C481017}</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 </b:URL>
    <b:Year>2015</b:Year>
    <b:RefOrder>13</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48</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27</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44</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43</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7</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4</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10</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39</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32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15</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42</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11</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38</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36</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37</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33</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17</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41</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34</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35</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20</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21</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22</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24</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25</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23</b:RefOrder>
  </b:Source>
  <b:Source>
    <b:Tag>Tan16</b:Tag>
    <b:SourceType>DocumentFromInternetSite</b:SourceType>
    <b:Guid>{0B3EBBCE-492F-A644-9712-0797E800B1F5}</b:Guid>
    <b:Title>2nd harmonic RF perpendicular biased cavity update (12 July 2016)</b:Title>
    <b:Year>2016</b:Year>
    <b:Author>
      <b:Author>
        <b:NameList>
          <b:Person>
            <b:Last>Tan</b:Last>
            <b:First>C.Y.</b:First>
          </b:Person>
        </b:NameList>
      </b:Author>
    </b:Author>
    <b:URL>http://beamdocs.fnal.gov/AD/DocDB/0051/005185/004/check.pptx</b:URL>
    <b:Month>July</b:Month>
    <b:Day>12</b:Day>
    <b:RefOrder>26</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40</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73999165-E699-0941-95F4-9B5821BE9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25</TotalTime>
  <Pages>132</Pages>
  <Words>21862</Words>
  <Characters>124618</Characters>
  <Application>Microsoft Office Word</Application>
  <DocSecurity>0</DocSecurity>
  <Lines>1038</Lines>
  <Paragraphs>292</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146188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11</cp:revision>
  <cp:lastPrinted>2018-02-08T17:29:00Z</cp:lastPrinted>
  <dcterms:created xsi:type="dcterms:W3CDTF">2018-02-08T17:29:00Z</dcterms:created>
  <dcterms:modified xsi:type="dcterms:W3CDTF">2018-02-14T14:14:00Z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