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146" w:rsidRDefault="00ED3D0B" w:rsidP="0097294B">
      <w:pPr>
        <w:pStyle w:val="Title"/>
        <w:ind w:right="-180"/>
        <w:jc w:val="center"/>
      </w:pPr>
      <w:r>
        <w:t xml:space="preserve">XFR Modification to </w:t>
      </w:r>
      <w:r w:rsidR="00C9762E">
        <w:t>Resetting</w:t>
      </w:r>
    </w:p>
    <w:p w:rsidR="00823453" w:rsidRDefault="00C9762E" w:rsidP="0097294B">
      <w:pPr>
        <w:pStyle w:val="Title"/>
        <w:ind w:right="-180"/>
        <w:jc w:val="center"/>
        <w:rPr>
          <w:sz w:val="44"/>
        </w:rPr>
      </w:pPr>
      <w:r>
        <w:t xml:space="preserve">Beam Sync </w:t>
      </w:r>
      <w:r w:rsidRPr="00717146">
        <w:rPr>
          <w:sz w:val="44"/>
        </w:rPr>
        <w:t xml:space="preserve">(AA) </w:t>
      </w:r>
      <w:r>
        <w:t xml:space="preserve">and Offset Beam Sync </w:t>
      </w:r>
      <w:r w:rsidRPr="00717146">
        <w:rPr>
          <w:sz w:val="44"/>
        </w:rPr>
        <w:t>(OAA)</w:t>
      </w:r>
    </w:p>
    <w:p w:rsidR="00255798" w:rsidRDefault="00255798" w:rsidP="0097294B">
      <w:pPr>
        <w:pStyle w:val="Title"/>
        <w:jc w:val="center"/>
      </w:pPr>
      <w:r>
        <w:t>And Simulation and Test Results</w:t>
      </w:r>
    </w:p>
    <w:p w:rsidR="0097294B" w:rsidRPr="0097294B" w:rsidRDefault="0097294B" w:rsidP="0097294B">
      <w:pPr>
        <w:pStyle w:val="Title"/>
        <w:jc w:val="center"/>
        <w:rPr>
          <w:sz w:val="52"/>
        </w:rPr>
      </w:pPr>
      <w:r w:rsidRPr="0097294B">
        <w:rPr>
          <w:sz w:val="52"/>
        </w:rPr>
        <w:t>Version 2</w:t>
      </w:r>
    </w:p>
    <w:p w:rsidR="00E97FB1" w:rsidRDefault="00E97FB1" w:rsidP="00E97FB1"/>
    <w:p w:rsidR="00E97FB1" w:rsidRDefault="00E97FB1" w:rsidP="00E97FB1">
      <w:pPr>
        <w:spacing w:after="0"/>
      </w:pPr>
      <w:r>
        <w:t>Craig Drennan</w:t>
      </w:r>
    </w:p>
    <w:p w:rsidR="00E97FB1" w:rsidRPr="00E97FB1" w:rsidRDefault="0097294B" w:rsidP="00E97FB1">
      <w:pPr>
        <w:spacing w:after="0"/>
      </w:pPr>
      <w:r>
        <w:t>May 5</w:t>
      </w:r>
      <w:r w:rsidR="00E97FB1">
        <w:t>, 2015</w:t>
      </w:r>
    </w:p>
    <w:p w:rsidR="0097294B" w:rsidRDefault="0097294B" w:rsidP="0097294B">
      <w:pPr>
        <w:pStyle w:val="Heading1"/>
        <w:numPr>
          <w:ilvl w:val="0"/>
          <w:numId w:val="0"/>
        </w:numPr>
        <w:ind w:left="432"/>
      </w:pPr>
      <w:r>
        <w:t>Version 2</w:t>
      </w:r>
    </w:p>
    <w:p w:rsidR="0097294B" w:rsidRDefault="0097294B" w:rsidP="009F7AF2">
      <w:pPr>
        <w:spacing w:after="0"/>
      </w:pPr>
      <w:r>
        <w:t xml:space="preserve">This note describes Version 2 of the Booster to </w:t>
      </w:r>
      <w:r w:rsidR="00BB209B">
        <w:t>MI/</w:t>
      </w:r>
      <w:bookmarkStart w:id="0" w:name="_GoBack"/>
      <w:bookmarkEnd w:id="0"/>
      <w:r w:rsidR="006E65D0">
        <w:t>RECYCLER reset</w:t>
      </w:r>
      <w:r>
        <w:t xml:space="preserve"> delay.  In addition to using the </w:t>
      </w:r>
      <w:r w:rsidR="00BB209B">
        <w:t>Bucket O</w:t>
      </w:r>
      <w:r>
        <w:t xml:space="preserve">ffset setting to fix the relationship between the reset signal and the OAA markers, the logic also ensures the “first” OAA after a reset appears with a fixed offset from the reset for all resets from 0 to 587.  The previous document dated </w:t>
      </w:r>
      <w:r w:rsidR="00A24603">
        <w:t>April 29, 2015</w:t>
      </w:r>
      <w:r w:rsidR="009F7AF2">
        <w:t xml:space="preserve"> described a discrepancy between beam sync offset setting below 7 and those 7 or greater.</w:t>
      </w:r>
    </w:p>
    <w:p w:rsidR="0097294B" w:rsidRPr="0097294B" w:rsidRDefault="0097294B" w:rsidP="0097294B"/>
    <w:p w:rsidR="00823453" w:rsidRDefault="00C9762E">
      <w:pPr>
        <w:pStyle w:val="Heading1"/>
      </w:pPr>
      <w:r>
        <w:t>Introduction</w:t>
      </w:r>
    </w:p>
    <w:p w:rsidR="00E60596" w:rsidRDefault="00E60596">
      <w:r>
        <w:t xml:space="preserve">If you are already familiar with what the Beam Sync and Offset Beam Sync are you should probably just skip the rest of the introduction unless you are interested in helping me find and correct the inaccuracies </w:t>
      </w:r>
      <w:r w:rsidR="00E97FB1">
        <w:t>in the introduction</w:t>
      </w:r>
      <w:r>
        <w:t>.  Rather move onto Section 2.</w:t>
      </w:r>
    </w:p>
    <w:p w:rsidR="00823453" w:rsidRDefault="00C9762E">
      <w:r>
        <w:t>Two beam sync, timing pulses are generated by the XFR Module.  The Beam Sync (AA</w:t>
      </w:r>
      <w:r w:rsidR="0054074D">
        <w:t xml:space="preserve"> marker</w:t>
      </w:r>
      <w:r>
        <w:t xml:space="preserve">) represents </w:t>
      </w:r>
      <w:r w:rsidR="0054074D">
        <w:t>B</w:t>
      </w:r>
      <w:r>
        <w:t xml:space="preserve">ucket </w:t>
      </w:r>
      <w:r w:rsidR="0054074D">
        <w:t>Z</w:t>
      </w:r>
      <w:r>
        <w:t>ero with respect to the injected beam into the Main Injector/Recycler.  The Offset Beam Sync</w:t>
      </w:r>
      <w:r w:rsidR="00717146">
        <w:t xml:space="preserve"> (OAA</w:t>
      </w:r>
      <w:r w:rsidR="0054074D">
        <w:t xml:space="preserve"> marker</w:t>
      </w:r>
      <w:r w:rsidR="00717146">
        <w:t xml:space="preserve">) pulse occurs some number of RF counts or </w:t>
      </w:r>
      <w:r w:rsidR="00F272DE">
        <w:t xml:space="preserve">some </w:t>
      </w:r>
      <w:r w:rsidR="0054074D">
        <w:t>b</w:t>
      </w:r>
      <w:r w:rsidR="00717146">
        <w:t xml:space="preserve">ucket </w:t>
      </w:r>
      <w:r w:rsidR="0054074D">
        <w:t>o</w:t>
      </w:r>
      <w:r w:rsidR="00717146">
        <w:t>ffset after the Beam Sync.  The OAA</w:t>
      </w:r>
      <w:r w:rsidR="0054074D">
        <w:t xml:space="preserve"> marker</w:t>
      </w:r>
      <w:r w:rsidR="00717146">
        <w:t xml:space="preserve"> is used by the Booster to compute when a Booster beam batch is to be extracted from the Booster so that it arrives at the </w:t>
      </w:r>
      <w:r w:rsidR="00612249">
        <w:t>MI</w:t>
      </w:r>
      <w:r w:rsidR="00717146">
        <w:t>/Recycler at the proper time to be injected at the desired bucket offset.</w:t>
      </w:r>
    </w:p>
    <w:p w:rsidR="00717146" w:rsidRDefault="00612249">
      <w:r>
        <w:t>Several Booster cycles of beam, or batches, are injected into the MI/Recycler.  Each batch of beam is inserted, injected into the MI/Recycler just behind the previous one.  Once the desired number of batches have been delivered from the Booster into the</w:t>
      </w:r>
      <w:r w:rsidR="00F20F87">
        <w:t xml:space="preserve"> MI/Recycler, the Booster either pauses or sends beam elsewhere while the MI/Recycler accelerates the beam it received and then delivers the beam to an experiment.</w:t>
      </w:r>
    </w:p>
    <w:p w:rsidR="00F20F87" w:rsidRDefault="00F20F87">
      <w:r>
        <w:t>When the Booster is accelerati</w:t>
      </w:r>
      <w:r w:rsidR="00F272DE">
        <w:t>ng the first batch of beam,</w:t>
      </w:r>
      <w:r>
        <w:t xml:space="preserve"> into an empty MI/Recycler, the Booster timing will predict when it is going to be extracting this first batch and send</w:t>
      </w:r>
      <w:r w:rsidR="009E02CF">
        <w:t>ing</w:t>
      </w:r>
      <w:r>
        <w:t xml:space="preserve"> a Beam Sync Reset signal</w:t>
      </w:r>
      <w:r w:rsidR="0054074D">
        <w:t xml:space="preserve"> (MI</w:t>
      </w:r>
      <w:r w:rsidR="009E02CF">
        <w:t xml:space="preserve"> </w:t>
      </w:r>
      <w:r w:rsidR="0054074D">
        <w:t>Reset)</w:t>
      </w:r>
      <w:r>
        <w:t xml:space="preserve">.  The prediction is made and the reset signal sent near the end of the </w:t>
      </w:r>
      <w:r w:rsidR="0054074D">
        <w:t>acceleration cycle.  This reset, in conjunction with the Bucket Offset establish the location of Bucket Zero, the AA marker and the OAA marker.  The MI</w:t>
      </w:r>
      <w:r w:rsidR="009E02CF">
        <w:t xml:space="preserve"> </w:t>
      </w:r>
      <w:r w:rsidR="0054074D">
        <w:t>Reset</w:t>
      </w:r>
      <w:r w:rsidR="00E60596">
        <w:t xml:space="preserve"> signal</w:t>
      </w:r>
      <w:r w:rsidR="0054074D">
        <w:t xml:space="preserve"> is timed with respect to the predicted Booster </w:t>
      </w:r>
      <w:r w:rsidR="00F272DE">
        <w:t>e</w:t>
      </w:r>
      <w:r w:rsidR="0054074D">
        <w:t>xtraction s</w:t>
      </w:r>
      <w:r w:rsidR="00E60596">
        <w:t>uch</w:t>
      </w:r>
      <w:r w:rsidR="0054074D">
        <w:t xml:space="preserve"> that the OAA marker is retimed to occur when the first Booster batch of beam is injected into the MI/Recycler</w:t>
      </w:r>
      <w:r w:rsidR="00E60596">
        <w:t>.  The OAA marker established at the end of the first batch is used to time the extraction of the remaining Booster batches</w:t>
      </w:r>
    </w:p>
    <w:p w:rsidR="00E60596" w:rsidRDefault="0054504E" w:rsidP="0054504E">
      <w:pPr>
        <w:pStyle w:val="Heading1"/>
      </w:pPr>
      <w:r>
        <w:lastRenderedPageBreak/>
        <w:t>Generation of Beam Sync and Offset Beam Sync Signals</w:t>
      </w:r>
    </w:p>
    <w:p w:rsidR="0054504E" w:rsidRDefault="00FD4B60">
      <w:r>
        <w:t>The Beam Sync (AA) and the Offset Beam Sync (OAA) are generated by the XFR VXI electronics module in the Altera FPGA U18</w:t>
      </w:r>
      <w:r w:rsidR="005511CD">
        <w:t xml:space="preserve">.  Figure 2.1 </w:t>
      </w:r>
      <w:r w:rsidR="00F272DE">
        <w:t>is a</w:t>
      </w:r>
      <w:r w:rsidR="00F272DE" w:rsidRPr="00F272DE">
        <w:rPr>
          <w:i/>
        </w:rPr>
        <w:t xml:space="preserve"> loose</w:t>
      </w:r>
      <w:r w:rsidR="00F272DE">
        <w:t xml:space="preserve"> </w:t>
      </w:r>
      <w:r w:rsidR="005511CD">
        <w:t>illustrat</w:t>
      </w:r>
      <w:r w:rsidR="00F272DE">
        <w:t>ion of</w:t>
      </w:r>
      <w:r w:rsidR="005511CD">
        <w:t xml:space="preserve"> the timing involved.  The MI</w:t>
      </w:r>
      <w:r w:rsidR="009E02CF">
        <w:t xml:space="preserve"> </w:t>
      </w:r>
      <w:r w:rsidR="005511CD">
        <w:t xml:space="preserve">Reset signal is received by the XFR module and is synchronized to the MI/Recycler RF Clock.  There is a fixed number of clocks between the reset and the AA marker.  </w:t>
      </w:r>
      <w:r w:rsidR="009E02CF">
        <w:t xml:space="preserve">The </w:t>
      </w:r>
      <w:r w:rsidR="005511CD">
        <w:t>Bucket Offset is an ACNET variable that defines the number of clocks between the AA marker and the OAA marker.</w:t>
      </w:r>
    </w:p>
    <w:p w:rsidR="005511CD" w:rsidRDefault="000A2623">
      <w:r>
        <w:t>In order for the Booster timing logic to produce the MI</w:t>
      </w:r>
      <w:r w:rsidR="006F7E18">
        <w:t xml:space="preserve"> </w:t>
      </w:r>
      <w:r>
        <w:t>Reset such that the resulting OAA marker is positioned with a fixed relationship to the injection of the first batch of beam into the MI/Recycler the Booster timing logic must know the Bucket Offset.</w:t>
      </w:r>
      <w:r w:rsidRPr="000A2623">
        <w:t xml:space="preserve"> </w:t>
      </w:r>
      <w:r>
        <w:t xml:space="preserve"> This is the difficulty that we wish to remedy with the proposed modification.  </w:t>
      </w:r>
    </w:p>
    <w:p w:rsidR="005511CD" w:rsidRDefault="005511CD">
      <w:r>
        <w:rPr>
          <w:noProof/>
          <w:lang w:eastAsia="en-US"/>
        </w:rPr>
        <w:drawing>
          <wp:inline distT="0" distB="0" distL="0" distR="0">
            <wp:extent cx="5943600" cy="187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ing Diagram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75790"/>
                    </a:xfrm>
                    <a:prstGeom prst="rect">
                      <a:avLst/>
                    </a:prstGeom>
                  </pic:spPr>
                </pic:pic>
              </a:graphicData>
            </a:graphic>
          </wp:inline>
        </w:drawing>
      </w:r>
    </w:p>
    <w:p w:rsidR="005511CD" w:rsidRDefault="005511CD">
      <w:r>
        <w:t>Figure 2.1 Timing of Beam Sync signals.</w:t>
      </w:r>
    </w:p>
    <w:p w:rsidR="000A2623" w:rsidRDefault="000A2623"/>
    <w:p w:rsidR="000A2623" w:rsidRDefault="000A2623">
      <w:r>
        <w:t xml:space="preserve">Currently if the MI/Recycler operators wish to change the Bucket Offset the Booster timing logic must be modified.  The current </w:t>
      </w:r>
      <w:r w:rsidR="00822665">
        <w:t xml:space="preserve">Booster </w:t>
      </w:r>
      <w:r>
        <w:t xml:space="preserve">Cogging Controller logic has been patched to be able to do this, but a new Cogging Controller has been developed and it is a good time to consider a better way.  If the Bucket Offset could be changed without having to modify logic in the Booster, this would give MI/Recycler operators more freedom </w:t>
      </w:r>
      <w:r w:rsidR="00BB209B">
        <w:t>in choosing it</w:t>
      </w:r>
      <w:r>
        <w:t>.</w:t>
      </w:r>
    </w:p>
    <w:p w:rsidR="00387F73" w:rsidRDefault="00387F73"/>
    <w:p w:rsidR="00387F73" w:rsidRDefault="00387F73" w:rsidP="00387F73">
      <w:pPr>
        <w:pStyle w:val="Heading1"/>
      </w:pPr>
      <w:r>
        <w:t>Proposed Modifications</w:t>
      </w:r>
    </w:p>
    <w:p w:rsidR="009F7AF2" w:rsidRPr="009F7AF2" w:rsidRDefault="009F7AF2" w:rsidP="009F7AF2">
      <w:pPr>
        <w:pStyle w:val="Heading2"/>
      </w:pPr>
      <w:r>
        <w:t>Simplified Description of Added Delay Logic.</w:t>
      </w:r>
    </w:p>
    <w:p w:rsidR="00387F73" w:rsidRDefault="00387F73">
      <w:r>
        <w:t>One possible change would be to send the Bucket Offset</w:t>
      </w:r>
      <w:r w:rsidR="006F7E18">
        <w:t>,</w:t>
      </w:r>
      <w:r>
        <w:t xml:space="preserve"> set at the ACNET console</w:t>
      </w:r>
      <w:r w:rsidR="006F7E18">
        <w:t>,</w:t>
      </w:r>
      <w:r>
        <w:t xml:space="preserve"> to both the XFR VXI Module and the Booster timing logic.  </w:t>
      </w:r>
      <w:r w:rsidR="00BB209B">
        <w:t>G</w:t>
      </w:r>
      <w:r w:rsidR="00CE7C2F">
        <w:t>uaranteeing that the Offset value is updated in two places on the same cycle</w:t>
      </w:r>
      <w:r w:rsidR="00BB209B">
        <w:t xml:space="preserve"> is difficult</w:t>
      </w:r>
      <w:r>
        <w:t>.</w:t>
      </w:r>
      <w:r w:rsidR="00CE7C2F">
        <w:t xml:space="preserve">  Not updating the Offset in both places would cause significant beam </w:t>
      </w:r>
      <w:r w:rsidR="00BB209B">
        <w:t>loss</w:t>
      </w:r>
      <w:r w:rsidR="00CE7C2F">
        <w:t>.</w:t>
      </w:r>
    </w:p>
    <w:p w:rsidR="00387F73" w:rsidRDefault="00387F73">
      <w:r>
        <w:t>The solution we are proposing is to make a simple modification to the logic in the XFR VXI module to delay the MI</w:t>
      </w:r>
      <w:r w:rsidR="006F7E18">
        <w:t xml:space="preserve"> </w:t>
      </w:r>
      <w:r>
        <w:t>Reset a number of clocks based on the Bucket Offset setting.  The MI</w:t>
      </w:r>
      <w:r w:rsidR="006F7E18">
        <w:t xml:space="preserve"> </w:t>
      </w:r>
      <w:r>
        <w:t>Reset will be delayed such that the number of RF Clocks between the reset and the next OAA marker will be a fixed value independent of the Bucket Offset setting.</w:t>
      </w:r>
      <w:r w:rsidR="009C5920">
        <w:t xml:space="preserve">  Figure 3.1</w:t>
      </w:r>
      <w:r w:rsidR="009F7AF2">
        <w:t>.1</w:t>
      </w:r>
      <w:r w:rsidR="009C5920">
        <w:t xml:space="preserve"> is a</w:t>
      </w:r>
      <w:r w:rsidR="00CE7C2F">
        <w:t xml:space="preserve"> simple</w:t>
      </w:r>
      <w:r w:rsidR="009C5920">
        <w:t xml:space="preserve"> timing diagram showing the delay between the MI</w:t>
      </w:r>
      <w:r w:rsidR="006F7E18">
        <w:t xml:space="preserve"> </w:t>
      </w:r>
      <w:r w:rsidR="009C5920">
        <w:t xml:space="preserve">Reset and the </w:t>
      </w:r>
      <w:r w:rsidR="00BB209B">
        <w:t>Delayed</w:t>
      </w:r>
      <w:r w:rsidR="006F7E18">
        <w:t xml:space="preserve"> </w:t>
      </w:r>
      <w:r w:rsidR="009C5920">
        <w:t>Reset.</w:t>
      </w:r>
    </w:p>
    <w:p w:rsidR="009C5920" w:rsidRDefault="009C5920">
      <w:r>
        <w:t>The logic to produce the Offset</w:t>
      </w:r>
      <w:r w:rsidR="006F7E18">
        <w:t xml:space="preserve"> </w:t>
      </w:r>
      <w:r>
        <w:t>Reset is shown in Figure 3</w:t>
      </w:r>
      <w:r w:rsidR="009F7AF2">
        <w:t>.1</w:t>
      </w:r>
      <w:r>
        <w:t>.2.</w:t>
      </w:r>
      <w:r w:rsidR="00B045A7">
        <w:t xml:space="preserve">  A simple simulation of this logic is shown in Figure 3</w:t>
      </w:r>
      <w:r w:rsidR="009F7AF2">
        <w:t>.1</w:t>
      </w:r>
      <w:r w:rsidR="00B045A7">
        <w:t>.3.</w:t>
      </w:r>
    </w:p>
    <w:p w:rsidR="001D7CAA" w:rsidRDefault="001D7CAA" w:rsidP="001D7CAA">
      <w:r>
        <w:t>Figure 3</w:t>
      </w:r>
      <w:r w:rsidR="009F7AF2">
        <w:t>.1</w:t>
      </w:r>
      <w:r>
        <w:t>.4 gives an indication of where in the existing logic the Reset</w:t>
      </w:r>
      <w:r w:rsidR="006F7E18">
        <w:t xml:space="preserve"> </w:t>
      </w:r>
      <w:r>
        <w:t>Delay block would be inserted.</w:t>
      </w:r>
    </w:p>
    <w:p w:rsidR="00E11E20" w:rsidRDefault="00E11E20" w:rsidP="001D7CAA"/>
    <w:p w:rsidR="001D7CAA" w:rsidRDefault="001D7CAA"/>
    <w:p w:rsidR="009C5920" w:rsidRDefault="009C5920" w:rsidP="00E11E20">
      <w:pPr>
        <w:spacing w:after="0"/>
      </w:pPr>
      <w:r>
        <w:rPr>
          <w:noProof/>
          <w:lang w:eastAsia="en-US"/>
        </w:rPr>
        <w:drawing>
          <wp:inline distT="0" distB="0" distL="0" distR="0">
            <wp:extent cx="5942974" cy="23533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ing Diagram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974" cy="2353310"/>
                    </a:xfrm>
                    <a:prstGeom prst="rect">
                      <a:avLst/>
                    </a:prstGeom>
                  </pic:spPr>
                </pic:pic>
              </a:graphicData>
            </a:graphic>
          </wp:inline>
        </w:drawing>
      </w:r>
    </w:p>
    <w:p w:rsidR="00AC07FD" w:rsidRDefault="00AC07FD" w:rsidP="00E11E20">
      <w:pPr>
        <w:spacing w:after="0"/>
      </w:pPr>
      <w:r>
        <w:t>Figure 3</w:t>
      </w:r>
      <w:r w:rsidR="009F7AF2">
        <w:t>.1</w:t>
      </w:r>
      <w:r>
        <w:t xml:space="preserve">.1 </w:t>
      </w:r>
      <w:r w:rsidR="009F7AF2">
        <w:t xml:space="preserve">Simplified </w:t>
      </w:r>
      <w:r>
        <w:t xml:space="preserve">Timing for </w:t>
      </w:r>
      <w:r w:rsidR="00BB209B">
        <w:t xml:space="preserve">the </w:t>
      </w:r>
      <w:r>
        <w:t xml:space="preserve">new </w:t>
      </w:r>
      <w:r w:rsidR="00BB209B">
        <w:t>Delayed</w:t>
      </w:r>
      <w:r>
        <w:t xml:space="preserve"> Reset</w:t>
      </w:r>
    </w:p>
    <w:p w:rsidR="00AC07FD" w:rsidRDefault="00AC07FD"/>
    <w:p w:rsidR="00AC07FD" w:rsidRDefault="00CE7C2F" w:rsidP="00E11E20">
      <w:pPr>
        <w:spacing w:after="0"/>
      </w:pPr>
      <w:r>
        <w:rPr>
          <w:noProof/>
          <w:lang w:eastAsia="en-US"/>
        </w:rPr>
        <w:drawing>
          <wp:inline distT="0" distB="0" distL="0" distR="0">
            <wp:extent cx="5943600" cy="175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Reset Dela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755775"/>
                    </a:xfrm>
                    <a:prstGeom prst="rect">
                      <a:avLst/>
                    </a:prstGeom>
                  </pic:spPr>
                </pic:pic>
              </a:graphicData>
            </a:graphic>
          </wp:inline>
        </w:drawing>
      </w:r>
    </w:p>
    <w:p w:rsidR="00AC07FD" w:rsidRDefault="00AC07FD" w:rsidP="00E11E20">
      <w:pPr>
        <w:spacing w:after="0"/>
      </w:pPr>
      <w:r>
        <w:t>Figure 3</w:t>
      </w:r>
      <w:r w:rsidR="009F7AF2">
        <w:t>.1</w:t>
      </w:r>
      <w:r>
        <w:t xml:space="preserve">.2 </w:t>
      </w:r>
      <w:r w:rsidR="009F7AF2">
        <w:t xml:space="preserve">Simplified </w:t>
      </w:r>
      <w:r>
        <w:t>Reset Delay Logic</w:t>
      </w:r>
    </w:p>
    <w:p w:rsidR="00E11E20" w:rsidRDefault="00E11E20"/>
    <w:p w:rsidR="001D7CAA" w:rsidRDefault="00AC40C6" w:rsidP="00E11E20">
      <w:pPr>
        <w:spacing w:after="0"/>
      </w:pPr>
      <w:r>
        <w:rPr>
          <w:noProof/>
          <w:lang w:eastAsia="en-US"/>
        </w:rPr>
        <w:drawing>
          <wp:inline distT="0" distB="0" distL="0" distR="0">
            <wp:extent cx="5943600" cy="3510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ion of New Logi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10915"/>
                    </a:xfrm>
                    <a:prstGeom prst="rect">
                      <a:avLst/>
                    </a:prstGeom>
                  </pic:spPr>
                </pic:pic>
              </a:graphicData>
            </a:graphic>
          </wp:inline>
        </w:drawing>
      </w:r>
    </w:p>
    <w:p w:rsidR="006E5340" w:rsidRDefault="001D7CAA" w:rsidP="00E11E20">
      <w:pPr>
        <w:spacing w:after="0"/>
      </w:pPr>
      <w:r>
        <w:t>Figure 3</w:t>
      </w:r>
      <w:r w:rsidR="009F7AF2">
        <w:t>.1</w:t>
      </w:r>
      <w:r>
        <w:t>.4 Indication of where in the existing logic the Reset</w:t>
      </w:r>
      <w:r w:rsidR="00E11E20">
        <w:t xml:space="preserve"> </w:t>
      </w:r>
      <w:r>
        <w:t>Delay block would be inserted</w:t>
      </w:r>
    </w:p>
    <w:p w:rsidR="009F7AF2" w:rsidRDefault="009F7AF2" w:rsidP="009F7AF2">
      <w:pPr>
        <w:pStyle w:val="Heading2"/>
      </w:pPr>
      <w:r w:rsidRPr="009F7AF2">
        <w:lastRenderedPageBreak/>
        <w:t xml:space="preserve">Handling Offsets Below 7 </w:t>
      </w:r>
      <w:r>
        <w:t>a</w:t>
      </w:r>
      <w:r w:rsidRPr="009F7AF2">
        <w:t xml:space="preserve">nd Those 7 </w:t>
      </w:r>
      <w:r>
        <w:t>o</w:t>
      </w:r>
      <w:r w:rsidRPr="009F7AF2">
        <w:t>r Greater</w:t>
      </w:r>
    </w:p>
    <w:p w:rsidR="009F7AF2" w:rsidRDefault="0092722E" w:rsidP="009F7AF2">
      <w:r>
        <w:t>The designers of the existing logic use a</w:t>
      </w:r>
      <w:r w:rsidR="00610FEB">
        <w:t>n</w:t>
      </w:r>
      <w:r>
        <w:t xml:space="preserve"> </w:t>
      </w:r>
      <w:proofErr w:type="spellStart"/>
      <w:proofErr w:type="gramStart"/>
      <w:r w:rsidR="00610FEB">
        <w:t>rf</w:t>
      </w:r>
      <w:proofErr w:type="spellEnd"/>
      <w:proofErr w:type="gramEnd"/>
      <w:r w:rsidR="00610FEB">
        <w:t xml:space="preserve"> bucket </w:t>
      </w:r>
      <w:r>
        <w:t>counter that starts at 6 when the reset is applied</w:t>
      </w:r>
      <w:r w:rsidR="00BB209B">
        <w:t xml:space="preserve">.  </w:t>
      </w:r>
      <w:r w:rsidR="008F3D89">
        <w:t>Starting the count at 6 compensated for delays introduced by other synchronous logic elements in the signal path.  The counter</w:t>
      </w:r>
      <w:r w:rsidR="00BB209B">
        <w:t xml:space="preserve"> </w:t>
      </w:r>
      <w:r>
        <w:t>counts to 587 and rolls back to zero.  After rolling back to zero it counts back up to 587 and repeats.  Each time the count is rolled back to zero the Beam Sync, AA marker is generated.  Each time the count reaches the Beam Sync Offset setting the Offset Beam Sync, OAA marker is produced.  You can see that if the Beam Sync Offset is greater than 6 the OAA is produced before reaching the 587 count and before rolling back to zero and the appearance of the first AA marker.</w:t>
      </w:r>
      <w:r w:rsidR="00FB0894">
        <w:t xml:space="preserve">  If the offset is 6 or less the counter counts up to 587, rolls back to zero, the AA marker is generated, </w:t>
      </w:r>
      <w:r w:rsidR="00FA3F87">
        <w:t xml:space="preserve">and </w:t>
      </w:r>
      <w:r w:rsidR="00610FEB">
        <w:t>then</w:t>
      </w:r>
      <w:r w:rsidR="00FB0894">
        <w:t xml:space="preserve"> the first OAA marker</w:t>
      </w:r>
      <w:r w:rsidR="00610FEB">
        <w:t xml:space="preserve"> is produced</w:t>
      </w:r>
      <w:r w:rsidR="00FB0894">
        <w:t>.</w:t>
      </w:r>
    </w:p>
    <w:p w:rsidR="00FB0894" w:rsidRDefault="00FB0894" w:rsidP="009F7AF2">
      <w:r>
        <w:t>We have chosen the method shown in Figure 3.2.1 to accommodate these two cases.</w:t>
      </w:r>
    </w:p>
    <w:p w:rsidR="00FB0894" w:rsidRDefault="00FB0894" w:rsidP="009F7AF2"/>
    <w:p w:rsidR="00FB0894" w:rsidRDefault="006E773A" w:rsidP="009F7AF2">
      <w:r>
        <w:rPr>
          <w:noProof/>
          <w:lang w:eastAsia="en-US"/>
        </w:rPr>
        <w:drawing>
          <wp:inline distT="0" distB="0" distL="0" distR="0">
            <wp:extent cx="6836055" cy="270685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et Delay Logic Ver2.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36055" cy="2706857"/>
                    </a:xfrm>
                    <a:prstGeom prst="rect">
                      <a:avLst/>
                    </a:prstGeom>
                    <a:ln>
                      <a:noFill/>
                    </a:ln>
                    <a:extLst>
                      <a:ext uri="{53640926-AAD7-44D8-BBD7-CCE9431645EC}">
                        <a14:shadowObscured xmlns:a14="http://schemas.microsoft.com/office/drawing/2010/main"/>
                      </a:ext>
                    </a:extLst>
                  </pic:spPr>
                </pic:pic>
              </a:graphicData>
            </a:graphic>
          </wp:inline>
        </w:drawing>
      </w:r>
    </w:p>
    <w:p w:rsidR="00AC1473" w:rsidRDefault="00AC1473" w:rsidP="009F7AF2">
      <w:r>
        <w:t>Figure 3.2.1 Version 2 of the Reset Delay Logic.</w:t>
      </w:r>
    </w:p>
    <w:p w:rsidR="00872229" w:rsidRDefault="00872229" w:rsidP="009F7AF2"/>
    <w:p w:rsidR="00872229" w:rsidRDefault="00872229" w:rsidP="00872229">
      <w:r>
        <w:t xml:space="preserve">The total delay between the Booster MI Reset and the first OAA marker is the sum of the </w:t>
      </w:r>
      <w:proofErr w:type="spellStart"/>
      <w:r>
        <w:t>rf</w:t>
      </w:r>
      <w:proofErr w:type="spellEnd"/>
      <w:r>
        <w:t xml:space="preserve"> bucket counter counting between 6 and the marker offset setting,</w:t>
      </w:r>
    </w:p>
    <w:p w:rsidR="00872229" w:rsidRPr="009F7AF2" w:rsidRDefault="00872229" w:rsidP="00872229">
      <m:oMathPara>
        <m:oMath>
          <m:r>
            <w:rPr>
              <w:rFonts w:ascii="Cambria Math" w:hAnsi="Cambria Math"/>
            </w:rPr>
            <m:t xml:space="preserve">rf count delay=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Offset-6,</m:t>
                    </m:r>
                  </m:e>
                  <m:e>
                    <m:r>
                      <w:rPr>
                        <w:rFonts w:ascii="Cambria Math" w:hAnsi="Cambria Math"/>
                      </w:rPr>
                      <m:t>Case 1: Offset&gt;6</m:t>
                    </m:r>
                  </m:e>
                </m:mr>
                <m:mr>
                  <m:e>
                    <m:r>
                      <w:rPr>
                        <w:rFonts w:ascii="Cambria Math" w:hAnsi="Cambria Math"/>
                      </w:rPr>
                      <m:t>Offset+588-6,</m:t>
                    </m:r>
                  </m:e>
                  <m:e>
                    <m:r>
                      <w:rPr>
                        <w:rFonts w:ascii="Cambria Math" w:hAnsi="Cambria Math"/>
                      </w:rPr>
                      <m:t>Case 2:Offset≤6</m:t>
                    </m:r>
                  </m:e>
                </m:mr>
              </m:m>
            </m:e>
          </m:d>
        </m:oMath>
      </m:oMathPara>
    </w:p>
    <w:p w:rsidR="00872229" w:rsidRDefault="00872229" w:rsidP="00872229">
      <w:r>
        <w:t>And the new reset delay logic,</w:t>
      </w:r>
    </w:p>
    <w:p w:rsidR="00872229" w:rsidRDefault="00872229" w:rsidP="00872229">
      <m:oMathPara>
        <m:oMath>
          <m:r>
            <w:rPr>
              <w:rFonts w:ascii="Cambria Math" w:hAnsi="Cambria Math"/>
            </w:rPr>
            <m:t>reset delay=</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588+589-Offset,</m:t>
                    </m:r>
                  </m:e>
                  <m:e>
                    <m:r>
                      <w:rPr>
                        <w:rFonts w:ascii="Cambria Math" w:hAnsi="Cambria Math"/>
                      </w:rPr>
                      <m:t>Case 1: Offset&gt;6</m:t>
                    </m:r>
                  </m:e>
                </m:mr>
                <m:mr>
                  <m:e>
                    <m:r>
                      <w:rPr>
                        <w:rFonts w:ascii="Cambria Math" w:hAnsi="Cambria Math"/>
                      </w:rPr>
                      <m:t>589-Offset,</m:t>
                    </m:r>
                  </m:e>
                  <m:e>
                    <m:r>
                      <w:rPr>
                        <w:rFonts w:ascii="Cambria Math" w:hAnsi="Cambria Math"/>
                      </w:rPr>
                      <m:t>Case 2:Offset≤6</m:t>
                    </m:r>
                  </m:e>
                </m:mr>
              </m:m>
            </m:e>
          </m:d>
        </m:oMath>
      </m:oMathPara>
    </w:p>
    <w:p w:rsidR="00872229" w:rsidRDefault="00872229" w:rsidP="00872229">
      <w:r>
        <w:t>The sum in both cases is then,</w:t>
      </w:r>
    </w:p>
    <w:p w:rsidR="00872229" w:rsidRPr="00E63889" w:rsidRDefault="00872229" w:rsidP="00872229">
      <w:pPr>
        <w:jc w:val="center"/>
      </w:pPr>
      <m:oMathPara>
        <m:oMath>
          <m:r>
            <w:rPr>
              <w:rFonts w:ascii="Cambria Math" w:hAnsi="Cambria Math"/>
            </w:rPr>
            <m:t>total delay=588+589-Offset+Offset-6=1171 rf counts=22.18 us</m:t>
          </m:r>
        </m:oMath>
      </m:oMathPara>
    </w:p>
    <w:p w:rsidR="00872229" w:rsidRDefault="00962E15" w:rsidP="00E63889">
      <w:r>
        <w:t xml:space="preserve">Further, we can consider all of the synchronization and other clocked logic from the reset input to the OAA marker output.  This is, </w:t>
      </w:r>
      <w:r w:rsidR="00197434">
        <w:t>for the current modified logic</w:t>
      </w:r>
      <w:r>
        <w:t xml:space="preserve">, </w:t>
      </w:r>
      <w:r w:rsidR="00197434">
        <w:t>7</w:t>
      </w:r>
      <w:r>
        <w:t xml:space="preserve"> to </w:t>
      </w:r>
      <w:r w:rsidR="00197434">
        <w:t>8</w:t>
      </w:r>
      <w:r>
        <w:t xml:space="preserve"> </w:t>
      </w:r>
      <w:proofErr w:type="spellStart"/>
      <w:proofErr w:type="gramStart"/>
      <w:r>
        <w:t>rf</w:t>
      </w:r>
      <w:proofErr w:type="spellEnd"/>
      <w:proofErr w:type="gramEnd"/>
      <w:r>
        <w:t xml:space="preserve"> clocks.</w:t>
      </w:r>
      <w:r w:rsidR="00197434">
        <w:t xml:space="preserve"> So the final delay is</w:t>
      </w:r>
    </w:p>
    <w:p w:rsidR="00197434" w:rsidRPr="00E63889" w:rsidRDefault="00197434" w:rsidP="00197434">
      <w:pPr>
        <w:jc w:val="center"/>
      </w:pPr>
      <m:oMathPara>
        <m:oMath>
          <m:r>
            <w:rPr>
              <w:rFonts w:ascii="Cambria Math" w:hAnsi="Cambria Math"/>
            </w:rPr>
            <m:t>final delay=588+589-Offset+Offset-6+7.5=1178.5 rf counts=22.32 us</m:t>
          </m:r>
        </m:oMath>
      </m:oMathPara>
    </w:p>
    <w:p w:rsidR="006E5340" w:rsidRDefault="006E5340"/>
    <w:p w:rsidR="00E11E20" w:rsidRDefault="00E11E20" w:rsidP="00ED25A6">
      <w:pPr>
        <w:pStyle w:val="Heading1"/>
      </w:pPr>
      <w:r>
        <w:lastRenderedPageBreak/>
        <w:t>Logic Testing</w:t>
      </w:r>
    </w:p>
    <w:p w:rsidR="00E11E20" w:rsidRDefault="00E11E20" w:rsidP="00E11E20">
      <w:pPr>
        <w:pStyle w:val="Heading2"/>
      </w:pPr>
      <w:r>
        <w:t>Altera FPGA Configuration</w:t>
      </w:r>
    </w:p>
    <w:p w:rsidR="00E11E20" w:rsidRDefault="00E11E20" w:rsidP="00E11E20">
      <w:r>
        <w:t xml:space="preserve">There is a single EPROM configuration device on the XFR Module that programs three FPGA’s. U18 is the timing logic for </w:t>
      </w:r>
      <w:r w:rsidR="008760EF">
        <w:t>Channel 1, U19 is the timing logic for Channel 2 and U20 decodes MDAT.  When programming a new configuration EPROM, the code for all three FPGA’s must be combined into a single *.</w:t>
      </w:r>
      <w:proofErr w:type="spellStart"/>
      <w:r w:rsidR="008760EF">
        <w:t>pof</w:t>
      </w:r>
      <w:proofErr w:type="spellEnd"/>
      <w:r w:rsidR="008760EF">
        <w:t xml:space="preserve"> programming file with which to burn the EPROM.</w:t>
      </w:r>
      <w:r w:rsidR="00816A63">
        <w:t xml:space="preserve">  The Altera Stat Sheet that describes how an EPROM was programmed is given in Listing 4.1</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color w:val="FF0000"/>
          <w:sz w:val="20"/>
          <w:szCs w:val="20"/>
        </w:rPr>
      </w:pPr>
      <w:r w:rsidRPr="00816A63">
        <w:rPr>
          <w:sz w:val="20"/>
          <w:szCs w:val="20"/>
        </w:rPr>
        <w:t xml:space="preserve">Module Name: </w:t>
      </w:r>
      <w:r w:rsidRPr="00816A63">
        <w:rPr>
          <w:color w:val="FF0000"/>
          <w:sz w:val="20"/>
          <w:szCs w:val="20"/>
        </w:rPr>
        <w:t xml:space="preserve">XFR </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color w:val="FF0000"/>
          <w:sz w:val="20"/>
          <w:szCs w:val="20"/>
        </w:rPr>
        <w:t>(Recycler Nova U19 version Plus Booster Reset Delay U18 version)</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Files to be found @ </w:t>
      </w:r>
    </w:p>
    <w:p w:rsidR="008760EF" w:rsidRPr="00816A63" w:rsidRDefault="006E65D0" w:rsidP="00816A63">
      <w:pPr>
        <w:pBdr>
          <w:top w:val="single" w:sz="4" w:space="1" w:color="auto"/>
          <w:left w:val="single" w:sz="4" w:space="4" w:color="auto"/>
          <w:bottom w:val="single" w:sz="4" w:space="1" w:color="auto"/>
          <w:right w:val="single" w:sz="4" w:space="4" w:color="auto"/>
        </w:pBdr>
        <w:spacing w:after="0"/>
        <w:ind w:left="708"/>
        <w:rPr>
          <w:rStyle w:val="SubtleReference"/>
          <w:sz w:val="20"/>
          <w:szCs w:val="20"/>
        </w:rPr>
      </w:pPr>
      <w:hyperlink r:id="rId12" w:history="1">
        <w:r w:rsidR="008760EF" w:rsidRPr="00816A63">
          <w:rPr>
            <w:rStyle w:val="SubtleReference"/>
            <w:sz w:val="20"/>
            <w:szCs w:val="20"/>
          </w:rPr>
          <w:t>\\beamssrv1\rf.bd\projects\LLRF\Components\Hardware\Altera</w:t>
        </w:r>
      </w:hyperlink>
      <w:r w:rsidR="008760EF" w:rsidRPr="00816A63">
        <w:rPr>
          <w:rStyle w:val="SubtleReference"/>
          <w:sz w:val="20"/>
          <w:szCs w:val="20"/>
        </w:rPr>
        <w:t xml:space="preserve"> files\XFR\xfru21_Booster_Nova\</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proofErr w:type="spellStart"/>
      <w:r w:rsidRPr="00816A63">
        <w:rPr>
          <w:sz w:val="20"/>
          <w:szCs w:val="20"/>
        </w:rPr>
        <w:t>Maxplus</w:t>
      </w:r>
      <w:proofErr w:type="spellEnd"/>
      <w:r w:rsidRPr="00816A63">
        <w:rPr>
          <w:sz w:val="20"/>
          <w:szCs w:val="20"/>
        </w:rPr>
        <w:t xml:space="preserve"> or Quartus version compiled last: Quartus 9.0</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Project name: XFRU21_Booster_Nova</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Compilation Date: 0</w:t>
      </w:r>
      <w:r w:rsidR="00197434">
        <w:rPr>
          <w:sz w:val="20"/>
          <w:szCs w:val="20"/>
        </w:rPr>
        <w:t>5</w:t>
      </w:r>
      <w:r w:rsidRPr="00816A63">
        <w:rPr>
          <w:sz w:val="20"/>
          <w:szCs w:val="20"/>
        </w:rPr>
        <w:t>/</w:t>
      </w:r>
      <w:r w:rsidR="00197434">
        <w:rPr>
          <w:sz w:val="20"/>
          <w:szCs w:val="20"/>
        </w:rPr>
        <w:t>6</w:t>
      </w:r>
      <w:r w:rsidRPr="00816A63">
        <w:rPr>
          <w:sz w:val="20"/>
          <w:szCs w:val="20"/>
        </w:rPr>
        <w:t>/2015</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Device type: EPF10K20TC144-3</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Programming files (POF and/or SOF): </w:t>
      </w:r>
      <w:r w:rsidR="00816A63">
        <w:rPr>
          <w:sz w:val="20"/>
          <w:szCs w:val="20"/>
          <w:lang w:val="fr-FR"/>
        </w:rPr>
        <w:tab/>
      </w:r>
      <w:proofErr w:type="spellStart"/>
      <w:proofErr w:type="gramStart"/>
      <w:r w:rsidRPr="00816A63">
        <w:rPr>
          <w:sz w:val="20"/>
          <w:szCs w:val="20"/>
        </w:rPr>
        <w:t>cogging.sof</w:t>
      </w:r>
      <w:proofErr w:type="spellEnd"/>
      <w:r w:rsidRPr="00816A63">
        <w:rPr>
          <w:sz w:val="20"/>
          <w:szCs w:val="20"/>
        </w:rPr>
        <w:t xml:space="preserve">  (</w:t>
      </w:r>
      <w:proofErr w:type="gramEnd"/>
      <w:r w:rsidR="00B679D0">
        <w:rPr>
          <w:sz w:val="20"/>
          <w:szCs w:val="20"/>
        </w:rPr>
        <w:t xml:space="preserve">NEW </w:t>
      </w:r>
      <w:r w:rsidRPr="00816A63">
        <w:rPr>
          <w:sz w:val="20"/>
          <w:szCs w:val="20"/>
        </w:rPr>
        <w:t>file for U18)</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Pr>
          <w:sz w:val="20"/>
          <w:szCs w:val="20"/>
        </w:rPr>
        <w:tab/>
      </w:r>
      <w:r>
        <w:rPr>
          <w:sz w:val="20"/>
          <w:szCs w:val="20"/>
        </w:rPr>
        <w:tab/>
      </w:r>
      <w:r>
        <w:rPr>
          <w:sz w:val="20"/>
          <w:szCs w:val="20"/>
        </w:rPr>
        <w:tab/>
      </w:r>
      <w:r>
        <w:rPr>
          <w:sz w:val="20"/>
          <w:szCs w:val="20"/>
        </w:rPr>
        <w:tab/>
      </w:r>
      <w:r>
        <w:rPr>
          <w:sz w:val="20"/>
          <w:szCs w:val="20"/>
        </w:rPr>
        <w:tab/>
      </w:r>
      <w:r w:rsidR="008760EF" w:rsidRPr="00816A63">
        <w:rPr>
          <w:sz w:val="20"/>
          <w:szCs w:val="20"/>
        </w:rPr>
        <w:t xml:space="preserve"> Cogging_nova_</w:t>
      </w:r>
      <w:proofErr w:type="gramStart"/>
      <w:r w:rsidR="008760EF" w:rsidRPr="00816A63">
        <w:rPr>
          <w:sz w:val="20"/>
          <w:szCs w:val="20"/>
        </w:rPr>
        <w:t>Ch2.sof  (</w:t>
      </w:r>
      <w:proofErr w:type="gramEnd"/>
      <w:r w:rsidR="008760EF" w:rsidRPr="00816A63">
        <w:rPr>
          <w:sz w:val="20"/>
          <w:szCs w:val="20"/>
        </w:rPr>
        <w:t>file for U19)</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rPr>
        <w:tab/>
      </w:r>
      <w:r>
        <w:rPr>
          <w:sz w:val="20"/>
          <w:szCs w:val="20"/>
        </w:rPr>
        <w:tab/>
      </w:r>
      <w:r>
        <w:rPr>
          <w:sz w:val="20"/>
          <w:szCs w:val="20"/>
        </w:rPr>
        <w:tab/>
      </w:r>
      <w:r>
        <w:rPr>
          <w:sz w:val="20"/>
          <w:szCs w:val="20"/>
        </w:rPr>
        <w:tab/>
      </w:r>
      <w:r>
        <w:rPr>
          <w:sz w:val="20"/>
          <w:szCs w:val="20"/>
        </w:rPr>
        <w:tab/>
      </w:r>
      <w:r w:rsidR="008760EF" w:rsidRPr="00816A63">
        <w:rPr>
          <w:sz w:val="20"/>
          <w:szCs w:val="20"/>
          <w:lang w:val="fr-FR"/>
        </w:rPr>
        <w:t xml:space="preserve"> U20.sof  (file for U20)</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Pr="00816A63">
        <w:rPr>
          <w:sz w:val="20"/>
          <w:szCs w:val="20"/>
          <w:lang w:val="fr-FR"/>
        </w:rPr>
        <w:t xml:space="preserve"> </w:t>
      </w:r>
      <w:r w:rsidR="008760EF" w:rsidRPr="00816A63">
        <w:rPr>
          <w:sz w:val="20"/>
          <w:szCs w:val="20"/>
          <w:lang w:val="fr-FR"/>
        </w:rPr>
        <w:t>xfru21_B_N</w:t>
      </w:r>
      <w:r w:rsidR="00197434">
        <w:rPr>
          <w:sz w:val="20"/>
          <w:szCs w:val="20"/>
          <w:lang w:val="fr-FR"/>
        </w:rPr>
        <w:t>_v2</w:t>
      </w:r>
      <w:r w:rsidR="008760EF" w:rsidRPr="00816A63">
        <w:rPr>
          <w:sz w:val="20"/>
          <w:szCs w:val="20"/>
          <w:lang w:val="fr-FR"/>
        </w:rPr>
        <w:t>.pof  (</w:t>
      </w:r>
      <w:proofErr w:type="spellStart"/>
      <w:r w:rsidR="008760EF" w:rsidRPr="00816A63">
        <w:rPr>
          <w:sz w:val="20"/>
          <w:szCs w:val="20"/>
          <w:lang w:val="fr-FR"/>
        </w:rPr>
        <w:t>pof</w:t>
      </w:r>
      <w:proofErr w:type="spellEnd"/>
      <w:r w:rsidR="008760EF" w:rsidRPr="00816A63">
        <w:rPr>
          <w:sz w:val="20"/>
          <w:szCs w:val="20"/>
          <w:lang w:val="fr-FR"/>
        </w:rPr>
        <w:t xml:space="preserve"> </w:t>
      </w:r>
      <w:proofErr w:type="spellStart"/>
      <w:r w:rsidR="008760EF" w:rsidRPr="00816A63">
        <w:rPr>
          <w:sz w:val="20"/>
          <w:szCs w:val="20"/>
          <w:lang w:val="fr-FR"/>
        </w:rPr>
        <w:t>resulting</w:t>
      </w:r>
      <w:proofErr w:type="spellEnd"/>
      <w:r w:rsidR="008760EF" w:rsidRPr="00816A63">
        <w:rPr>
          <w:sz w:val="20"/>
          <w:szCs w:val="20"/>
          <w:lang w:val="fr-FR"/>
        </w:rPr>
        <w:t xml:space="preserve"> </w:t>
      </w:r>
      <w:proofErr w:type="spellStart"/>
      <w:r w:rsidR="008760EF" w:rsidRPr="00816A63">
        <w:rPr>
          <w:sz w:val="20"/>
          <w:szCs w:val="20"/>
          <w:lang w:val="fr-FR"/>
        </w:rPr>
        <w:t>from</w:t>
      </w:r>
      <w:proofErr w:type="spellEnd"/>
      <w:r w:rsidR="008760EF" w:rsidRPr="00816A63">
        <w:rPr>
          <w:sz w:val="20"/>
          <w:szCs w:val="20"/>
          <w:lang w:val="fr-FR"/>
        </w:rPr>
        <w:t xml:space="preserve"> the </w:t>
      </w:r>
      <w:proofErr w:type="spellStart"/>
      <w:r w:rsidR="008760EF" w:rsidRPr="00816A63">
        <w:rPr>
          <w:sz w:val="20"/>
          <w:szCs w:val="20"/>
          <w:lang w:val="fr-FR"/>
        </w:rPr>
        <w:t>combination</w:t>
      </w:r>
      <w:proofErr w:type="spellEnd"/>
      <w:r w:rsidR="008760EF" w:rsidRPr="00816A63">
        <w:rPr>
          <w:sz w:val="20"/>
          <w:szCs w:val="20"/>
          <w:lang w:val="fr-FR"/>
        </w:rPr>
        <w:t>)</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008760EF" w:rsidRPr="00816A63">
        <w:rPr>
          <w:sz w:val="20"/>
          <w:szCs w:val="20"/>
          <w:lang w:val="fr-FR"/>
        </w:rPr>
        <w:t xml:space="preserve"> </w:t>
      </w:r>
    </w:p>
    <w:p w:rsidR="008760EF" w:rsidRPr="00816A63" w:rsidRDefault="008760EF" w:rsidP="00816A63">
      <w:pPr>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POF Checksum:  </w:t>
      </w:r>
      <w:r w:rsidRPr="00816A63">
        <w:rPr>
          <w:sz w:val="20"/>
          <w:szCs w:val="20"/>
          <w:u w:val="single"/>
        </w:rPr>
        <w:t>00BC</w:t>
      </w:r>
      <w:r w:rsidR="00197434">
        <w:rPr>
          <w:sz w:val="20"/>
          <w:szCs w:val="20"/>
          <w:u w:val="single"/>
        </w:rPr>
        <w:t>9AF0</w:t>
      </w:r>
    </w:p>
    <w:p w:rsidR="008760EF" w:rsidRDefault="00816A63" w:rsidP="00E11E20">
      <w:r>
        <w:t>Listing 4.1 Altera Stat Sheet data for programming the EPROM.</w:t>
      </w:r>
    </w:p>
    <w:p w:rsidR="00B679D0" w:rsidRDefault="00B679D0" w:rsidP="00E11E20"/>
    <w:p w:rsidR="00B679D0" w:rsidRDefault="00B679D0" w:rsidP="00B679D0">
      <w:pPr>
        <w:pStyle w:val="Heading2"/>
      </w:pPr>
      <w:r>
        <w:t>Test Stand Setup</w:t>
      </w:r>
    </w:p>
    <w:p w:rsidR="00B679D0" w:rsidRDefault="00104178" w:rsidP="00B679D0">
      <w:r>
        <w:t xml:space="preserve">The AD/RF Group maintains VXI test crates, processors and test code for testing and maintaining Main Injector VXI RF modules such as the XFR.  The crate/processor environment used for testing the XFR was running in sync with the MI </w:t>
      </w:r>
      <w:proofErr w:type="spellStart"/>
      <w:r>
        <w:t>TClk’s</w:t>
      </w:r>
      <w:proofErr w:type="spellEnd"/>
      <w:r>
        <w:t xml:space="preserve"> and MDAT States.  The Booster typically sends the MI Reset signal near the end of the </w:t>
      </w:r>
      <w:r w:rsidR="00197434">
        <w:t xml:space="preserve">Booster </w:t>
      </w:r>
      <w:r>
        <w:t xml:space="preserve">cycle producing the </w:t>
      </w:r>
      <w:r w:rsidRPr="00104178">
        <w:rPr>
          <w:u w:val="single"/>
        </w:rPr>
        <w:t>first</w:t>
      </w:r>
      <w:r w:rsidR="00197434">
        <w:t xml:space="preserve"> batch of beam </w:t>
      </w:r>
      <w:r>
        <w:t xml:space="preserve">to the MI.  The first Booster batch cycle is typically the first $19 event following the $12 event.  Therefore, a function generator was setup to output a reset pulse 96 ms after the $12 event trigger.  This is expected to produce the reset pulse 30 ms into the first batch Booster cycle.  </w:t>
      </w:r>
      <w:r w:rsidR="006F7E18">
        <w:t>Measurements</w:t>
      </w:r>
      <w:r>
        <w:t xml:space="preserve"> were made on the time offset of the </w:t>
      </w:r>
      <w:r w:rsidR="00B930C7">
        <w:t xml:space="preserve">first </w:t>
      </w:r>
      <w:r>
        <w:t>XFR OFFBS (OAA marker) with respect to the rising-edge of the reset pulse</w:t>
      </w:r>
      <w:r w:rsidR="00B930C7">
        <w:t xml:space="preserve">.  Measurements were then made of </w:t>
      </w:r>
      <w:r w:rsidR="005217BA">
        <w:t>four</w:t>
      </w:r>
      <w:r w:rsidR="00B930C7">
        <w:t xml:space="preserve"> BSOUT (AA marker) and the remaining </w:t>
      </w:r>
      <w:r w:rsidR="005217BA">
        <w:t xml:space="preserve">three </w:t>
      </w:r>
      <w:r w:rsidR="00B930C7">
        <w:t>OFFBS (OAA marker)</w:t>
      </w:r>
      <w:r>
        <w:t>.</w:t>
      </w:r>
    </w:p>
    <w:p w:rsidR="009223A9" w:rsidRDefault="00940B7B" w:rsidP="00B679D0">
      <w:r>
        <w:t>Time relationships were later adjusted to compensate for delays in the connecting cables.</w:t>
      </w:r>
    </w:p>
    <w:p w:rsidR="00940B7B" w:rsidRDefault="00940B7B" w:rsidP="00940B7B">
      <w:pPr>
        <w:spacing w:after="0"/>
      </w:pPr>
      <w:r>
        <w:t>Delay scope to RESETIN = 12 ns</w:t>
      </w:r>
    </w:p>
    <w:p w:rsidR="00940B7B" w:rsidRDefault="00940B7B" w:rsidP="00940B7B">
      <w:pPr>
        <w:spacing w:after="0"/>
      </w:pPr>
      <w:r>
        <w:t>Delay BSOUT to scope = 20.2 ns</w:t>
      </w:r>
    </w:p>
    <w:p w:rsidR="00940B7B" w:rsidRDefault="00940B7B" w:rsidP="00940B7B">
      <w:pPr>
        <w:spacing w:after="0"/>
      </w:pPr>
      <w:r>
        <w:t>Delay OFFBS to scope = 8 ns</w:t>
      </w:r>
    </w:p>
    <w:p w:rsidR="00940B7B" w:rsidRDefault="00940B7B" w:rsidP="00940B7B">
      <w:pPr>
        <w:spacing w:after="0"/>
      </w:pPr>
    </w:p>
    <w:p w:rsidR="00940B7B" w:rsidRDefault="00940B7B" w:rsidP="00940B7B">
      <w:r>
        <w:t>Figure 4.2.1 illustrates the test setup.</w:t>
      </w:r>
      <w:r w:rsidR="00CF3A6E">
        <w:t xml:space="preserve">  Figure 4.2.2 shows the ACNET page used to setup the module and set different BS Offsets.</w:t>
      </w:r>
    </w:p>
    <w:p w:rsidR="009223A9" w:rsidRDefault="00A0721B" w:rsidP="00B679D0">
      <w:r>
        <w:rPr>
          <w:noProof/>
          <w:lang w:eastAsia="en-US"/>
        </w:rPr>
        <w:lastRenderedPageBreak/>
        <w:drawing>
          <wp:inline distT="0" distB="0" distL="0" distR="0">
            <wp:extent cx="68580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_Setup.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inline>
        </w:drawing>
      </w:r>
    </w:p>
    <w:p w:rsidR="009223A9" w:rsidRDefault="00940B7B" w:rsidP="00B679D0">
      <w:r>
        <w:t>Figure 4.2.1 Test Setup</w:t>
      </w:r>
    </w:p>
    <w:p w:rsidR="00940B7B" w:rsidRDefault="00940B7B" w:rsidP="00B679D0"/>
    <w:p w:rsidR="00940B7B" w:rsidRDefault="00535805" w:rsidP="00B679D0">
      <w:r>
        <w:t>On ACNET, the R6 page was used to setup the XFR and set various BS Offsets (</w:t>
      </w:r>
      <w:proofErr w:type="spellStart"/>
      <w:r>
        <w:t>XferSyncRRNVtoBooster</w:t>
      </w:r>
      <w:proofErr w:type="spellEnd"/>
      <w:r>
        <w:t>).</w:t>
      </w:r>
    </w:p>
    <w:p w:rsidR="00535805" w:rsidRDefault="00535805" w:rsidP="00B679D0"/>
    <w:p w:rsidR="00535805" w:rsidRDefault="00535805" w:rsidP="00A00AC2">
      <w:pPr>
        <w:jc w:val="center"/>
      </w:pPr>
      <w:r>
        <w:rPr>
          <w:noProof/>
          <w:lang w:eastAsia="en-US"/>
        </w:rPr>
        <w:drawing>
          <wp:inline distT="0" distB="0" distL="0" distR="0">
            <wp:extent cx="3910037" cy="4040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6_Page.png"/>
                    <pic:cNvPicPr/>
                  </pic:nvPicPr>
                  <pic:blipFill rotWithShape="1">
                    <a:blip r:embed="rId14">
                      <a:extLst>
                        <a:ext uri="{28A0092B-C50C-407E-A947-70E740481C1C}">
                          <a14:useLocalDpi xmlns:a14="http://schemas.microsoft.com/office/drawing/2010/main" val="0"/>
                        </a:ext>
                      </a:extLst>
                    </a:blip>
                    <a:srcRect r="60000" b="16171"/>
                    <a:stretch/>
                  </pic:blipFill>
                  <pic:spPr bwMode="auto">
                    <a:xfrm>
                      <a:off x="0" y="0"/>
                      <a:ext cx="3944935" cy="4076433"/>
                    </a:xfrm>
                    <a:prstGeom prst="rect">
                      <a:avLst/>
                    </a:prstGeom>
                    <a:ln>
                      <a:noFill/>
                    </a:ln>
                    <a:extLst>
                      <a:ext uri="{53640926-AAD7-44D8-BBD7-CCE9431645EC}">
                        <a14:shadowObscured xmlns:a14="http://schemas.microsoft.com/office/drawing/2010/main"/>
                      </a:ext>
                    </a:extLst>
                  </pic:spPr>
                </pic:pic>
              </a:graphicData>
            </a:graphic>
          </wp:inline>
        </w:drawing>
      </w:r>
    </w:p>
    <w:p w:rsidR="00940B7B" w:rsidRDefault="00A00AC2" w:rsidP="00B679D0">
      <w:r>
        <w:t>Figure 4.2.2 ACNET Settings.</w:t>
      </w:r>
    </w:p>
    <w:p w:rsidR="00AB482F" w:rsidRDefault="00AB482F" w:rsidP="00B679D0"/>
    <w:p w:rsidR="00AB482F" w:rsidRDefault="00AB482F" w:rsidP="00AB482F">
      <w:pPr>
        <w:pStyle w:val="Heading2"/>
      </w:pPr>
      <w:r>
        <w:t>Test Results</w:t>
      </w:r>
    </w:p>
    <w:p w:rsidR="00AB482F" w:rsidRDefault="009A00AB" w:rsidP="00B679D0">
      <w:r>
        <w:t>The resulting marker times are listed in the tables below.  In the standard XFR (un-modified) the AA markers were stationary w.r.t. the reset, at times; 11.130 us, 22.266 us, 33.394 us, etc</w:t>
      </w:r>
      <w:proofErr w:type="gramStart"/>
      <w:r>
        <w:t>..</w:t>
      </w:r>
      <w:proofErr w:type="gramEnd"/>
      <w:r>
        <w:t xml:space="preserve">  The OAA markers were delay</w:t>
      </w:r>
      <w:r w:rsidR="006F7E18">
        <w:t>ed</w:t>
      </w:r>
      <w:r>
        <w:t xml:space="preserve"> w.r.t. the AA markers by the set offset.</w:t>
      </w:r>
    </w:p>
    <w:p w:rsidR="00223F73" w:rsidRDefault="008F3D89" w:rsidP="00B679D0">
      <w:r w:rsidRPr="008F3D89">
        <w:rPr>
          <w:noProof/>
          <w:lang w:eastAsia="en-US"/>
        </w:rPr>
        <w:drawing>
          <wp:inline distT="0" distB="0" distL="0" distR="0">
            <wp:extent cx="6858000" cy="2100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100044"/>
                    </a:xfrm>
                    <a:prstGeom prst="rect">
                      <a:avLst/>
                    </a:prstGeom>
                    <a:noFill/>
                    <a:ln>
                      <a:noFill/>
                    </a:ln>
                  </pic:spPr>
                </pic:pic>
              </a:graphicData>
            </a:graphic>
          </wp:inline>
        </w:drawing>
      </w:r>
    </w:p>
    <w:p w:rsidR="008F3D89" w:rsidRDefault="008F3D89" w:rsidP="00B679D0"/>
    <w:p w:rsidR="008F3D89" w:rsidRDefault="008F3D89" w:rsidP="00B679D0">
      <w:r w:rsidRPr="008F3D89">
        <w:rPr>
          <w:noProof/>
          <w:lang w:eastAsia="en-US"/>
        </w:rPr>
        <w:drawing>
          <wp:inline distT="0" distB="0" distL="0" distR="0">
            <wp:extent cx="6858000" cy="241766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417665"/>
                    </a:xfrm>
                    <a:prstGeom prst="rect">
                      <a:avLst/>
                    </a:prstGeom>
                    <a:noFill/>
                    <a:ln>
                      <a:noFill/>
                    </a:ln>
                  </pic:spPr>
                </pic:pic>
              </a:graphicData>
            </a:graphic>
          </wp:inline>
        </w:drawing>
      </w:r>
    </w:p>
    <w:p w:rsidR="008679AE" w:rsidRPr="00B679D0" w:rsidRDefault="008679AE" w:rsidP="00B679D0"/>
    <w:p w:rsidR="00ED25A6" w:rsidRDefault="00ED25A6" w:rsidP="00ED25A6">
      <w:pPr>
        <w:pStyle w:val="Heading1"/>
      </w:pPr>
      <w:r>
        <w:t>Simulation of New Logic</w:t>
      </w:r>
    </w:p>
    <w:p w:rsidR="005123F3" w:rsidRDefault="00E41901" w:rsidP="00E41901">
      <w:r>
        <w:t>Note that the harmonic number ‘h’, 588 for the MI and RR, written to the FPGA is reduced by 2 counts. The Bucket Offset written to the FPGA is reduced by 1.  If the Bucket offset was originally 0 (zero) then this value is set to 587.</w:t>
      </w:r>
      <w:r w:rsidR="005123F3">
        <w:t xml:space="preserve">  These two values are input to 11 bit comparators</w:t>
      </w:r>
      <w:r w:rsidR="007F429B">
        <w:t>.  T</w:t>
      </w:r>
      <w:r w:rsidR="005123F3">
        <w:t>he adjustments compensate for the surrounding logic that synchronize results and reset the counter.  The adjustments are made in the DSP that writes the FPGA.</w:t>
      </w:r>
    </w:p>
    <w:p w:rsidR="0074629A" w:rsidRPr="005123F3" w:rsidRDefault="0074629A" w:rsidP="00E41901">
      <w:r>
        <w:t>Figure 5.1 is the logic used in the simulation.  A careful analysis of all of the logic of FPGA U18 was made and logic paths unaffected by the Booster MI Reset signal were removed.  More could have been removed, less could have been removed, but it is believed that what was retained made for a valid simulation.</w:t>
      </w:r>
    </w:p>
    <w:p w:rsidR="0074629A" w:rsidRDefault="0074629A">
      <w:pPr>
        <w:rPr>
          <w:sz w:val="28"/>
        </w:rPr>
      </w:pPr>
      <w:r>
        <w:rPr>
          <w:sz w:val="28"/>
        </w:rPr>
        <w:br w:type="page"/>
      </w:r>
    </w:p>
    <w:p w:rsidR="005123F3" w:rsidRDefault="005123F3">
      <w:pPr>
        <w:rPr>
          <w:sz w:val="28"/>
        </w:rPr>
      </w:pPr>
    </w:p>
    <w:p w:rsidR="008042DA" w:rsidRDefault="008042DA">
      <w:pPr>
        <w:rPr>
          <w:sz w:val="28"/>
        </w:rPr>
      </w:pPr>
      <w:r>
        <w:rPr>
          <w:noProof/>
          <w:sz w:val="28"/>
          <w:lang w:eastAsia="en-US"/>
        </w:rPr>
        <w:drawing>
          <wp:inline distT="0" distB="0" distL="0" distR="0">
            <wp:extent cx="6876288" cy="352044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M_LOGIC_1.png"/>
                    <pic:cNvPicPr/>
                  </pic:nvPicPr>
                  <pic:blipFill>
                    <a:blip r:embed="rId17">
                      <a:extLst>
                        <a:ext uri="{28A0092B-C50C-407E-A947-70E740481C1C}">
                          <a14:useLocalDpi xmlns:a14="http://schemas.microsoft.com/office/drawing/2010/main" val="0"/>
                        </a:ext>
                      </a:extLst>
                    </a:blip>
                    <a:stretch>
                      <a:fillRect/>
                    </a:stretch>
                  </pic:blipFill>
                  <pic:spPr>
                    <a:xfrm>
                      <a:off x="0" y="0"/>
                      <a:ext cx="6876288" cy="3520440"/>
                    </a:xfrm>
                    <a:prstGeom prst="rect">
                      <a:avLst/>
                    </a:prstGeom>
                  </pic:spPr>
                </pic:pic>
              </a:graphicData>
            </a:graphic>
          </wp:inline>
        </w:drawing>
      </w:r>
    </w:p>
    <w:p w:rsidR="0074629A" w:rsidRPr="0074629A" w:rsidRDefault="0074629A">
      <w:pPr>
        <w:rPr>
          <w:sz w:val="20"/>
          <w:szCs w:val="20"/>
        </w:rPr>
      </w:pPr>
      <w:r>
        <w:rPr>
          <w:sz w:val="20"/>
          <w:szCs w:val="20"/>
        </w:rPr>
        <w:t xml:space="preserve"> ======================</w:t>
      </w:r>
      <w:r w:rsidRPr="0074629A">
        <w:rPr>
          <w:sz w:val="20"/>
          <w:szCs w:val="20"/>
        </w:rPr>
        <w:t>Continued Below</w:t>
      </w:r>
      <w:r>
        <w:rPr>
          <w:sz w:val="20"/>
          <w:szCs w:val="20"/>
        </w:rPr>
        <w:t xml:space="preserve"> ==============================</w:t>
      </w:r>
    </w:p>
    <w:p w:rsidR="0074629A" w:rsidRDefault="0074629A">
      <w:pPr>
        <w:rPr>
          <w:sz w:val="28"/>
        </w:rPr>
      </w:pPr>
      <w:r>
        <w:rPr>
          <w:noProof/>
          <w:sz w:val="28"/>
          <w:lang w:eastAsia="en-US"/>
        </w:rPr>
        <w:drawing>
          <wp:inline distT="0" distB="0" distL="0" distR="0">
            <wp:extent cx="6858000" cy="3315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M_LOGIC_2.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315970"/>
                    </a:xfrm>
                    <a:prstGeom prst="rect">
                      <a:avLst/>
                    </a:prstGeom>
                  </pic:spPr>
                </pic:pic>
              </a:graphicData>
            </a:graphic>
          </wp:inline>
        </w:drawing>
      </w:r>
    </w:p>
    <w:p w:rsidR="0074629A" w:rsidRPr="0074629A" w:rsidRDefault="0074629A">
      <w:pPr>
        <w:rPr>
          <w:sz w:val="20"/>
          <w:szCs w:val="20"/>
        </w:rPr>
      </w:pPr>
      <w:r w:rsidRPr="0074629A">
        <w:rPr>
          <w:sz w:val="20"/>
          <w:szCs w:val="20"/>
        </w:rPr>
        <w:t>Figure 5.1 Logic used in simulation.</w:t>
      </w:r>
    </w:p>
    <w:p w:rsidR="00E41901" w:rsidRDefault="00E41901">
      <w:pPr>
        <w:rPr>
          <w:b/>
        </w:rPr>
      </w:pPr>
      <w:r>
        <w:rPr>
          <w:b/>
        </w:rPr>
        <w:br w:type="page"/>
      </w:r>
    </w:p>
    <w:p w:rsidR="00ED25A6" w:rsidRPr="00E11E20" w:rsidRDefault="00E11E20">
      <w:pPr>
        <w:rPr>
          <w:b/>
          <w:sz w:val="28"/>
        </w:rPr>
      </w:pPr>
      <w:r w:rsidRPr="006E5340">
        <w:rPr>
          <w:b/>
          <w:sz w:val="28"/>
        </w:rPr>
        <w:lastRenderedPageBreak/>
        <w:t xml:space="preserve">NOTE THAT THE </w:t>
      </w:r>
      <w:proofErr w:type="spellStart"/>
      <w:proofErr w:type="gramStart"/>
      <w:r w:rsidRPr="006E5340">
        <w:rPr>
          <w:b/>
          <w:sz w:val="28"/>
        </w:rPr>
        <w:t>rf</w:t>
      </w:r>
      <w:proofErr w:type="spellEnd"/>
      <w:proofErr w:type="gramEnd"/>
      <w:r w:rsidRPr="006E5340">
        <w:rPr>
          <w:b/>
          <w:sz w:val="28"/>
        </w:rPr>
        <w:t xml:space="preserve"> Clock in the simulation is 20ns for simplicity.</w:t>
      </w:r>
    </w:p>
    <w:p w:rsidR="00CE7C2F" w:rsidRDefault="00CE7C2F"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55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 Bkts Initial Offs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855111"/>
                    </a:xfrm>
                    <a:prstGeom prst="rect">
                      <a:avLst/>
                    </a:prstGeom>
                  </pic:spPr>
                </pic:pic>
              </a:graphicData>
            </a:graphic>
          </wp:inline>
        </w:drawing>
      </w:r>
    </w:p>
    <w:p w:rsidR="006E5340" w:rsidRDefault="006E5340"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538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 Bkts First OA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53856"/>
                    </a:xfrm>
                    <a:prstGeom prst="rect">
                      <a:avLst/>
                    </a:prstGeom>
                  </pic:spPr>
                </pic:pic>
              </a:graphicData>
            </a:graphic>
          </wp:inline>
        </w:drawing>
      </w:r>
    </w:p>
    <w:p w:rsidR="006E5340" w:rsidRDefault="006E5340"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4207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 Bkts AA to OA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42074"/>
                    </a:xfrm>
                    <a:prstGeom prst="rect">
                      <a:avLst/>
                    </a:prstGeom>
                  </pic:spPr>
                </pic:pic>
              </a:graphicData>
            </a:graphic>
          </wp:inline>
        </w:drawing>
      </w:r>
    </w:p>
    <w:p w:rsidR="00AF729F" w:rsidRDefault="00AF729F"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6016752" cy="187452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 bkt offset second OA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6752" cy="1874520"/>
                    </a:xfrm>
                    <a:prstGeom prst="rect">
                      <a:avLst/>
                    </a:prstGeom>
                  </pic:spPr>
                </pic:pic>
              </a:graphicData>
            </a:graphic>
          </wp:inline>
        </w:drawing>
      </w:r>
    </w:p>
    <w:p w:rsidR="00ED25A6" w:rsidRDefault="00ED25A6" w:rsidP="00AF729F">
      <w:pPr>
        <w:pBdr>
          <w:top w:val="single" w:sz="4" w:space="1" w:color="auto"/>
          <w:left w:val="single" w:sz="4" w:space="4" w:color="auto"/>
          <w:bottom w:val="single" w:sz="4" w:space="1" w:color="auto"/>
          <w:right w:val="single" w:sz="4" w:space="4" w:color="auto"/>
        </w:pBdr>
      </w:pPr>
      <w:r>
        <w:t xml:space="preserve">Figure </w:t>
      </w:r>
      <w:r w:rsidR="008042DA">
        <w:t>5.1</w:t>
      </w:r>
      <w:r>
        <w:t xml:space="preserve"> Logic Simulation for Bucket Offset of </w:t>
      </w:r>
      <w:r w:rsidR="00AF729F">
        <w:t>0</w:t>
      </w:r>
      <w:r>
        <w:t>.</w:t>
      </w:r>
    </w:p>
    <w:p w:rsidR="005123F3" w:rsidRDefault="005123F3" w:rsidP="005123F3">
      <w:pPr>
        <w:tabs>
          <w:tab w:val="left" w:pos="4500"/>
        </w:tabs>
      </w:pP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lastRenderedPageBreak/>
        <w:drawing>
          <wp:inline distT="0" distB="0" distL="0" distR="0">
            <wp:extent cx="6858000" cy="218251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Bkts Initial Offset.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2182512"/>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9010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Bkts First OAA.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2190105"/>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795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Bkts Second AA OAA.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2179566"/>
                    </a:xfrm>
                    <a:prstGeom prst="rect">
                      <a:avLst/>
                    </a:prstGeom>
                  </pic:spPr>
                </pic:pic>
              </a:graphicData>
            </a:graphic>
          </wp:inline>
        </w:drawing>
      </w:r>
    </w:p>
    <w:p w:rsidR="00D55708" w:rsidRDefault="00D55708"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2802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 Bkts Second OAA.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2128024"/>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spacing w:after="0"/>
      </w:pPr>
      <w:r>
        <w:t xml:space="preserve">Figure </w:t>
      </w:r>
      <w:r w:rsidR="008042DA">
        <w:t>5.2</w:t>
      </w:r>
      <w:r>
        <w:t xml:space="preserve"> Logic Simulation for Bucket Offset of </w:t>
      </w:r>
      <w:r w:rsidR="00AF729F">
        <w:t>1</w:t>
      </w:r>
      <w:r w:rsidR="00D55708">
        <w:t>.</w:t>
      </w:r>
    </w:p>
    <w:p w:rsidR="005123F3"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extent cx="6309360" cy="19842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bkt offset initial reset.png"/>
                    <pic:cNvPicPr/>
                  </pic:nvPicPr>
                  <pic:blipFill>
                    <a:blip r:embed="rId27">
                      <a:extLst>
                        <a:ext uri="{28A0092B-C50C-407E-A947-70E740481C1C}">
                          <a14:useLocalDpi xmlns:a14="http://schemas.microsoft.com/office/drawing/2010/main" val="0"/>
                        </a:ext>
                      </a:extLst>
                    </a:blip>
                    <a:stretch>
                      <a:fillRect/>
                    </a:stretch>
                  </pic:blipFill>
                  <pic:spPr>
                    <a:xfrm>
                      <a:off x="0" y="0"/>
                      <a:ext cx="6309360" cy="1984248"/>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09360" cy="19568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 bkt offset counter reset.png"/>
                    <pic:cNvPicPr/>
                  </pic:nvPicPr>
                  <pic:blipFill>
                    <a:blip r:embed="rId28">
                      <a:extLst>
                        <a:ext uri="{28A0092B-C50C-407E-A947-70E740481C1C}">
                          <a14:useLocalDpi xmlns:a14="http://schemas.microsoft.com/office/drawing/2010/main" val="0"/>
                        </a:ext>
                      </a:extLst>
                    </a:blip>
                    <a:stretch>
                      <a:fillRect/>
                    </a:stretch>
                  </pic:blipFill>
                  <pic:spPr>
                    <a:xfrm>
                      <a:off x="0" y="0"/>
                      <a:ext cx="6309360" cy="1956816"/>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18504" cy="196596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 bkt offset first OAA.png"/>
                    <pic:cNvPicPr/>
                  </pic:nvPicPr>
                  <pic:blipFill>
                    <a:blip r:embed="rId29">
                      <a:extLst>
                        <a:ext uri="{28A0092B-C50C-407E-A947-70E740481C1C}">
                          <a14:useLocalDpi xmlns:a14="http://schemas.microsoft.com/office/drawing/2010/main" val="0"/>
                        </a:ext>
                      </a:extLst>
                    </a:blip>
                    <a:stretch>
                      <a:fillRect/>
                    </a:stretch>
                  </pic:blipFill>
                  <pic:spPr>
                    <a:xfrm>
                      <a:off x="0" y="0"/>
                      <a:ext cx="6318504" cy="1965960"/>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00216" cy="1975104"/>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 bkt offset second OAA.png"/>
                    <pic:cNvPicPr/>
                  </pic:nvPicPr>
                  <pic:blipFill>
                    <a:blip r:embed="rId30">
                      <a:extLst>
                        <a:ext uri="{28A0092B-C50C-407E-A947-70E740481C1C}">
                          <a14:useLocalDpi xmlns:a14="http://schemas.microsoft.com/office/drawing/2010/main" val="0"/>
                        </a:ext>
                      </a:extLst>
                    </a:blip>
                    <a:stretch>
                      <a:fillRect/>
                    </a:stretch>
                  </pic:blipFill>
                  <pic:spPr>
                    <a:xfrm>
                      <a:off x="0" y="0"/>
                      <a:ext cx="6300216" cy="1975104"/>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spacing w:after="0"/>
      </w:pPr>
      <w:r>
        <w:t>Figure 5.3 Logic Simulation for Bucket Offset of 6.</w:t>
      </w:r>
    </w:p>
    <w:p w:rsidR="005123F3" w:rsidRDefault="005123F3">
      <w:r>
        <w:br w:type="page"/>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extent cx="6858000" cy="21387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7 Bkts Initial Reset 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2138766"/>
                    </a:xfrm>
                    <a:prstGeom prst="rect">
                      <a:avLst/>
                    </a:prstGeom>
                  </pic:spPr>
                </pic:pic>
              </a:graphicData>
            </a:graphic>
          </wp:inline>
        </w:drawing>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858000" cy="2139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7 Bkts First OAA and AA.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2139362"/>
                    </a:xfrm>
                    <a:prstGeom prst="rect">
                      <a:avLst/>
                    </a:prstGeom>
                  </pic:spPr>
                </pic:pic>
              </a:graphicData>
            </a:graphic>
          </wp:inline>
        </w:drawing>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858000" cy="212547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7 Bkts OAA and next AA.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2125470"/>
                    </a:xfrm>
                    <a:prstGeom prst="rect">
                      <a:avLst/>
                    </a:prstGeom>
                  </pic:spPr>
                </pic:pic>
              </a:graphicData>
            </a:graphic>
          </wp:inline>
        </w:drawing>
      </w:r>
    </w:p>
    <w:p w:rsidR="005123F3" w:rsidRDefault="005123F3" w:rsidP="00AF729F">
      <w:pPr>
        <w:pBdr>
          <w:top w:val="single" w:sz="4" w:space="1" w:color="auto"/>
          <w:left w:val="single" w:sz="4" w:space="4" w:color="auto"/>
          <w:bottom w:val="single" w:sz="4" w:space="1" w:color="auto"/>
          <w:right w:val="single" w:sz="4" w:space="4" w:color="auto"/>
        </w:pBdr>
      </w:pPr>
      <w:r>
        <w:t xml:space="preserve">Figure </w:t>
      </w:r>
      <w:r w:rsidR="008042DA">
        <w:t>5.</w:t>
      </w:r>
      <w:r w:rsidR="00AF729F">
        <w:t>4</w:t>
      </w:r>
      <w:r>
        <w:t xml:space="preserve"> Logic Simulation for Bucket Offset of 7.</w:t>
      </w:r>
    </w:p>
    <w:p w:rsidR="00AF729F" w:rsidRDefault="00AF729F">
      <w:r>
        <w:br w:type="page"/>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14:anchorId="550BD623" wp14:editId="4222E89D">
            <wp:extent cx="6300216" cy="1956816"/>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7 Bkts Initial Reset In.png"/>
                    <pic:cNvPicPr/>
                  </pic:nvPicPr>
                  <pic:blipFill>
                    <a:blip r:embed="rId34">
                      <a:extLst>
                        <a:ext uri="{28A0092B-C50C-407E-A947-70E740481C1C}">
                          <a14:useLocalDpi xmlns:a14="http://schemas.microsoft.com/office/drawing/2010/main" val="0"/>
                        </a:ext>
                      </a:extLst>
                    </a:blip>
                    <a:stretch>
                      <a:fillRect/>
                    </a:stretch>
                  </pic:blipFill>
                  <pic:spPr>
                    <a:xfrm>
                      <a:off x="0" y="0"/>
                      <a:ext cx="6300216" cy="1956816"/>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14:anchorId="50429817" wp14:editId="25D18805">
            <wp:extent cx="6291072" cy="1965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7 Bkts First OAA and AA.png"/>
                    <pic:cNvPicPr/>
                  </pic:nvPicPr>
                  <pic:blipFill>
                    <a:blip r:embed="rId35">
                      <a:extLst>
                        <a:ext uri="{28A0092B-C50C-407E-A947-70E740481C1C}">
                          <a14:useLocalDpi xmlns:a14="http://schemas.microsoft.com/office/drawing/2010/main" val="0"/>
                        </a:ext>
                      </a:extLst>
                    </a:blip>
                    <a:stretch>
                      <a:fillRect/>
                    </a:stretch>
                  </pic:blipFill>
                  <pic:spPr>
                    <a:xfrm>
                      <a:off x="0" y="0"/>
                      <a:ext cx="6291072" cy="1965960"/>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14:anchorId="725BDD3D" wp14:editId="49435A8E">
            <wp:extent cx="6254496" cy="19476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7 Bkts OAA and next AA.png"/>
                    <pic:cNvPicPr/>
                  </pic:nvPicPr>
                  <pic:blipFill>
                    <a:blip r:embed="rId36">
                      <a:extLst>
                        <a:ext uri="{28A0092B-C50C-407E-A947-70E740481C1C}">
                          <a14:useLocalDpi xmlns:a14="http://schemas.microsoft.com/office/drawing/2010/main" val="0"/>
                        </a:ext>
                      </a:extLst>
                    </a:blip>
                    <a:stretch>
                      <a:fillRect/>
                    </a:stretch>
                  </pic:blipFill>
                  <pic:spPr>
                    <a:xfrm>
                      <a:off x="0" y="0"/>
                      <a:ext cx="6254496" cy="1947672"/>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291072"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7 bkt offset second OAA.png"/>
                    <pic:cNvPicPr/>
                  </pic:nvPicPr>
                  <pic:blipFill>
                    <a:blip r:embed="rId37">
                      <a:extLst>
                        <a:ext uri="{28A0092B-C50C-407E-A947-70E740481C1C}">
                          <a14:useLocalDpi xmlns:a14="http://schemas.microsoft.com/office/drawing/2010/main" val="0"/>
                        </a:ext>
                      </a:extLst>
                    </a:blip>
                    <a:stretch>
                      <a:fillRect/>
                    </a:stretch>
                  </pic:blipFill>
                  <pic:spPr>
                    <a:xfrm>
                      <a:off x="0" y="0"/>
                      <a:ext cx="6291072" cy="1965960"/>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pPr>
      <w:r>
        <w:t>Figure 5.5 Logic Simulation for Bucket Offset of 587.</w:t>
      </w:r>
    </w:p>
    <w:p w:rsidR="00AF729F" w:rsidRDefault="00AF729F" w:rsidP="00AF729F">
      <w:r>
        <w:br w:type="page"/>
      </w:r>
    </w:p>
    <w:p w:rsidR="005123F3" w:rsidRDefault="005123F3" w:rsidP="005123F3">
      <w:pPr>
        <w:tabs>
          <w:tab w:val="left" w:pos="4500"/>
        </w:tabs>
      </w:pPr>
    </w:p>
    <w:sectPr w:rsidR="005123F3" w:rsidSect="00ED25A6">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435A33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D0B"/>
    <w:rsid w:val="000A2623"/>
    <w:rsid w:val="00104178"/>
    <w:rsid w:val="00170AC0"/>
    <w:rsid w:val="00197434"/>
    <w:rsid w:val="001D7CAA"/>
    <w:rsid w:val="00223F73"/>
    <w:rsid w:val="00255798"/>
    <w:rsid w:val="003635C2"/>
    <w:rsid w:val="00387F73"/>
    <w:rsid w:val="00393907"/>
    <w:rsid w:val="00494BFE"/>
    <w:rsid w:val="005123F3"/>
    <w:rsid w:val="005217BA"/>
    <w:rsid w:val="00521F1E"/>
    <w:rsid w:val="00535805"/>
    <w:rsid w:val="0054074D"/>
    <w:rsid w:val="0054504E"/>
    <w:rsid w:val="005511CD"/>
    <w:rsid w:val="00610FEB"/>
    <w:rsid w:val="00612249"/>
    <w:rsid w:val="006E5340"/>
    <w:rsid w:val="006E65D0"/>
    <w:rsid w:val="006E773A"/>
    <w:rsid w:val="006F7E18"/>
    <w:rsid w:val="00717146"/>
    <w:rsid w:val="0074629A"/>
    <w:rsid w:val="007A058F"/>
    <w:rsid w:val="007F429B"/>
    <w:rsid w:val="008042DA"/>
    <w:rsid w:val="00816A63"/>
    <w:rsid w:val="00822665"/>
    <w:rsid w:val="00823453"/>
    <w:rsid w:val="008679AE"/>
    <w:rsid w:val="00872229"/>
    <w:rsid w:val="008760EF"/>
    <w:rsid w:val="008F3D89"/>
    <w:rsid w:val="009223A9"/>
    <w:rsid w:val="0092722E"/>
    <w:rsid w:val="00940B7B"/>
    <w:rsid w:val="009511FF"/>
    <w:rsid w:val="00962E15"/>
    <w:rsid w:val="0097294B"/>
    <w:rsid w:val="009A00AB"/>
    <w:rsid w:val="009C5920"/>
    <w:rsid w:val="009E02CF"/>
    <w:rsid w:val="009F7AF2"/>
    <w:rsid w:val="00A00AC2"/>
    <w:rsid w:val="00A0721B"/>
    <w:rsid w:val="00A24603"/>
    <w:rsid w:val="00A55198"/>
    <w:rsid w:val="00A64988"/>
    <w:rsid w:val="00AB482F"/>
    <w:rsid w:val="00AC07FD"/>
    <w:rsid w:val="00AC1473"/>
    <w:rsid w:val="00AC40C6"/>
    <w:rsid w:val="00AF729F"/>
    <w:rsid w:val="00B045A7"/>
    <w:rsid w:val="00B051F7"/>
    <w:rsid w:val="00B679D0"/>
    <w:rsid w:val="00B930C7"/>
    <w:rsid w:val="00BB209B"/>
    <w:rsid w:val="00C205A5"/>
    <w:rsid w:val="00C223CD"/>
    <w:rsid w:val="00C23707"/>
    <w:rsid w:val="00C9762E"/>
    <w:rsid w:val="00CA73A1"/>
    <w:rsid w:val="00CE7C2F"/>
    <w:rsid w:val="00CF3A6E"/>
    <w:rsid w:val="00D55708"/>
    <w:rsid w:val="00DC7D62"/>
    <w:rsid w:val="00E11E20"/>
    <w:rsid w:val="00E41901"/>
    <w:rsid w:val="00E60596"/>
    <w:rsid w:val="00E63889"/>
    <w:rsid w:val="00E97FB1"/>
    <w:rsid w:val="00ED25A6"/>
    <w:rsid w:val="00ED3D0B"/>
    <w:rsid w:val="00F20F87"/>
    <w:rsid w:val="00F272DE"/>
    <w:rsid w:val="00F83719"/>
    <w:rsid w:val="00FA3F87"/>
    <w:rsid w:val="00FB0894"/>
    <w:rsid w:val="00FD4B6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DA3CB1-6A42-42E6-B766-531BF3B1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semiHidden/>
    <w:rsid w:val="008760EF"/>
    <w:rPr>
      <w:color w:val="0000FF"/>
      <w:u w:val="single"/>
    </w:rPr>
  </w:style>
  <w:style w:type="paragraph" w:styleId="BalloonText">
    <w:name w:val="Balloon Text"/>
    <w:basedOn w:val="Normal"/>
    <w:link w:val="BalloonTextChar"/>
    <w:uiPriority w:val="99"/>
    <w:semiHidden/>
    <w:unhideWhenUsed/>
    <w:rsid w:val="00951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1FF"/>
    <w:rPr>
      <w:rFonts w:ascii="Segoe UI" w:hAnsi="Segoe UI" w:cs="Segoe UI"/>
      <w:sz w:val="18"/>
      <w:szCs w:val="18"/>
    </w:rPr>
  </w:style>
  <w:style w:type="character" w:styleId="PlaceholderText">
    <w:name w:val="Placeholder Text"/>
    <w:basedOn w:val="DefaultParagraphFont"/>
    <w:uiPriority w:val="99"/>
    <w:semiHidden/>
    <w:rsid w:val="00494B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18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hyperlink" Target="file:///\\beamssrv1\rf.bd\projects\LLRF\Components\Hardware\Altera"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rennan\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D0AB5878-7CBE-4863-A05E-E228FBBE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761</TotalTime>
  <Pages>14</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C. Drennan</dc:creator>
  <cp:keywords/>
  <cp:lastModifiedBy>Craig C Drennan</cp:lastModifiedBy>
  <cp:revision>19</cp:revision>
  <cp:lastPrinted>2015-04-29T20:40:00Z</cp:lastPrinted>
  <dcterms:created xsi:type="dcterms:W3CDTF">2015-05-05T13:59:00Z</dcterms:created>
  <dcterms:modified xsi:type="dcterms:W3CDTF">2015-05-07T14:59:00Z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