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23C2B921" w:rsidR="004448FF" w:rsidRDefault="006D13D6" w:rsidP="003C00E8">
                <w:pPr>
                  <w:pStyle w:val="MyStyle"/>
                  <w:jc w:val="center"/>
                </w:pPr>
                <w:r>
                  <w:fldChar w:fldCharType="begin"/>
                </w:r>
                <w:r>
                  <w:instrText xml:space="preserve"> TIME \@ "d MMMM yyyy" </w:instrText>
                </w:r>
                <w:r>
                  <w:fldChar w:fldCharType="separate"/>
                </w:r>
                <w:r w:rsidR="00AA531E">
                  <w:rPr>
                    <w:noProof/>
                  </w:rPr>
                  <w:t>8 March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F6102D">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8273249"/>
      <w:r>
        <w:t>Table of Contents</w:t>
      </w:r>
      <w:bookmarkEnd w:id="3"/>
      <w:bookmarkEnd w:id="4"/>
    </w:p>
    <w:p w14:paraId="6E889FBB" w14:textId="53C7296F" w:rsidR="00AA531E"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AA531E">
        <w:rPr>
          <w:noProof/>
        </w:rPr>
        <w:t>Table of Contents</w:t>
      </w:r>
      <w:r w:rsidR="00AA531E">
        <w:rPr>
          <w:noProof/>
        </w:rPr>
        <w:tab/>
      </w:r>
      <w:r w:rsidR="00AA531E">
        <w:rPr>
          <w:noProof/>
        </w:rPr>
        <w:fldChar w:fldCharType="begin"/>
      </w:r>
      <w:r w:rsidR="00AA531E">
        <w:rPr>
          <w:noProof/>
        </w:rPr>
        <w:instrText xml:space="preserve"> PAGEREF _Toc508273249 \h </w:instrText>
      </w:r>
      <w:r w:rsidR="00AA531E">
        <w:rPr>
          <w:noProof/>
        </w:rPr>
      </w:r>
      <w:r w:rsidR="00AA531E">
        <w:rPr>
          <w:noProof/>
        </w:rPr>
        <w:fldChar w:fldCharType="separate"/>
      </w:r>
      <w:r w:rsidR="00AA531E">
        <w:rPr>
          <w:noProof/>
        </w:rPr>
        <w:t>1</w:t>
      </w:r>
      <w:r w:rsidR="00AA531E">
        <w:rPr>
          <w:noProof/>
        </w:rPr>
        <w:fldChar w:fldCharType="end"/>
      </w:r>
    </w:p>
    <w:p w14:paraId="0A64C505" w14:textId="696A4D2B" w:rsidR="00AA531E" w:rsidRDefault="00AA531E">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_Toc508273250 \h </w:instrText>
      </w:r>
      <w:r>
        <w:rPr>
          <w:noProof/>
        </w:rPr>
      </w:r>
      <w:r>
        <w:rPr>
          <w:noProof/>
        </w:rPr>
        <w:fldChar w:fldCharType="separate"/>
      </w:r>
      <w:r>
        <w:rPr>
          <w:noProof/>
        </w:rPr>
        <w:t>6</w:t>
      </w:r>
      <w:r>
        <w:rPr>
          <w:noProof/>
        </w:rPr>
        <w:fldChar w:fldCharType="end"/>
      </w:r>
    </w:p>
    <w:p w14:paraId="56E6FC80" w14:textId="620CCC0C" w:rsidR="00AA531E" w:rsidRDefault="00AA531E">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_Toc508273251 \h </w:instrText>
      </w:r>
      <w:r>
        <w:rPr>
          <w:noProof/>
        </w:rPr>
      </w:r>
      <w:r>
        <w:rPr>
          <w:noProof/>
        </w:rPr>
        <w:fldChar w:fldCharType="separate"/>
      </w:r>
      <w:r>
        <w:rPr>
          <w:noProof/>
        </w:rPr>
        <w:t>7</w:t>
      </w:r>
      <w:r>
        <w:rPr>
          <w:noProof/>
        </w:rPr>
        <w:fldChar w:fldCharType="end"/>
      </w:r>
    </w:p>
    <w:p w14:paraId="7671905D" w14:textId="6D4E5BBE" w:rsidR="00AA531E" w:rsidRDefault="00AA531E">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_Toc508273252 \h </w:instrText>
      </w:r>
      <w:r>
        <w:rPr>
          <w:noProof/>
        </w:rPr>
      </w:r>
      <w:r>
        <w:rPr>
          <w:noProof/>
        </w:rPr>
        <w:fldChar w:fldCharType="separate"/>
      </w:r>
      <w:r>
        <w:rPr>
          <w:noProof/>
        </w:rPr>
        <w:t>7</w:t>
      </w:r>
      <w:r>
        <w:rPr>
          <w:noProof/>
        </w:rPr>
        <w:fldChar w:fldCharType="end"/>
      </w:r>
    </w:p>
    <w:p w14:paraId="7DBC4621" w14:textId="07F0AFC3" w:rsidR="00AA531E" w:rsidRDefault="00AA531E">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_Toc508273253 \h </w:instrText>
      </w:r>
      <w:r>
        <w:rPr>
          <w:noProof/>
        </w:rPr>
      </w:r>
      <w:r>
        <w:rPr>
          <w:noProof/>
        </w:rPr>
        <w:fldChar w:fldCharType="separate"/>
      </w:r>
      <w:r>
        <w:rPr>
          <w:noProof/>
        </w:rPr>
        <w:t>8</w:t>
      </w:r>
      <w:r>
        <w:rPr>
          <w:noProof/>
        </w:rPr>
        <w:fldChar w:fldCharType="end"/>
      </w:r>
    </w:p>
    <w:p w14:paraId="3ADB540E" w14:textId="393BE44B" w:rsidR="00AA531E" w:rsidRDefault="00AA531E">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_Toc508273254 \h </w:instrText>
      </w:r>
      <w:r>
        <w:rPr>
          <w:noProof/>
        </w:rPr>
      </w:r>
      <w:r>
        <w:rPr>
          <w:noProof/>
        </w:rPr>
        <w:fldChar w:fldCharType="separate"/>
      </w:r>
      <w:r>
        <w:rPr>
          <w:noProof/>
        </w:rPr>
        <w:t>9</w:t>
      </w:r>
      <w:r>
        <w:rPr>
          <w:noProof/>
        </w:rPr>
        <w:fldChar w:fldCharType="end"/>
      </w:r>
    </w:p>
    <w:p w14:paraId="0B345E80" w14:textId="2359B53F" w:rsidR="00AA531E" w:rsidRDefault="00AA531E">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_Toc508273255 \h </w:instrText>
      </w:r>
      <w:r>
        <w:rPr>
          <w:noProof/>
        </w:rPr>
      </w:r>
      <w:r>
        <w:rPr>
          <w:noProof/>
        </w:rPr>
        <w:fldChar w:fldCharType="separate"/>
      </w:r>
      <w:r>
        <w:rPr>
          <w:noProof/>
        </w:rPr>
        <w:t>11</w:t>
      </w:r>
      <w:r>
        <w:rPr>
          <w:noProof/>
        </w:rPr>
        <w:fldChar w:fldCharType="end"/>
      </w:r>
    </w:p>
    <w:p w14:paraId="731A1DED" w14:textId="643CDD51" w:rsidR="00AA531E" w:rsidRDefault="00AA531E">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_Toc508273256 \h </w:instrText>
      </w:r>
      <w:r>
        <w:rPr>
          <w:noProof/>
        </w:rPr>
      </w:r>
      <w:r>
        <w:rPr>
          <w:noProof/>
        </w:rPr>
        <w:fldChar w:fldCharType="separate"/>
      </w:r>
      <w:r>
        <w:rPr>
          <w:noProof/>
        </w:rPr>
        <w:t>13</w:t>
      </w:r>
      <w:r>
        <w:rPr>
          <w:noProof/>
        </w:rPr>
        <w:fldChar w:fldCharType="end"/>
      </w:r>
    </w:p>
    <w:p w14:paraId="4BFB0D99" w14:textId="6D88A657" w:rsidR="00AA531E" w:rsidRDefault="00AA531E">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E83411">
        <w:rPr>
          <w:noProof/>
          <w:vertAlign w:val="superscript"/>
        </w:rPr>
        <w:t>nd</w:t>
      </w:r>
      <w:r>
        <w:rPr>
          <w:noProof/>
        </w:rPr>
        <w:t xml:space="preserve"> harmonic cavity</w:t>
      </w:r>
      <w:r>
        <w:rPr>
          <w:noProof/>
        </w:rPr>
        <w:tab/>
      </w:r>
      <w:r>
        <w:rPr>
          <w:noProof/>
        </w:rPr>
        <w:fldChar w:fldCharType="begin"/>
      </w:r>
      <w:r>
        <w:rPr>
          <w:noProof/>
        </w:rPr>
        <w:instrText xml:space="preserve"> PAGEREF _Toc508273257 \h </w:instrText>
      </w:r>
      <w:r>
        <w:rPr>
          <w:noProof/>
        </w:rPr>
      </w:r>
      <w:r>
        <w:rPr>
          <w:noProof/>
        </w:rPr>
        <w:fldChar w:fldCharType="separate"/>
      </w:r>
      <w:r>
        <w:rPr>
          <w:noProof/>
        </w:rPr>
        <w:t>14</w:t>
      </w:r>
      <w:r>
        <w:rPr>
          <w:noProof/>
        </w:rPr>
        <w:fldChar w:fldCharType="end"/>
      </w:r>
    </w:p>
    <w:p w14:paraId="79459433" w14:textId="0BFBB6AB" w:rsidR="00AA531E" w:rsidRDefault="00AA531E">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_Toc508273258 \h </w:instrText>
      </w:r>
      <w:r>
        <w:rPr>
          <w:noProof/>
        </w:rPr>
      </w:r>
      <w:r>
        <w:rPr>
          <w:noProof/>
        </w:rPr>
        <w:fldChar w:fldCharType="separate"/>
      </w:r>
      <w:r>
        <w:rPr>
          <w:noProof/>
        </w:rPr>
        <w:t>16</w:t>
      </w:r>
      <w:r>
        <w:rPr>
          <w:noProof/>
        </w:rPr>
        <w:fldChar w:fldCharType="end"/>
      </w:r>
    </w:p>
    <w:p w14:paraId="7D535EC3" w14:textId="23705848" w:rsidR="00AA531E" w:rsidRDefault="00AA531E">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_Toc508273259 \h </w:instrText>
      </w:r>
      <w:r>
        <w:rPr>
          <w:noProof/>
        </w:rPr>
      </w:r>
      <w:r>
        <w:rPr>
          <w:noProof/>
        </w:rPr>
        <w:fldChar w:fldCharType="separate"/>
      </w:r>
      <w:r>
        <w:rPr>
          <w:noProof/>
        </w:rPr>
        <w:t>16</w:t>
      </w:r>
      <w:r>
        <w:rPr>
          <w:noProof/>
        </w:rPr>
        <w:fldChar w:fldCharType="end"/>
      </w:r>
    </w:p>
    <w:p w14:paraId="026750F6" w14:textId="5E91306E" w:rsidR="00AA531E" w:rsidRDefault="00AA531E">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_Toc508273260 \h </w:instrText>
      </w:r>
      <w:r>
        <w:rPr>
          <w:noProof/>
        </w:rPr>
      </w:r>
      <w:r>
        <w:rPr>
          <w:noProof/>
        </w:rPr>
        <w:fldChar w:fldCharType="separate"/>
      </w:r>
      <w:r>
        <w:rPr>
          <w:noProof/>
        </w:rPr>
        <w:t>17</w:t>
      </w:r>
      <w:r>
        <w:rPr>
          <w:noProof/>
        </w:rPr>
        <w:fldChar w:fldCharType="end"/>
      </w:r>
    </w:p>
    <w:p w14:paraId="5099930E" w14:textId="05817999" w:rsidR="00AA531E" w:rsidRDefault="00AA531E">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_Toc508273261 \h </w:instrText>
      </w:r>
      <w:r>
        <w:rPr>
          <w:noProof/>
        </w:rPr>
      </w:r>
      <w:r>
        <w:rPr>
          <w:noProof/>
        </w:rPr>
        <w:fldChar w:fldCharType="separate"/>
      </w:r>
      <w:r>
        <w:rPr>
          <w:noProof/>
        </w:rPr>
        <w:t>17</w:t>
      </w:r>
      <w:r>
        <w:rPr>
          <w:noProof/>
        </w:rPr>
        <w:fldChar w:fldCharType="end"/>
      </w:r>
    </w:p>
    <w:p w14:paraId="2EAB67F1" w14:textId="225A55C5" w:rsidR="00AA531E" w:rsidRDefault="00AA531E">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_Toc508273262 \h </w:instrText>
      </w:r>
      <w:r>
        <w:rPr>
          <w:noProof/>
        </w:rPr>
      </w:r>
      <w:r>
        <w:rPr>
          <w:noProof/>
        </w:rPr>
        <w:fldChar w:fldCharType="separate"/>
      </w:r>
      <w:r>
        <w:rPr>
          <w:noProof/>
        </w:rPr>
        <w:t>17</w:t>
      </w:r>
      <w:r>
        <w:rPr>
          <w:noProof/>
        </w:rPr>
        <w:fldChar w:fldCharType="end"/>
      </w:r>
    </w:p>
    <w:p w14:paraId="00BF4998" w14:textId="6C8C37FF" w:rsidR="00AA531E" w:rsidRDefault="00AA531E">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_Toc508273263 \h </w:instrText>
      </w:r>
      <w:r>
        <w:rPr>
          <w:noProof/>
        </w:rPr>
      </w:r>
      <w:r>
        <w:rPr>
          <w:noProof/>
        </w:rPr>
        <w:fldChar w:fldCharType="separate"/>
      </w:r>
      <w:r>
        <w:rPr>
          <w:noProof/>
        </w:rPr>
        <w:t>17</w:t>
      </w:r>
      <w:r>
        <w:rPr>
          <w:noProof/>
        </w:rPr>
        <w:fldChar w:fldCharType="end"/>
      </w:r>
    </w:p>
    <w:p w14:paraId="4576F2CF" w14:textId="2745A3B5" w:rsidR="00AA531E" w:rsidRDefault="00AA531E">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w:t>
      </w:r>
      <w:r>
        <w:rPr>
          <w:noProof/>
        </w:rPr>
        <w:tab/>
      </w:r>
      <w:r>
        <w:rPr>
          <w:noProof/>
        </w:rPr>
        <w:fldChar w:fldCharType="begin"/>
      </w:r>
      <w:r>
        <w:rPr>
          <w:noProof/>
        </w:rPr>
        <w:instrText xml:space="preserve"> PAGEREF _Toc508273264 \h </w:instrText>
      </w:r>
      <w:r>
        <w:rPr>
          <w:noProof/>
        </w:rPr>
      </w:r>
      <w:r>
        <w:rPr>
          <w:noProof/>
        </w:rPr>
        <w:fldChar w:fldCharType="separate"/>
      </w:r>
      <w:r>
        <w:rPr>
          <w:noProof/>
        </w:rPr>
        <w:t>18</w:t>
      </w:r>
      <w:r>
        <w:rPr>
          <w:noProof/>
        </w:rPr>
        <w:fldChar w:fldCharType="end"/>
      </w:r>
    </w:p>
    <w:p w14:paraId="7F4DB794" w14:textId="2208D2AE" w:rsidR="00AA531E" w:rsidRDefault="00AA531E">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_Toc508273265 \h </w:instrText>
      </w:r>
      <w:r>
        <w:rPr>
          <w:noProof/>
        </w:rPr>
      </w:r>
      <w:r>
        <w:rPr>
          <w:noProof/>
        </w:rPr>
        <w:fldChar w:fldCharType="separate"/>
      </w:r>
      <w:r>
        <w:rPr>
          <w:noProof/>
        </w:rPr>
        <w:t>19</w:t>
      </w:r>
      <w:r>
        <w:rPr>
          <w:noProof/>
        </w:rPr>
        <w:fldChar w:fldCharType="end"/>
      </w:r>
    </w:p>
    <w:p w14:paraId="63889FE6" w14:textId="428B525D" w:rsidR="00AA531E" w:rsidRDefault="00AA531E">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_Toc508273266 \h </w:instrText>
      </w:r>
      <w:r>
        <w:rPr>
          <w:noProof/>
        </w:rPr>
      </w:r>
      <w:r>
        <w:rPr>
          <w:noProof/>
        </w:rPr>
        <w:fldChar w:fldCharType="separate"/>
      </w:r>
      <w:r>
        <w:rPr>
          <w:noProof/>
        </w:rPr>
        <w:t>19</w:t>
      </w:r>
      <w:r>
        <w:rPr>
          <w:noProof/>
        </w:rPr>
        <w:fldChar w:fldCharType="end"/>
      </w:r>
    </w:p>
    <w:p w14:paraId="0B6B3391" w14:textId="29965918" w:rsidR="00AA531E" w:rsidRDefault="00AA531E">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_Toc508273267 \h </w:instrText>
      </w:r>
      <w:r>
        <w:rPr>
          <w:noProof/>
        </w:rPr>
      </w:r>
      <w:r>
        <w:rPr>
          <w:noProof/>
        </w:rPr>
        <w:fldChar w:fldCharType="separate"/>
      </w:r>
      <w:r>
        <w:rPr>
          <w:noProof/>
        </w:rPr>
        <w:t>21</w:t>
      </w:r>
      <w:r>
        <w:rPr>
          <w:noProof/>
        </w:rPr>
        <w:fldChar w:fldCharType="end"/>
      </w:r>
    </w:p>
    <w:p w14:paraId="2AA60291" w14:textId="49E6E2F2" w:rsidR="00AA531E" w:rsidRDefault="00AA531E">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_Toc508273268 \h </w:instrText>
      </w:r>
      <w:r>
        <w:rPr>
          <w:noProof/>
        </w:rPr>
      </w:r>
      <w:r>
        <w:rPr>
          <w:noProof/>
        </w:rPr>
        <w:fldChar w:fldCharType="separate"/>
      </w:r>
      <w:r>
        <w:rPr>
          <w:noProof/>
        </w:rPr>
        <w:t>27</w:t>
      </w:r>
      <w:r>
        <w:rPr>
          <w:noProof/>
        </w:rPr>
        <w:fldChar w:fldCharType="end"/>
      </w:r>
    </w:p>
    <w:p w14:paraId="3DBD33B1" w14:textId="23BBDE5A" w:rsidR="00AA531E" w:rsidRDefault="00AA531E">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_Toc508273269 \h </w:instrText>
      </w:r>
      <w:r>
        <w:rPr>
          <w:noProof/>
        </w:rPr>
      </w:r>
      <w:r>
        <w:rPr>
          <w:noProof/>
        </w:rPr>
        <w:fldChar w:fldCharType="separate"/>
      </w:r>
      <w:r>
        <w:rPr>
          <w:noProof/>
        </w:rPr>
        <w:t>28</w:t>
      </w:r>
      <w:r>
        <w:rPr>
          <w:noProof/>
        </w:rPr>
        <w:fldChar w:fldCharType="end"/>
      </w:r>
    </w:p>
    <w:p w14:paraId="1E74DDED" w14:textId="13C85A27" w:rsidR="00AA531E" w:rsidRDefault="00AA531E">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_Toc508273270 \h </w:instrText>
      </w:r>
      <w:r>
        <w:rPr>
          <w:noProof/>
        </w:rPr>
      </w:r>
      <w:r>
        <w:rPr>
          <w:noProof/>
        </w:rPr>
        <w:fldChar w:fldCharType="separate"/>
      </w:r>
      <w:r>
        <w:rPr>
          <w:noProof/>
        </w:rPr>
        <w:t>30</w:t>
      </w:r>
      <w:r>
        <w:rPr>
          <w:noProof/>
        </w:rPr>
        <w:fldChar w:fldCharType="end"/>
      </w:r>
    </w:p>
    <w:p w14:paraId="047291A9" w14:textId="56BD9268" w:rsidR="00AA531E" w:rsidRDefault="00AA531E">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_Toc508273271 \h </w:instrText>
      </w:r>
      <w:r>
        <w:rPr>
          <w:noProof/>
        </w:rPr>
      </w:r>
      <w:r>
        <w:rPr>
          <w:noProof/>
        </w:rPr>
        <w:fldChar w:fldCharType="separate"/>
      </w:r>
      <w:r>
        <w:rPr>
          <w:noProof/>
        </w:rPr>
        <w:t>30</w:t>
      </w:r>
      <w:r>
        <w:rPr>
          <w:noProof/>
        </w:rPr>
        <w:fldChar w:fldCharType="end"/>
      </w:r>
    </w:p>
    <w:p w14:paraId="3A4ABB97" w14:textId="2FC21E97" w:rsidR="00AA531E" w:rsidRDefault="00AA531E">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_Toc508273272 \h </w:instrText>
      </w:r>
      <w:r>
        <w:rPr>
          <w:noProof/>
        </w:rPr>
      </w:r>
      <w:r>
        <w:rPr>
          <w:noProof/>
        </w:rPr>
        <w:fldChar w:fldCharType="separate"/>
      </w:r>
      <w:r>
        <w:rPr>
          <w:noProof/>
        </w:rPr>
        <w:t>32</w:t>
      </w:r>
      <w:r>
        <w:rPr>
          <w:noProof/>
        </w:rPr>
        <w:fldChar w:fldCharType="end"/>
      </w:r>
    </w:p>
    <w:p w14:paraId="600B565D" w14:textId="2BAB39F4" w:rsidR="00AA531E" w:rsidRDefault="00AA531E">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_Toc508273273 \h </w:instrText>
      </w:r>
      <w:r>
        <w:rPr>
          <w:noProof/>
        </w:rPr>
      </w:r>
      <w:r>
        <w:rPr>
          <w:noProof/>
        </w:rPr>
        <w:fldChar w:fldCharType="separate"/>
      </w:r>
      <w:r>
        <w:rPr>
          <w:noProof/>
        </w:rPr>
        <w:t>36</w:t>
      </w:r>
      <w:r>
        <w:rPr>
          <w:noProof/>
        </w:rPr>
        <w:fldChar w:fldCharType="end"/>
      </w:r>
    </w:p>
    <w:p w14:paraId="2DFD04B4" w14:textId="74BB3B09" w:rsidR="00AA531E" w:rsidRDefault="00AA531E">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_Toc508273274 \h </w:instrText>
      </w:r>
      <w:r>
        <w:rPr>
          <w:noProof/>
        </w:rPr>
      </w:r>
      <w:r>
        <w:rPr>
          <w:noProof/>
        </w:rPr>
        <w:fldChar w:fldCharType="separate"/>
      </w:r>
      <w:r>
        <w:rPr>
          <w:noProof/>
        </w:rPr>
        <w:t>37</w:t>
      </w:r>
      <w:r>
        <w:rPr>
          <w:noProof/>
        </w:rPr>
        <w:fldChar w:fldCharType="end"/>
      </w:r>
    </w:p>
    <w:p w14:paraId="5EAA3BD7" w14:textId="739E7988" w:rsidR="00AA531E" w:rsidRDefault="00AA531E">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_Toc508273275 \h </w:instrText>
      </w:r>
      <w:r>
        <w:rPr>
          <w:noProof/>
        </w:rPr>
      </w:r>
      <w:r>
        <w:rPr>
          <w:noProof/>
        </w:rPr>
        <w:fldChar w:fldCharType="separate"/>
      </w:r>
      <w:r>
        <w:rPr>
          <w:noProof/>
        </w:rPr>
        <w:t>38</w:t>
      </w:r>
      <w:r>
        <w:rPr>
          <w:noProof/>
        </w:rPr>
        <w:fldChar w:fldCharType="end"/>
      </w:r>
    </w:p>
    <w:p w14:paraId="43C687C3" w14:textId="2686949A" w:rsidR="00AA531E" w:rsidRDefault="00AA531E">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_Toc508273276 \h </w:instrText>
      </w:r>
      <w:r>
        <w:rPr>
          <w:noProof/>
        </w:rPr>
      </w:r>
      <w:r>
        <w:rPr>
          <w:noProof/>
        </w:rPr>
        <w:fldChar w:fldCharType="separate"/>
      </w:r>
      <w:r>
        <w:rPr>
          <w:noProof/>
        </w:rPr>
        <w:t>39</w:t>
      </w:r>
      <w:r>
        <w:rPr>
          <w:noProof/>
        </w:rPr>
        <w:fldChar w:fldCharType="end"/>
      </w:r>
    </w:p>
    <w:p w14:paraId="325329D2" w14:textId="5666304E" w:rsidR="00AA531E" w:rsidRDefault="00AA531E">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_Toc508273277 \h </w:instrText>
      </w:r>
      <w:r>
        <w:rPr>
          <w:noProof/>
        </w:rPr>
      </w:r>
      <w:r>
        <w:rPr>
          <w:noProof/>
        </w:rPr>
        <w:fldChar w:fldCharType="separate"/>
      </w:r>
      <w:r>
        <w:rPr>
          <w:noProof/>
        </w:rPr>
        <w:t>40</w:t>
      </w:r>
      <w:r>
        <w:rPr>
          <w:noProof/>
        </w:rPr>
        <w:fldChar w:fldCharType="end"/>
      </w:r>
    </w:p>
    <w:p w14:paraId="3B7818EF" w14:textId="70F8B44B" w:rsidR="00AA531E" w:rsidRDefault="00AA531E">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_Toc508273278 \h </w:instrText>
      </w:r>
      <w:r>
        <w:rPr>
          <w:noProof/>
        </w:rPr>
      </w:r>
      <w:r>
        <w:rPr>
          <w:noProof/>
        </w:rPr>
        <w:fldChar w:fldCharType="separate"/>
      </w:r>
      <w:r>
        <w:rPr>
          <w:noProof/>
        </w:rPr>
        <w:t>42</w:t>
      </w:r>
      <w:r>
        <w:rPr>
          <w:noProof/>
        </w:rPr>
        <w:fldChar w:fldCharType="end"/>
      </w:r>
    </w:p>
    <w:p w14:paraId="096152C8" w14:textId="575D275F" w:rsidR="00AA531E" w:rsidRDefault="00AA531E">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_Toc508273279 \h </w:instrText>
      </w:r>
      <w:r>
        <w:rPr>
          <w:noProof/>
        </w:rPr>
      </w:r>
      <w:r>
        <w:rPr>
          <w:noProof/>
        </w:rPr>
        <w:fldChar w:fldCharType="separate"/>
      </w:r>
      <w:r>
        <w:rPr>
          <w:noProof/>
        </w:rPr>
        <w:t>42</w:t>
      </w:r>
      <w:r>
        <w:rPr>
          <w:noProof/>
        </w:rPr>
        <w:fldChar w:fldCharType="end"/>
      </w:r>
    </w:p>
    <w:p w14:paraId="75B180D8" w14:textId="41F51B3E" w:rsidR="00AA531E" w:rsidRDefault="00AA531E">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_Toc508273280 \h </w:instrText>
      </w:r>
      <w:r>
        <w:rPr>
          <w:noProof/>
        </w:rPr>
      </w:r>
      <w:r>
        <w:rPr>
          <w:noProof/>
        </w:rPr>
        <w:fldChar w:fldCharType="separate"/>
      </w:r>
      <w:r>
        <w:rPr>
          <w:noProof/>
        </w:rPr>
        <w:t>45</w:t>
      </w:r>
      <w:r>
        <w:rPr>
          <w:noProof/>
        </w:rPr>
        <w:fldChar w:fldCharType="end"/>
      </w:r>
    </w:p>
    <w:p w14:paraId="35A8D588" w14:textId="4C44762A" w:rsidR="00AA531E" w:rsidRDefault="00AA531E">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_Toc508273281 \h </w:instrText>
      </w:r>
      <w:r>
        <w:rPr>
          <w:noProof/>
        </w:rPr>
      </w:r>
      <w:r>
        <w:rPr>
          <w:noProof/>
        </w:rPr>
        <w:fldChar w:fldCharType="separate"/>
      </w:r>
      <w:r>
        <w:rPr>
          <w:noProof/>
        </w:rPr>
        <w:t>45</w:t>
      </w:r>
      <w:r>
        <w:rPr>
          <w:noProof/>
        </w:rPr>
        <w:fldChar w:fldCharType="end"/>
      </w:r>
    </w:p>
    <w:p w14:paraId="29148E03" w14:textId="5CF788F2" w:rsidR="00AA531E" w:rsidRDefault="00AA531E">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_Toc508273282 \h </w:instrText>
      </w:r>
      <w:r>
        <w:rPr>
          <w:noProof/>
        </w:rPr>
      </w:r>
      <w:r>
        <w:rPr>
          <w:noProof/>
        </w:rPr>
        <w:fldChar w:fldCharType="separate"/>
      </w:r>
      <w:r>
        <w:rPr>
          <w:noProof/>
        </w:rPr>
        <w:t>48</w:t>
      </w:r>
      <w:r>
        <w:rPr>
          <w:noProof/>
        </w:rPr>
        <w:fldChar w:fldCharType="end"/>
      </w:r>
    </w:p>
    <w:p w14:paraId="1498C722" w14:textId="156E5300" w:rsidR="00AA531E" w:rsidRDefault="00AA531E">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_Toc508273283 \h </w:instrText>
      </w:r>
      <w:r>
        <w:rPr>
          <w:noProof/>
        </w:rPr>
      </w:r>
      <w:r>
        <w:rPr>
          <w:noProof/>
        </w:rPr>
        <w:fldChar w:fldCharType="separate"/>
      </w:r>
      <w:r>
        <w:rPr>
          <w:noProof/>
        </w:rPr>
        <w:t>53</w:t>
      </w:r>
      <w:r>
        <w:rPr>
          <w:noProof/>
        </w:rPr>
        <w:fldChar w:fldCharType="end"/>
      </w:r>
    </w:p>
    <w:p w14:paraId="441C261D" w14:textId="2089A64C" w:rsidR="00AA531E" w:rsidRDefault="00AA531E">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_Toc508273284 \h </w:instrText>
      </w:r>
      <w:r>
        <w:rPr>
          <w:noProof/>
        </w:rPr>
      </w:r>
      <w:r>
        <w:rPr>
          <w:noProof/>
        </w:rPr>
        <w:fldChar w:fldCharType="separate"/>
      </w:r>
      <w:r>
        <w:rPr>
          <w:noProof/>
        </w:rPr>
        <w:t>55</w:t>
      </w:r>
      <w:r>
        <w:rPr>
          <w:noProof/>
        </w:rPr>
        <w:fldChar w:fldCharType="end"/>
      </w:r>
    </w:p>
    <w:p w14:paraId="06EEFA4F" w14:textId="1029B83C" w:rsidR="00AA531E" w:rsidRDefault="00AA531E">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_Toc508273285 \h </w:instrText>
      </w:r>
      <w:r>
        <w:rPr>
          <w:noProof/>
        </w:rPr>
      </w:r>
      <w:r>
        <w:rPr>
          <w:noProof/>
        </w:rPr>
        <w:fldChar w:fldCharType="separate"/>
      </w:r>
      <w:r>
        <w:rPr>
          <w:noProof/>
        </w:rPr>
        <w:t>56</w:t>
      </w:r>
      <w:r>
        <w:rPr>
          <w:noProof/>
        </w:rPr>
        <w:fldChar w:fldCharType="end"/>
      </w:r>
    </w:p>
    <w:p w14:paraId="19055F06" w14:textId="19FDE930" w:rsidR="00AA531E" w:rsidRDefault="00AA531E">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_Toc508273286 \h </w:instrText>
      </w:r>
      <w:r>
        <w:rPr>
          <w:noProof/>
        </w:rPr>
      </w:r>
      <w:r>
        <w:rPr>
          <w:noProof/>
        </w:rPr>
        <w:fldChar w:fldCharType="separate"/>
      </w:r>
      <w:r>
        <w:rPr>
          <w:noProof/>
        </w:rPr>
        <w:t>57</w:t>
      </w:r>
      <w:r>
        <w:rPr>
          <w:noProof/>
        </w:rPr>
        <w:fldChar w:fldCharType="end"/>
      </w:r>
    </w:p>
    <w:p w14:paraId="7E1B371A" w14:textId="21259C2D" w:rsidR="00AA531E" w:rsidRDefault="00AA531E">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_Toc508273287 \h </w:instrText>
      </w:r>
      <w:r>
        <w:rPr>
          <w:noProof/>
        </w:rPr>
      </w:r>
      <w:r>
        <w:rPr>
          <w:noProof/>
        </w:rPr>
        <w:fldChar w:fldCharType="separate"/>
      </w:r>
      <w:r>
        <w:rPr>
          <w:noProof/>
        </w:rPr>
        <w:t>57</w:t>
      </w:r>
      <w:r>
        <w:rPr>
          <w:noProof/>
        </w:rPr>
        <w:fldChar w:fldCharType="end"/>
      </w:r>
    </w:p>
    <w:p w14:paraId="751DDD0C" w14:textId="11772854" w:rsidR="00AA531E" w:rsidRDefault="00AA531E">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_Toc508273288 \h </w:instrText>
      </w:r>
      <w:r>
        <w:rPr>
          <w:noProof/>
        </w:rPr>
      </w:r>
      <w:r>
        <w:rPr>
          <w:noProof/>
        </w:rPr>
        <w:fldChar w:fldCharType="separate"/>
      </w:r>
      <w:r>
        <w:rPr>
          <w:noProof/>
        </w:rPr>
        <w:t>58</w:t>
      </w:r>
      <w:r>
        <w:rPr>
          <w:noProof/>
        </w:rPr>
        <w:fldChar w:fldCharType="end"/>
      </w:r>
    </w:p>
    <w:p w14:paraId="15B61843" w14:textId="35F2C716" w:rsidR="00AA531E" w:rsidRDefault="00AA531E">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_Toc508273289 \h </w:instrText>
      </w:r>
      <w:r>
        <w:rPr>
          <w:noProof/>
        </w:rPr>
      </w:r>
      <w:r>
        <w:rPr>
          <w:noProof/>
        </w:rPr>
        <w:fldChar w:fldCharType="separate"/>
      </w:r>
      <w:r>
        <w:rPr>
          <w:noProof/>
        </w:rPr>
        <w:t>60</w:t>
      </w:r>
      <w:r>
        <w:rPr>
          <w:noProof/>
        </w:rPr>
        <w:fldChar w:fldCharType="end"/>
      </w:r>
    </w:p>
    <w:p w14:paraId="05CD8268" w14:textId="2CAF6AF8" w:rsidR="00AA531E" w:rsidRDefault="00AA531E">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_Toc508273290 \h </w:instrText>
      </w:r>
      <w:r>
        <w:rPr>
          <w:noProof/>
        </w:rPr>
      </w:r>
      <w:r>
        <w:rPr>
          <w:noProof/>
        </w:rPr>
        <w:fldChar w:fldCharType="separate"/>
      </w:r>
      <w:r>
        <w:rPr>
          <w:noProof/>
        </w:rPr>
        <w:t>62</w:t>
      </w:r>
      <w:r>
        <w:rPr>
          <w:noProof/>
        </w:rPr>
        <w:fldChar w:fldCharType="end"/>
      </w:r>
    </w:p>
    <w:p w14:paraId="38108EDF" w14:textId="7A56F0C2" w:rsidR="00AA531E" w:rsidRDefault="00AA531E">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_Toc508273291 \h </w:instrText>
      </w:r>
      <w:r>
        <w:rPr>
          <w:noProof/>
        </w:rPr>
      </w:r>
      <w:r>
        <w:rPr>
          <w:noProof/>
        </w:rPr>
        <w:fldChar w:fldCharType="separate"/>
      </w:r>
      <w:r>
        <w:rPr>
          <w:noProof/>
        </w:rPr>
        <w:t>62</w:t>
      </w:r>
      <w:r>
        <w:rPr>
          <w:noProof/>
        </w:rPr>
        <w:fldChar w:fldCharType="end"/>
      </w:r>
    </w:p>
    <w:p w14:paraId="6E45D89A" w14:textId="034049C6" w:rsidR="00AA531E" w:rsidRDefault="00AA531E">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_Toc508273292 \h </w:instrText>
      </w:r>
      <w:r>
        <w:rPr>
          <w:noProof/>
        </w:rPr>
      </w:r>
      <w:r>
        <w:rPr>
          <w:noProof/>
        </w:rPr>
        <w:fldChar w:fldCharType="separate"/>
      </w:r>
      <w:r>
        <w:rPr>
          <w:noProof/>
        </w:rPr>
        <w:t>64</w:t>
      </w:r>
      <w:r>
        <w:rPr>
          <w:noProof/>
        </w:rPr>
        <w:fldChar w:fldCharType="end"/>
      </w:r>
    </w:p>
    <w:p w14:paraId="089372C0" w14:textId="0F40B957" w:rsidR="00AA531E" w:rsidRDefault="00AA531E">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_Toc508273293 \h </w:instrText>
      </w:r>
      <w:r>
        <w:rPr>
          <w:noProof/>
        </w:rPr>
      </w:r>
      <w:r>
        <w:rPr>
          <w:noProof/>
        </w:rPr>
        <w:fldChar w:fldCharType="separate"/>
      </w:r>
      <w:r>
        <w:rPr>
          <w:noProof/>
        </w:rPr>
        <w:t>66</w:t>
      </w:r>
      <w:r>
        <w:rPr>
          <w:noProof/>
        </w:rPr>
        <w:fldChar w:fldCharType="end"/>
      </w:r>
    </w:p>
    <w:p w14:paraId="1BA5EB52" w14:textId="3989058B" w:rsidR="00AA531E" w:rsidRDefault="00AA531E">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_Toc508273294 \h </w:instrText>
      </w:r>
      <w:r>
        <w:rPr>
          <w:noProof/>
        </w:rPr>
      </w:r>
      <w:r>
        <w:rPr>
          <w:noProof/>
        </w:rPr>
        <w:fldChar w:fldCharType="separate"/>
      </w:r>
      <w:r>
        <w:rPr>
          <w:noProof/>
        </w:rPr>
        <w:t>68</w:t>
      </w:r>
      <w:r>
        <w:rPr>
          <w:noProof/>
        </w:rPr>
        <w:fldChar w:fldCharType="end"/>
      </w:r>
    </w:p>
    <w:p w14:paraId="47416BC6" w14:textId="17A0D236" w:rsidR="00AA531E" w:rsidRDefault="00AA531E">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_Toc508273295 \h </w:instrText>
      </w:r>
      <w:r>
        <w:rPr>
          <w:noProof/>
        </w:rPr>
      </w:r>
      <w:r>
        <w:rPr>
          <w:noProof/>
        </w:rPr>
        <w:fldChar w:fldCharType="separate"/>
      </w:r>
      <w:r>
        <w:rPr>
          <w:noProof/>
        </w:rPr>
        <w:t>69</w:t>
      </w:r>
      <w:r>
        <w:rPr>
          <w:noProof/>
        </w:rPr>
        <w:fldChar w:fldCharType="end"/>
      </w:r>
    </w:p>
    <w:p w14:paraId="33D0739B" w14:textId="25E37FBE" w:rsidR="00AA531E" w:rsidRDefault="00AA531E">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_Toc508273296 \h </w:instrText>
      </w:r>
      <w:r>
        <w:rPr>
          <w:noProof/>
        </w:rPr>
      </w:r>
      <w:r>
        <w:rPr>
          <w:noProof/>
        </w:rPr>
        <w:fldChar w:fldCharType="separate"/>
      </w:r>
      <w:r>
        <w:rPr>
          <w:noProof/>
        </w:rPr>
        <w:t>71</w:t>
      </w:r>
      <w:r>
        <w:rPr>
          <w:noProof/>
        </w:rPr>
        <w:fldChar w:fldCharType="end"/>
      </w:r>
    </w:p>
    <w:p w14:paraId="5EEFD1A1" w14:textId="05ACBE31" w:rsidR="00AA531E" w:rsidRDefault="00AA531E">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_Toc508273297 \h </w:instrText>
      </w:r>
      <w:r>
        <w:rPr>
          <w:noProof/>
        </w:rPr>
      </w:r>
      <w:r>
        <w:rPr>
          <w:noProof/>
        </w:rPr>
        <w:fldChar w:fldCharType="separate"/>
      </w:r>
      <w:r>
        <w:rPr>
          <w:noProof/>
        </w:rPr>
        <w:t>72</w:t>
      </w:r>
      <w:r>
        <w:rPr>
          <w:noProof/>
        </w:rPr>
        <w:fldChar w:fldCharType="end"/>
      </w:r>
    </w:p>
    <w:p w14:paraId="314A02E7" w14:textId="2B8CC8A3" w:rsidR="00AA531E" w:rsidRDefault="00AA531E">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_Toc508273298 \h </w:instrText>
      </w:r>
      <w:r>
        <w:rPr>
          <w:noProof/>
        </w:rPr>
      </w:r>
      <w:r>
        <w:rPr>
          <w:noProof/>
        </w:rPr>
        <w:fldChar w:fldCharType="separate"/>
      </w:r>
      <w:r>
        <w:rPr>
          <w:noProof/>
        </w:rPr>
        <w:t>74</w:t>
      </w:r>
      <w:r>
        <w:rPr>
          <w:noProof/>
        </w:rPr>
        <w:fldChar w:fldCharType="end"/>
      </w:r>
    </w:p>
    <w:p w14:paraId="7F5E2398" w14:textId="68BAB7E1" w:rsidR="00AA531E" w:rsidRDefault="00AA531E">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_Toc508273299 \h </w:instrText>
      </w:r>
      <w:r>
        <w:rPr>
          <w:noProof/>
        </w:rPr>
      </w:r>
      <w:r>
        <w:rPr>
          <w:noProof/>
        </w:rPr>
        <w:fldChar w:fldCharType="separate"/>
      </w:r>
      <w:r>
        <w:rPr>
          <w:noProof/>
        </w:rPr>
        <w:t>75</w:t>
      </w:r>
      <w:r>
        <w:rPr>
          <w:noProof/>
        </w:rPr>
        <w:fldChar w:fldCharType="end"/>
      </w:r>
    </w:p>
    <w:p w14:paraId="59886997" w14:textId="280C2B33" w:rsidR="00AA531E" w:rsidRDefault="00AA531E">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_Toc508273300 \h </w:instrText>
      </w:r>
      <w:r>
        <w:rPr>
          <w:noProof/>
        </w:rPr>
      </w:r>
      <w:r>
        <w:rPr>
          <w:noProof/>
        </w:rPr>
        <w:fldChar w:fldCharType="separate"/>
      </w:r>
      <w:r>
        <w:rPr>
          <w:noProof/>
        </w:rPr>
        <w:t>76</w:t>
      </w:r>
      <w:r>
        <w:rPr>
          <w:noProof/>
        </w:rPr>
        <w:fldChar w:fldCharType="end"/>
      </w:r>
    </w:p>
    <w:p w14:paraId="6147AAEF" w14:textId="60C1EF50" w:rsidR="00AA531E" w:rsidRDefault="00AA531E">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_Toc508273301 \h </w:instrText>
      </w:r>
      <w:r>
        <w:rPr>
          <w:noProof/>
        </w:rPr>
      </w:r>
      <w:r>
        <w:rPr>
          <w:noProof/>
        </w:rPr>
        <w:fldChar w:fldCharType="separate"/>
      </w:r>
      <w:r>
        <w:rPr>
          <w:noProof/>
        </w:rPr>
        <w:t>78</w:t>
      </w:r>
      <w:r>
        <w:rPr>
          <w:noProof/>
        </w:rPr>
        <w:fldChar w:fldCharType="end"/>
      </w:r>
    </w:p>
    <w:p w14:paraId="15756DF1" w14:textId="2FD87E3F" w:rsidR="00AA531E" w:rsidRDefault="00AA531E">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_Toc508273302 \h </w:instrText>
      </w:r>
      <w:r>
        <w:rPr>
          <w:noProof/>
        </w:rPr>
      </w:r>
      <w:r>
        <w:rPr>
          <w:noProof/>
        </w:rPr>
        <w:fldChar w:fldCharType="separate"/>
      </w:r>
      <w:r>
        <w:rPr>
          <w:noProof/>
        </w:rPr>
        <w:t>80</w:t>
      </w:r>
      <w:r>
        <w:rPr>
          <w:noProof/>
        </w:rPr>
        <w:fldChar w:fldCharType="end"/>
      </w:r>
    </w:p>
    <w:p w14:paraId="5507653B" w14:textId="194EE3DD" w:rsidR="00AA531E" w:rsidRDefault="00AA531E">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_Toc508273303 \h </w:instrText>
      </w:r>
      <w:r>
        <w:rPr>
          <w:noProof/>
        </w:rPr>
      </w:r>
      <w:r>
        <w:rPr>
          <w:noProof/>
        </w:rPr>
        <w:fldChar w:fldCharType="separate"/>
      </w:r>
      <w:r>
        <w:rPr>
          <w:noProof/>
        </w:rPr>
        <w:t>80</w:t>
      </w:r>
      <w:r>
        <w:rPr>
          <w:noProof/>
        </w:rPr>
        <w:fldChar w:fldCharType="end"/>
      </w:r>
    </w:p>
    <w:p w14:paraId="17C3687F" w14:textId="06E586B5" w:rsidR="00AA531E" w:rsidRDefault="00AA531E">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_Toc508273304 \h </w:instrText>
      </w:r>
      <w:r>
        <w:rPr>
          <w:noProof/>
        </w:rPr>
      </w:r>
      <w:r>
        <w:rPr>
          <w:noProof/>
        </w:rPr>
        <w:fldChar w:fldCharType="separate"/>
      </w:r>
      <w:r>
        <w:rPr>
          <w:noProof/>
        </w:rPr>
        <w:t>82</w:t>
      </w:r>
      <w:r>
        <w:rPr>
          <w:noProof/>
        </w:rPr>
        <w:fldChar w:fldCharType="end"/>
      </w:r>
    </w:p>
    <w:p w14:paraId="3E8C7E5E" w14:textId="167E132D" w:rsidR="00AA531E" w:rsidRDefault="00AA531E">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_Toc508273305 \h </w:instrText>
      </w:r>
      <w:r>
        <w:rPr>
          <w:noProof/>
        </w:rPr>
      </w:r>
      <w:r>
        <w:rPr>
          <w:noProof/>
        </w:rPr>
        <w:fldChar w:fldCharType="separate"/>
      </w:r>
      <w:r>
        <w:rPr>
          <w:noProof/>
        </w:rPr>
        <w:t>83</w:t>
      </w:r>
      <w:r>
        <w:rPr>
          <w:noProof/>
        </w:rPr>
        <w:fldChar w:fldCharType="end"/>
      </w:r>
    </w:p>
    <w:p w14:paraId="2ED8B8C3" w14:textId="30AEAC69" w:rsidR="00AA531E" w:rsidRDefault="00AA531E">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_Toc508273306 \h </w:instrText>
      </w:r>
      <w:r>
        <w:rPr>
          <w:noProof/>
        </w:rPr>
      </w:r>
      <w:r>
        <w:rPr>
          <w:noProof/>
        </w:rPr>
        <w:fldChar w:fldCharType="separate"/>
      </w:r>
      <w:r>
        <w:rPr>
          <w:noProof/>
        </w:rPr>
        <w:t>84</w:t>
      </w:r>
      <w:r>
        <w:rPr>
          <w:noProof/>
        </w:rPr>
        <w:fldChar w:fldCharType="end"/>
      </w:r>
    </w:p>
    <w:p w14:paraId="4B34D7CC" w14:textId="13ACE07F" w:rsidR="00AA531E" w:rsidRDefault="00AA531E">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_Toc508273307 \h </w:instrText>
      </w:r>
      <w:r>
        <w:rPr>
          <w:noProof/>
        </w:rPr>
      </w:r>
      <w:r>
        <w:rPr>
          <w:noProof/>
        </w:rPr>
        <w:fldChar w:fldCharType="separate"/>
      </w:r>
      <w:r>
        <w:rPr>
          <w:noProof/>
        </w:rPr>
        <w:t>85</w:t>
      </w:r>
      <w:r>
        <w:rPr>
          <w:noProof/>
        </w:rPr>
        <w:fldChar w:fldCharType="end"/>
      </w:r>
    </w:p>
    <w:p w14:paraId="45478779" w14:textId="3D2162EF" w:rsidR="00AA531E" w:rsidRDefault="00AA531E">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_Toc508273308 \h </w:instrText>
      </w:r>
      <w:r>
        <w:rPr>
          <w:noProof/>
        </w:rPr>
      </w:r>
      <w:r>
        <w:rPr>
          <w:noProof/>
        </w:rPr>
        <w:fldChar w:fldCharType="separate"/>
      </w:r>
      <w:r>
        <w:rPr>
          <w:noProof/>
        </w:rPr>
        <w:t>86</w:t>
      </w:r>
      <w:r>
        <w:rPr>
          <w:noProof/>
        </w:rPr>
        <w:fldChar w:fldCharType="end"/>
      </w:r>
    </w:p>
    <w:p w14:paraId="6425090B" w14:textId="489A8534" w:rsidR="00AA531E" w:rsidRDefault="00AA531E">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_Toc508273309 \h </w:instrText>
      </w:r>
      <w:r>
        <w:rPr>
          <w:noProof/>
        </w:rPr>
      </w:r>
      <w:r>
        <w:rPr>
          <w:noProof/>
        </w:rPr>
        <w:fldChar w:fldCharType="separate"/>
      </w:r>
      <w:r>
        <w:rPr>
          <w:noProof/>
        </w:rPr>
        <w:t>86</w:t>
      </w:r>
      <w:r>
        <w:rPr>
          <w:noProof/>
        </w:rPr>
        <w:fldChar w:fldCharType="end"/>
      </w:r>
    </w:p>
    <w:p w14:paraId="7BD8CDE6" w14:textId="56B0BF17" w:rsidR="00AA531E" w:rsidRDefault="00AA531E">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_Toc508273310 \h </w:instrText>
      </w:r>
      <w:r>
        <w:rPr>
          <w:noProof/>
        </w:rPr>
      </w:r>
      <w:r>
        <w:rPr>
          <w:noProof/>
        </w:rPr>
        <w:fldChar w:fldCharType="separate"/>
      </w:r>
      <w:r>
        <w:rPr>
          <w:noProof/>
        </w:rPr>
        <w:t>86</w:t>
      </w:r>
      <w:r>
        <w:rPr>
          <w:noProof/>
        </w:rPr>
        <w:fldChar w:fldCharType="end"/>
      </w:r>
    </w:p>
    <w:p w14:paraId="475FE7C4" w14:textId="06FD6800" w:rsidR="00AA531E" w:rsidRDefault="00AA531E">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_Toc508273311 \h </w:instrText>
      </w:r>
      <w:r>
        <w:rPr>
          <w:noProof/>
        </w:rPr>
      </w:r>
      <w:r>
        <w:rPr>
          <w:noProof/>
        </w:rPr>
        <w:fldChar w:fldCharType="separate"/>
      </w:r>
      <w:r>
        <w:rPr>
          <w:noProof/>
        </w:rPr>
        <w:t>87</w:t>
      </w:r>
      <w:r>
        <w:rPr>
          <w:noProof/>
        </w:rPr>
        <w:fldChar w:fldCharType="end"/>
      </w:r>
    </w:p>
    <w:p w14:paraId="454B23BE" w14:textId="2ABD9AEC" w:rsidR="00AA531E" w:rsidRDefault="00AA531E">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_Toc508273312 \h </w:instrText>
      </w:r>
      <w:r>
        <w:rPr>
          <w:noProof/>
        </w:rPr>
      </w:r>
      <w:r>
        <w:rPr>
          <w:noProof/>
        </w:rPr>
        <w:fldChar w:fldCharType="separate"/>
      </w:r>
      <w:r>
        <w:rPr>
          <w:noProof/>
        </w:rPr>
        <w:t>89</w:t>
      </w:r>
      <w:r>
        <w:rPr>
          <w:noProof/>
        </w:rPr>
        <w:fldChar w:fldCharType="end"/>
      </w:r>
    </w:p>
    <w:p w14:paraId="6EA70C2F" w14:textId="0F73A362" w:rsidR="00AA531E" w:rsidRDefault="00AA531E">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_Toc508273313 \h </w:instrText>
      </w:r>
      <w:r>
        <w:rPr>
          <w:noProof/>
        </w:rPr>
      </w:r>
      <w:r>
        <w:rPr>
          <w:noProof/>
        </w:rPr>
        <w:fldChar w:fldCharType="separate"/>
      </w:r>
      <w:r>
        <w:rPr>
          <w:noProof/>
        </w:rPr>
        <w:t>89</w:t>
      </w:r>
      <w:r>
        <w:rPr>
          <w:noProof/>
        </w:rPr>
        <w:fldChar w:fldCharType="end"/>
      </w:r>
    </w:p>
    <w:p w14:paraId="198B50F3" w14:textId="3F3D5502" w:rsidR="00AA531E" w:rsidRDefault="00AA531E">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_Toc508273314 \h </w:instrText>
      </w:r>
      <w:r>
        <w:rPr>
          <w:noProof/>
        </w:rPr>
      </w:r>
      <w:r>
        <w:rPr>
          <w:noProof/>
        </w:rPr>
        <w:fldChar w:fldCharType="separate"/>
      </w:r>
      <w:r>
        <w:rPr>
          <w:noProof/>
        </w:rPr>
        <w:t>89</w:t>
      </w:r>
      <w:r>
        <w:rPr>
          <w:noProof/>
        </w:rPr>
        <w:fldChar w:fldCharType="end"/>
      </w:r>
    </w:p>
    <w:p w14:paraId="10AD4715" w14:textId="434D11C6" w:rsidR="00AA531E" w:rsidRDefault="00AA531E">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_Toc508273315 \h </w:instrText>
      </w:r>
      <w:r>
        <w:rPr>
          <w:noProof/>
        </w:rPr>
      </w:r>
      <w:r>
        <w:rPr>
          <w:noProof/>
        </w:rPr>
        <w:fldChar w:fldCharType="separate"/>
      </w:r>
      <w:r>
        <w:rPr>
          <w:noProof/>
        </w:rPr>
        <w:t>91</w:t>
      </w:r>
      <w:r>
        <w:rPr>
          <w:noProof/>
        </w:rPr>
        <w:fldChar w:fldCharType="end"/>
      </w:r>
    </w:p>
    <w:p w14:paraId="628CAB12" w14:textId="720438E3" w:rsidR="00AA531E" w:rsidRDefault="00AA531E">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_Toc508273316 \h </w:instrText>
      </w:r>
      <w:r>
        <w:rPr>
          <w:noProof/>
        </w:rPr>
      </w:r>
      <w:r>
        <w:rPr>
          <w:noProof/>
        </w:rPr>
        <w:fldChar w:fldCharType="separate"/>
      </w:r>
      <w:r>
        <w:rPr>
          <w:noProof/>
        </w:rPr>
        <w:t>92</w:t>
      </w:r>
      <w:r>
        <w:rPr>
          <w:noProof/>
        </w:rPr>
        <w:fldChar w:fldCharType="end"/>
      </w:r>
    </w:p>
    <w:p w14:paraId="498BC574" w14:textId="2FF0FFFA" w:rsidR="00AA531E" w:rsidRDefault="00AA531E">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_Toc508273317 \h </w:instrText>
      </w:r>
      <w:r>
        <w:rPr>
          <w:noProof/>
        </w:rPr>
      </w:r>
      <w:r>
        <w:rPr>
          <w:noProof/>
        </w:rPr>
        <w:fldChar w:fldCharType="separate"/>
      </w:r>
      <w:r>
        <w:rPr>
          <w:noProof/>
        </w:rPr>
        <w:t>93</w:t>
      </w:r>
      <w:r>
        <w:rPr>
          <w:noProof/>
        </w:rPr>
        <w:fldChar w:fldCharType="end"/>
      </w:r>
    </w:p>
    <w:p w14:paraId="1222CCE8" w14:textId="2D0CD719" w:rsidR="00AA531E" w:rsidRDefault="00AA531E">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_Toc508273318 \h </w:instrText>
      </w:r>
      <w:r>
        <w:rPr>
          <w:noProof/>
        </w:rPr>
      </w:r>
      <w:r>
        <w:rPr>
          <w:noProof/>
        </w:rPr>
        <w:fldChar w:fldCharType="separate"/>
      </w:r>
      <w:r>
        <w:rPr>
          <w:noProof/>
        </w:rPr>
        <w:t>94</w:t>
      </w:r>
      <w:r>
        <w:rPr>
          <w:noProof/>
        </w:rPr>
        <w:fldChar w:fldCharType="end"/>
      </w:r>
    </w:p>
    <w:p w14:paraId="5C1BAAFC" w14:textId="3D2BFBC6" w:rsidR="00AA531E" w:rsidRDefault="00AA531E">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_Toc508273319 \h </w:instrText>
      </w:r>
      <w:r>
        <w:rPr>
          <w:noProof/>
        </w:rPr>
      </w:r>
      <w:r>
        <w:rPr>
          <w:noProof/>
        </w:rPr>
        <w:fldChar w:fldCharType="separate"/>
      </w:r>
      <w:r>
        <w:rPr>
          <w:noProof/>
        </w:rPr>
        <w:t>95</w:t>
      </w:r>
      <w:r>
        <w:rPr>
          <w:noProof/>
        </w:rPr>
        <w:fldChar w:fldCharType="end"/>
      </w:r>
    </w:p>
    <w:p w14:paraId="2C7B630F" w14:textId="5E7F088A" w:rsidR="00AA531E" w:rsidRDefault="00AA531E">
      <w:pPr>
        <w:pStyle w:val="TOC2"/>
        <w:tabs>
          <w:tab w:val="left" w:pos="1100"/>
          <w:tab w:val="right" w:leader="dot" w:pos="10070"/>
        </w:tabs>
        <w:rPr>
          <w:noProof/>
          <w:sz w:val="24"/>
          <w:szCs w:val="24"/>
        </w:rPr>
      </w:pPr>
      <w:r>
        <w:rPr>
          <w:noProof/>
        </w:rPr>
        <w:lastRenderedPageBreak/>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_Toc508273320 \h </w:instrText>
      </w:r>
      <w:r>
        <w:rPr>
          <w:noProof/>
        </w:rPr>
      </w:r>
      <w:r>
        <w:rPr>
          <w:noProof/>
        </w:rPr>
        <w:fldChar w:fldCharType="separate"/>
      </w:r>
      <w:r>
        <w:rPr>
          <w:noProof/>
        </w:rPr>
        <w:t>97</w:t>
      </w:r>
      <w:r>
        <w:rPr>
          <w:noProof/>
        </w:rPr>
        <w:fldChar w:fldCharType="end"/>
      </w:r>
    </w:p>
    <w:p w14:paraId="1494044D" w14:textId="64D51355" w:rsidR="00AA531E" w:rsidRDefault="00AA531E">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_Toc508273321 \h </w:instrText>
      </w:r>
      <w:r>
        <w:rPr>
          <w:noProof/>
        </w:rPr>
      </w:r>
      <w:r>
        <w:rPr>
          <w:noProof/>
        </w:rPr>
        <w:fldChar w:fldCharType="separate"/>
      </w:r>
      <w:r>
        <w:rPr>
          <w:noProof/>
        </w:rPr>
        <w:t>99</w:t>
      </w:r>
      <w:r>
        <w:rPr>
          <w:noProof/>
        </w:rPr>
        <w:fldChar w:fldCharType="end"/>
      </w:r>
    </w:p>
    <w:p w14:paraId="0D75CD40" w14:textId="68BFE013" w:rsidR="00AA531E" w:rsidRDefault="00AA531E">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_Toc508273322 \h </w:instrText>
      </w:r>
      <w:r>
        <w:rPr>
          <w:noProof/>
        </w:rPr>
      </w:r>
      <w:r>
        <w:rPr>
          <w:noProof/>
        </w:rPr>
        <w:fldChar w:fldCharType="separate"/>
      </w:r>
      <w:r>
        <w:rPr>
          <w:noProof/>
        </w:rPr>
        <w:t>100</w:t>
      </w:r>
      <w:r>
        <w:rPr>
          <w:noProof/>
        </w:rPr>
        <w:fldChar w:fldCharType="end"/>
      </w:r>
    </w:p>
    <w:p w14:paraId="7B4FCA77" w14:textId="29205B7F" w:rsidR="00AA531E" w:rsidRDefault="00AA531E">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[44](R. Madrak &amp; J. Reid)</w:t>
      </w:r>
      <w:r>
        <w:rPr>
          <w:noProof/>
        </w:rPr>
        <w:tab/>
      </w:r>
      <w:r>
        <w:rPr>
          <w:noProof/>
        </w:rPr>
        <w:fldChar w:fldCharType="begin"/>
      </w:r>
      <w:r>
        <w:rPr>
          <w:noProof/>
        </w:rPr>
        <w:instrText xml:space="preserve"> PAGEREF _Toc508273323 \h </w:instrText>
      </w:r>
      <w:r>
        <w:rPr>
          <w:noProof/>
        </w:rPr>
      </w:r>
      <w:r>
        <w:rPr>
          <w:noProof/>
        </w:rPr>
        <w:fldChar w:fldCharType="separate"/>
      </w:r>
      <w:r>
        <w:rPr>
          <w:noProof/>
        </w:rPr>
        <w:t>101</w:t>
      </w:r>
      <w:r>
        <w:rPr>
          <w:noProof/>
        </w:rPr>
        <w:fldChar w:fldCharType="end"/>
      </w:r>
    </w:p>
    <w:p w14:paraId="3F173C9A" w14:textId="2600854B" w:rsidR="00AA531E" w:rsidRDefault="00AA531E">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_Toc508273324 \h </w:instrText>
      </w:r>
      <w:r>
        <w:rPr>
          <w:noProof/>
        </w:rPr>
      </w:r>
      <w:r>
        <w:rPr>
          <w:noProof/>
        </w:rPr>
        <w:fldChar w:fldCharType="separate"/>
      </w:r>
      <w:r>
        <w:rPr>
          <w:noProof/>
        </w:rPr>
        <w:t>101</w:t>
      </w:r>
      <w:r>
        <w:rPr>
          <w:noProof/>
        </w:rPr>
        <w:fldChar w:fldCharType="end"/>
      </w:r>
    </w:p>
    <w:p w14:paraId="797CC612" w14:textId="403EB9C9" w:rsidR="00AA531E" w:rsidRDefault="00AA531E">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_Toc508273325 \h </w:instrText>
      </w:r>
      <w:r>
        <w:rPr>
          <w:noProof/>
        </w:rPr>
      </w:r>
      <w:r>
        <w:rPr>
          <w:noProof/>
        </w:rPr>
        <w:fldChar w:fldCharType="separate"/>
      </w:r>
      <w:r>
        <w:rPr>
          <w:noProof/>
        </w:rPr>
        <w:t>104</w:t>
      </w:r>
      <w:r>
        <w:rPr>
          <w:noProof/>
        </w:rPr>
        <w:fldChar w:fldCharType="end"/>
      </w:r>
    </w:p>
    <w:p w14:paraId="42C7907B" w14:textId="2E9A3BBD" w:rsidR="00AA531E" w:rsidRDefault="00AA531E">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_Toc508273326 \h </w:instrText>
      </w:r>
      <w:r>
        <w:rPr>
          <w:noProof/>
        </w:rPr>
      </w:r>
      <w:r>
        <w:rPr>
          <w:noProof/>
        </w:rPr>
        <w:fldChar w:fldCharType="separate"/>
      </w:r>
      <w:r>
        <w:rPr>
          <w:noProof/>
        </w:rPr>
        <w:t>106</w:t>
      </w:r>
      <w:r>
        <w:rPr>
          <w:noProof/>
        </w:rPr>
        <w:fldChar w:fldCharType="end"/>
      </w:r>
    </w:p>
    <w:p w14:paraId="7CFEA6E8" w14:textId="64318507" w:rsidR="00AA531E" w:rsidRDefault="00AA531E">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_Toc508273327 \h </w:instrText>
      </w:r>
      <w:r>
        <w:rPr>
          <w:noProof/>
        </w:rPr>
      </w:r>
      <w:r>
        <w:rPr>
          <w:noProof/>
        </w:rPr>
        <w:fldChar w:fldCharType="separate"/>
      </w:r>
      <w:r>
        <w:rPr>
          <w:noProof/>
        </w:rPr>
        <w:t>110</w:t>
      </w:r>
      <w:r>
        <w:rPr>
          <w:noProof/>
        </w:rPr>
        <w:fldChar w:fldCharType="end"/>
      </w:r>
    </w:p>
    <w:p w14:paraId="50560585" w14:textId="32A5A07E" w:rsidR="00AA531E" w:rsidRDefault="00AA531E">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_Toc508273328 \h </w:instrText>
      </w:r>
      <w:r>
        <w:rPr>
          <w:noProof/>
        </w:rPr>
      </w:r>
      <w:r>
        <w:rPr>
          <w:noProof/>
        </w:rPr>
        <w:fldChar w:fldCharType="separate"/>
      </w:r>
      <w:r>
        <w:rPr>
          <w:noProof/>
        </w:rPr>
        <w:t>117</w:t>
      </w:r>
      <w:r>
        <w:rPr>
          <w:noProof/>
        </w:rPr>
        <w:fldChar w:fldCharType="end"/>
      </w:r>
    </w:p>
    <w:p w14:paraId="0F1EA73F" w14:textId="0E1EFB74" w:rsidR="00AA531E" w:rsidRDefault="00AA531E">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_Toc508273329 \h </w:instrText>
      </w:r>
      <w:r>
        <w:rPr>
          <w:noProof/>
        </w:rPr>
      </w:r>
      <w:r>
        <w:rPr>
          <w:noProof/>
        </w:rPr>
        <w:fldChar w:fldCharType="separate"/>
      </w:r>
      <w:r>
        <w:rPr>
          <w:noProof/>
        </w:rPr>
        <w:t>120</w:t>
      </w:r>
      <w:r>
        <w:rPr>
          <w:noProof/>
        </w:rPr>
        <w:fldChar w:fldCharType="end"/>
      </w:r>
    </w:p>
    <w:p w14:paraId="2602CCE4" w14:textId="3579FA74" w:rsidR="00AA531E" w:rsidRDefault="00AA531E">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_Toc508273330 \h </w:instrText>
      </w:r>
      <w:r>
        <w:rPr>
          <w:noProof/>
        </w:rPr>
      </w:r>
      <w:r>
        <w:rPr>
          <w:noProof/>
        </w:rPr>
        <w:fldChar w:fldCharType="separate"/>
      </w:r>
      <w:r>
        <w:rPr>
          <w:noProof/>
        </w:rPr>
        <w:t>120</w:t>
      </w:r>
      <w:r>
        <w:rPr>
          <w:noProof/>
        </w:rPr>
        <w:fldChar w:fldCharType="end"/>
      </w:r>
    </w:p>
    <w:p w14:paraId="547B18B9" w14:textId="1EF2AE78" w:rsidR="00AA531E" w:rsidRDefault="00AA531E">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_Toc508273331 \h </w:instrText>
      </w:r>
      <w:r>
        <w:rPr>
          <w:noProof/>
        </w:rPr>
      </w:r>
      <w:r>
        <w:rPr>
          <w:noProof/>
        </w:rPr>
        <w:fldChar w:fldCharType="separate"/>
      </w:r>
      <w:r>
        <w:rPr>
          <w:noProof/>
        </w:rPr>
        <w:t>120</w:t>
      </w:r>
      <w:r>
        <w:rPr>
          <w:noProof/>
        </w:rPr>
        <w:fldChar w:fldCharType="end"/>
      </w:r>
    </w:p>
    <w:p w14:paraId="11705F81" w14:textId="5AE45984" w:rsidR="00AA531E" w:rsidRDefault="00AA531E">
      <w:pPr>
        <w:pStyle w:val="TOC3"/>
        <w:tabs>
          <w:tab w:val="left" w:pos="1540"/>
          <w:tab w:val="right" w:leader="dot" w:pos="10070"/>
        </w:tabs>
        <w:rPr>
          <w:i w:val="0"/>
          <w:noProof/>
          <w:sz w:val="24"/>
          <w:szCs w:val="24"/>
        </w:rPr>
      </w:pPr>
      <w:r>
        <w:rPr>
          <w:noProof/>
        </w:rPr>
        <w:t>16.2.1</w:t>
      </w:r>
      <w:r>
        <w:rPr>
          <w:i w:val="0"/>
          <w:noProof/>
          <w:sz w:val="24"/>
          <w:szCs w:val="24"/>
        </w:rPr>
        <w:tab/>
      </w:r>
      <w:r>
        <w:rPr>
          <w:noProof/>
        </w:rPr>
        <w:t>Dimensions</w:t>
      </w:r>
      <w:r>
        <w:rPr>
          <w:noProof/>
        </w:rPr>
        <w:tab/>
      </w:r>
      <w:r>
        <w:rPr>
          <w:noProof/>
        </w:rPr>
        <w:fldChar w:fldCharType="begin"/>
      </w:r>
      <w:r>
        <w:rPr>
          <w:noProof/>
        </w:rPr>
        <w:instrText xml:space="preserve"> PAGEREF _Toc508273332 \h </w:instrText>
      </w:r>
      <w:r>
        <w:rPr>
          <w:noProof/>
        </w:rPr>
      </w:r>
      <w:r>
        <w:rPr>
          <w:noProof/>
        </w:rPr>
        <w:fldChar w:fldCharType="separate"/>
      </w:r>
      <w:r>
        <w:rPr>
          <w:noProof/>
        </w:rPr>
        <w:t>120</w:t>
      </w:r>
      <w:r>
        <w:rPr>
          <w:noProof/>
        </w:rPr>
        <w:fldChar w:fldCharType="end"/>
      </w:r>
    </w:p>
    <w:p w14:paraId="1F0C99BA" w14:textId="041EC9B7" w:rsidR="00AA531E" w:rsidRDefault="00AA531E">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_Toc508273333 \h </w:instrText>
      </w:r>
      <w:r>
        <w:rPr>
          <w:noProof/>
        </w:rPr>
      </w:r>
      <w:r>
        <w:rPr>
          <w:noProof/>
        </w:rPr>
        <w:fldChar w:fldCharType="separate"/>
      </w:r>
      <w:r>
        <w:rPr>
          <w:noProof/>
        </w:rPr>
        <w:t>121</w:t>
      </w:r>
      <w:r>
        <w:rPr>
          <w:noProof/>
        </w:rPr>
        <w:fldChar w:fldCharType="end"/>
      </w:r>
    </w:p>
    <w:p w14:paraId="41724172" w14:textId="6A681775" w:rsidR="00AA531E" w:rsidRDefault="00AA531E">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_Toc508273334 \h </w:instrText>
      </w:r>
      <w:r>
        <w:rPr>
          <w:noProof/>
        </w:rPr>
      </w:r>
      <w:r>
        <w:rPr>
          <w:noProof/>
        </w:rPr>
        <w:fldChar w:fldCharType="separate"/>
      </w:r>
      <w:r>
        <w:rPr>
          <w:noProof/>
        </w:rPr>
        <w:t>121</w:t>
      </w:r>
      <w:r>
        <w:rPr>
          <w:noProof/>
        </w:rPr>
        <w:fldChar w:fldCharType="end"/>
      </w:r>
    </w:p>
    <w:p w14:paraId="57459A30" w14:textId="46954C05" w:rsidR="00AA531E" w:rsidRDefault="00AA531E">
      <w:pPr>
        <w:pStyle w:val="TOC2"/>
        <w:tabs>
          <w:tab w:val="left" w:pos="1100"/>
          <w:tab w:val="right" w:leader="dot" w:pos="10070"/>
        </w:tabs>
        <w:rPr>
          <w:noProof/>
          <w:sz w:val="24"/>
          <w:szCs w:val="24"/>
        </w:rPr>
      </w:pPr>
      <w:r>
        <w:rPr>
          <w:noProof/>
        </w:rPr>
        <w:t>17.2</w:t>
      </w:r>
      <w:r>
        <w:rPr>
          <w:noProof/>
          <w:sz w:val="24"/>
          <w:szCs w:val="24"/>
        </w:rPr>
        <w:tab/>
      </w:r>
      <w:r>
        <w:rPr>
          <w:noProof/>
        </w:rPr>
        <w:t>Procedure for gluing garnet sectors and to alumina</w:t>
      </w:r>
      <w:r>
        <w:rPr>
          <w:noProof/>
        </w:rPr>
        <w:tab/>
      </w:r>
      <w:r>
        <w:rPr>
          <w:noProof/>
        </w:rPr>
        <w:fldChar w:fldCharType="begin"/>
      </w:r>
      <w:r>
        <w:rPr>
          <w:noProof/>
        </w:rPr>
        <w:instrText xml:space="preserve"> PAGEREF _Toc508273335 \h </w:instrText>
      </w:r>
      <w:r>
        <w:rPr>
          <w:noProof/>
        </w:rPr>
      </w:r>
      <w:r>
        <w:rPr>
          <w:noProof/>
        </w:rPr>
        <w:fldChar w:fldCharType="separate"/>
      </w:r>
      <w:r>
        <w:rPr>
          <w:noProof/>
        </w:rPr>
        <w:t>121</w:t>
      </w:r>
      <w:r>
        <w:rPr>
          <w:noProof/>
        </w:rPr>
        <w:fldChar w:fldCharType="end"/>
      </w:r>
    </w:p>
    <w:p w14:paraId="2439133C" w14:textId="384A61F9" w:rsidR="00AA531E" w:rsidRDefault="00AA531E">
      <w:pPr>
        <w:pStyle w:val="TOC2"/>
        <w:tabs>
          <w:tab w:val="left" w:pos="1100"/>
          <w:tab w:val="right" w:leader="dot" w:pos="10070"/>
        </w:tabs>
        <w:rPr>
          <w:noProof/>
          <w:sz w:val="24"/>
          <w:szCs w:val="24"/>
        </w:rPr>
      </w:pPr>
      <w:r>
        <w:rPr>
          <w:noProof/>
        </w:rPr>
        <w:t>17.3</w:t>
      </w:r>
      <w:r>
        <w:rPr>
          <w:noProof/>
          <w:sz w:val="24"/>
          <w:szCs w:val="24"/>
        </w:rPr>
        <w:tab/>
      </w:r>
      <w:r>
        <w:rPr>
          <w:noProof/>
        </w:rPr>
        <w:t>Tuner assembly</w:t>
      </w:r>
      <w:r>
        <w:rPr>
          <w:noProof/>
        </w:rPr>
        <w:tab/>
      </w:r>
      <w:r>
        <w:rPr>
          <w:noProof/>
        </w:rPr>
        <w:fldChar w:fldCharType="begin"/>
      </w:r>
      <w:r>
        <w:rPr>
          <w:noProof/>
        </w:rPr>
        <w:instrText xml:space="preserve"> PAGEREF _Toc508273336 \h </w:instrText>
      </w:r>
      <w:r>
        <w:rPr>
          <w:noProof/>
        </w:rPr>
      </w:r>
      <w:r>
        <w:rPr>
          <w:noProof/>
        </w:rPr>
        <w:fldChar w:fldCharType="separate"/>
      </w:r>
      <w:r>
        <w:rPr>
          <w:noProof/>
        </w:rPr>
        <w:t>122</w:t>
      </w:r>
      <w:r>
        <w:rPr>
          <w:noProof/>
        </w:rPr>
        <w:fldChar w:fldCharType="end"/>
      </w:r>
    </w:p>
    <w:p w14:paraId="3CA39893" w14:textId="37733B6F" w:rsidR="00AA531E" w:rsidRDefault="00AA531E">
      <w:pPr>
        <w:pStyle w:val="TOC2"/>
        <w:tabs>
          <w:tab w:val="left" w:pos="1100"/>
          <w:tab w:val="right" w:leader="dot" w:pos="10070"/>
        </w:tabs>
        <w:rPr>
          <w:noProof/>
          <w:sz w:val="24"/>
          <w:szCs w:val="24"/>
        </w:rPr>
      </w:pPr>
      <w:r>
        <w:rPr>
          <w:noProof/>
        </w:rPr>
        <w:t>17.4</w:t>
      </w:r>
      <w:r>
        <w:rPr>
          <w:noProof/>
          <w:sz w:val="24"/>
          <w:szCs w:val="24"/>
        </w:rPr>
        <w:tab/>
      </w:r>
      <w:r>
        <w:rPr>
          <w:noProof/>
        </w:rPr>
        <w:t>Power module assembly</w:t>
      </w:r>
      <w:r>
        <w:rPr>
          <w:noProof/>
        </w:rPr>
        <w:tab/>
      </w:r>
      <w:r>
        <w:rPr>
          <w:noProof/>
        </w:rPr>
        <w:fldChar w:fldCharType="begin"/>
      </w:r>
      <w:r>
        <w:rPr>
          <w:noProof/>
        </w:rPr>
        <w:instrText xml:space="preserve"> PAGEREF _Toc508273337 \h </w:instrText>
      </w:r>
      <w:r>
        <w:rPr>
          <w:noProof/>
        </w:rPr>
      </w:r>
      <w:r>
        <w:rPr>
          <w:noProof/>
        </w:rPr>
        <w:fldChar w:fldCharType="separate"/>
      </w:r>
      <w:r>
        <w:rPr>
          <w:noProof/>
        </w:rPr>
        <w:t>123</w:t>
      </w:r>
      <w:r>
        <w:rPr>
          <w:noProof/>
        </w:rPr>
        <w:fldChar w:fldCharType="end"/>
      </w:r>
    </w:p>
    <w:p w14:paraId="6B210695" w14:textId="55DD353F" w:rsidR="00AA531E" w:rsidRDefault="00AA531E">
      <w:pPr>
        <w:pStyle w:val="TOC2"/>
        <w:tabs>
          <w:tab w:val="left" w:pos="1100"/>
          <w:tab w:val="right" w:leader="dot" w:pos="10070"/>
        </w:tabs>
        <w:rPr>
          <w:noProof/>
          <w:sz w:val="24"/>
          <w:szCs w:val="24"/>
        </w:rPr>
      </w:pPr>
      <w:r>
        <w:rPr>
          <w:noProof/>
        </w:rPr>
        <w:t>17.5</w:t>
      </w:r>
      <w:r>
        <w:rPr>
          <w:noProof/>
          <w:sz w:val="24"/>
          <w:szCs w:val="24"/>
        </w:rPr>
        <w:tab/>
      </w:r>
      <w:r>
        <w:rPr>
          <w:noProof/>
        </w:rPr>
        <w:t>Accelerating cavity assembly</w:t>
      </w:r>
      <w:r>
        <w:rPr>
          <w:noProof/>
        </w:rPr>
        <w:tab/>
      </w:r>
      <w:r>
        <w:rPr>
          <w:noProof/>
        </w:rPr>
        <w:fldChar w:fldCharType="begin"/>
      </w:r>
      <w:r>
        <w:rPr>
          <w:noProof/>
        </w:rPr>
        <w:instrText xml:space="preserve"> PAGEREF _Toc508273338 \h </w:instrText>
      </w:r>
      <w:r>
        <w:rPr>
          <w:noProof/>
        </w:rPr>
      </w:r>
      <w:r>
        <w:rPr>
          <w:noProof/>
        </w:rPr>
        <w:fldChar w:fldCharType="separate"/>
      </w:r>
      <w:r>
        <w:rPr>
          <w:noProof/>
        </w:rPr>
        <w:t>123</w:t>
      </w:r>
      <w:r>
        <w:rPr>
          <w:noProof/>
        </w:rPr>
        <w:fldChar w:fldCharType="end"/>
      </w:r>
    </w:p>
    <w:p w14:paraId="6D067165" w14:textId="2DCD44CA" w:rsidR="00AA531E" w:rsidRDefault="00AA531E">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_Toc508273339 \h </w:instrText>
      </w:r>
      <w:r>
        <w:rPr>
          <w:noProof/>
        </w:rPr>
      </w:r>
      <w:r>
        <w:rPr>
          <w:noProof/>
        </w:rPr>
        <w:fldChar w:fldCharType="separate"/>
      </w:r>
      <w:r>
        <w:rPr>
          <w:noProof/>
        </w:rPr>
        <w:t>124</w:t>
      </w:r>
      <w:r>
        <w:rPr>
          <w:noProof/>
        </w:rPr>
        <w:fldChar w:fldCharType="end"/>
      </w:r>
    </w:p>
    <w:p w14:paraId="2B3925DB" w14:textId="37C3D0F3" w:rsidR="00AA531E" w:rsidRDefault="00AA531E">
      <w:pPr>
        <w:pStyle w:val="TOC2"/>
        <w:tabs>
          <w:tab w:val="left" w:pos="1100"/>
          <w:tab w:val="right" w:leader="dot" w:pos="10070"/>
        </w:tabs>
        <w:rPr>
          <w:noProof/>
          <w:sz w:val="24"/>
          <w:szCs w:val="24"/>
        </w:rPr>
      </w:pPr>
      <w:r>
        <w:rPr>
          <w:noProof/>
        </w:rPr>
        <w:t>18.1</w:t>
      </w:r>
      <w:r>
        <w:rPr>
          <w:noProof/>
          <w:sz w:val="24"/>
          <w:szCs w:val="24"/>
        </w:rPr>
        <w:tab/>
      </w:r>
      <w:r>
        <w:rPr>
          <w:noProof/>
        </w:rPr>
        <w:t>IR sensor interlock (C.Y. Tan &amp; R. Madrak)</w:t>
      </w:r>
      <w:r>
        <w:rPr>
          <w:noProof/>
        </w:rPr>
        <w:tab/>
      </w:r>
      <w:r>
        <w:rPr>
          <w:noProof/>
        </w:rPr>
        <w:fldChar w:fldCharType="begin"/>
      </w:r>
      <w:r>
        <w:rPr>
          <w:noProof/>
        </w:rPr>
        <w:instrText xml:space="preserve"> PAGEREF _Toc508273340 \h </w:instrText>
      </w:r>
      <w:r>
        <w:rPr>
          <w:noProof/>
        </w:rPr>
      </w:r>
      <w:r>
        <w:rPr>
          <w:noProof/>
        </w:rPr>
        <w:fldChar w:fldCharType="separate"/>
      </w:r>
      <w:r>
        <w:rPr>
          <w:noProof/>
        </w:rPr>
        <w:t>124</w:t>
      </w:r>
      <w:r>
        <w:rPr>
          <w:noProof/>
        </w:rPr>
        <w:fldChar w:fldCharType="end"/>
      </w:r>
    </w:p>
    <w:p w14:paraId="4A6E0744" w14:textId="4F5A6605" w:rsidR="00AA531E" w:rsidRDefault="00AA531E">
      <w:pPr>
        <w:pStyle w:val="TOC3"/>
        <w:tabs>
          <w:tab w:val="left" w:pos="1540"/>
          <w:tab w:val="right" w:leader="dot" w:pos="10070"/>
        </w:tabs>
        <w:rPr>
          <w:i w:val="0"/>
          <w:noProof/>
          <w:sz w:val="24"/>
          <w:szCs w:val="24"/>
        </w:rPr>
      </w:pPr>
      <w:r>
        <w:rPr>
          <w:noProof/>
        </w:rPr>
        <w:t>18.1.1</w:t>
      </w:r>
      <w:r>
        <w:rPr>
          <w:i w:val="0"/>
          <w:noProof/>
          <w:sz w:val="24"/>
          <w:szCs w:val="24"/>
        </w:rPr>
        <w:tab/>
      </w:r>
      <w:r>
        <w:rPr>
          <w:noProof/>
        </w:rPr>
        <w:t>IR sensor test</w:t>
      </w:r>
      <w:r>
        <w:rPr>
          <w:noProof/>
        </w:rPr>
        <w:tab/>
      </w:r>
      <w:r>
        <w:rPr>
          <w:noProof/>
        </w:rPr>
        <w:fldChar w:fldCharType="begin"/>
      </w:r>
      <w:r>
        <w:rPr>
          <w:noProof/>
        </w:rPr>
        <w:instrText xml:space="preserve"> PAGEREF _Toc508273341 \h </w:instrText>
      </w:r>
      <w:r>
        <w:rPr>
          <w:noProof/>
        </w:rPr>
      </w:r>
      <w:r>
        <w:rPr>
          <w:noProof/>
        </w:rPr>
        <w:fldChar w:fldCharType="separate"/>
      </w:r>
      <w:r>
        <w:rPr>
          <w:noProof/>
        </w:rPr>
        <w:t>125</w:t>
      </w:r>
      <w:r>
        <w:rPr>
          <w:noProof/>
        </w:rPr>
        <w:fldChar w:fldCharType="end"/>
      </w:r>
    </w:p>
    <w:p w14:paraId="7A19AB31" w14:textId="4329A8B2" w:rsidR="00AA531E" w:rsidRDefault="00AA531E">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_Toc508273342 \h </w:instrText>
      </w:r>
      <w:r>
        <w:rPr>
          <w:noProof/>
        </w:rPr>
      </w:r>
      <w:r>
        <w:rPr>
          <w:noProof/>
        </w:rPr>
        <w:fldChar w:fldCharType="separate"/>
      </w:r>
      <w:r>
        <w:rPr>
          <w:noProof/>
        </w:rPr>
        <w:t>126</w:t>
      </w:r>
      <w:r>
        <w:rPr>
          <w:noProof/>
        </w:rPr>
        <w:fldChar w:fldCharType="end"/>
      </w:r>
    </w:p>
    <w:p w14:paraId="45C981CB" w14:textId="419354B9" w:rsidR="00AA531E" w:rsidRDefault="00AA531E">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_Toc508273343 \h </w:instrText>
      </w:r>
      <w:r>
        <w:rPr>
          <w:noProof/>
        </w:rPr>
      </w:r>
      <w:r>
        <w:rPr>
          <w:noProof/>
        </w:rPr>
        <w:fldChar w:fldCharType="separate"/>
      </w:r>
      <w:r>
        <w:rPr>
          <w:noProof/>
        </w:rPr>
        <w:t>127</w:t>
      </w:r>
      <w:r>
        <w:rPr>
          <w:noProof/>
        </w:rPr>
        <w:fldChar w:fldCharType="end"/>
      </w:r>
    </w:p>
    <w:p w14:paraId="5E85207C" w14:textId="0592AA0F" w:rsidR="00AA531E" w:rsidRDefault="00AA531E">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_Toc508273344 \h </w:instrText>
      </w:r>
      <w:r>
        <w:rPr>
          <w:noProof/>
        </w:rPr>
      </w:r>
      <w:r>
        <w:rPr>
          <w:noProof/>
        </w:rPr>
        <w:fldChar w:fldCharType="separate"/>
      </w:r>
      <w:r>
        <w:rPr>
          <w:noProof/>
        </w:rPr>
        <w:t>128</w:t>
      </w:r>
      <w:r>
        <w:rPr>
          <w:noProof/>
        </w:rPr>
        <w:fldChar w:fldCharType="end"/>
      </w:r>
    </w:p>
    <w:p w14:paraId="343C29C9" w14:textId="3A53A687" w:rsidR="00AA531E" w:rsidRDefault="00AA531E">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_Toc508273345 \h </w:instrText>
      </w:r>
      <w:r>
        <w:rPr>
          <w:noProof/>
        </w:rPr>
      </w:r>
      <w:r>
        <w:rPr>
          <w:noProof/>
        </w:rPr>
        <w:fldChar w:fldCharType="separate"/>
      </w:r>
      <w:r>
        <w:rPr>
          <w:noProof/>
        </w:rPr>
        <w:t>129</w:t>
      </w:r>
      <w:r>
        <w:rPr>
          <w:noProof/>
        </w:rPr>
        <w:fldChar w:fldCharType="end"/>
      </w:r>
    </w:p>
    <w:p w14:paraId="031BDDB6" w14:textId="246CBA14" w:rsidR="00AA531E" w:rsidRDefault="00AA531E">
      <w:pPr>
        <w:pStyle w:val="TOC2"/>
        <w:tabs>
          <w:tab w:val="left" w:pos="1100"/>
          <w:tab w:val="right" w:leader="dot" w:pos="10070"/>
        </w:tabs>
        <w:rPr>
          <w:noProof/>
          <w:sz w:val="24"/>
          <w:szCs w:val="24"/>
        </w:rPr>
      </w:pPr>
      <w:r>
        <w:rPr>
          <w:noProof/>
        </w:rPr>
        <w:lastRenderedPageBreak/>
        <w:t>22.1</w:t>
      </w:r>
      <w:r>
        <w:rPr>
          <w:noProof/>
          <w:sz w:val="24"/>
          <w:szCs w:val="24"/>
        </w:rPr>
        <w:tab/>
      </w:r>
      <w:r>
        <w:rPr>
          <w:noProof/>
        </w:rPr>
        <w:t>People</w:t>
      </w:r>
      <w:r>
        <w:rPr>
          <w:noProof/>
        </w:rPr>
        <w:tab/>
      </w:r>
      <w:r>
        <w:rPr>
          <w:noProof/>
        </w:rPr>
        <w:fldChar w:fldCharType="begin"/>
      </w:r>
      <w:r>
        <w:rPr>
          <w:noProof/>
        </w:rPr>
        <w:instrText xml:space="preserve"> PAGEREF _Toc508273346 \h </w:instrText>
      </w:r>
      <w:r>
        <w:rPr>
          <w:noProof/>
        </w:rPr>
      </w:r>
      <w:r>
        <w:rPr>
          <w:noProof/>
        </w:rPr>
        <w:fldChar w:fldCharType="separate"/>
      </w:r>
      <w:r>
        <w:rPr>
          <w:noProof/>
        </w:rPr>
        <w:t>130</w:t>
      </w:r>
      <w:r>
        <w:rPr>
          <w:noProof/>
        </w:rPr>
        <w:fldChar w:fldCharType="end"/>
      </w:r>
    </w:p>
    <w:p w14:paraId="5F1552DA" w14:textId="797B75D9" w:rsidR="00AA531E" w:rsidRDefault="00AA531E">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_Toc508273347 \h </w:instrText>
      </w:r>
      <w:r>
        <w:rPr>
          <w:noProof/>
        </w:rPr>
      </w:r>
      <w:r>
        <w:rPr>
          <w:noProof/>
        </w:rPr>
        <w:fldChar w:fldCharType="separate"/>
      </w:r>
      <w:r>
        <w:rPr>
          <w:noProof/>
        </w:rPr>
        <w:t>131</w:t>
      </w:r>
      <w:r>
        <w:rPr>
          <w:noProof/>
        </w:rPr>
        <w:fldChar w:fldCharType="end"/>
      </w:r>
    </w:p>
    <w:p w14:paraId="501856D4" w14:textId="4D844C8D" w:rsidR="00AA531E" w:rsidRDefault="00AA531E">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_Toc508273348 \h </w:instrText>
      </w:r>
      <w:r>
        <w:rPr>
          <w:noProof/>
        </w:rPr>
      </w:r>
      <w:r>
        <w:rPr>
          <w:noProof/>
        </w:rPr>
        <w:fldChar w:fldCharType="separate"/>
      </w:r>
      <w:r>
        <w:rPr>
          <w:noProof/>
        </w:rPr>
        <w:t>133</w:t>
      </w:r>
      <w:r>
        <w:rPr>
          <w:noProof/>
        </w:rPr>
        <w:fldChar w:fldCharType="end"/>
      </w:r>
    </w:p>
    <w:p w14:paraId="50C7E77E" w14:textId="3868E828" w:rsidR="00AA531E" w:rsidRDefault="00AA531E">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_Toc508273349 \h </w:instrText>
      </w:r>
      <w:r>
        <w:rPr>
          <w:noProof/>
        </w:rPr>
      </w:r>
      <w:r>
        <w:rPr>
          <w:noProof/>
        </w:rPr>
        <w:fldChar w:fldCharType="separate"/>
      </w:r>
      <w:r>
        <w:rPr>
          <w:noProof/>
        </w:rPr>
        <w:t>134</w:t>
      </w:r>
      <w:r>
        <w:rPr>
          <w:noProof/>
        </w:rPr>
        <w:fldChar w:fldCharType="end"/>
      </w:r>
    </w:p>
    <w:p w14:paraId="2008BCDE" w14:textId="1327AC00" w:rsidR="00AA531E" w:rsidRDefault="00AA531E">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_Toc508273350 \h </w:instrText>
      </w:r>
      <w:r>
        <w:rPr>
          <w:noProof/>
        </w:rPr>
      </w:r>
      <w:r>
        <w:rPr>
          <w:noProof/>
        </w:rPr>
        <w:fldChar w:fldCharType="separate"/>
      </w:r>
      <w:r>
        <w:rPr>
          <w:noProof/>
        </w:rPr>
        <w:t>135</w:t>
      </w:r>
      <w:r>
        <w:rPr>
          <w:noProof/>
        </w:rPr>
        <w:fldChar w:fldCharType="end"/>
      </w:r>
    </w:p>
    <w:p w14:paraId="07CE82D5" w14:textId="23BAFC2C"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08273250"/>
      <w:r>
        <w:lastRenderedPageBreak/>
        <w:t>Introduction</w:t>
      </w:r>
      <w:bookmarkEnd w:id="5"/>
      <w:bookmarkEnd w:id="6"/>
    </w:p>
    <w:p w14:paraId="2AF8FE4A" w14:textId="7CB32F23"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AA531E" w:rsidRPr="00AA531E">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1DD3FC3C"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AA531E" w:rsidRPr="00AA531E">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60ECF586"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AA531E" w:rsidRPr="00AA531E">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321BB32D"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AA531E">
        <w:t>1.2.1</w:t>
      </w:r>
      <w:r w:rsidR="00422804">
        <w:fldChar w:fldCharType="end"/>
      </w:r>
      <w:r w:rsidR="00422804">
        <w:t>.</w:t>
      </w:r>
      <w:r w:rsidR="0082681B">
        <w:t>3</w:t>
      </w:r>
    </w:p>
    <w:p w14:paraId="469A6B46" w14:textId="2F24E314"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AA531E">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8273251"/>
      <w:r>
        <w:t>Historical perspective</w:t>
      </w:r>
      <w:bookmarkEnd w:id="8"/>
    </w:p>
    <w:p w14:paraId="7FAF4C42" w14:textId="57F00DCB"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AA531E">
            <w:rPr>
              <w:noProof/>
            </w:rPr>
            <w:t xml:space="preserve"> </w:t>
          </w:r>
          <w:r w:rsidR="00AA531E" w:rsidRPr="00AA531E">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F0564E">
            <w:instrText xml:space="preserve">CITATION PCo93 \l 1033 </w:instrText>
          </w:r>
          <w:r w:rsidR="00193E88">
            <w:fldChar w:fldCharType="separate"/>
          </w:r>
          <w:r w:rsidR="00AA531E">
            <w:rPr>
              <w:noProof/>
            </w:rPr>
            <w:t xml:space="preserve"> </w:t>
          </w:r>
          <w:r w:rsidR="00AA531E" w:rsidRPr="00AA531E">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AA531E" w:rsidRPr="00AA531E">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AA531E">
            <w:rPr>
              <w:noProof/>
            </w:rPr>
            <w:t xml:space="preserve"> </w:t>
          </w:r>
          <w:r w:rsidR="00AA531E" w:rsidRPr="00AA531E">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8273252"/>
      <w:r>
        <w:t>ESME simulations</w:t>
      </w:r>
      <w:bookmarkEnd w:id="9"/>
    </w:p>
    <w:p w14:paraId="59453F39" w14:textId="4CEDAF26"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AA531E" w:rsidRPr="00AA531E">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09290AA0"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F0564E">
            <w:instrText xml:space="preserve">CITATION CMB97 \m XYa07 \l 1033 </w:instrText>
          </w:r>
          <w:r w:rsidR="009A7311">
            <w:fldChar w:fldCharType="separate"/>
          </w:r>
          <w:r w:rsidR="00AA531E" w:rsidRPr="00AA531E">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8273253"/>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5B05F998" w:rsidR="00B53F60" w:rsidRPr="00C24B1C" w:rsidRDefault="00B53F60" w:rsidP="007D2E96">
                            <w:pPr>
                              <w:pStyle w:val="Caption"/>
                              <w:rPr>
                                <w:sz w:val="22"/>
                                <w:szCs w:val="22"/>
                              </w:rPr>
                            </w:pPr>
                            <w:bookmarkStart w:id="12"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5B05F998" w:rsidR="00B53F60" w:rsidRPr="00C24B1C" w:rsidRDefault="00B53F60"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00D65601"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AA531E">
        <w:t xml:space="preserve">Figure </w:t>
      </w:r>
      <w:r w:rsidR="00AA531E">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AA531E">
        <w:t xml:space="preserve">Figure </w:t>
      </w:r>
      <w:r w:rsidR="00AA531E">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31AEAC67" w:rsidR="00EB34F2" w:rsidRDefault="0059109D" w:rsidP="0059109D">
      <w:pPr>
        <w:pStyle w:val="MyStyle"/>
      </w:pPr>
      <w:r w:rsidRPr="009A0A3B">
        <w:fldChar w:fldCharType="begin"/>
      </w:r>
      <w:r w:rsidRPr="009A0A3B">
        <w:instrText xml:space="preserve"> REF _Ref302826166 \h </w:instrText>
      </w:r>
      <w:r w:rsidRPr="009A0A3B">
        <w:fldChar w:fldCharType="separate"/>
      </w:r>
      <w:r w:rsidR="00AA531E">
        <w:t xml:space="preserve">Table </w:t>
      </w:r>
      <w:r w:rsidR="00AA531E">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3E7EC4E2" w:rsidR="00B53F60" w:rsidRPr="00FE3548" w:rsidRDefault="00B53F60" w:rsidP="007D2E96">
                            <w:pPr>
                              <w:pStyle w:val="Caption"/>
                              <w:rPr>
                                <w:noProof/>
                                <w:sz w:val="22"/>
                                <w:szCs w:val="22"/>
                              </w:rPr>
                            </w:pPr>
                            <w:bookmarkStart w:id="14"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3E7EC4E2" w:rsidR="00B53F60" w:rsidRPr="00FE3548" w:rsidRDefault="00B53F60"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4045D770" w:rsidR="00E87ACD" w:rsidRDefault="0086352F" w:rsidP="0086352F">
      <w:pPr>
        <w:pStyle w:val="Caption"/>
      </w:pPr>
      <w:bookmarkStart w:id="16" w:name="_Ref302826166"/>
      <w:r>
        <w:t xml:space="preserve">Table </w:t>
      </w:r>
      <w:r w:rsidR="00F6102D">
        <w:fldChar w:fldCharType="begin"/>
      </w:r>
      <w:r w:rsidR="00F6102D">
        <w:instrText xml:space="preserve"> SEQ Table \* ARABIC </w:instrText>
      </w:r>
      <w:r w:rsidR="00F6102D">
        <w:fldChar w:fldCharType="separate"/>
      </w:r>
      <w:r w:rsidR="00AA531E">
        <w:rPr>
          <w:noProof/>
        </w:rPr>
        <w:t>1</w:t>
      </w:r>
      <w:r w:rsidR="00F6102D">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08273254"/>
      <w:r>
        <w:t>Transition crossing</w:t>
      </w:r>
      <w:bookmarkEnd w:id="17"/>
      <w:bookmarkEnd w:id="18"/>
    </w:p>
    <w:p w14:paraId="3EF491FB" w14:textId="30F22B81"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AA531E" w:rsidRPr="00AA531E">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AA531E">
        <w:t xml:space="preserve">Figure </w:t>
      </w:r>
      <w:r w:rsidR="00AA531E">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AA531E" w:rsidRPr="00AA531E">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F0564E">
            <w:instrText xml:space="preserve">CITATION CMB97 \m XYa07 \m Yan05 \l 1033 </w:instrText>
          </w:r>
          <w:r w:rsidR="00D96230">
            <w:fldChar w:fldCharType="separate"/>
          </w:r>
          <w:r w:rsidR="00AA531E" w:rsidRPr="00AA531E">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23BF5DA2" w:rsidR="00B53F60" w:rsidRPr="00457E41" w:rsidRDefault="00B53F60" w:rsidP="00D735CD">
                            <w:pPr>
                              <w:pStyle w:val="Caption"/>
                              <w:rPr>
                                <w:noProof/>
                                <w:sz w:val="22"/>
                                <w:szCs w:val="22"/>
                              </w:rPr>
                            </w:pPr>
                            <w:bookmarkStart w:id="19"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23BF5DA2" w:rsidR="00B53F60" w:rsidRPr="00457E41" w:rsidRDefault="00B53F60"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16575925"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AA531E">
        <w:t xml:space="preserve">Figure </w:t>
      </w:r>
      <w:r w:rsidR="00AA531E">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222448E3" w:rsidR="00B53F60" w:rsidRPr="008B5F88" w:rsidRDefault="00B53F60" w:rsidP="00EC2953">
                            <w:pPr>
                              <w:pStyle w:val="Caption"/>
                              <w:rPr>
                                <w:noProof/>
                                <w:sz w:val="22"/>
                                <w:szCs w:val="22"/>
                              </w:rPr>
                            </w:pPr>
                            <w:bookmarkStart w:id="21"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222448E3" w:rsidR="00B53F60" w:rsidRPr="008B5F88" w:rsidRDefault="00B53F60"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08273255"/>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234BF05C" w:rsidR="00B53F60" w:rsidRPr="0032209D" w:rsidRDefault="00B53F60" w:rsidP="00913BD4">
                            <w:pPr>
                              <w:pStyle w:val="Caption"/>
                              <w:rPr>
                                <w:noProof/>
                                <w:sz w:val="22"/>
                                <w:szCs w:val="22"/>
                              </w:rPr>
                            </w:pPr>
                            <w:bookmarkStart w:id="24"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234BF05C" w:rsidR="00B53F60" w:rsidRPr="0032209D" w:rsidRDefault="00B53F60"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791CD61A"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AA531E">
        <w:t xml:space="preserve">Figure </w:t>
      </w:r>
      <w:r w:rsidR="00AA531E">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44483C5C"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AA531E">
        <w:t xml:space="preserve">Figure </w:t>
      </w:r>
      <w:r w:rsidR="00AA531E">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33FE193A" w:rsidR="0040472A" w:rsidRPr="00744CFE" w:rsidRDefault="00C62D46" w:rsidP="00C62D46">
      <w:pPr>
        <w:pStyle w:val="Caption"/>
      </w:pPr>
      <w:bookmarkStart w:id="26" w:name="_Ref351633273"/>
      <w:r>
        <w:t xml:space="preserve">Figure </w:t>
      </w:r>
      <w:r w:rsidR="00F6102D">
        <w:fldChar w:fldCharType="begin"/>
      </w:r>
      <w:r w:rsidR="00F6102D">
        <w:instrText xml:space="preserve"> SEQ Figure \* ARABIC </w:instrText>
      </w:r>
      <w:r w:rsidR="00F6102D">
        <w:fldChar w:fldCharType="separate"/>
      </w:r>
      <w:r w:rsidR="00AA531E">
        <w:rPr>
          <w:noProof/>
        </w:rPr>
        <w:t>6</w:t>
      </w:r>
      <w:r w:rsidR="00F6102D">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004586">
            <w:instrText xml:space="preserve"> CITATION CBh16 \l 1033 </w:instrText>
          </w:r>
          <w:r w:rsidR="00004586">
            <w:fldChar w:fldCharType="separate"/>
          </w:r>
          <w:r w:rsidR="00AA531E" w:rsidRPr="00AA531E">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08273256"/>
      <w:r>
        <w:lastRenderedPageBreak/>
        <w:t xml:space="preserve">The </w:t>
      </w:r>
      <w:r w:rsidR="0029424E">
        <w:t xml:space="preserve">voltage </w:t>
      </w:r>
      <w:r>
        <w:t>ramp</w:t>
      </w:r>
      <w:r w:rsidR="0029424E">
        <w:t>s</w:t>
      </w:r>
      <w:bookmarkEnd w:id="27"/>
    </w:p>
    <w:p w14:paraId="2B540BD6" w14:textId="4414616C"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AA531E">
        <w:t xml:space="preserve">Figure </w:t>
      </w:r>
      <w:r w:rsidR="00AA531E">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217E04DD"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AA531E">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556CB8BE" w:rsidR="00B53F60" w:rsidRPr="00BD046F" w:rsidRDefault="00B53F60" w:rsidP="007C76E5">
                            <w:pPr>
                              <w:pStyle w:val="Caption"/>
                              <w:rPr>
                                <w:noProof/>
                                <w:sz w:val="22"/>
                                <w:szCs w:val="22"/>
                              </w:rPr>
                            </w:pPr>
                            <w:bookmarkStart w:id="28"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556CB8BE" w:rsidR="00B53F60" w:rsidRPr="00BD046F" w:rsidRDefault="00B53F60"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0" w:name="_Ref507073778"/>
      <w:bookmarkStart w:id="31" w:name="_Toc508273257"/>
      <w:r>
        <w:t>The 2</w:t>
      </w:r>
      <w:r w:rsidRPr="009D4F1F">
        <w:rPr>
          <w:vertAlign w:val="superscript"/>
        </w:rPr>
        <w:t>nd</w:t>
      </w:r>
      <w:r>
        <w:t xml:space="preserve"> harmonic cavity</w:t>
      </w:r>
      <w:bookmarkEnd w:id="30"/>
      <w:bookmarkEnd w:id="31"/>
    </w:p>
    <w:p w14:paraId="18DAC8EE" w14:textId="01C2EE7A"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AA531E">
        <w:t xml:space="preserve">Figure </w:t>
      </w:r>
      <w:r w:rsidR="00AA531E">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04707C6E" w:rsidR="00B53F60" w:rsidRPr="00B52A81" w:rsidRDefault="00B53F60" w:rsidP="0012314A">
                            <w:pPr>
                              <w:pStyle w:val="Caption"/>
                              <w:rPr>
                                <w:noProof/>
                                <w:sz w:val="22"/>
                                <w:szCs w:val="22"/>
                              </w:rPr>
                            </w:pPr>
                            <w:bookmarkStart w:id="32"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04707C6E" w:rsidR="00B53F60" w:rsidRPr="00B52A81" w:rsidRDefault="00B53F60"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0A440E7A"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F0564E">
            <w:instrText xml:space="preserve">CITATION PCo93 \l 1033 </w:instrText>
          </w:r>
          <w:r w:rsidR="00762A07">
            <w:fldChar w:fldCharType="separate"/>
          </w:r>
          <w:r w:rsidR="00AA531E" w:rsidRPr="00AA531E">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p w14:paraId="440E1F76" w14:textId="576437B8"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AA531E">
            <w:rPr>
              <w:noProof/>
            </w:rPr>
            <w:t xml:space="preserve"> </w:t>
          </w:r>
          <w:r w:rsidR="00AA531E" w:rsidRPr="00AA531E">
            <w:rPr>
              <w:noProof/>
            </w:rPr>
            <w:t>[15]</w:t>
          </w:r>
          <w:r w:rsidR="00A81CF6">
            <w:fldChar w:fldCharType="end"/>
          </w:r>
        </w:sdtContent>
      </w:sdt>
    </w:p>
    <w:p w14:paraId="627F60F6" w14:textId="0A111E77"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AA531E">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AA531E">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ms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593C2F25" w:rsidR="00EB2FF9" w:rsidRDefault="00EB2FF9" w:rsidP="00EB2FF9">
      <w:pPr>
        <w:pStyle w:val="Caption"/>
      </w:pPr>
      <w:bookmarkStart w:id="34" w:name="_Ref305154849"/>
      <w:r>
        <w:t xml:space="preserve">Table </w:t>
      </w:r>
      <w:r w:rsidR="00F6102D">
        <w:fldChar w:fldCharType="begin"/>
      </w:r>
      <w:r w:rsidR="00F6102D">
        <w:instrText xml:space="preserve"> SEQ Table \* ARABIC </w:instrText>
      </w:r>
      <w:r w:rsidR="00F6102D">
        <w:fldChar w:fldCharType="separate"/>
      </w:r>
      <w:r w:rsidR="00AA531E">
        <w:rPr>
          <w:noProof/>
        </w:rPr>
        <w:t>2</w:t>
      </w:r>
      <w:r w:rsidR="00F6102D">
        <w:rPr>
          <w:noProof/>
        </w:rPr>
        <w:fldChar w:fldCharType="end"/>
      </w:r>
      <w:bookmarkEnd w:id="34"/>
      <w:r>
        <w:t>: The specifications of the 2</w:t>
      </w:r>
      <w:r w:rsidRPr="00A81D43">
        <w:rPr>
          <w:vertAlign w:val="superscript"/>
        </w:rPr>
        <w:t>nd</w:t>
      </w:r>
      <w:r>
        <w:t xml:space="preserve"> harmonic cavity</w:t>
      </w:r>
    </w:p>
    <w:p w14:paraId="5E5F6A70" w14:textId="546EE5CF"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AA531E">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AA531E">
        <w:t>8.3</w:t>
      </w:r>
      <w:r w:rsidR="00AF4982">
        <w:fldChar w:fldCharType="end"/>
      </w:r>
      <w:r w:rsidR="00AF4982">
        <w:t>.</w:t>
      </w:r>
    </w:p>
    <w:p w14:paraId="0D832DAC" w14:textId="147ADB0A"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AA531E">
        <w:t xml:space="preserve">Table </w:t>
      </w:r>
      <w:r w:rsidR="00AA531E">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08273258"/>
      <w:r>
        <w:t>RF power</w:t>
      </w:r>
      <w:bookmarkEnd w:id="35"/>
      <w:bookmarkEnd w:id="36"/>
    </w:p>
    <w:p w14:paraId="55F10FA3" w14:textId="36C58B4B"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AA531E">
        <w:t>13</w:t>
      </w:r>
      <w:r w:rsidR="0073050E">
        <w:fldChar w:fldCharType="end"/>
      </w:r>
      <w:r w:rsidR="00153FBA">
        <w:t>.</w:t>
      </w:r>
    </w:p>
    <w:p w14:paraId="7BBE1B13" w14:textId="59F910CA" w:rsidR="006C02EC" w:rsidRDefault="006C02EC" w:rsidP="006C02EC">
      <w:pPr>
        <w:pStyle w:val="Heading2"/>
      </w:pPr>
      <w:bookmarkStart w:id="37" w:name="_Toc508273259"/>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14DF5110"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AA531E">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08273260"/>
      <w:r>
        <w:t>Cavity design</w:t>
      </w:r>
      <w:bookmarkEnd w:id="38"/>
    </w:p>
    <w:p w14:paraId="1EA2F2E3" w14:textId="67A8528B"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AA531E">
        <w:t xml:space="preserve">Table </w:t>
      </w:r>
      <w:r w:rsidR="00AA531E">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AA531E">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AA531E">
        <w:t>7.2</w:t>
      </w:r>
      <w:r w:rsidR="0051075B">
        <w:fldChar w:fldCharType="end"/>
      </w:r>
      <w:r w:rsidR="0051075B">
        <w:t>.</w:t>
      </w:r>
    </w:p>
    <w:p w14:paraId="08904B26" w14:textId="3D501446" w:rsidR="0066282D" w:rsidRDefault="0066282D" w:rsidP="0066282D">
      <w:pPr>
        <w:pStyle w:val="Heading3"/>
      </w:pPr>
      <w:bookmarkStart w:id="39" w:name="_Toc508273261"/>
      <w:r>
        <w:t>Tuner assembly</w:t>
      </w:r>
      <w:bookmarkEnd w:id="39"/>
    </w:p>
    <w:p w14:paraId="29B10EC4" w14:textId="3F477FB7"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AA531E">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AA531E">
        <w:t>17.3</w:t>
      </w:r>
      <w:r w:rsidR="00C7719B">
        <w:fldChar w:fldCharType="end"/>
      </w:r>
      <w:r w:rsidR="00C7719B">
        <w:t>.</w:t>
      </w:r>
    </w:p>
    <w:p w14:paraId="01845AB1" w14:textId="7E83AB40" w:rsidR="004A3694" w:rsidRDefault="004A3694" w:rsidP="004A3694">
      <w:pPr>
        <w:pStyle w:val="Heading3"/>
      </w:pPr>
      <w:bookmarkStart w:id="40" w:name="_Toc508273262"/>
      <w:r>
        <w:t xml:space="preserve">Power </w:t>
      </w:r>
      <w:r w:rsidR="00335625">
        <w:t>module</w:t>
      </w:r>
      <w:bookmarkEnd w:id="40"/>
    </w:p>
    <w:p w14:paraId="5754E383" w14:textId="6D737A91"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AA531E">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AA531E">
        <w:t>6.2.1</w:t>
      </w:r>
      <w:r w:rsidR="007F6608">
        <w:fldChar w:fldCharType="end"/>
      </w:r>
      <w:r w:rsidR="007F6608">
        <w:t>.</w:t>
      </w:r>
    </w:p>
    <w:p w14:paraId="07C91F1F" w14:textId="117526F5" w:rsidR="00F4688A" w:rsidRDefault="00F4688A" w:rsidP="006A0B85">
      <w:pPr>
        <w:pStyle w:val="Heading3"/>
      </w:pPr>
      <w:bookmarkStart w:id="41" w:name="_Toc508273263"/>
      <w:r>
        <w:t>HOM damper</w:t>
      </w:r>
      <w:bookmarkEnd w:id="41"/>
    </w:p>
    <w:p w14:paraId="49BB8D33" w14:textId="1AA9F109"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AA531E" w:rsidRPr="00AA531E">
            <w:rPr>
              <w:noProof/>
            </w:rPr>
            <w:t>[16]</w:t>
          </w:r>
          <w:r w:rsidR="00AC0139">
            <w:fldChar w:fldCharType="end"/>
          </w:r>
        </w:sdtContent>
      </w:sdt>
      <w:r w:rsidR="00AC0139">
        <w:t>.</w:t>
      </w:r>
      <w:r w:rsidR="00E22849">
        <w:t xml:space="preserve"> </w:t>
      </w:r>
    </w:p>
    <w:p w14:paraId="2B4D8E7B" w14:textId="3C3C7219" w:rsidR="00523E2E" w:rsidRDefault="00523E2E" w:rsidP="006D0A48">
      <w:pPr>
        <w:pStyle w:val="Heading3"/>
      </w:pPr>
      <w:bookmarkStart w:id="42" w:name="_Toc508273264"/>
      <w:r>
        <w:lastRenderedPageBreak/>
        <w:t>Mechanical design</w:t>
      </w:r>
      <w:bookmarkEnd w:id="42"/>
    </w:p>
    <w:p w14:paraId="7F6D2E81" w14:textId="3D0A87AB"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AA531E">
        <w:t>17</w:t>
      </w:r>
      <w:r w:rsidR="009C42E2">
        <w:fldChar w:fldCharType="end"/>
      </w:r>
      <w:r w:rsidR="009C42E2">
        <w:t>.</w:t>
      </w:r>
      <w:r w:rsidR="00570260">
        <w:br w:type="page"/>
      </w:r>
    </w:p>
    <w:p w14:paraId="3802D175" w14:textId="5E52F434" w:rsidR="00570260" w:rsidRDefault="00EC45B0" w:rsidP="00570260">
      <w:pPr>
        <w:pStyle w:val="Heading1"/>
        <w:spacing w:after="200"/>
      </w:pPr>
      <w:bookmarkStart w:id="43" w:name="_Ref305671886"/>
      <w:bookmarkStart w:id="44" w:name="_Ref305671891"/>
      <w:bookmarkStart w:id="45" w:name="_Ref305671921"/>
      <w:bookmarkStart w:id="46" w:name="_Ref305671967"/>
      <w:bookmarkStart w:id="47" w:name="_Toc508273265"/>
      <w:r>
        <w:lastRenderedPageBreak/>
        <w:t>Measuring the</w:t>
      </w:r>
      <w:r w:rsidR="00F56170">
        <w:t xml:space="preserve"> static permeability and</w:t>
      </w:r>
      <w:r>
        <w:t xml:space="preserve"> loss tangent </w:t>
      </w:r>
      <w:r w:rsidR="00CA54C2">
        <w:t>of AL</w:t>
      </w:r>
      <w:r>
        <w:t>800 (I. Tereckhine, R. Madrak &amp; G. Romanov)</w:t>
      </w:r>
      <w:bookmarkEnd w:id="43"/>
      <w:bookmarkEnd w:id="44"/>
      <w:bookmarkEnd w:id="45"/>
      <w:bookmarkEnd w:id="46"/>
      <w:bookmarkEnd w:id="47"/>
    </w:p>
    <w:p w14:paraId="1831CD13" w14:textId="2B24A032"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AA531E">
            <w:rPr>
              <w:noProof/>
            </w:rPr>
            <w:t xml:space="preserve"> </w:t>
          </w:r>
          <w:r w:rsidR="00AA531E" w:rsidRPr="00AA531E">
            <w:rPr>
              <w:noProof/>
            </w:rPr>
            <w:t>[17]</w:t>
          </w:r>
          <w:r w:rsidR="00183400">
            <w:fldChar w:fldCharType="end"/>
          </w:r>
        </w:sdtContent>
      </w:sdt>
      <w:r w:rsidR="00183400">
        <w:t>.</w:t>
      </w:r>
    </w:p>
    <w:p w14:paraId="0B39BE4B" w14:textId="546D1F4C" w:rsidR="00EA1E64" w:rsidRDefault="00EA1E64" w:rsidP="00EA1E64">
      <w:pPr>
        <w:pStyle w:val="Heading2"/>
      </w:pPr>
      <w:bookmarkStart w:id="48" w:name="_Toc508273266"/>
      <w:r>
        <w:t>Static permeability</w:t>
      </w:r>
      <w:bookmarkEnd w:id="48"/>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1A60AE84"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AA531E">
        <w:t xml:space="preserve">Figure </w:t>
      </w:r>
      <w:r w:rsidR="00AA531E">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411B7350" w:rsidR="00B53F60" w:rsidRPr="00E33AB7" w:rsidRDefault="00B53F60" w:rsidP="004109B8">
                            <w:pPr>
                              <w:pStyle w:val="Caption"/>
                              <w:rPr>
                                <w:noProof/>
                                <w:sz w:val="22"/>
                                <w:szCs w:val="22"/>
                              </w:rPr>
                            </w:pPr>
                            <w:bookmarkStart w:id="49"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49"/>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411B7350" w:rsidR="00B53F60" w:rsidRPr="00E33AB7" w:rsidRDefault="00B53F60" w:rsidP="004109B8">
                      <w:pPr>
                        <w:pStyle w:val="Caption"/>
                        <w:rPr>
                          <w:noProof/>
                          <w:sz w:val="22"/>
                          <w:szCs w:val="22"/>
                        </w:rPr>
                      </w:pPr>
                      <w:bookmarkStart w:id="50"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50"/>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0165CC5C" w:rsidR="00B53F60" w:rsidRPr="005E581F" w:rsidRDefault="00B53F60" w:rsidP="00BD20F3">
                            <w:pPr>
                              <w:pStyle w:val="Caption"/>
                              <w:rPr>
                                <w:noProof/>
                                <w:sz w:val="22"/>
                                <w:szCs w:val="22"/>
                              </w:rPr>
                            </w:pPr>
                            <w:bookmarkStart w:id="51"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1"/>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0165CC5C" w:rsidR="00B53F60" w:rsidRPr="005E581F" w:rsidRDefault="00B53F60" w:rsidP="00BD20F3">
                      <w:pPr>
                        <w:pStyle w:val="Caption"/>
                        <w:rPr>
                          <w:noProof/>
                          <w:sz w:val="22"/>
                          <w:szCs w:val="22"/>
                        </w:rPr>
                      </w:pPr>
                      <w:bookmarkStart w:id="52"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797EDAA"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AA531E">
        <w:t xml:space="preserve">Figure </w:t>
      </w:r>
      <w:r w:rsidR="00AA531E">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AA531E">
        <w:t xml:space="preserve">Figure </w:t>
      </w:r>
      <w:r w:rsidR="00AA531E">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78C90556" w:rsidR="00B53F60" w:rsidRPr="00BA6434" w:rsidRDefault="00B53F60" w:rsidP="00AD53C6">
                            <w:pPr>
                              <w:pStyle w:val="Caption"/>
                              <w:rPr>
                                <w:noProof/>
                                <w:sz w:val="22"/>
                                <w:szCs w:val="22"/>
                              </w:rPr>
                            </w:pPr>
                            <w:bookmarkStart w:id="53"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3"/>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78C90556" w:rsidR="00B53F60" w:rsidRPr="00BA6434" w:rsidRDefault="00B53F60" w:rsidP="00AD53C6">
                      <w:pPr>
                        <w:pStyle w:val="Caption"/>
                        <w:rPr>
                          <w:noProof/>
                          <w:sz w:val="22"/>
                          <w:szCs w:val="22"/>
                        </w:rPr>
                      </w:pPr>
                      <w:bookmarkStart w:id="54"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0A0DBDB4"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AA531E">
            <w:rPr>
              <w:noProof/>
            </w:rPr>
            <w:t xml:space="preserve"> </w:t>
          </w:r>
          <w:r w:rsidR="00AA531E" w:rsidRPr="00AA531E">
            <w:rPr>
              <w:noProof/>
            </w:rPr>
            <w:t>[18]</w:t>
          </w:r>
          <w:r w:rsidR="002F0BFA">
            <w:fldChar w:fldCharType="end"/>
          </w:r>
        </w:sdtContent>
      </w:sdt>
      <w:r w:rsidR="002F0BFA">
        <w:t>.</w:t>
      </w:r>
    </w:p>
    <w:p w14:paraId="7D62025E" w14:textId="22C213E9" w:rsidR="00EA1E64" w:rsidRDefault="00EA1E64" w:rsidP="00EA1E64">
      <w:pPr>
        <w:pStyle w:val="Heading2"/>
      </w:pPr>
      <w:bookmarkStart w:id="55" w:name="_Toc508273267"/>
      <w:r>
        <w:t>Loss tangent</w:t>
      </w:r>
      <w:bookmarkEnd w:id="55"/>
    </w:p>
    <w:p w14:paraId="6DC78904" w14:textId="38782A21"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AA531E">
        <w:t xml:space="preserve">Figure </w:t>
      </w:r>
      <w:r w:rsidR="00AA531E">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261B4DD5" w:rsidR="00E65781" w:rsidRDefault="00631C7C" w:rsidP="00E65781">
      <w:r>
        <w:lastRenderedPageBreak/>
        <w:fldChar w:fldCharType="begin"/>
      </w:r>
      <w:r>
        <w:instrText xml:space="preserve"> REF _Ref335989972 \h </w:instrText>
      </w:r>
      <w:r>
        <w:fldChar w:fldCharType="separate"/>
      </w:r>
      <w:r w:rsidR="00AA531E">
        <w:t xml:space="preserve">Figure </w:t>
      </w:r>
      <w:r w:rsidR="00AA531E">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200F6C80" w:rsidR="00B53F60" w:rsidRPr="00BA6C07" w:rsidRDefault="00B53F60" w:rsidP="00BA6C07">
                            <w:pPr>
                              <w:pStyle w:val="Caption"/>
                              <w:rPr>
                                <w:noProof/>
                                <w:sz w:val="22"/>
                                <w:szCs w:val="22"/>
                              </w:rPr>
                            </w:pPr>
                            <w:bookmarkStart w:id="56"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6"/>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200F6C80" w:rsidR="00B53F60" w:rsidRPr="00BA6C07" w:rsidRDefault="00B53F60" w:rsidP="00BA6C07">
                      <w:pPr>
                        <w:pStyle w:val="Caption"/>
                        <w:rPr>
                          <w:noProof/>
                          <w:sz w:val="22"/>
                          <w:szCs w:val="22"/>
                        </w:rPr>
                      </w:pPr>
                      <w:bookmarkStart w:id="57"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7"/>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3DC981FB" w:rsidR="00B53F60" w:rsidRPr="00471821" w:rsidRDefault="00B53F60" w:rsidP="0074498B">
                            <w:pPr>
                              <w:pStyle w:val="Caption"/>
                              <w:ind w:firstLine="0"/>
                              <w:rPr>
                                <w:noProof/>
                                <w:sz w:val="22"/>
                                <w:szCs w:val="22"/>
                              </w:rPr>
                            </w:pPr>
                            <w:bookmarkStart w:id="58"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58"/>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3DC981FB" w:rsidR="00B53F60" w:rsidRPr="00471821" w:rsidRDefault="00B53F60" w:rsidP="0074498B">
                      <w:pPr>
                        <w:pStyle w:val="Caption"/>
                        <w:ind w:firstLine="0"/>
                        <w:rPr>
                          <w:noProof/>
                          <w:sz w:val="22"/>
                          <w:szCs w:val="22"/>
                        </w:rPr>
                      </w:pPr>
                      <w:bookmarkStart w:id="59"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4179FDC5" w:rsidR="00721A8E" w:rsidRDefault="008A2DA9" w:rsidP="00721A8E">
      <w:r>
        <w:fldChar w:fldCharType="begin"/>
      </w:r>
      <w:r>
        <w:instrText xml:space="preserve"> REF _Ref335990003 \h </w:instrText>
      </w:r>
      <w:r>
        <w:fldChar w:fldCharType="separate"/>
      </w:r>
      <w:r w:rsidR="00AA531E">
        <w:t xml:space="preserve">Figure </w:t>
      </w:r>
      <w:r w:rsidR="00AA531E">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116ED343" w:rsidR="00B53F60" w:rsidRPr="005F34D1" w:rsidRDefault="00B53F60" w:rsidP="005C5E03">
                            <w:pPr>
                              <w:pStyle w:val="Caption"/>
                              <w:rPr>
                                <w:noProof/>
                                <w:sz w:val="22"/>
                                <w:szCs w:val="22"/>
                              </w:rPr>
                            </w:pPr>
                            <w:bookmarkStart w:id="60"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0"/>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116ED343" w:rsidR="00B53F60" w:rsidRPr="005F34D1" w:rsidRDefault="00B53F60" w:rsidP="005C5E03">
                      <w:pPr>
                        <w:pStyle w:val="Caption"/>
                        <w:rPr>
                          <w:noProof/>
                          <w:sz w:val="22"/>
                          <w:szCs w:val="22"/>
                        </w:rPr>
                      </w:pPr>
                      <w:bookmarkStart w:id="61"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239AEC91"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AA531E">
            <w:rPr>
              <w:noProof/>
            </w:rPr>
            <w:t xml:space="preserve"> </w:t>
          </w:r>
          <w:r w:rsidR="00AA531E" w:rsidRPr="00AA531E">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F6102D"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7CCAA032" w:rsidR="000B327A" w:rsidRDefault="000B327A" w:rsidP="007763D7">
            <w:pPr>
              <w:tabs>
                <w:tab w:val="left" w:pos="333"/>
                <w:tab w:val="right" w:pos="612"/>
              </w:tabs>
              <w:ind w:firstLine="0"/>
              <w:jc w:val="right"/>
            </w:pPr>
            <w:r>
              <w:tab/>
            </w:r>
            <w:r>
              <w:tab/>
            </w:r>
            <w:bookmarkStart w:id="62" w:name="_Ref508105150"/>
            <w:bookmarkStart w:id="63" w:name="_Ref335990193"/>
            <w:r>
              <w:t>(</w:t>
            </w:r>
            <w:fldSimple w:instr=" SEQ Equation \* MERGEFORMAT ">
              <w:r w:rsidR="00AA531E">
                <w:rPr>
                  <w:noProof/>
                </w:rPr>
                <w:t>1</w:t>
              </w:r>
            </w:fldSimple>
            <w:bookmarkEnd w:id="62"/>
            <w:r>
              <w:t>)</w:t>
            </w:r>
            <w:bookmarkEnd w:id="63"/>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436BB160"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AA531E">
        <w:t>(</w:t>
      </w:r>
      <w:r w:rsidR="00AA531E">
        <w:rPr>
          <w:noProof/>
        </w:rPr>
        <w:t>1</w:t>
      </w:r>
      <w:r w:rsidR="00AA531E">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AA531E" w:rsidRPr="00AA531E">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AA531E" w:rsidRPr="00AA531E">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4504D001"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AA531E">
        <w:t xml:space="preserve">Figure </w:t>
      </w:r>
      <w:r w:rsidR="00AA531E">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4DF85B89" w:rsidR="00B53F60" w:rsidRPr="007D3193" w:rsidRDefault="00B53F60" w:rsidP="005F550A">
                            <w:pPr>
                              <w:pStyle w:val="Caption"/>
                              <w:ind w:firstLine="0"/>
                              <w:rPr>
                                <w:rFonts w:ascii="Symbol" w:hAnsi="Symbol"/>
                                <w:noProof/>
                                <w:sz w:val="22"/>
                                <w:szCs w:val="22"/>
                              </w:rPr>
                            </w:pPr>
                            <w:bookmarkStart w:id="64"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4"/>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4DF85B89" w:rsidR="00B53F60" w:rsidRPr="007D3193" w:rsidRDefault="00B53F60" w:rsidP="005F550A">
                      <w:pPr>
                        <w:pStyle w:val="Caption"/>
                        <w:ind w:firstLine="0"/>
                        <w:rPr>
                          <w:rFonts w:ascii="Symbol" w:hAnsi="Symbol"/>
                          <w:noProof/>
                          <w:sz w:val="22"/>
                          <w:szCs w:val="22"/>
                        </w:rPr>
                      </w:pPr>
                      <w:bookmarkStart w:id="65"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37DD1EDE"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AA531E">
        <w:t>(</w:t>
      </w:r>
      <w:r w:rsidR="00AA531E">
        <w:rPr>
          <w:noProof/>
        </w:rPr>
        <w:t>1</w:t>
      </w:r>
      <w:r w:rsidR="00AA531E">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4F3F964A" w:rsidR="0036731D" w:rsidRDefault="0036731D" w:rsidP="0036731D">
            <w:pPr>
              <w:tabs>
                <w:tab w:val="left" w:pos="333"/>
                <w:tab w:val="right" w:pos="612"/>
              </w:tabs>
              <w:ind w:firstLine="0"/>
              <w:jc w:val="right"/>
            </w:pPr>
            <w:r>
              <w:tab/>
            </w:r>
            <w:r>
              <w:tab/>
            </w:r>
            <w:bookmarkStart w:id="66" w:name="_Ref306023470"/>
            <w:r>
              <w:t>(</w:t>
            </w:r>
            <w:fldSimple w:instr=" SEQ Equation \* MERGEFORMAT ">
              <w:r w:rsidR="00AA531E">
                <w:rPr>
                  <w:noProof/>
                </w:rPr>
                <w:t>2</w:t>
              </w:r>
            </w:fldSimple>
            <w:bookmarkStart w:id="67" w:name="_Ref335990181"/>
            <w:r>
              <w:t>)</w:t>
            </w:r>
            <w:bookmarkEnd w:id="66"/>
            <w:bookmarkEnd w:id="67"/>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0BBA44EB" w:rsidR="00B53F60" w:rsidRPr="00C265DD" w:rsidRDefault="00B53F60" w:rsidP="006F755D">
                            <w:pPr>
                              <w:pStyle w:val="Caption"/>
                              <w:rPr>
                                <w:noProof/>
                                <w:sz w:val="22"/>
                                <w:szCs w:val="22"/>
                              </w:rPr>
                            </w:pPr>
                            <w:bookmarkStart w:id="68"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68"/>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0BBA44EB" w:rsidR="00B53F60" w:rsidRPr="00C265DD" w:rsidRDefault="00B53F60" w:rsidP="006F755D">
                      <w:pPr>
                        <w:pStyle w:val="Caption"/>
                        <w:rPr>
                          <w:noProof/>
                          <w:sz w:val="22"/>
                          <w:szCs w:val="22"/>
                        </w:rPr>
                      </w:pPr>
                      <w:bookmarkStart w:id="69"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2CDD0C13"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AA531E">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AA531E">
        <w:t>16.2</w:t>
      </w:r>
      <w:r w:rsidR="00F52F7D">
        <w:fldChar w:fldCharType="end"/>
      </w:r>
      <w:r>
        <w:t>.</w:t>
      </w:r>
    </w:p>
    <w:p w14:paraId="60820BBA" w14:textId="2820C440"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AA531E" w:rsidRPr="00AA531E">
            <w:rPr>
              <w:noProof/>
            </w:rPr>
            <w:t>[17]</w:t>
          </w:r>
          <w:r w:rsidRPr="00864929">
            <w:fldChar w:fldCharType="end"/>
          </w:r>
        </w:sdtContent>
      </w:sdt>
      <w:r w:rsidRPr="00864929">
        <w:t>.</w:t>
      </w:r>
    </w:p>
    <w:p w14:paraId="4CAE5CE1" w14:textId="5714BCED"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AA531E">
        <w:t xml:space="preserve">Figure </w:t>
      </w:r>
      <w:r w:rsidR="00AA531E">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AA531E">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F6102D"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1A879AAA" w:rsidR="00E251FD" w:rsidRDefault="00E251FD" w:rsidP="00EA2F8A">
            <w:pPr>
              <w:ind w:firstLine="0"/>
              <w:jc w:val="right"/>
            </w:pPr>
            <w:r>
              <w:t>(</w:t>
            </w:r>
            <w:fldSimple w:instr=" SEQ Equation \* MERGEFORMAT ">
              <w:r w:rsidR="00AA531E">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0" w:name="_Ref336064879"/>
      <w:bookmarkStart w:id="71" w:name="_Toc508273268"/>
      <w:r>
        <w:lastRenderedPageBreak/>
        <w:t>Measuring the loss tangent of Stycast epoxy (R. Madrak</w:t>
      </w:r>
      <w:r w:rsidR="00FD6001">
        <w:t xml:space="preserve"> &amp; I. Terechkhine</w:t>
      </w:r>
      <w:r>
        <w:t>)</w:t>
      </w:r>
      <w:bookmarkEnd w:id="70"/>
      <w:bookmarkEnd w:id="71"/>
    </w:p>
    <w:p w14:paraId="1273B3EC" w14:textId="1F405165"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AA531E" w:rsidRPr="00AA531E">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0E9B3CBE"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AA531E">
        <w:t xml:space="preserve">Figure </w:t>
      </w:r>
      <w:r w:rsidR="00AA531E">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50D521E5" w:rsidR="00B53F60" w:rsidRPr="00892F66" w:rsidRDefault="00B53F60" w:rsidP="00561043">
                            <w:pPr>
                              <w:pStyle w:val="Caption"/>
                              <w:rPr>
                                <w:noProof/>
                                <w:sz w:val="22"/>
                                <w:szCs w:val="22"/>
                              </w:rPr>
                            </w:pPr>
                            <w:bookmarkStart w:id="72" w:name="_Ref335892716"/>
                            <w:r>
                              <w:t xml:space="preserve">Figure </w:t>
                            </w:r>
                            <w:r>
                              <w:fldChar w:fldCharType="begin"/>
                            </w:r>
                            <w:r>
                              <w:instrText xml:space="preserve"> SEQ Figure \* ARABIC </w:instrText>
                            </w:r>
                            <w:r>
                              <w:fldChar w:fldCharType="separate"/>
                            </w:r>
                            <w:r>
                              <w:rPr>
                                <w:noProof/>
                              </w:rPr>
                              <w:t>17</w:t>
                            </w:r>
                            <w:r>
                              <w:rPr>
                                <w:noProof/>
                              </w:rPr>
                              <w:fldChar w:fldCharType="end"/>
                            </w:r>
                            <w:bookmarkEnd w:id="72"/>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50D521E5" w:rsidR="00B53F60" w:rsidRPr="00892F66" w:rsidRDefault="00B53F60" w:rsidP="00561043">
                      <w:pPr>
                        <w:pStyle w:val="Caption"/>
                        <w:rPr>
                          <w:noProof/>
                          <w:sz w:val="22"/>
                          <w:szCs w:val="22"/>
                        </w:rPr>
                      </w:pPr>
                      <w:bookmarkStart w:id="73" w:name="_Ref335892716"/>
                      <w:r>
                        <w:t xml:space="preserve">Figure </w:t>
                      </w:r>
                      <w:r>
                        <w:fldChar w:fldCharType="begin"/>
                      </w:r>
                      <w:r>
                        <w:instrText xml:space="preserve"> SEQ Figure \* ARABIC </w:instrText>
                      </w:r>
                      <w:r>
                        <w:fldChar w:fldCharType="separate"/>
                      </w:r>
                      <w:r>
                        <w:rPr>
                          <w:noProof/>
                        </w:rPr>
                        <w:t>17</w:t>
                      </w:r>
                      <w:r>
                        <w:rPr>
                          <w:noProof/>
                        </w:rPr>
                        <w:fldChar w:fldCharType="end"/>
                      </w:r>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4" w:name="_Ref504628478"/>
      <w:bookmarkStart w:id="75" w:name="_Toc508273269"/>
      <w:r>
        <w:lastRenderedPageBreak/>
        <w:t>Measuring the loss tangent and dielectric constant of thermal grease (R. Madrak)</w:t>
      </w:r>
      <w:bookmarkEnd w:id="74"/>
      <w:bookmarkEnd w:id="75"/>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66C373CA"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1695AEAC" w:rsidR="00B53F60" w:rsidRPr="000E1764" w:rsidRDefault="00B53F60" w:rsidP="00E07720">
                            <w:pPr>
                              <w:pStyle w:val="Caption"/>
                              <w:rPr>
                                <w:noProof/>
                                <w:sz w:val="22"/>
                                <w:szCs w:val="22"/>
                              </w:rPr>
                            </w:pPr>
                            <w:bookmarkStart w:id="76" w:name="_Ref506356957"/>
                            <w:r>
                              <w:t xml:space="preserve">Figure </w:t>
                            </w:r>
                            <w:r>
                              <w:fldChar w:fldCharType="begin"/>
                            </w:r>
                            <w:r>
                              <w:instrText xml:space="preserve"> SEQ Figure \* ARABIC </w:instrText>
                            </w:r>
                            <w:r>
                              <w:fldChar w:fldCharType="separate"/>
                            </w:r>
                            <w:r>
                              <w:rPr>
                                <w:noProof/>
                              </w:rPr>
                              <w:t>18</w:t>
                            </w:r>
                            <w:r>
                              <w:rPr>
                                <w:noProof/>
                              </w:rPr>
                              <w:fldChar w:fldCharType="end"/>
                            </w:r>
                            <w:bookmarkEnd w:id="76"/>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1695AEAC" w:rsidR="00B53F60" w:rsidRPr="000E1764" w:rsidRDefault="00B53F60" w:rsidP="00E07720">
                      <w:pPr>
                        <w:pStyle w:val="Caption"/>
                        <w:rPr>
                          <w:noProof/>
                          <w:sz w:val="22"/>
                          <w:szCs w:val="22"/>
                        </w:rPr>
                      </w:pPr>
                      <w:bookmarkStart w:id="77" w:name="_Ref506356957"/>
                      <w:r>
                        <w:t xml:space="preserve">Figure </w:t>
                      </w:r>
                      <w:r>
                        <w:fldChar w:fldCharType="begin"/>
                      </w:r>
                      <w:r>
                        <w:instrText xml:space="preserve"> SEQ Figure \* ARABIC </w:instrText>
                      </w:r>
                      <w:r>
                        <w:fldChar w:fldCharType="separate"/>
                      </w:r>
                      <w:r>
                        <w:rPr>
                          <w:noProof/>
                        </w:rPr>
                        <w:t>18</w:t>
                      </w:r>
                      <w:r>
                        <w:rPr>
                          <w:noProof/>
                        </w:rPr>
                        <w:fldChar w:fldCharType="end"/>
                      </w:r>
                      <w:bookmarkEnd w:id="77"/>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AA531E" w:rsidRPr="00AA531E">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5D1558D9"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AA531E">
        <w:t xml:space="preserve">Figure </w:t>
      </w:r>
      <w:r w:rsidR="00AA531E">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8" w:name="_Ref336071340"/>
      <w:bookmarkStart w:id="79" w:name="_Toc508273270"/>
      <w:r>
        <w:lastRenderedPageBreak/>
        <w:t>Modeling the cavity</w:t>
      </w:r>
      <w:bookmarkEnd w:id="78"/>
      <w:bookmarkEnd w:id="79"/>
    </w:p>
    <w:p w14:paraId="49B45997" w14:textId="421A506C" w:rsidR="00C478D5" w:rsidRDefault="00C478D5" w:rsidP="00C478D5">
      <w:bookmarkStart w:id="80"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0"/>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AA531E">
        <w:t xml:space="preserve">Table </w:t>
      </w:r>
      <w:r w:rsidR="00AA531E">
        <w:rPr>
          <w:noProof/>
        </w:rPr>
        <w:t>2</w:t>
      </w:r>
      <w:r w:rsidR="00B87580">
        <w:fldChar w:fldCharType="end"/>
      </w:r>
      <w:r w:rsidR="00B87580">
        <w:t>.</w:t>
      </w:r>
    </w:p>
    <w:p w14:paraId="49F7077C" w14:textId="4C58BD45" w:rsidR="00480977" w:rsidRDefault="005E5F91" w:rsidP="005754CE">
      <w:pPr>
        <w:pStyle w:val="Heading2"/>
      </w:pPr>
      <w:bookmarkStart w:id="81" w:name="_Ref306024899"/>
      <w:bookmarkStart w:id="82" w:name="_Toc508273271"/>
      <w:r>
        <w:t xml:space="preserve">The transmission line </w:t>
      </w:r>
      <w:r w:rsidR="005754CE">
        <w:t>model (C.Y. Tan &amp; R. Madrak)</w:t>
      </w:r>
      <w:bookmarkEnd w:id="81"/>
      <w:bookmarkEnd w:id="82"/>
    </w:p>
    <w:p w14:paraId="6905EC74" w14:textId="0E1C1AE0"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1399AE10" w:rsidR="00B53F60" w:rsidRPr="00E22D55" w:rsidRDefault="00B53F60" w:rsidP="007F101B">
                            <w:pPr>
                              <w:pStyle w:val="Caption"/>
                              <w:rPr>
                                <w:noProof/>
                                <w:sz w:val="22"/>
                                <w:szCs w:val="22"/>
                              </w:rPr>
                            </w:pPr>
                            <w:bookmarkStart w:id="83" w:name="_Ref305749490"/>
                            <w:r>
                              <w:t xml:space="preserve">Figure </w:t>
                            </w:r>
                            <w:r>
                              <w:fldChar w:fldCharType="begin"/>
                            </w:r>
                            <w:r>
                              <w:instrText xml:space="preserve"> SEQ Figure \* ARABIC </w:instrText>
                            </w:r>
                            <w:r>
                              <w:fldChar w:fldCharType="separate"/>
                            </w:r>
                            <w:r>
                              <w:rPr>
                                <w:noProof/>
                              </w:rPr>
                              <w:t>19</w:t>
                            </w:r>
                            <w:r>
                              <w:rPr>
                                <w:noProof/>
                              </w:rPr>
                              <w:fldChar w:fldCharType="end"/>
                            </w:r>
                            <w:bookmarkEnd w:id="83"/>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1399AE10" w:rsidR="00B53F60" w:rsidRPr="00E22D55" w:rsidRDefault="00B53F60" w:rsidP="007F101B">
                      <w:pPr>
                        <w:pStyle w:val="Caption"/>
                        <w:rPr>
                          <w:noProof/>
                          <w:sz w:val="22"/>
                          <w:szCs w:val="22"/>
                        </w:rPr>
                      </w:pPr>
                      <w:bookmarkStart w:id="84" w:name="_Ref305749490"/>
                      <w:r>
                        <w:t xml:space="preserve">Figure </w:t>
                      </w:r>
                      <w:r>
                        <w:fldChar w:fldCharType="begin"/>
                      </w:r>
                      <w:r>
                        <w:instrText xml:space="preserve"> SEQ Figure \* ARABIC </w:instrText>
                      </w:r>
                      <w:r>
                        <w:fldChar w:fldCharType="separate"/>
                      </w:r>
                      <w:r>
                        <w:rPr>
                          <w:noProof/>
                        </w:rPr>
                        <w:t>19</w:t>
                      </w:r>
                      <w:r>
                        <w:rPr>
                          <w:noProof/>
                        </w:rPr>
                        <w:fldChar w:fldCharType="end"/>
                      </w:r>
                      <w:bookmarkEnd w:id="84"/>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AA531E" w:rsidRPr="00AA531E">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AA531E">
        <w:t xml:space="preserve">Figure </w:t>
      </w:r>
      <w:r w:rsidR="00AA531E">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AA531E">
        <w:t xml:space="preserve">Figure </w:t>
      </w:r>
      <w:r w:rsidR="00AA531E">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AA531E">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AA531E" w:rsidRPr="00AA531E">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AA531E">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5FF00871"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AA531E">
        <w:t xml:space="preserve">Figure </w:t>
      </w:r>
      <w:r w:rsidR="00AA531E">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F6102D"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F6102D"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F6102D"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F6102D"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5D4C6111" w:rsidR="0078736E" w:rsidRDefault="00B343F8" w:rsidP="00B343F8">
      <w:pPr>
        <w:pStyle w:val="Caption"/>
      </w:pPr>
      <w:bookmarkStart w:id="85" w:name="_Ref305763810"/>
      <w:r>
        <w:t xml:space="preserve">Table </w:t>
      </w:r>
      <w:r w:rsidR="00F6102D">
        <w:fldChar w:fldCharType="begin"/>
      </w:r>
      <w:r w:rsidR="00F6102D">
        <w:instrText xml:space="preserve"> SEQ Table \* ARABIC </w:instrText>
      </w:r>
      <w:r w:rsidR="00F6102D">
        <w:fldChar w:fldCharType="separate"/>
      </w:r>
      <w:r w:rsidR="00AA531E">
        <w:rPr>
          <w:noProof/>
        </w:rPr>
        <w:t>3</w:t>
      </w:r>
      <w:r w:rsidR="00F6102D">
        <w:rPr>
          <w:noProof/>
        </w:rPr>
        <w:fldChar w:fldCharType="end"/>
      </w:r>
      <w:bookmarkEnd w:id="85"/>
      <w:r>
        <w:t>: The parameters of the TL model.</w:t>
      </w:r>
    </w:p>
    <w:p w14:paraId="37135A7F" w14:textId="075ED7A6"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AA531E">
        <w:t>15</w:t>
      </w:r>
      <w:r>
        <w:fldChar w:fldCharType="end"/>
      </w:r>
      <w:r>
        <w:t xml:space="preserve"> are shown in </w:t>
      </w:r>
      <w:r>
        <w:fldChar w:fldCharType="begin"/>
      </w:r>
      <w:r>
        <w:instrText xml:space="preserve"> REF _Ref305763810 \h </w:instrText>
      </w:r>
      <w:r>
        <w:fldChar w:fldCharType="separate"/>
      </w:r>
      <w:r w:rsidR="00AA531E">
        <w:t xml:space="preserve">Table </w:t>
      </w:r>
      <w:r w:rsidR="00AA531E">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AA531E">
        <w:t xml:space="preserve">Table </w:t>
      </w:r>
      <w:r w:rsidR="00AA531E">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23DA2C5C" w:rsidR="001F1AE2" w:rsidRDefault="001F1AE2" w:rsidP="00D63AAA">
      <w:r>
        <w:t xml:space="preserve">Using this length and the parameters in </w:t>
      </w:r>
      <w:r>
        <w:fldChar w:fldCharType="begin"/>
      </w:r>
      <w:r>
        <w:instrText xml:space="preserve"> REF _Ref305763810 \h </w:instrText>
      </w:r>
      <w:r>
        <w:fldChar w:fldCharType="separate"/>
      </w:r>
      <w:r w:rsidR="00AA531E">
        <w:t xml:space="preserve">Table </w:t>
      </w:r>
      <w:r w:rsidR="00AA531E">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6" w:name="_Toc508273272"/>
      <w:r>
        <w:t>Plots</w:t>
      </w:r>
      <w:bookmarkEnd w:id="86"/>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6EFC015A" w:rsidR="000E4D26" w:rsidRDefault="000E4D26" w:rsidP="000E4D26">
            <w:pPr>
              <w:ind w:firstLine="0"/>
              <w:jc w:val="center"/>
            </w:pPr>
            <w:r>
              <w:t>(</w:t>
            </w:r>
            <w:fldSimple w:instr=" SEQ Equation \* MERGEFORMAT ">
              <w:r w:rsidR="00AA531E" w:rsidRPr="00AA531E">
                <w:rPr>
                  <w:b/>
                  <w:noProof/>
                </w:rPr>
                <w:t>4</w:t>
              </w:r>
            </w:fldSimple>
            <w:r>
              <w:t>)</w:t>
            </w:r>
          </w:p>
        </w:tc>
      </w:tr>
    </w:tbl>
    <w:p w14:paraId="48B1BA23" w14:textId="2AED655A"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AA531E">
        <w:t xml:space="preserve">Figure </w:t>
      </w:r>
      <w:r w:rsidR="00AA531E">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7AEEC13C"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AA531E">
        <w:t xml:space="preserve">Figure </w:t>
      </w:r>
      <w:r w:rsidR="00AA531E">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AA531E">
        <w:t xml:space="preserve">B </w:t>
      </w:r>
      <w:r w:rsidR="00DD30E8">
        <w:fldChar w:fldCharType="end"/>
      </w:r>
    </w:p>
    <w:p w14:paraId="53C98643" w14:textId="6DB01709"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AA531E">
        <w:t xml:space="preserve">Figure </w:t>
      </w:r>
      <w:r w:rsidR="00AA531E">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AA531E">
        <w:t xml:space="preserve">Figure </w:t>
      </w:r>
      <w:r w:rsidR="00AA531E">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4B4FAB83" w:rsidR="00B53F60" w:rsidRPr="00B51460" w:rsidRDefault="00B53F60" w:rsidP="002303FA">
                            <w:pPr>
                              <w:pStyle w:val="Caption"/>
                              <w:rPr>
                                <w:noProof/>
                                <w:sz w:val="22"/>
                                <w:szCs w:val="22"/>
                              </w:rPr>
                            </w:pPr>
                            <w:bookmarkStart w:id="87" w:name="_Ref305835944"/>
                            <w:r>
                              <w:t xml:space="preserve">Figure </w:t>
                            </w:r>
                            <w:r>
                              <w:fldChar w:fldCharType="begin"/>
                            </w:r>
                            <w:r>
                              <w:instrText xml:space="preserve"> SEQ Figure \* ARABIC </w:instrText>
                            </w:r>
                            <w:r>
                              <w:fldChar w:fldCharType="separate"/>
                            </w:r>
                            <w:r>
                              <w:rPr>
                                <w:noProof/>
                              </w:rPr>
                              <w:t>20</w:t>
                            </w:r>
                            <w:r>
                              <w:rPr>
                                <w:noProof/>
                              </w:rPr>
                              <w:fldChar w:fldCharType="end"/>
                            </w:r>
                            <w:bookmarkEnd w:id="87"/>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4B4FAB83" w:rsidR="00B53F60" w:rsidRPr="00B51460" w:rsidRDefault="00B53F60" w:rsidP="002303FA">
                      <w:pPr>
                        <w:pStyle w:val="Caption"/>
                        <w:rPr>
                          <w:noProof/>
                          <w:sz w:val="22"/>
                          <w:szCs w:val="22"/>
                        </w:rPr>
                      </w:pPr>
                      <w:bookmarkStart w:id="88" w:name="_Ref305835944"/>
                      <w:r>
                        <w:t xml:space="preserve">Figure </w:t>
                      </w:r>
                      <w:r>
                        <w:fldChar w:fldCharType="begin"/>
                      </w:r>
                      <w:r>
                        <w:instrText xml:space="preserve"> SEQ Figure \* ARABIC </w:instrText>
                      </w:r>
                      <w:r>
                        <w:fldChar w:fldCharType="separate"/>
                      </w:r>
                      <w:r>
                        <w:rPr>
                          <w:noProof/>
                        </w:rPr>
                        <w:t>20</w:t>
                      </w:r>
                      <w:r>
                        <w:rPr>
                          <w:noProof/>
                        </w:rPr>
                        <w:fldChar w:fldCharType="end"/>
                      </w:r>
                      <w:bookmarkEnd w:id="88"/>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5C525D18" w:rsidR="00B53F60" w:rsidRPr="005209B4" w:rsidRDefault="00B53F60" w:rsidP="00252A1C">
                            <w:pPr>
                              <w:pStyle w:val="Caption"/>
                              <w:rPr>
                                <w:noProof/>
                                <w:sz w:val="22"/>
                                <w:szCs w:val="22"/>
                              </w:rPr>
                            </w:pPr>
                            <w:bookmarkStart w:id="89" w:name="_Ref305841605"/>
                            <w:r>
                              <w:t xml:space="preserve">Figure </w:t>
                            </w:r>
                            <w:r>
                              <w:fldChar w:fldCharType="begin"/>
                            </w:r>
                            <w:r>
                              <w:instrText xml:space="preserve"> SEQ Figure \* ARABIC </w:instrText>
                            </w:r>
                            <w:r>
                              <w:fldChar w:fldCharType="separate"/>
                            </w:r>
                            <w:r>
                              <w:rPr>
                                <w:noProof/>
                              </w:rPr>
                              <w:t>21</w:t>
                            </w:r>
                            <w:r>
                              <w:rPr>
                                <w:noProof/>
                              </w:rPr>
                              <w:fldChar w:fldCharType="end"/>
                            </w:r>
                            <w:bookmarkEnd w:id="89"/>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5C525D18" w:rsidR="00B53F60" w:rsidRPr="005209B4" w:rsidRDefault="00B53F60" w:rsidP="00252A1C">
                      <w:pPr>
                        <w:pStyle w:val="Caption"/>
                        <w:rPr>
                          <w:noProof/>
                          <w:sz w:val="22"/>
                          <w:szCs w:val="22"/>
                        </w:rPr>
                      </w:pPr>
                      <w:bookmarkStart w:id="90" w:name="_Ref305841605"/>
                      <w:r>
                        <w:t xml:space="preserve">Figure </w:t>
                      </w:r>
                      <w:r>
                        <w:fldChar w:fldCharType="begin"/>
                      </w:r>
                      <w:r>
                        <w:instrText xml:space="preserve"> SEQ Figure \* ARABIC </w:instrText>
                      </w:r>
                      <w:r>
                        <w:fldChar w:fldCharType="separate"/>
                      </w:r>
                      <w:r>
                        <w:rPr>
                          <w:noProof/>
                        </w:rPr>
                        <w:t>21</w:t>
                      </w:r>
                      <w:r>
                        <w:rPr>
                          <w:noProof/>
                        </w:rPr>
                        <w:fldChar w:fldCharType="end"/>
                      </w:r>
                      <w:bookmarkEnd w:id="90"/>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7D71A580" w:rsidR="00B53F60" w:rsidRPr="00FC542B" w:rsidRDefault="00B53F60" w:rsidP="00A852DE">
                            <w:pPr>
                              <w:pStyle w:val="Caption"/>
                              <w:rPr>
                                <w:noProof/>
                                <w:sz w:val="22"/>
                                <w:szCs w:val="22"/>
                              </w:rPr>
                            </w:pPr>
                            <w:bookmarkStart w:id="91" w:name="_Ref305849877"/>
                            <w:r>
                              <w:t xml:space="preserve">Figure </w:t>
                            </w:r>
                            <w:r>
                              <w:fldChar w:fldCharType="begin"/>
                            </w:r>
                            <w:r>
                              <w:instrText xml:space="preserve"> SEQ Figure \* ARABIC </w:instrText>
                            </w:r>
                            <w:r>
                              <w:fldChar w:fldCharType="separate"/>
                            </w:r>
                            <w:r>
                              <w:rPr>
                                <w:noProof/>
                              </w:rPr>
                              <w:t>22</w:t>
                            </w:r>
                            <w:r>
                              <w:rPr>
                                <w:noProof/>
                              </w:rPr>
                              <w:fldChar w:fldCharType="end"/>
                            </w:r>
                            <w:bookmarkEnd w:id="91"/>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7D71A580" w:rsidR="00B53F60" w:rsidRPr="00FC542B" w:rsidRDefault="00B53F60" w:rsidP="00A852DE">
                      <w:pPr>
                        <w:pStyle w:val="Caption"/>
                        <w:rPr>
                          <w:noProof/>
                          <w:sz w:val="22"/>
                          <w:szCs w:val="22"/>
                        </w:rPr>
                      </w:pPr>
                      <w:bookmarkStart w:id="92" w:name="_Ref305849877"/>
                      <w:r>
                        <w:t xml:space="preserve">Figure </w:t>
                      </w:r>
                      <w:r>
                        <w:fldChar w:fldCharType="begin"/>
                      </w:r>
                      <w:r>
                        <w:instrText xml:space="preserve"> SEQ Figure \* ARABIC </w:instrText>
                      </w:r>
                      <w:r>
                        <w:fldChar w:fldCharType="separate"/>
                      </w:r>
                      <w:r>
                        <w:rPr>
                          <w:noProof/>
                        </w:rPr>
                        <w:t>22</w:t>
                      </w:r>
                      <w:r>
                        <w:rPr>
                          <w:noProof/>
                        </w:rPr>
                        <w:fldChar w:fldCharType="end"/>
                      </w:r>
                      <w:bookmarkEnd w:id="92"/>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60219FF3" w:rsidR="00B53F60" w:rsidRPr="008A0CE8" w:rsidRDefault="00B53F60" w:rsidP="0094528B">
                            <w:pPr>
                              <w:pStyle w:val="Caption"/>
                              <w:rPr>
                                <w:noProof/>
                                <w:sz w:val="22"/>
                                <w:szCs w:val="22"/>
                              </w:rPr>
                            </w:pPr>
                            <w:bookmarkStart w:id="93" w:name="_Ref305848877"/>
                            <w:r>
                              <w:t xml:space="preserve">Figure </w:t>
                            </w:r>
                            <w:r>
                              <w:fldChar w:fldCharType="begin"/>
                            </w:r>
                            <w:r>
                              <w:instrText xml:space="preserve"> SEQ Figure \* ARABIC </w:instrText>
                            </w:r>
                            <w:r>
                              <w:fldChar w:fldCharType="separate"/>
                            </w:r>
                            <w:r>
                              <w:rPr>
                                <w:noProof/>
                              </w:rPr>
                              <w:t>23</w:t>
                            </w:r>
                            <w:r>
                              <w:rPr>
                                <w:noProof/>
                              </w:rPr>
                              <w:fldChar w:fldCharType="end"/>
                            </w:r>
                            <w:bookmarkEnd w:id="93"/>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60219FF3" w:rsidR="00B53F60" w:rsidRPr="008A0CE8" w:rsidRDefault="00B53F60" w:rsidP="0094528B">
                      <w:pPr>
                        <w:pStyle w:val="Caption"/>
                        <w:rPr>
                          <w:noProof/>
                          <w:sz w:val="22"/>
                          <w:szCs w:val="22"/>
                        </w:rPr>
                      </w:pPr>
                      <w:bookmarkStart w:id="94" w:name="_Ref305848877"/>
                      <w:r>
                        <w:t xml:space="preserve">Figure </w:t>
                      </w:r>
                      <w:r>
                        <w:fldChar w:fldCharType="begin"/>
                      </w:r>
                      <w:r>
                        <w:instrText xml:space="preserve"> SEQ Figure \* ARABIC </w:instrText>
                      </w:r>
                      <w:r>
                        <w:fldChar w:fldCharType="separate"/>
                      </w:r>
                      <w:r>
                        <w:rPr>
                          <w:noProof/>
                        </w:rPr>
                        <w:t>23</w:t>
                      </w:r>
                      <w:r>
                        <w:rPr>
                          <w:noProof/>
                        </w:rPr>
                        <w:fldChar w:fldCharType="end"/>
                      </w:r>
                      <w:bookmarkEnd w:id="94"/>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728990DC" w:rsidR="00B53F60" w:rsidRPr="00D34DF9" w:rsidRDefault="00B53F60" w:rsidP="00A531FE">
                            <w:pPr>
                              <w:pStyle w:val="Caption"/>
                              <w:rPr>
                                <w:noProof/>
                                <w:sz w:val="22"/>
                                <w:szCs w:val="22"/>
                              </w:rPr>
                            </w:pPr>
                            <w:bookmarkStart w:id="95" w:name="_Ref305852236"/>
                            <w:r>
                              <w:t xml:space="preserve">Figure </w:t>
                            </w:r>
                            <w:r>
                              <w:fldChar w:fldCharType="begin"/>
                            </w:r>
                            <w:r>
                              <w:instrText xml:space="preserve"> SEQ Figure \* ARABIC </w:instrText>
                            </w:r>
                            <w:r>
                              <w:fldChar w:fldCharType="separate"/>
                            </w:r>
                            <w:r>
                              <w:rPr>
                                <w:noProof/>
                              </w:rPr>
                              <w:t>24</w:t>
                            </w:r>
                            <w:r>
                              <w:rPr>
                                <w:noProof/>
                              </w:rPr>
                              <w:fldChar w:fldCharType="end"/>
                            </w:r>
                            <w:bookmarkEnd w:id="95"/>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728990DC" w:rsidR="00B53F60" w:rsidRPr="00D34DF9" w:rsidRDefault="00B53F60" w:rsidP="00A531FE">
                      <w:pPr>
                        <w:pStyle w:val="Caption"/>
                        <w:rPr>
                          <w:noProof/>
                          <w:sz w:val="22"/>
                          <w:szCs w:val="22"/>
                        </w:rPr>
                      </w:pPr>
                      <w:bookmarkStart w:id="96" w:name="_Ref305852236"/>
                      <w:r>
                        <w:t xml:space="preserve">Figure </w:t>
                      </w:r>
                      <w:r>
                        <w:fldChar w:fldCharType="begin"/>
                      </w:r>
                      <w:r>
                        <w:instrText xml:space="preserve"> SEQ Figure \* ARABIC </w:instrText>
                      </w:r>
                      <w:r>
                        <w:fldChar w:fldCharType="separate"/>
                      </w:r>
                      <w:r>
                        <w:rPr>
                          <w:noProof/>
                        </w:rPr>
                        <w:t>24</w:t>
                      </w:r>
                      <w:r>
                        <w:rPr>
                          <w:noProof/>
                        </w:rPr>
                        <w:fldChar w:fldCharType="end"/>
                      </w:r>
                      <w:bookmarkEnd w:id="96"/>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164D8308" w:rsidR="00B53F60" w:rsidRPr="00D34DF9" w:rsidRDefault="00B53F60" w:rsidP="00A531FE">
                            <w:pPr>
                              <w:pStyle w:val="Caption"/>
                              <w:rPr>
                                <w:noProof/>
                                <w:sz w:val="22"/>
                                <w:szCs w:val="22"/>
                              </w:rPr>
                            </w:pPr>
                            <w:bookmarkStart w:id="97" w:name="_Ref305918423"/>
                            <w:r>
                              <w:t xml:space="preserve">Figure </w:t>
                            </w:r>
                            <w:r>
                              <w:fldChar w:fldCharType="begin"/>
                            </w:r>
                            <w:r>
                              <w:instrText xml:space="preserve"> SEQ Figure \* ARABIC </w:instrText>
                            </w:r>
                            <w:r>
                              <w:fldChar w:fldCharType="separate"/>
                            </w:r>
                            <w:r>
                              <w:rPr>
                                <w:noProof/>
                              </w:rPr>
                              <w:t>25</w:t>
                            </w:r>
                            <w:r>
                              <w:rPr>
                                <w:noProof/>
                              </w:rPr>
                              <w:fldChar w:fldCharType="end"/>
                            </w:r>
                            <w:bookmarkEnd w:id="97"/>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164D8308" w:rsidR="00B53F60" w:rsidRPr="00D34DF9" w:rsidRDefault="00B53F60" w:rsidP="00A531FE">
                      <w:pPr>
                        <w:pStyle w:val="Caption"/>
                        <w:rPr>
                          <w:noProof/>
                          <w:sz w:val="22"/>
                          <w:szCs w:val="22"/>
                        </w:rPr>
                      </w:pPr>
                      <w:bookmarkStart w:id="98" w:name="_Ref305918423"/>
                      <w:r>
                        <w:t xml:space="preserve">Figure </w:t>
                      </w:r>
                      <w:r>
                        <w:fldChar w:fldCharType="begin"/>
                      </w:r>
                      <w:r>
                        <w:instrText xml:space="preserve"> SEQ Figure \* ARABIC </w:instrText>
                      </w:r>
                      <w:r>
                        <w:fldChar w:fldCharType="separate"/>
                      </w:r>
                      <w:r>
                        <w:rPr>
                          <w:noProof/>
                        </w:rPr>
                        <w:t>25</w:t>
                      </w:r>
                      <w:r>
                        <w:rPr>
                          <w:noProof/>
                        </w:rPr>
                        <w:fldChar w:fldCharType="end"/>
                      </w:r>
                      <w:bookmarkEnd w:id="98"/>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07ED2798"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AA531E">
        <w:t xml:space="preserve">Figure </w:t>
      </w:r>
      <w:r w:rsidR="00AA531E">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AA531E">
        <w:t xml:space="preserve">Figure </w:t>
      </w:r>
      <w:r w:rsidR="00AA531E">
        <w:rPr>
          <w:noProof/>
        </w:rPr>
        <w:t>19</w:t>
      </w:r>
      <w:r>
        <w:fldChar w:fldCharType="end"/>
      </w:r>
      <w:r>
        <w:t>.</w:t>
      </w:r>
    </w:p>
    <w:p w14:paraId="13657FFC" w14:textId="365397FB"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AA531E">
        <w:t xml:space="preserve">Figure </w:t>
      </w:r>
      <w:r w:rsidR="00AA531E">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AA531E">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05C34792" w:rsidR="00B53F60" w:rsidRPr="009055B5" w:rsidRDefault="00B53F60" w:rsidP="005757A5">
                            <w:pPr>
                              <w:pStyle w:val="Caption"/>
                              <w:rPr>
                                <w:noProof/>
                                <w:sz w:val="22"/>
                                <w:szCs w:val="22"/>
                              </w:rPr>
                            </w:pPr>
                            <w:bookmarkStart w:id="99" w:name="_Ref305925615"/>
                            <w:r>
                              <w:t xml:space="preserve">Figure </w:t>
                            </w:r>
                            <w:r>
                              <w:fldChar w:fldCharType="begin"/>
                            </w:r>
                            <w:r>
                              <w:instrText xml:space="preserve"> SEQ Figure \* ARABIC </w:instrText>
                            </w:r>
                            <w:r>
                              <w:fldChar w:fldCharType="separate"/>
                            </w:r>
                            <w:r>
                              <w:rPr>
                                <w:noProof/>
                              </w:rPr>
                              <w:t>26</w:t>
                            </w:r>
                            <w:r>
                              <w:rPr>
                                <w:noProof/>
                              </w:rPr>
                              <w:fldChar w:fldCharType="end"/>
                            </w:r>
                            <w:bookmarkEnd w:id="99"/>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05C34792" w:rsidR="00B53F60" w:rsidRPr="009055B5" w:rsidRDefault="00B53F60" w:rsidP="005757A5">
                      <w:pPr>
                        <w:pStyle w:val="Caption"/>
                        <w:rPr>
                          <w:noProof/>
                          <w:sz w:val="22"/>
                          <w:szCs w:val="22"/>
                        </w:rPr>
                      </w:pPr>
                      <w:bookmarkStart w:id="100" w:name="_Ref305925615"/>
                      <w:r>
                        <w:t xml:space="preserve">Figure </w:t>
                      </w:r>
                      <w:r>
                        <w:fldChar w:fldCharType="begin"/>
                      </w:r>
                      <w:r>
                        <w:instrText xml:space="preserve"> SEQ Figure \* ARABIC </w:instrText>
                      </w:r>
                      <w:r>
                        <w:fldChar w:fldCharType="separate"/>
                      </w:r>
                      <w:r>
                        <w:rPr>
                          <w:noProof/>
                        </w:rPr>
                        <w:t>26</w:t>
                      </w:r>
                      <w:r>
                        <w:rPr>
                          <w:noProof/>
                        </w:rPr>
                        <w:fldChar w:fldCharType="end"/>
                      </w:r>
                      <w:bookmarkEnd w:id="100"/>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03B8E42D"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AA531E">
        <w:t xml:space="preserve">Figure </w:t>
      </w:r>
      <w:r w:rsidR="00AA531E">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AA531E">
        <w:t xml:space="preserve">Figure </w:t>
      </w:r>
      <w:r w:rsidR="00AA531E">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AA531E">
        <w:t xml:space="preserve">Figure </w:t>
      </w:r>
      <w:r w:rsidR="00AA531E">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1" w:name="_Ref305764702"/>
      <w:bookmarkStart w:id="102" w:name="_Toc508273273"/>
      <w:r>
        <w:t xml:space="preserve">Power </w:t>
      </w:r>
      <w:bookmarkEnd w:id="101"/>
      <w:r w:rsidR="004D3B62">
        <w:t>module</w:t>
      </w:r>
      <w:bookmarkEnd w:id="102"/>
    </w:p>
    <w:p w14:paraId="7FE954ED" w14:textId="5778C4A0"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AA531E">
        <w:t xml:space="preserve">Figure </w:t>
      </w:r>
      <w:r w:rsidR="00AA531E">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3" w:name="_Ref306018368"/>
      <w:bookmarkStart w:id="104" w:name="_Toc508273274"/>
      <w:r>
        <w:t>ADS model</w:t>
      </w:r>
      <w:bookmarkEnd w:id="103"/>
      <w:bookmarkEnd w:id="104"/>
    </w:p>
    <w:p w14:paraId="65FD482E" w14:textId="00CBDE59"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AA531E">
        <w:t xml:space="preserve">Figure </w:t>
      </w:r>
      <w:r w:rsidR="00AA531E">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AA531E">
        <w:t xml:space="preserve">Figure </w:t>
      </w:r>
      <w:r w:rsidR="00AA531E">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2B314F48" w:rsidR="008A4CA3" w:rsidRDefault="008A4CA3" w:rsidP="008A4CA3">
      <w:pPr>
        <w:pStyle w:val="Caption"/>
      </w:pPr>
      <w:bookmarkStart w:id="105" w:name="_Ref306021769"/>
      <w:r>
        <w:t xml:space="preserve">Figure </w:t>
      </w:r>
      <w:r w:rsidR="00F6102D">
        <w:fldChar w:fldCharType="begin"/>
      </w:r>
      <w:r w:rsidR="00F6102D">
        <w:instrText xml:space="preserve"> SEQ Figure \* ARABIC </w:instrText>
      </w:r>
      <w:r w:rsidR="00F6102D">
        <w:fldChar w:fldCharType="separate"/>
      </w:r>
      <w:r w:rsidR="00AA531E">
        <w:rPr>
          <w:noProof/>
        </w:rPr>
        <w:t>27</w:t>
      </w:r>
      <w:r w:rsidR="00F6102D">
        <w:rPr>
          <w:noProof/>
        </w:rPr>
        <w:fldChar w:fldCharType="end"/>
      </w:r>
      <w:bookmarkEnd w:id="105"/>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6" w:name="_Ref305749722"/>
      <w:bookmarkStart w:id="107" w:name="_Toc508273275"/>
      <w:r>
        <w:lastRenderedPageBreak/>
        <w:t xml:space="preserve">The </w:t>
      </w:r>
      <w:r w:rsidR="00635863">
        <w:t>CST</w:t>
      </w:r>
      <w:r w:rsidR="00173629">
        <w:t xml:space="preserve"> </w:t>
      </w:r>
      <w:r>
        <w:t>Microwave Studio model (G. Romanov)</w:t>
      </w:r>
      <w:bookmarkEnd w:id="106"/>
      <w:bookmarkEnd w:id="107"/>
    </w:p>
    <w:p w14:paraId="4B917155" w14:textId="528F0AE0"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1999421F" w:rsidR="00B53F60" w:rsidRPr="00DD39AC" w:rsidRDefault="00B53F60" w:rsidP="002E44CE">
                            <w:pPr>
                              <w:pStyle w:val="Caption"/>
                              <w:rPr>
                                <w:sz w:val="22"/>
                                <w:szCs w:val="22"/>
                              </w:rPr>
                            </w:pPr>
                            <w:bookmarkStart w:id="108" w:name="_Ref505152732"/>
                            <w:r>
                              <w:t xml:space="preserve">Figure </w:t>
                            </w:r>
                            <w:r>
                              <w:fldChar w:fldCharType="begin"/>
                            </w:r>
                            <w:r>
                              <w:instrText xml:space="preserve"> SEQ Figure \* ARABIC </w:instrText>
                            </w:r>
                            <w:r>
                              <w:fldChar w:fldCharType="separate"/>
                            </w:r>
                            <w:r>
                              <w:rPr>
                                <w:noProof/>
                              </w:rPr>
                              <w:t>28</w:t>
                            </w:r>
                            <w:r>
                              <w:rPr>
                                <w:noProof/>
                              </w:rPr>
                              <w:fldChar w:fldCharType="end"/>
                            </w:r>
                            <w:bookmarkEnd w:id="108"/>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1999421F" w:rsidR="00B53F60" w:rsidRPr="00DD39AC" w:rsidRDefault="00B53F60" w:rsidP="002E44CE">
                      <w:pPr>
                        <w:pStyle w:val="Caption"/>
                        <w:rPr>
                          <w:sz w:val="22"/>
                          <w:szCs w:val="22"/>
                        </w:rPr>
                      </w:pPr>
                      <w:bookmarkStart w:id="109" w:name="_Ref505152732"/>
                      <w:r>
                        <w:t xml:space="preserve">Figure </w:t>
                      </w:r>
                      <w:r>
                        <w:fldChar w:fldCharType="begin"/>
                      </w:r>
                      <w:r>
                        <w:instrText xml:space="preserve"> SEQ Figure \* ARABIC </w:instrText>
                      </w:r>
                      <w:r>
                        <w:fldChar w:fldCharType="separate"/>
                      </w:r>
                      <w:r>
                        <w:rPr>
                          <w:noProof/>
                        </w:rPr>
                        <w:t>28</w:t>
                      </w:r>
                      <w:r>
                        <w:rPr>
                          <w:noProof/>
                        </w:rPr>
                        <w:fldChar w:fldCharType="end"/>
                      </w:r>
                      <w:bookmarkEnd w:id="109"/>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AA531E" w:rsidRPr="00AA531E">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AA531E">
        <w:t xml:space="preserve">Figure </w:t>
      </w:r>
      <w:r w:rsidR="00AA531E">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0" w:name="_Ref305678510"/>
      <w:bookmarkStart w:id="111" w:name="_Toc508273276"/>
      <w:r>
        <w:t xml:space="preserve">Power </w:t>
      </w:r>
      <w:bookmarkEnd w:id="110"/>
      <w:r w:rsidR="005B257A">
        <w:t>amplifier model</w:t>
      </w:r>
      <w:bookmarkEnd w:id="111"/>
    </w:p>
    <w:p w14:paraId="55F58E46" w14:textId="6196DA0D"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78553D3C" w:rsidR="00B53F60" w:rsidRPr="00173AA7" w:rsidRDefault="00B53F60" w:rsidP="009A6147">
                            <w:pPr>
                              <w:pStyle w:val="Caption"/>
                              <w:rPr>
                                <w:noProof/>
                                <w:sz w:val="22"/>
                                <w:szCs w:val="22"/>
                              </w:rPr>
                            </w:pPr>
                            <w:bookmarkStart w:id="112" w:name="_Ref505233288"/>
                            <w:r>
                              <w:t xml:space="preserve">Figure </w:t>
                            </w:r>
                            <w:r>
                              <w:fldChar w:fldCharType="begin"/>
                            </w:r>
                            <w:r>
                              <w:instrText xml:space="preserve"> SEQ Figure \* ARABIC </w:instrText>
                            </w:r>
                            <w:r>
                              <w:fldChar w:fldCharType="separate"/>
                            </w:r>
                            <w:r>
                              <w:rPr>
                                <w:noProof/>
                              </w:rPr>
                              <w:t>29</w:t>
                            </w:r>
                            <w:r>
                              <w:rPr>
                                <w:noProof/>
                              </w:rPr>
                              <w:fldChar w:fldCharType="end"/>
                            </w:r>
                            <w:bookmarkEnd w:id="112"/>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78553D3C" w:rsidR="00B53F60" w:rsidRPr="00173AA7" w:rsidRDefault="00B53F60" w:rsidP="009A6147">
                      <w:pPr>
                        <w:pStyle w:val="Caption"/>
                        <w:rPr>
                          <w:noProof/>
                          <w:sz w:val="22"/>
                          <w:szCs w:val="22"/>
                        </w:rPr>
                      </w:pPr>
                      <w:bookmarkStart w:id="113" w:name="_Ref505233288"/>
                      <w:r>
                        <w:t xml:space="preserve">Figure </w:t>
                      </w:r>
                      <w:r>
                        <w:fldChar w:fldCharType="begin"/>
                      </w:r>
                      <w:r>
                        <w:instrText xml:space="preserve"> SEQ Figure \* ARABIC </w:instrText>
                      </w:r>
                      <w:r>
                        <w:fldChar w:fldCharType="separate"/>
                      </w:r>
                      <w:r>
                        <w:rPr>
                          <w:noProof/>
                        </w:rPr>
                        <w:t>29</w:t>
                      </w:r>
                      <w:r>
                        <w:rPr>
                          <w:noProof/>
                        </w:rPr>
                        <w:fldChar w:fldCharType="end"/>
                      </w:r>
                      <w:bookmarkEnd w:id="113"/>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AA531E">
        <w:t xml:space="preserve">Figure </w:t>
      </w:r>
      <w:r w:rsidR="00AA531E">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1CF9879F"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AA531E">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AA531E" w:rsidRPr="00AA531E">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AA531E">
        <w:t xml:space="preserve">Figure </w:t>
      </w:r>
      <w:r w:rsidR="00AA531E">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07AD7FE3"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759D3823" w:rsidR="00B53F60" w:rsidRPr="004A6D44" w:rsidRDefault="00B53F60" w:rsidP="00087785">
                            <w:pPr>
                              <w:pStyle w:val="Caption"/>
                              <w:rPr>
                                <w:noProof/>
                                <w:sz w:val="22"/>
                                <w:szCs w:val="22"/>
                              </w:rPr>
                            </w:pPr>
                            <w:bookmarkStart w:id="114" w:name="_Ref505234079"/>
                            <w:r>
                              <w:t xml:space="preserve">Figure </w:t>
                            </w:r>
                            <w:r>
                              <w:fldChar w:fldCharType="begin"/>
                            </w:r>
                            <w:r>
                              <w:instrText xml:space="preserve"> SEQ Figure \* ARABIC </w:instrText>
                            </w:r>
                            <w:r>
                              <w:fldChar w:fldCharType="separate"/>
                            </w:r>
                            <w:r>
                              <w:rPr>
                                <w:noProof/>
                              </w:rPr>
                              <w:t>30</w:t>
                            </w:r>
                            <w:r>
                              <w:rPr>
                                <w:noProof/>
                              </w:rPr>
                              <w:fldChar w:fldCharType="end"/>
                            </w:r>
                            <w:bookmarkEnd w:id="114"/>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759D3823" w:rsidR="00B53F60" w:rsidRPr="004A6D44" w:rsidRDefault="00B53F60" w:rsidP="00087785">
                      <w:pPr>
                        <w:pStyle w:val="Caption"/>
                        <w:rPr>
                          <w:noProof/>
                          <w:sz w:val="22"/>
                          <w:szCs w:val="22"/>
                        </w:rPr>
                      </w:pPr>
                      <w:bookmarkStart w:id="115" w:name="_Ref505234079"/>
                      <w:r>
                        <w:t xml:space="preserve">Figure </w:t>
                      </w:r>
                      <w:r>
                        <w:fldChar w:fldCharType="begin"/>
                      </w:r>
                      <w:r>
                        <w:instrText xml:space="preserve"> SEQ Figure \* ARABIC </w:instrText>
                      </w:r>
                      <w:r>
                        <w:fldChar w:fldCharType="separate"/>
                      </w:r>
                      <w:r>
                        <w:rPr>
                          <w:noProof/>
                        </w:rPr>
                        <w:t>30</w:t>
                      </w:r>
                      <w:r>
                        <w:rPr>
                          <w:noProof/>
                        </w:rPr>
                        <w:fldChar w:fldCharType="end"/>
                      </w:r>
                      <w:bookmarkEnd w:id="115"/>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AA531E" w:rsidRPr="00AA531E">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AA531E">
        <w:t xml:space="preserve">Figure </w:t>
      </w:r>
      <w:r w:rsidR="00AA531E">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6" w:name="_Toc508273277"/>
      <w:r>
        <w:t>Capacitive c</w:t>
      </w:r>
      <w:r w:rsidR="004B4539">
        <w:t>oupling ring</w:t>
      </w:r>
      <w:bookmarkEnd w:id="116"/>
    </w:p>
    <w:p w14:paraId="7554E588" w14:textId="22A553B0"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AA531E" w:rsidRPr="00AA531E">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AA531E">
        <w:t xml:space="preserve">Figure </w:t>
      </w:r>
      <w:r w:rsidR="00AA531E">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1241CFAE"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AA531E">
        <w:t xml:space="preserve">Figure </w:t>
      </w:r>
      <w:r w:rsidR="00AA531E">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4412D4A9" w:rsidR="00485DD4" w:rsidRDefault="00C0634D" w:rsidP="00836FDF">
      <w:pPr>
        <w:pStyle w:val="Caption"/>
      </w:pPr>
      <w:bookmarkStart w:id="117"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F6102D">
        <w:fldChar w:fldCharType="begin"/>
      </w:r>
      <w:r w:rsidR="00F6102D">
        <w:instrText xml:space="preserve"> SEQ Figure \* ARABIC </w:instrText>
      </w:r>
      <w:r w:rsidR="00F6102D">
        <w:fldChar w:fldCharType="separate"/>
      </w:r>
      <w:r w:rsidR="00AA531E">
        <w:rPr>
          <w:noProof/>
        </w:rPr>
        <w:t>31</w:t>
      </w:r>
      <w:r w:rsidR="00F6102D">
        <w:rPr>
          <w:noProof/>
        </w:rPr>
        <w:fldChar w:fldCharType="end"/>
      </w:r>
      <w:bookmarkEnd w:id="117"/>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30C2F29B" w:rsidR="00B53F60" w:rsidRPr="000E3278" w:rsidRDefault="00B53F60" w:rsidP="00A61E63">
                            <w:pPr>
                              <w:pStyle w:val="Caption"/>
                              <w:rPr>
                                <w:noProof/>
                                <w:sz w:val="22"/>
                                <w:szCs w:val="22"/>
                              </w:rPr>
                            </w:pPr>
                            <w:bookmarkStart w:id="118" w:name="_Ref505263043"/>
                            <w:r>
                              <w:t xml:space="preserve">Figure </w:t>
                            </w:r>
                            <w:r>
                              <w:fldChar w:fldCharType="begin"/>
                            </w:r>
                            <w:r>
                              <w:instrText xml:space="preserve"> SEQ Figure \* ARABIC </w:instrText>
                            </w:r>
                            <w:r>
                              <w:fldChar w:fldCharType="separate"/>
                            </w:r>
                            <w:r>
                              <w:rPr>
                                <w:noProof/>
                              </w:rPr>
                              <w:t>32</w:t>
                            </w:r>
                            <w:r>
                              <w:rPr>
                                <w:noProof/>
                              </w:rPr>
                              <w:fldChar w:fldCharType="end"/>
                            </w:r>
                            <w:bookmarkEnd w:id="118"/>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30C2F29B" w:rsidR="00B53F60" w:rsidRPr="000E3278" w:rsidRDefault="00B53F60" w:rsidP="00A61E63">
                      <w:pPr>
                        <w:pStyle w:val="Caption"/>
                        <w:rPr>
                          <w:noProof/>
                          <w:sz w:val="22"/>
                          <w:szCs w:val="22"/>
                        </w:rPr>
                      </w:pPr>
                      <w:bookmarkStart w:id="119" w:name="_Ref505263043"/>
                      <w:r>
                        <w:t xml:space="preserve">Figure </w:t>
                      </w:r>
                      <w:r>
                        <w:fldChar w:fldCharType="begin"/>
                      </w:r>
                      <w:r>
                        <w:instrText xml:space="preserve"> SEQ Figure \* ARABIC </w:instrText>
                      </w:r>
                      <w:r>
                        <w:fldChar w:fldCharType="separate"/>
                      </w:r>
                      <w:r>
                        <w:rPr>
                          <w:noProof/>
                        </w:rPr>
                        <w:t>32</w:t>
                      </w:r>
                      <w:r>
                        <w:rPr>
                          <w:noProof/>
                        </w:rPr>
                        <w:fldChar w:fldCharType="end"/>
                      </w:r>
                      <w:bookmarkEnd w:id="119"/>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0" w:name="_Toc508273278"/>
      <w:r>
        <w:lastRenderedPageBreak/>
        <w:t>Field probes</w:t>
      </w:r>
      <w:bookmarkEnd w:id="120"/>
    </w:p>
    <w:p w14:paraId="3FA6A976" w14:textId="3DFE2C63"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AA531E" w:rsidRPr="00AA531E">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AA531E" w:rsidRPr="00AA531E">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AA531E">
        <w:t xml:space="preserve">Figure </w:t>
      </w:r>
      <w:r w:rsidR="00AA531E">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02A08BA8" w:rsidR="00B53F60" w:rsidRPr="00D43543" w:rsidRDefault="00B53F60" w:rsidP="00CA7494">
                            <w:pPr>
                              <w:pStyle w:val="Caption"/>
                              <w:rPr>
                                <w:noProof/>
                                <w:sz w:val="22"/>
                                <w:szCs w:val="22"/>
                              </w:rPr>
                            </w:pPr>
                            <w:bookmarkStart w:id="121" w:name="_Ref505244521"/>
                            <w:r>
                              <w:t xml:space="preserve">Figure </w:t>
                            </w:r>
                            <w:r>
                              <w:fldChar w:fldCharType="begin"/>
                            </w:r>
                            <w:r>
                              <w:instrText xml:space="preserve"> SEQ Figure \* ARABIC </w:instrText>
                            </w:r>
                            <w:r>
                              <w:fldChar w:fldCharType="separate"/>
                            </w:r>
                            <w:r>
                              <w:rPr>
                                <w:noProof/>
                              </w:rPr>
                              <w:t>33</w:t>
                            </w:r>
                            <w:r>
                              <w:rPr>
                                <w:noProof/>
                              </w:rPr>
                              <w:fldChar w:fldCharType="end"/>
                            </w:r>
                            <w:bookmarkEnd w:id="121"/>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02A08BA8" w:rsidR="00B53F60" w:rsidRPr="00D43543" w:rsidRDefault="00B53F60" w:rsidP="00CA7494">
                      <w:pPr>
                        <w:pStyle w:val="Caption"/>
                        <w:rPr>
                          <w:noProof/>
                          <w:sz w:val="22"/>
                          <w:szCs w:val="22"/>
                        </w:rPr>
                      </w:pPr>
                      <w:bookmarkStart w:id="122" w:name="_Ref505244521"/>
                      <w:r>
                        <w:t xml:space="preserve">Figure </w:t>
                      </w:r>
                      <w:r>
                        <w:fldChar w:fldCharType="begin"/>
                      </w:r>
                      <w:r>
                        <w:instrText xml:space="preserve"> SEQ Figure \* ARABIC </w:instrText>
                      </w:r>
                      <w:r>
                        <w:fldChar w:fldCharType="separate"/>
                      </w:r>
                      <w:r>
                        <w:rPr>
                          <w:noProof/>
                        </w:rPr>
                        <w:t>33</w:t>
                      </w:r>
                      <w:r>
                        <w:rPr>
                          <w:noProof/>
                        </w:rPr>
                        <w:fldChar w:fldCharType="end"/>
                      </w:r>
                      <w:bookmarkEnd w:id="122"/>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3" w:name="_Ref505764454"/>
      <w:bookmarkStart w:id="124" w:name="_Toc508273279"/>
      <w:r>
        <w:t>Calculated RF parameters</w:t>
      </w:r>
      <w:bookmarkEnd w:id="123"/>
      <w:bookmarkEnd w:id="124"/>
    </w:p>
    <w:p w14:paraId="614D6667" w14:textId="44C3D5B2"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AA531E">
        <w:t xml:space="preserve">Figure </w:t>
      </w:r>
      <w:r w:rsidR="00AA531E">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AA531E">
        <w:t xml:space="preserve">Figure </w:t>
      </w:r>
      <w:r w:rsidR="00AA531E">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51C52428"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AA531E">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7E54EE5B" w:rsidR="00B53F60" w:rsidRPr="00060B7F" w:rsidRDefault="00B53F60" w:rsidP="000706F1">
                            <w:pPr>
                              <w:pStyle w:val="Caption"/>
                              <w:rPr>
                                <w:noProof/>
                                <w:sz w:val="22"/>
                                <w:szCs w:val="22"/>
                              </w:rPr>
                            </w:pPr>
                            <w:bookmarkStart w:id="125" w:name="_Ref505695115"/>
                            <w:r>
                              <w:t xml:space="preserve">Figure </w:t>
                            </w:r>
                            <w:r>
                              <w:fldChar w:fldCharType="begin"/>
                            </w:r>
                            <w:r>
                              <w:instrText xml:space="preserve"> SEQ Figure \* ARABIC </w:instrText>
                            </w:r>
                            <w:r>
                              <w:fldChar w:fldCharType="separate"/>
                            </w:r>
                            <w:r>
                              <w:rPr>
                                <w:noProof/>
                              </w:rPr>
                              <w:t>34</w:t>
                            </w:r>
                            <w:r>
                              <w:rPr>
                                <w:noProof/>
                              </w:rPr>
                              <w:fldChar w:fldCharType="end"/>
                            </w:r>
                            <w:bookmarkEnd w:id="125"/>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7E54EE5B" w:rsidR="00B53F60" w:rsidRPr="00060B7F" w:rsidRDefault="00B53F60" w:rsidP="000706F1">
                      <w:pPr>
                        <w:pStyle w:val="Caption"/>
                        <w:rPr>
                          <w:noProof/>
                          <w:sz w:val="22"/>
                          <w:szCs w:val="22"/>
                        </w:rPr>
                      </w:pPr>
                      <w:bookmarkStart w:id="126" w:name="_Ref505695115"/>
                      <w:r>
                        <w:t xml:space="preserve">Figure </w:t>
                      </w:r>
                      <w:r>
                        <w:fldChar w:fldCharType="begin"/>
                      </w:r>
                      <w:r>
                        <w:instrText xml:space="preserve"> SEQ Figure \* ARABIC </w:instrText>
                      </w:r>
                      <w:r>
                        <w:fldChar w:fldCharType="separate"/>
                      </w:r>
                      <w:r>
                        <w:rPr>
                          <w:noProof/>
                        </w:rPr>
                        <w:t>34</w:t>
                      </w:r>
                      <w:r>
                        <w:rPr>
                          <w:noProof/>
                        </w:rPr>
                        <w:fldChar w:fldCharType="end"/>
                      </w:r>
                      <w:bookmarkEnd w:id="126"/>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4DE3EB8A" w:rsidR="00B53F60" w:rsidRPr="004C0945" w:rsidRDefault="00B53F60" w:rsidP="004E36C1">
                            <w:pPr>
                              <w:pStyle w:val="Caption"/>
                              <w:rPr>
                                <w:sz w:val="22"/>
                                <w:szCs w:val="22"/>
                              </w:rPr>
                            </w:pPr>
                            <w:bookmarkStart w:id="127" w:name="_Ref505756482"/>
                            <w:r>
                              <w:t xml:space="preserve">Figure </w:t>
                            </w:r>
                            <w:r>
                              <w:fldChar w:fldCharType="begin"/>
                            </w:r>
                            <w:r>
                              <w:instrText xml:space="preserve"> SEQ Figure \* ARABIC </w:instrText>
                            </w:r>
                            <w:r>
                              <w:fldChar w:fldCharType="separate"/>
                            </w:r>
                            <w:r>
                              <w:rPr>
                                <w:noProof/>
                              </w:rPr>
                              <w:t>35</w:t>
                            </w:r>
                            <w:r>
                              <w:rPr>
                                <w:noProof/>
                              </w:rPr>
                              <w:fldChar w:fldCharType="end"/>
                            </w:r>
                            <w:bookmarkEnd w:id="127"/>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4DE3EB8A" w:rsidR="00B53F60" w:rsidRPr="004C0945" w:rsidRDefault="00B53F60" w:rsidP="004E36C1">
                      <w:pPr>
                        <w:pStyle w:val="Caption"/>
                        <w:rPr>
                          <w:sz w:val="22"/>
                          <w:szCs w:val="22"/>
                        </w:rPr>
                      </w:pPr>
                      <w:bookmarkStart w:id="128" w:name="_Ref505756482"/>
                      <w:r>
                        <w:t xml:space="preserve">Figure </w:t>
                      </w:r>
                      <w:r>
                        <w:fldChar w:fldCharType="begin"/>
                      </w:r>
                      <w:r>
                        <w:instrText xml:space="preserve"> SEQ Figure \* ARABIC </w:instrText>
                      </w:r>
                      <w:r>
                        <w:fldChar w:fldCharType="separate"/>
                      </w:r>
                      <w:r>
                        <w:rPr>
                          <w:noProof/>
                        </w:rPr>
                        <w:t>35</w:t>
                      </w:r>
                      <w:r>
                        <w:rPr>
                          <w:noProof/>
                        </w:rPr>
                        <w:fldChar w:fldCharType="end"/>
                      </w:r>
                      <w:bookmarkEnd w:id="128"/>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29" w:name="_Toc508273280"/>
      <w:r>
        <w:lastRenderedPageBreak/>
        <w:t>HOM damper</w:t>
      </w:r>
      <w:bookmarkEnd w:id="129"/>
    </w:p>
    <w:p w14:paraId="5AD7CCD9" w14:textId="529E3AD3"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AA531E" w:rsidRPr="00AA531E">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AA531E" w:rsidRPr="00AA531E">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130" w:name="_Toc508273281"/>
      <w:r>
        <w:t>Semi-analytic approximation (C.Y. Tan)</w:t>
      </w:r>
      <w:bookmarkEnd w:id="130"/>
    </w:p>
    <w:p w14:paraId="365A50B8" w14:textId="209B41E8"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AA531E" w:rsidRPr="00AA531E">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AA531E" w:rsidRPr="00AA531E">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495C43E9" w:rsidR="00BA67F4" w:rsidRDefault="00BA67F4" w:rsidP="00BA67F4">
      <w:pPr>
        <w:pStyle w:val="ListParagraph"/>
        <w:numPr>
          <w:ilvl w:val="0"/>
          <w:numId w:val="6"/>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AA531E">
            <w:rPr>
              <w:noProof/>
            </w:rPr>
            <w:t xml:space="preserve"> </w:t>
          </w:r>
          <w:r w:rsidR="00AA531E" w:rsidRPr="00AA531E">
            <w:rPr>
              <w:noProof/>
            </w:rPr>
            <w:t>[33]</w:t>
          </w:r>
          <w:r w:rsidR="007205ED">
            <w:fldChar w:fldCharType="end"/>
          </w:r>
        </w:sdtContent>
      </w:sdt>
      <w:r>
        <w:t xml:space="preserve"> does not have the capability of calculating the effects of a resistive load.</w:t>
      </w:r>
    </w:p>
    <w:p w14:paraId="05743DEB" w14:textId="39ABD07E" w:rsidR="00BA67F4" w:rsidRDefault="002A51D7" w:rsidP="00A94B5B">
      <w:r>
        <w:fldChar w:fldCharType="begin"/>
      </w:r>
      <w:r>
        <w:instrText xml:space="preserve"> REF _Ref312400077 \h </w:instrText>
      </w:r>
      <w:r>
        <w:fldChar w:fldCharType="separate"/>
      </w:r>
      <w:r w:rsidR="00AA531E">
        <w:t xml:space="preserve">Figure </w:t>
      </w:r>
      <w:r w:rsidR="00AA531E">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5EBC729E"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34BCE95C" w:rsidR="00B53F60" w:rsidRDefault="00B53F60" w:rsidP="00775640">
                            <w:pPr>
                              <w:pStyle w:val="Caption"/>
                            </w:pPr>
                            <w:bookmarkStart w:id="131" w:name="_Ref312400077"/>
                            <w:r>
                              <w:t xml:space="preserve">Figure </w:t>
                            </w:r>
                            <w:r>
                              <w:fldChar w:fldCharType="begin"/>
                            </w:r>
                            <w:r>
                              <w:instrText xml:space="preserve"> SEQ Figure \* ARABIC </w:instrText>
                            </w:r>
                            <w:r>
                              <w:fldChar w:fldCharType="separate"/>
                            </w:r>
                            <w:r>
                              <w:rPr>
                                <w:noProof/>
                              </w:rPr>
                              <w:t>36</w:t>
                            </w:r>
                            <w:r>
                              <w:rPr>
                                <w:noProof/>
                              </w:rPr>
                              <w:fldChar w:fldCharType="end"/>
                            </w:r>
                            <w:bookmarkEnd w:id="131"/>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53F60" w:rsidRPr="001E2907" w:rsidRDefault="00B53F60"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34BCE95C" w:rsidR="00B53F60" w:rsidRDefault="00B53F60" w:rsidP="00775640">
                      <w:pPr>
                        <w:pStyle w:val="Caption"/>
                      </w:pPr>
                      <w:bookmarkStart w:id="132" w:name="_Ref312400077"/>
                      <w:r>
                        <w:t xml:space="preserve">Figure </w:t>
                      </w:r>
                      <w:r>
                        <w:fldChar w:fldCharType="begin"/>
                      </w:r>
                      <w:r>
                        <w:instrText xml:space="preserve"> SEQ Figure \* ARABIC </w:instrText>
                      </w:r>
                      <w:r>
                        <w:fldChar w:fldCharType="separate"/>
                      </w:r>
                      <w:r>
                        <w:rPr>
                          <w:noProof/>
                        </w:rPr>
                        <w:t>36</w:t>
                      </w:r>
                      <w:r>
                        <w:rPr>
                          <w:noProof/>
                        </w:rPr>
                        <w:fldChar w:fldCharType="end"/>
                      </w:r>
                      <w:bookmarkEnd w:id="132"/>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53F60" w:rsidRPr="001E2907" w:rsidRDefault="00B53F60"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AA531E">
        <w:t xml:space="preserve">Figure </w:t>
      </w:r>
      <w:r w:rsidR="00AA531E">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F6102D"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77D1714C" w:rsidR="00F81991" w:rsidRDefault="00F81991" w:rsidP="009E7119">
            <w:pPr>
              <w:ind w:firstLine="0"/>
              <w:jc w:val="right"/>
            </w:pPr>
            <w:r>
              <w:t>(</w:t>
            </w:r>
            <w:fldSimple w:instr=" SEQ Equation \* MERGEFORMAT ">
              <w:r w:rsidR="00AA531E">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F6102D"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13B87766" w:rsidR="00722AA1" w:rsidRDefault="00722AA1" w:rsidP="00B015F3">
            <w:pPr>
              <w:ind w:firstLine="0"/>
              <w:jc w:val="right"/>
            </w:pPr>
            <w:bookmarkStart w:id="133" w:name="_Ref312402571"/>
            <w:r>
              <w:t>(</w:t>
            </w:r>
            <w:fldSimple w:instr=" SEQ Equation \* MERGEFORMAT ">
              <w:r w:rsidR="00AA531E">
                <w:rPr>
                  <w:noProof/>
                </w:rPr>
                <w:t>6</w:t>
              </w:r>
            </w:fldSimple>
            <w:r>
              <w:t>)</w:t>
            </w:r>
            <w:bookmarkEnd w:id="133"/>
          </w:p>
        </w:tc>
      </w:tr>
    </w:tbl>
    <w:p w14:paraId="79A8B096" w14:textId="491E8E7E"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AA531E">
        <w:t>(</w:t>
      </w:r>
      <w:r w:rsidR="00AA531E">
        <w:rPr>
          <w:noProof/>
        </w:rPr>
        <w:t>6</w:t>
      </w:r>
      <w:r w:rsidR="00AA531E">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F6102D"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1415D329" w:rsidR="001742C3" w:rsidRDefault="001742C3" w:rsidP="00924E07">
            <w:pPr>
              <w:ind w:firstLine="0"/>
              <w:jc w:val="right"/>
            </w:pPr>
            <w:r>
              <w:t>(</w:t>
            </w:r>
            <w:fldSimple w:instr=" SEQ Equation \* MERGEFORMAT ">
              <w:r w:rsidR="00AA531E">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F6102D"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0CD8E695" w:rsidR="00183267" w:rsidRDefault="00183267" w:rsidP="00337774">
            <w:pPr>
              <w:ind w:firstLine="0"/>
              <w:jc w:val="right"/>
            </w:pPr>
            <w:r>
              <w:t>(</w:t>
            </w:r>
            <w:fldSimple w:instr=" SEQ Equation \* MERGEFORMAT ">
              <w:r w:rsidR="00AA531E">
                <w:rPr>
                  <w:noProof/>
                </w:rPr>
                <w:t>8</w:t>
              </w:r>
            </w:fldSimple>
            <w:r>
              <w:t>)</w:t>
            </w:r>
          </w:p>
        </w:tc>
      </w:tr>
    </w:tbl>
    <w:p w14:paraId="204390A4" w14:textId="30675F57"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60238287" w:rsidR="00B53F60" w:rsidRPr="0032357C" w:rsidRDefault="00B53F60" w:rsidP="00611E42">
                            <w:pPr>
                              <w:pStyle w:val="Caption"/>
                              <w:rPr>
                                <w:noProof/>
                                <w:sz w:val="22"/>
                                <w:szCs w:val="22"/>
                              </w:rPr>
                            </w:pPr>
                            <w:bookmarkStart w:id="134" w:name="_Ref312406953"/>
                            <w:r>
                              <w:t xml:space="preserve">Figure </w:t>
                            </w:r>
                            <w:r>
                              <w:fldChar w:fldCharType="begin"/>
                            </w:r>
                            <w:r>
                              <w:instrText xml:space="preserve"> SEQ Figure \* ARABIC </w:instrText>
                            </w:r>
                            <w:r>
                              <w:fldChar w:fldCharType="separate"/>
                            </w:r>
                            <w:r>
                              <w:rPr>
                                <w:noProof/>
                              </w:rPr>
                              <w:t>37</w:t>
                            </w:r>
                            <w:r>
                              <w:rPr>
                                <w:noProof/>
                              </w:rPr>
                              <w:fldChar w:fldCharType="end"/>
                            </w:r>
                            <w:bookmarkEnd w:id="134"/>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60238287" w:rsidR="00B53F60" w:rsidRPr="0032357C" w:rsidRDefault="00B53F60" w:rsidP="00611E42">
                      <w:pPr>
                        <w:pStyle w:val="Caption"/>
                        <w:rPr>
                          <w:noProof/>
                          <w:sz w:val="22"/>
                          <w:szCs w:val="22"/>
                        </w:rPr>
                      </w:pPr>
                      <w:bookmarkStart w:id="135" w:name="_Ref312406953"/>
                      <w:r>
                        <w:t xml:space="preserve">Figure </w:t>
                      </w:r>
                      <w:r>
                        <w:fldChar w:fldCharType="begin"/>
                      </w:r>
                      <w:r>
                        <w:instrText xml:space="preserve"> SEQ Figure \* ARABIC </w:instrText>
                      </w:r>
                      <w:r>
                        <w:fldChar w:fldCharType="separate"/>
                      </w:r>
                      <w:r>
                        <w:rPr>
                          <w:noProof/>
                        </w:rPr>
                        <w:t>37</w:t>
                      </w:r>
                      <w:r>
                        <w:rPr>
                          <w:noProof/>
                        </w:rPr>
                        <w:fldChar w:fldCharType="end"/>
                      </w:r>
                      <w:bookmarkEnd w:id="135"/>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AA531E">
        <w:t xml:space="preserve">Figure </w:t>
      </w:r>
      <w:r w:rsidR="00AA531E">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F6102D"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7DBD9E02" w:rsidR="000F770D" w:rsidRDefault="000F770D" w:rsidP="00337774">
            <w:pPr>
              <w:ind w:firstLine="0"/>
              <w:jc w:val="right"/>
            </w:pPr>
            <w:r>
              <w:t>(</w:t>
            </w:r>
            <w:fldSimple w:instr=" SEQ Equation \* MERGEFORMAT ">
              <w:r w:rsidR="00AA531E">
                <w:rPr>
                  <w:noProof/>
                </w:rPr>
                <w:t>9</w:t>
              </w:r>
            </w:fldSimple>
            <w:r>
              <w:t>)</w:t>
            </w:r>
          </w:p>
        </w:tc>
      </w:tr>
    </w:tbl>
    <w:p w14:paraId="2A38B065" w14:textId="5BD3E171" w:rsidR="00485B57" w:rsidRDefault="00485B57" w:rsidP="00485B57">
      <w:pPr>
        <w:pStyle w:val="Heading4"/>
      </w:pPr>
      <w:r>
        <w:lastRenderedPageBreak/>
        <w:t>Simple HOM damper</w:t>
      </w:r>
    </w:p>
    <w:p w14:paraId="6A7C8237" w14:textId="71C3E127"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AA531E">
        <w:t xml:space="preserve">Figure </w:t>
      </w:r>
      <w:r w:rsidR="00AA531E">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709B9AF8" w:rsidR="00B53F60" w:rsidRPr="00B55AFC" w:rsidRDefault="00B53F60" w:rsidP="0044496C">
                            <w:pPr>
                              <w:pStyle w:val="Caption"/>
                              <w:rPr>
                                <w:noProof/>
                                <w:sz w:val="22"/>
                                <w:szCs w:val="22"/>
                              </w:rPr>
                            </w:pPr>
                            <w:bookmarkStart w:id="136" w:name="_Ref312408698"/>
                            <w:r>
                              <w:t xml:space="preserve">Figure </w:t>
                            </w:r>
                            <w:r>
                              <w:fldChar w:fldCharType="begin"/>
                            </w:r>
                            <w:r>
                              <w:instrText xml:space="preserve"> SEQ Figure \* ARABIC </w:instrText>
                            </w:r>
                            <w:r>
                              <w:fldChar w:fldCharType="separate"/>
                            </w:r>
                            <w:r>
                              <w:rPr>
                                <w:noProof/>
                              </w:rPr>
                              <w:t>38</w:t>
                            </w:r>
                            <w:r>
                              <w:rPr>
                                <w:noProof/>
                              </w:rPr>
                              <w:fldChar w:fldCharType="end"/>
                            </w:r>
                            <w:bookmarkEnd w:id="136"/>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709B9AF8" w:rsidR="00B53F60" w:rsidRPr="00B55AFC" w:rsidRDefault="00B53F60" w:rsidP="0044496C">
                      <w:pPr>
                        <w:pStyle w:val="Caption"/>
                        <w:rPr>
                          <w:noProof/>
                          <w:sz w:val="22"/>
                          <w:szCs w:val="22"/>
                        </w:rPr>
                      </w:pPr>
                      <w:bookmarkStart w:id="137" w:name="_Ref312408698"/>
                      <w:r>
                        <w:t xml:space="preserve">Figure </w:t>
                      </w:r>
                      <w:r>
                        <w:fldChar w:fldCharType="begin"/>
                      </w:r>
                      <w:r>
                        <w:instrText xml:space="preserve"> SEQ Figure \* ARABIC </w:instrText>
                      </w:r>
                      <w:r>
                        <w:fldChar w:fldCharType="separate"/>
                      </w:r>
                      <w:r>
                        <w:rPr>
                          <w:noProof/>
                        </w:rPr>
                        <w:t>38</w:t>
                      </w:r>
                      <w:r>
                        <w:rPr>
                          <w:noProof/>
                        </w:rPr>
                        <w:fldChar w:fldCharType="end"/>
                      </w:r>
                      <w:bookmarkEnd w:id="137"/>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3AAFDCE2"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AA531E">
        <w:t xml:space="preserve">Figure </w:t>
      </w:r>
      <w:r w:rsidR="00AA531E">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59A5A696"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AA531E">
        <w:t xml:space="preserve">Figure </w:t>
      </w:r>
      <w:r w:rsidR="00AA531E">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41523E82" w:rsidR="00B53F60" w:rsidRPr="002F7543" w:rsidRDefault="00B53F60" w:rsidP="00731285">
                            <w:pPr>
                              <w:pStyle w:val="Caption"/>
                              <w:rPr>
                                <w:noProof/>
                                <w:sz w:val="22"/>
                                <w:szCs w:val="22"/>
                              </w:rPr>
                            </w:pPr>
                            <w:bookmarkStart w:id="138" w:name="_Ref312413819"/>
                            <w:r>
                              <w:t xml:space="preserve">Figure </w:t>
                            </w:r>
                            <w:r>
                              <w:fldChar w:fldCharType="begin"/>
                            </w:r>
                            <w:r>
                              <w:instrText xml:space="preserve"> SEQ Figure \* ARABIC </w:instrText>
                            </w:r>
                            <w:r>
                              <w:fldChar w:fldCharType="separate"/>
                            </w:r>
                            <w:r>
                              <w:rPr>
                                <w:noProof/>
                              </w:rPr>
                              <w:t>39</w:t>
                            </w:r>
                            <w:r>
                              <w:rPr>
                                <w:noProof/>
                              </w:rPr>
                              <w:fldChar w:fldCharType="end"/>
                            </w:r>
                            <w:bookmarkEnd w:id="138"/>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41523E82" w:rsidR="00B53F60" w:rsidRPr="002F7543" w:rsidRDefault="00B53F60" w:rsidP="00731285">
                      <w:pPr>
                        <w:pStyle w:val="Caption"/>
                        <w:rPr>
                          <w:noProof/>
                          <w:sz w:val="22"/>
                          <w:szCs w:val="22"/>
                        </w:rPr>
                      </w:pPr>
                      <w:bookmarkStart w:id="139" w:name="_Ref312413819"/>
                      <w:r>
                        <w:t xml:space="preserve">Figure </w:t>
                      </w:r>
                      <w:r>
                        <w:fldChar w:fldCharType="begin"/>
                      </w:r>
                      <w:r>
                        <w:instrText xml:space="preserve"> SEQ Figure \* ARABIC </w:instrText>
                      </w:r>
                      <w:r>
                        <w:fldChar w:fldCharType="separate"/>
                      </w:r>
                      <w:r>
                        <w:rPr>
                          <w:noProof/>
                        </w:rPr>
                        <w:t>39</w:t>
                      </w:r>
                      <w:r>
                        <w:rPr>
                          <w:noProof/>
                        </w:rPr>
                        <w:fldChar w:fldCharType="end"/>
                      </w:r>
                      <w:bookmarkEnd w:id="139"/>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0" w:name="_Ref505087088"/>
      <w:bookmarkStart w:id="141" w:name="_Toc508273282"/>
      <w:r>
        <w:t>Microwave studio model (G. Romanov)</w:t>
      </w:r>
      <w:bookmarkEnd w:id="140"/>
      <w:bookmarkEnd w:id="141"/>
    </w:p>
    <w:p w14:paraId="007E5248" w14:textId="26207FFF"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AA531E">
        <w:t xml:space="preserve">Figure </w:t>
      </w:r>
      <w:r w:rsidR="00AA531E">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AA531E">
        <w:t xml:space="preserve">Table </w:t>
      </w:r>
      <w:r w:rsidR="00AA531E">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AA531E">
        <w:t xml:space="preserve">Figure </w:t>
      </w:r>
      <w:r w:rsidR="00AA531E">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1E3AF8E9"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A531E">
              <w:t xml:space="preserve">Figure </w:t>
            </w:r>
            <w:r w:rsidR="00AA531E">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10B879A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A531E">
              <w:t xml:space="preserve">Figure </w:t>
            </w:r>
            <w:r w:rsidR="00AA531E">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26DD6D05"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A531E">
              <w:t xml:space="preserve">Figure </w:t>
            </w:r>
            <w:r w:rsidR="00AA531E">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E389BCB"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A531E">
              <w:t xml:space="preserve">Figure </w:t>
            </w:r>
            <w:r w:rsidR="00AA531E">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1578791B" w:rsidR="00C871FE" w:rsidRPr="00C871FE" w:rsidRDefault="00274D58" w:rsidP="00C871FE">
      <w:pPr>
        <w:pStyle w:val="Caption"/>
      </w:pPr>
      <w:bookmarkStart w:id="142" w:name="_Ref377305820"/>
      <w:r>
        <w:t xml:space="preserve">Table </w:t>
      </w:r>
      <w:r w:rsidR="00F6102D">
        <w:fldChar w:fldCharType="begin"/>
      </w:r>
      <w:r w:rsidR="00F6102D">
        <w:instrText xml:space="preserve"> SEQ Table \* ARABIC </w:instrText>
      </w:r>
      <w:r w:rsidR="00F6102D">
        <w:fldChar w:fldCharType="separate"/>
      </w:r>
      <w:r w:rsidR="00AA531E">
        <w:rPr>
          <w:noProof/>
        </w:rPr>
        <w:t>4</w:t>
      </w:r>
      <w:r w:rsidR="00F6102D">
        <w:rPr>
          <w:noProof/>
        </w:rPr>
        <w:fldChar w:fldCharType="end"/>
      </w:r>
      <w:bookmarkEnd w:id="142"/>
      <w:r>
        <w:t>: The dimensions of th</w:t>
      </w:r>
      <w:r w:rsidR="00C871FE">
        <w:t>e HOM cavity after optimization</w:t>
      </w:r>
    </w:p>
    <w:p w14:paraId="2F069F87" w14:textId="5FF17258"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03B08877" w:rsidR="00B53F60" w:rsidRPr="005A3E1A" w:rsidRDefault="00B53F60" w:rsidP="0024293C">
                            <w:pPr>
                              <w:pStyle w:val="Caption"/>
                              <w:rPr>
                                <w:noProof/>
                                <w:sz w:val="22"/>
                                <w:szCs w:val="22"/>
                              </w:rPr>
                            </w:pPr>
                            <w:bookmarkStart w:id="143" w:name="_Ref377305735"/>
                            <w:r>
                              <w:t xml:space="preserve">Figure </w:t>
                            </w:r>
                            <w:r>
                              <w:fldChar w:fldCharType="begin"/>
                            </w:r>
                            <w:r>
                              <w:instrText xml:space="preserve"> SEQ Figure \* ARABIC </w:instrText>
                            </w:r>
                            <w:r>
                              <w:fldChar w:fldCharType="separate"/>
                            </w:r>
                            <w:r>
                              <w:rPr>
                                <w:noProof/>
                              </w:rPr>
                              <w:t>40</w:t>
                            </w:r>
                            <w:r>
                              <w:rPr>
                                <w:noProof/>
                              </w:rPr>
                              <w:fldChar w:fldCharType="end"/>
                            </w:r>
                            <w:bookmarkEnd w:id="143"/>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03B08877" w:rsidR="00B53F60" w:rsidRPr="005A3E1A" w:rsidRDefault="00B53F60" w:rsidP="0024293C">
                      <w:pPr>
                        <w:pStyle w:val="Caption"/>
                        <w:rPr>
                          <w:noProof/>
                          <w:sz w:val="22"/>
                          <w:szCs w:val="22"/>
                        </w:rPr>
                      </w:pPr>
                      <w:bookmarkStart w:id="144" w:name="_Ref377305735"/>
                      <w:r>
                        <w:t xml:space="preserve">Figure </w:t>
                      </w:r>
                      <w:r>
                        <w:fldChar w:fldCharType="begin"/>
                      </w:r>
                      <w:r>
                        <w:instrText xml:space="preserve"> SEQ Figure \* ARABIC </w:instrText>
                      </w:r>
                      <w:r>
                        <w:fldChar w:fldCharType="separate"/>
                      </w:r>
                      <w:r>
                        <w:rPr>
                          <w:noProof/>
                        </w:rPr>
                        <w:t>40</w:t>
                      </w:r>
                      <w:r>
                        <w:rPr>
                          <w:noProof/>
                        </w:rPr>
                        <w:fldChar w:fldCharType="end"/>
                      </w:r>
                      <w:bookmarkEnd w:id="144"/>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AA531E">
        <w:t xml:space="preserve">Figure </w:t>
      </w:r>
      <w:r w:rsidR="00AA531E">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2537D3E8"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AA531E">
        <w:t xml:space="preserve">Figure </w:t>
      </w:r>
      <w:r w:rsidR="00AA531E">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AA531E">
        <w:t xml:space="preserve">Figure </w:t>
      </w:r>
      <w:r w:rsidR="00AA531E">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7DF78FDF" w:rsidR="00B53F60" w:rsidRPr="0058273A" w:rsidRDefault="00B53F60" w:rsidP="00243453">
                            <w:pPr>
                              <w:pStyle w:val="Caption"/>
                              <w:rPr>
                                <w:noProof/>
                                <w:sz w:val="22"/>
                                <w:szCs w:val="22"/>
                              </w:rPr>
                            </w:pPr>
                            <w:bookmarkStart w:id="145" w:name="_Ref377367703"/>
                            <w:r>
                              <w:t xml:space="preserve">Figure </w:t>
                            </w:r>
                            <w:r>
                              <w:fldChar w:fldCharType="begin"/>
                            </w:r>
                            <w:r>
                              <w:instrText xml:space="preserve"> SEQ Figure \* ARABIC </w:instrText>
                            </w:r>
                            <w:r>
                              <w:fldChar w:fldCharType="separate"/>
                            </w:r>
                            <w:r>
                              <w:rPr>
                                <w:noProof/>
                              </w:rPr>
                              <w:t>41</w:t>
                            </w:r>
                            <w:r>
                              <w:rPr>
                                <w:noProof/>
                              </w:rPr>
                              <w:fldChar w:fldCharType="end"/>
                            </w:r>
                            <w:bookmarkEnd w:id="145"/>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7DF78FDF" w:rsidR="00B53F60" w:rsidRPr="0058273A" w:rsidRDefault="00B53F60" w:rsidP="00243453">
                      <w:pPr>
                        <w:pStyle w:val="Caption"/>
                        <w:rPr>
                          <w:noProof/>
                          <w:sz w:val="22"/>
                          <w:szCs w:val="22"/>
                        </w:rPr>
                      </w:pPr>
                      <w:bookmarkStart w:id="146" w:name="_Ref377367703"/>
                      <w:r>
                        <w:t xml:space="preserve">Figure </w:t>
                      </w:r>
                      <w:r>
                        <w:fldChar w:fldCharType="begin"/>
                      </w:r>
                      <w:r>
                        <w:instrText xml:space="preserve"> SEQ Figure \* ARABIC </w:instrText>
                      </w:r>
                      <w:r>
                        <w:fldChar w:fldCharType="separate"/>
                      </w:r>
                      <w:r>
                        <w:rPr>
                          <w:noProof/>
                        </w:rPr>
                        <w:t>41</w:t>
                      </w:r>
                      <w:r>
                        <w:rPr>
                          <w:noProof/>
                        </w:rPr>
                        <w:fldChar w:fldCharType="end"/>
                      </w:r>
                      <w:bookmarkEnd w:id="146"/>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17A599C4" w:rsidR="00B53F60" w:rsidRPr="0058273A" w:rsidRDefault="00B53F60" w:rsidP="00C4015A">
                            <w:pPr>
                              <w:pStyle w:val="Caption"/>
                              <w:rPr>
                                <w:noProof/>
                                <w:sz w:val="22"/>
                                <w:szCs w:val="22"/>
                              </w:rPr>
                            </w:pPr>
                            <w:bookmarkStart w:id="147" w:name="_Ref377365132"/>
                            <w:r>
                              <w:t xml:space="preserve">Figure </w:t>
                            </w:r>
                            <w:r>
                              <w:fldChar w:fldCharType="begin"/>
                            </w:r>
                            <w:r>
                              <w:instrText xml:space="preserve"> SEQ Figure \* ARABIC </w:instrText>
                            </w:r>
                            <w:r>
                              <w:fldChar w:fldCharType="separate"/>
                            </w:r>
                            <w:r>
                              <w:rPr>
                                <w:noProof/>
                              </w:rPr>
                              <w:t>42</w:t>
                            </w:r>
                            <w:r>
                              <w:rPr>
                                <w:noProof/>
                              </w:rPr>
                              <w:fldChar w:fldCharType="end"/>
                            </w:r>
                            <w:bookmarkEnd w:id="147"/>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17A599C4" w:rsidR="00B53F60" w:rsidRPr="0058273A" w:rsidRDefault="00B53F60" w:rsidP="00C4015A">
                      <w:pPr>
                        <w:pStyle w:val="Caption"/>
                        <w:rPr>
                          <w:noProof/>
                          <w:sz w:val="22"/>
                          <w:szCs w:val="22"/>
                        </w:rPr>
                      </w:pPr>
                      <w:bookmarkStart w:id="148" w:name="_Ref377365132"/>
                      <w:r>
                        <w:t xml:space="preserve">Figure </w:t>
                      </w:r>
                      <w:r>
                        <w:fldChar w:fldCharType="begin"/>
                      </w:r>
                      <w:r>
                        <w:instrText xml:space="preserve"> SEQ Figure \* ARABIC </w:instrText>
                      </w:r>
                      <w:r>
                        <w:fldChar w:fldCharType="separate"/>
                      </w:r>
                      <w:r>
                        <w:rPr>
                          <w:noProof/>
                        </w:rPr>
                        <w:t>42</w:t>
                      </w:r>
                      <w:r>
                        <w:rPr>
                          <w:noProof/>
                        </w:rPr>
                        <w:fldChar w:fldCharType="end"/>
                      </w:r>
                      <w:bookmarkEnd w:id="148"/>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4C857256"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1600BD60" w:rsidR="00B53F60" w:rsidRPr="00B46F66" w:rsidRDefault="00B53F60" w:rsidP="007D0A2A">
                            <w:pPr>
                              <w:pStyle w:val="Caption"/>
                              <w:rPr>
                                <w:noProof/>
                                <w:sz w:val="22"/>
                                <w:szCs w:val="22"/>
                              </w:rPr>
                            </w:pPr>
                            <w:bookmarkStart w:id="149" w:name="_Ref377368547"/>
                            <w:r>
                              <w:t xml:space="preserve">Figure </w:t>
                            </w:r>
                            <w:r>
                              <w:fldChar w:fldCharType="begin"/>
                            </w:r>
                            <w:r>
                              <w:instrText xml:space="preserve"> SEQ Figure \* ARABIC </w:instrText>
                            </w:r>
                            <w:r>
                              <w:fldChar w:fldCharType="separate"/>
                            </w:r>
                            <w:r>
                              <w:rPr>
                                <w:noProof/>
                              </w:rPr>
                              <w:t>43</w:t>
                            </w:r>
                            <w:r>
                              <w:rPr>
                                <w:noProof/>
                              </w:rPr>
                              <w:fldChar w:fldCharType="end"/>
                            </w:r>
                            <w:bookmarkEnd w:id="149"/>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53F60" w:rsidRPr="00712106" w:rsidRDefault="00B53F60"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1600BD60" w:rsidR="00B53F60" w:rsidRPr="00B46F66" w:rsidRDefault="00B53F60" w:rsidP="007D0A2A">
                      <w:pPr>
                        <w:pStyle w:val="Caption"/>
                        <w:rPr>
                          <w:noProof/>
                          <w:sz w:val="22"/>
                          <w:szCs w:val="22"/>
                        </w:rPr>
                      </w:pPr>
                      <w:bookmarkStart w:id="150" w:name="_Ref377368547"/>
                      <w:r>
                        <w:t xml:space="preserve">Figure </w:t>
                      </w:r>
                      <w:r>
                        <w:fldChar w:fldCharType="begin"/>
                      </w:r>
                      <w:r>
                        <w:instrText xml:space="preserve"> SEQ Figure \* ARABIC </w:instrText>
                      </w:r>
                      <w:r>
                        <w:fldChar w:fldCharType="separate"/>
                      </w:r>
                      <w:r>
                        <w:rPr>
                          <w:noProof/>
                        </w:rPr>
                        <w:t>43</w:t>
                      </w:r>
                      <w:r>
                        <w:rPr>
                          <w:noProof/>
                        </w:rPr>
                        <w:fldChar w:fldCharType="end"/>
                      </w:r>
                      <w:bookmarkEnd w:id="15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53F60" w:rsidRPr="00712106" w:rsidRDefault="00B53F60"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23A8D14D" w:rsidR="00B53F60" w:rsidRPr="00B46F66" w:rsidRDefault="00B53F60" w:rsidP="004043C6">
                            <w:pPr>
                              <w:pStyle w:val="Caption"/>
                              <w:rPr>
                                <w:noProof/>
                                <w:sz w:val="22"/>
                                <w:szCs w:val="22"/>
                              </w:rPr>
                            </w:pPr>
                            <w:bookmarkStart w:id="151" w:name="_Ref505067097"/>
                            <w:r>
                              <w:t xml:space="preserve">Figure </w:t>
                            </w:r>
                            <w:r>
                              <w:fldChar w:fldCharType="begin"/>
                            </w:r>
                            <w:r>
                              <w:instrText xml:space="preserve"> SEQ Figure \* ARABIC </w:instrText>
                            </w:r>
                            <w:r>
                              <w:fldChar w:fldCharType="separate"/>
                            </w:r>
                            <w:r>
                              <w:rPr>
                                <w:noProof/>
                              </w:rPr>
                              <w:t>44</w:t>
                            </w:r>
                            <w:r>
                              <w:rPr>
                                <w:noProof/>
                              </w:rPr>
                              <w:fldChar w:fldCharType="end"/>
                            </w:r>
                            <w:bookmarkEnd w:id="151"/>
                            <w:r>
                              <w:t>: The location of the four damping resistors used in the CST model. These four resistors are effectively in parallel.</w:t>
                            </w:r>
                          </w:p>
                          <w:p w14:paraId="7DB27AAB" w14:textId="1BCF4949" w:rsidR="00B53F60" w:rsidRPr="00750FBA" w:rsidRDefault="00B53F60"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23A8D14D" w:rsidR="00B53F60" w:rsidRPr="00B46F66" w:rsidRDefault="00B53F60" w:rsidP="004043C6">
                      <w:pPr>
                        <w:pStyle w:val="Caption"/>
                        <w:rPr>
                          <w:noProof/>
                          <w:sz w:val="22"/>
                          <w:szCs w:val="22"/>
                        </w:rPr>
                      </w:pPr>
                      <w:bookmarkStart w:id="152" w:name="_Ref505067097"/>
                      <w:r>
                        <w:t xml:space="preserve">Figure </w:t>
                      </w:r>
                      <w:r>
                        <w:fldChar w:fldCharType="begin"/>
                      </w:r>
                      <w:r>
                        <w:instrText xml:space="preserve"> SEQ Figure \* ARABIC </w:instrText>
                      </w:r>
                      <w:r>
                        <w:fldChar w:fldCharType="separate"/>
                      </w:r>
                      <w:r>
                        <w:rPr>
                          <w:noProof/>
                        </w:rPr>
                        <w:t>44</w:t>
                      </w:r>
                      <w:r>
                        <w:rPr>
                          <w:noProof/>
                        </w:rPr>
                        <w:fldChar w:fldCharType="end"/>
                      </w:r>
                      <w:bookmarkEnd w:id="152"/>
                      <w:r>
                        <w:t>: The location of the four damping resistors used in the CST model. These four resistors are effectively in parallel.</w:t>
                      </w:r>
                    </w:p>
                    <w:p w14:paraId="7DB27AAB" w14:textId="1BCF4949" w:rsidR="00B53F60" w:rsidRPr="00750FBA" w:rsidRDefault="00B53F60"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AA531E">
        <w:t xml:space="preserve">Figure </w:t>
      </w:r>
      <w:r w:rsidR="00AA531E">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(zero damping resistance)</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F83105">
        <w:t>by about 4%</w:t>
      </w:r>
      <w:r w:rsidR="00F6224D">
        <w:t>. See</w:t>
      </w:r>
      <w:r w:rsidR="006A6109">
        <w:t xml:space="preserve"> </w:t>
      </w:r>
      <w:r w:rsidR="00DD1A71">
        <w:fldChar w:fldCharType="begin"/>
      </w:r>
      <w:r w:rsidR="00DD1A71">
        <w:instrText xml:space="preserve"> REF _Ref377376644 \h </w:instrText>
      </w:r>
      <w:r w:rsidR="00DD1A71">
        <w:fldChar w:fldCharType="separate"/>
      </w:r>
      <w:r w:rsidR="00AA531E">
        <w:t xml:space="preserve">Figure </w:t>
      </w:r>
      <w:r w:rsidR="00AA531E">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AA531E">
        <w:t xml:space="preserve">Figure </w:t>
      </w:r>
      <w:r w:rsidR="00AA531E">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63640DF8" w:rsidR="00B53F60" w:rsidRPr="00B52BB6" w:rsidRDefault="00B53F60" w:rsidP="0028704B">
                            <w:pPr>
                              <w:pStyle w:val="Caption"/>
                              <w:rPr>
                                <w:noProof/>
                                <w:sz w:val="22"/>
                                <w:szCs w:val="22"/>
                              </w:rPr>
                            </w:pPr>
                            <w:bookmarkStart w:id="153" w:name="_Ref377376644"/>
                            <w:r>
                              <w:t xml:space="preserve">Figure </w:t>
                            </w:r>
                            <w:r>
                              <w:fldChar w:fldCharType="begin"/>
                            </w:r>
                            <w:r>
                              <w:instrText xml:space="preserve"> SEQ Figure \* ARABIC </w:instrText>
                            </w:r>
                            <w:r>
                              <w:fldChar w:fldCharType="separate"/>
                            </w:r>
                            <w:r>
                              <w:rPr>
                                <w:noProof/>
                              </w:rPr>
                              <w:t>45</w:t>
                            </w:r>
                            <w:r>
                              <w:rPr>
                                <w:noProof/>
                              </w:rPr>
                              <w:fldChar w:fldCharType="end"/>
                            </w:r>
                            <w:bookmarkEnd w:id="153"/>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63640DF8" w:rsidR="00B53F60" w:rsidRPr="00B52BB6" w:rsidRDefault="00B53F60" w:rsidP="0028704B">
                      <w:pPr>
                        <w:pStyle w:val="Caption"/>
                        <w:rPr>
                          <w:noProof/>
                          <w:sz w:val="22"/>
                          <w:szCs w:val="22"/>
                        </w:rPr>
                      </w:pPr>
                      <w:bookmarkStart w:id="154" w:name="_Ref377376644"/>
                      <w:r>
                        <w:t xml:space="preserve">Figure </w:t>
                      </w:r>
                      <w:r>
                        <w:fldChar w:fldCharType="begin"/>
                      </w:r>
                      <w:r>
                        <w:instrText xml:space="preserve"> SEQ Figure \* ARABIC </w:instrText>
                      </w:r>
                      <w:r>
                        <w:fldChar w:fldCharType="separate"/>
                      </w:r>
                      <w:r>
                        <w:rPr>
                          <w:noProof/>
                        </w:rPr>
                        <w:t>45</w:t>
                      </w:r>
                      <w:r>
                        <w:rPr>
                          <w:noProof/>
                        </w:rPr>
                        <w:fldChar w:fldCharType="end"/>
                      </w:r>
                      <w:bookmarkEnd w:id="154"/>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6C94A9C" w:rsidR="00650E32" w:rsidRDefault="00650E32">
      <w:pPr>
        <w:spacing w:before="0" w:after="200"/>
        <w:ind w:firstLine="0"/>
      </w:pPr>
    </w:p>
    <w:p w14:paraId="13F3E9E9" w14:textId="6CCF9815" w:rsidR="00AB269D" w:rsidRDefault="00E9553A">
      <w:pPr>
        <w:spacing w:before="0" w:after="200"/>
        <w:ind w:firstLine="0"/>
      </w:pPr>
      <w:r>
        <w:rPr>
          <w:noProof/>
        </w:rPr>
        <w:drawing>
          <wp:anchor distT="0" distB="0" distL="114300" distR="114300" simplePos="0" relativeHeight="251872256" behindDoc="0" locked="0" layoutInCell="1" allowOverlap="1" wp14:anchorId="148B1047" wp14:editId="55182EF5">
            <wp:simplePos x="0" y="0"/>
            <wp:positionH relativeFrom="column">
              <wp:posOffset>1053465</wp:posOffset>
            </wp:positionH>
            <wp:positionV relativeFrom="paragraph">
              <wp:posOffset>619760</wp:posOffset>
            </wp:positionV>
            <wp:extent cx="4297680" cy="2556510"/>
            <wp:effectExtent l="0" t="0" r="0" b="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297680" cy="2556510"/>
                    </a:xfrm>
                    <a:prstGeom prst="rect">
                      <a:avLst/>
                    </a:prstGeom>
                  </pic:spPr>
                </pic:pic>
              </a:graphicData>
            </a:graphic>
            <wp14:sizeRelV relativeFrom="margin">
              <wp14:pctHeight>0</wp14:pctHeight>
            </wp14:sizeRelV>
          </wp:anchor>
        </w:drawing>
      </w:r>
    </w:p>
    <w:p w14:paraId="4097FF31" w14:textId="730A5177" w:rsidR="003942D9" w:rsidRDefault="00E9553A" w:rsidP="00056A99">
      <w:pPr>
        <w:spacing w:before="0" w:after="200"/>
      </w:pPr>
      <w:r>
        <w:rPr>
          <w:noProof/>
        </w:rPr>
        <mc:AlternateContent>
          <mc:Choice Requires="wps">
            <w:drawing>
              <wp:anchor distT="0" distB="0" distL="114300" distR="114300" simplePos="0" relativeHeight="251876352" behindDoc="0" locked="0" layoutInCell="1" allowOverlap="1" wp14:anchorId="79769596" wp14:editId="49FE93AD">
                <wp:simplePos x="0" y="0"/>
                <wp:positionH relativeFrom="column">
                  <wp:posOffset>1052830</wp:posOffset>
                </wp:positionH>
                <wp:positionV relativeFrom="paragraph">
                  <wp:posOffset>2965984</wp:posOffset>
                </wp:positionV>
                <wp:extent cx="4297680" cy="457200"/>
                <wp:effectExtent l="0" t="0" r="0" b="0"/>
                <wp:wrapThrough wrapText="bothSides">
                  <wp:wrapPolygon edited="0">
                    <wp:start x="0" y="0"/>
                    <wp:lineTo x="0"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7AFD94CA" w:rsidR="00B53F60" w:rsidRPr="00F2219F" w:rsidRDefault="00B53F60" w:rsidP="0028704B">
                            <w:pPr>
                              <w:pStyle w:val="Caption"/>
                              <w:rPr>
                                <w:noProof/>
                                <w:sz w:val="22"/>
                                <w:szCs w:val="22"/>
                              </w:rPr>
                            </w:pPr>
                            <w:bookmarkStart w:id="155" w:name="_Ref377376662"/>
                            <w:r>
                              <w:t xml:space="preserve">Figure </w:t>
                            </w:r>
                            <w:r>
                              <w:fldChar w:fldCharType="begin"/>
                            </w:r>
                            <w:r>
                              <w:instrText xml:space="preserve"> SEQ Figure \* ARABIC </w:instrText>
                            </w:r>
                            <w:r>
                              <w:fldChar w:fldCharType="separate"/>
                            </w:r>
                            <w:r>
                              <w:rPr>
                                <w:noProof/>
                              </w:rPr>
                              <w:t>46</w:t>
                            </w:r>
                            <w:r>
                              <w:rPr>
                                <w:noProof/>
                              </w:rPr>
                              <w:fldChar w:fldCharType="end"/>
                            </w:r>
                            <w:bookmarkEnd w:id="155"/>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769596" id="Text Box 492" o:spid="_x0000_s1068" type="#_x0000_t202" style="position:absolute;left:0;text-align:left;margin-left:82.9pt;margin-top:233.55pt;width:338.4pt;height:36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" stroked="f">
                <v:textbox style="mso-fit-shape-to-text:t" inset="0,0,0,0">
                  <w:txbxContent>
                    <w:p w14:paraId="6EBF8389" w14:textId="7AFD94CA" w:rsidR="00B53F60" w:rsidRPr="00F2219F" w:rsidRDefault="00B53F60" w:rsidP="0028704B">
                      <w:pPr>
                        <w:pStyle w:val="Caption"/>
                        <w:rPr>
                          <w:noProof/>
                          <w:sz w:val="22"/>
                          <w:szCs w:val="22"/>
                        </w:rPr>
                      </w:pPr>
                      <w:bookmarkStart w:id="156" w:name="_Ref377376662"/>
                      <w:r>
                        <w:t xml:space="preserve">Figure </w:t>
                      </w:r>
                      <w:r>
                        <w:fldChar w:fldCharType="begin"/>
                      </w:r>
                      <w:r>
                        <w:instrText xml:space="preserve"> SEQ Figure \* ARABIC </w:instrText>
                      </w:r>
                      <w:r>
                        <w:fldChar w:fldCharType="separate"/>
                      </w:r>
                      <w:r>
                        <w:rPr>
                          <w:noProof/>
                        </w:rPr>
                        <w:t>46</w:t>
                      </w:r>
                      <w:r>
                        <w:rPr>
                          <w:noProof/>
                        </w:rPr>
                        <w:fldChar w:fldCharType="end"/>
                      </w:r>
                      <w:bookmarkEnd w:id="156"/>
                      <w:r>
                        <w:t xml:space="preserve">: The behavior of HOM 2 as a function of the solenoid bias into 48 solenoid turns. </w:t>
                      </w:r>
                    </w:p>
                  </w:txbxContent>
                </v:textbox>
                <w10:wrap type="through"/>
              </v:shape>
            </w:pict>
          </mc:Fallback>
        </mc:AlternateContent>
      </w:r>
      <w:r w:rsidR="003942D9">
        <w:br w:type="page"/>
      </w:r>
    </w:p>
    <w:p w14:paraId="1D368D77" w14:textId="7969306B" w:rsidR="006B33B3" w:rsidRDefault="006B33B3" w:rsidP="006B33B3">
      <w:pPr>
        <w:pStyle w:val="Heading2"/>
      </w:pPr>
      <w:bookmarkStart w:id="157" w:name="_Ref305758101"/>
      <w:bookmarkStart w:id="158" w:name="_Toc508273283"/>
      <w:r>
        <w:lastRenderedPageBreak/>
        <w:t>Y567</w:t>
      </w:r>
      <w:r w:rsidR="006C6E40">
        <w:t>B</w:t>
      </w:r>
      <w:r>
        <w:t xml:space="preserve"> load lines</w:t>
      </w:r>
      <w:bookmarkEnd w:id="157"/>
      <w:bookmarkEnd w:id="158"/>
    </w:p>
    <w:p w14:paraId="4BDBDA0C" w14:textId="34CE0859"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AA531E" w:rsidRPr="00AA531E">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625ADAF1"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0DE6A57F" w:rsidR="00B53F60" w:rsidRPr="00C257E4" w:rsidRDefault="00B53F60" w:rsidP="0004427B">
                            <w:pPr>
                              <w:pStyle w:val="Caption"/>
                              <w:rPr>
                                <w:noProof/>
                                <w:sz w:val="22"/>
                                <w:szCs w:val="22"/>
                              </w:rPr>
                            </w:pPr>
                            <w:bookmarkStart w:id="159" w:name="_Ref312400576"/>
                            <w:r>
                              <w:t xml:space="preserve">Figure </w:t>
                            </w:r>
                            <w:r>
                              <w:fldChar w:fldCharType="begin"/>
                            </w:r>
                            <w:r>
                              <w:instrText xml:space="preserve"> SEQ Figure \* ARABIC </w:instrText>
                            </w:r>
                            <w:r>
                              <w:fldChar w:fldCharType="separate"/>
                            </w:r>
                            <w:r>
                              <w:rPr>
                                <w:noProof/>
                              </w:rPr>
                              <w:t>47</w:t>
                            </w:r>
                            <w:r>
                              <w:rPr>
                                <w:noProof/>
                              </w:rPr>
                              <w:fldChar w:fldCharType="end"/>
                            </w:r>
                            <w:bookmarkEnd w:id="159"/>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0DE6A57F" w:rsidR="00B53F60" w:rsidRPr="00C257E4" w:rsidRDefault="00B53F60" w:rsidP="0004427B">
                      <w:pPr>
                        <w:pStyle w:val="Caption"/>
                        <w:rPr>
                          <w:noProof/>
                          <w:sz w:val="22"/>
                          <w:szCs w:val="22"/>
                        </w:rPr>
                      </w:pPr>
                      <w:bookmarkStart w:id="160" w:name="_Ref312400576"/>
                      <w:r>
                        <w:t xml:space="preserve">Figure </w:t>
                      </w:r>
                      <w:r>
                        <w:fldChar w:fldCharType="begin"/>
                      </w:r>
                      <w:r>
                        <w:instrText xml:space="preserve"> SEQ Figure \* ARABIC </w:instrText>
                      </w:r>
                      <w:r>
                        <w:fldChar w:fldCharType="separate"/>
                      </w:r>
                      <w:r>
                        <w:rPr>
                          <w:noProof/>
                        </w:rPr>
                        <w:t>47</w:t>
                      </w:r>
                      <w:r>
                        <w:rPr>
                          <w:noProof/>
                        </w:rPr>
                        <w:fldChar w:fldCharType="end"/>
                      </w:r>
                      <w:bookmarkEnd w:id="160"/>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AA531E">
        <w:t xml:space="preserve">Figure </w:t>
      </w:r>
      <w:r w:rsidR="00AA531E">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AA531E">
        <w:t xml:space="preserve">Figure </w:t>
      </w:r>
      <w:r w:rsidR="00AA531E">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AA531E">
        <w:t xml:space="preserve">Figure </w:t>
      </w:r>
      <w:r w:rsidR="00AA531E">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27593D70"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AA531E">
        <w:t xml:space="preserve">Figure </w:t>
      </w:r>
      <w:r w:rsidR="00AA531E">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AA531E">
        <w:t xml:space="preserve">Figure </w:t>
      </w:r>
      <w:r w:rsidR="00AA531E">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AA531E">
        <w:t xml:space="preserve">Figure </w:t>
      </w:r>
      <w:r w:rsidR="00AA531E">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AA531E">
        <w:t xml:space="preserve">Figure </w:t>
      </w:r>
      <w:r w:rsidR="00AA531E">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0D452C1C" w:rsidR="00B53F60" w:rsidRPr="00C257E4" w:rsidRDefault="00B53F60" w:rsidP="0004427B">
                            <w:pPr>
                              <w:pStyle w:val="Caption"/>
                              <w:rPr>
                                <w:noProof/>
                                <w:sz w:val="22"/>
                                <w:szCs w:val="22"/>
                              </w:rPr>
                            </w:pPr>
                            <w:bookmarkStart w:id="161" w:name="_Ref305937406"/>
                            <w:r>
                              <w:t xml:space="preserve">Figure </w:t>
                            </w:r>
                            <w:r>
                              <w:fldChar w:fldCharType="begin"/>
                            </w:r>
                            <w:r>
                              <w:instrText xml:space="preserve"> SEQ Figure \* ARABIC </w:instrText>
                            </w:r>
                            <w:r>
                              <w:fldChar w:fldCharType="separate"/>
                            </w:r>
                            <w:r>
                              <w:rPr>
                                <w:noProof/>
                              </w:rPr>
                              <w:t>48</w:t>
                            </w:r>
                            <w:r>
                              <w:rPr>
                                <w:noProof/>
                              </w:rPr>
                              <w:fldChar w:fldCharType="end"/>
                            </w:r>
                            <w:bookmarkEnd w:id="161"/>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0D452C1C" w:rsidR="00B53F60" w:rsidRPr="00C257E4" w:rsidRDefault="00B53F60" w:rsidP="0004427B">
                      <w:pPr>
                        <w:pStyle w:val="Caption"/>
                        <w:rPr>
                          <w:noProof/>
                          <w:sz w:val="22"/>
                          <w:szCs w:val="22"/>
                        </w:rPr>
                      </w:pPr>
                      <w:bookmarkStart w:id="162" w:name="_Ref305937406"/>
                      <w:r>
                        <w:t xml:space="preserve">Figure </w:t>
                      </w:r>
                      <w:r>
                        <w:fldChar w:fldCharType="begin"/>
                      </w:r>
                      <w:r>
                        <w:instrText xml:space="preserve"> SEQ Figure \* ARABIC </w:instrText>
                      </w:r>
                      <w:r>
                        <w:fldChar w:fldCharType="separate"/>
                      </w:r>
                      <w:r>
                        <w:rPr>
                          <w:noProof/>
                        </w:rPr>
                        <w:t>48</w:t>
                      </w:r>
                      <w:r>
                        <w:rPr>
                          <w:noProof/>
                        </w:rPr>
                        <w:fldChar w:fldCharType="end"/>
                      </w:r>
                      <w:bookmarkEnd w:id="162"/>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3" w:name="_Ref336071063"/>
      <w:bookmarkStart w:id="164" w:name="_Toc508273284"/>
      <w:r>
        <w:lastRenderedPageBreak/>
        <w:t>Tuner (I. Terechkine</w:t>
      </w:r>
      <w:r w:rsidR="00F30ED9">
        <w:t>, G. Romanov</w:t>
      </w:r>
      <w:r>
        <w:t>)</w:t>
      </w:r>
      <w:bookmarkEnd w:id="163"/>
      <w:bookmarkEnd w:id="164"/>
    </w:p>
    <w:p w14:paraId="49FDAA5E" w14:textId="1C4879D4"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62A0BD2B" w:rsidR="00B53F60" w:rsidRPr="00941402" w:rsidRDefault="00B53F60" w:rsidP="00AB7B9D">
                            <w:pPr>
                              <w:pStyle w:val="Caption"/>
                              <w:rPr>
                                <w:noProof/>
                                <w:sz w:val="22"/>
                                <w:szCs w:val="22"/>
                              </w:rPr>
                            </w:pPr>
                            <w:bookmarkStart w:id="165" w:name="_Ref504486395"/>
                            <w:r>
                              <w:t xml:space="preserve">Figure </w:t>
                            </w:r>
                            <w:r>
                              <w:fldChar w:fldCharType="begin"/>
                            </w:r>
                            <w:r>
                              <w:instrText xml:space="preserve"> SEQ Figure \* ARABIC </w:instrText>
                            </w:r>
                            <w:r>
                              <w:fldChar w:fldCharType="separate"/>
                            </w:r>
                            <w:r>
                              <w:rPr>
                                <w:noProof/>
                              </w:rPr>
                              <w:t>49</w:t>
                            </w:r>
                            <w:r>
                              <w:rPr>
                                <w:noProof/>
                              </w:rPr>
                              <w:fldChar w:fldCharType="end"/>
                            </w:r>
                            <w:bookmarkEnd w:id="165"/>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62A0BD2B" w:rsidR="00B53F60" w:rsidRPr="00941402" w:rsidRDefault="00B53F60" w:rsidP="00AB7B9D">
                      <w:pPr>
                        <w:pStyle w:val="Caption"/>
                        <w:rPr>
                          <w:noProof/>
                          <w:sz w:val="22"/>
                          <w:szCs w:val="22"/>
                        </w:rPr>
                      </w:pPr>
                      <w:bookmarkStart w:id="166" w:name="_Ref504486395"/>
                      <w:r>
                        <w:t xml:space="preserve">Figure </w:t>
                      </w:r>
                      <w:r>
                        <w:fldChar w:fldCharType="begin"/>
                      </w:r>
                      <w:r>
                        <w:instrText xml:space="preserve"> SEQ Figure \* ARABIC </w:instrText>
                      </w:r>
                      <w:r>
                        <w:fldChar w:fldCharType="separate"/>
                      </w:r>
                      <w:r>
                        <w:rPr>
                          <w:noProof/>
                        </w:rPr>
                        <w:t>49</w:t>
                      </w:r>
                      <w:r>
                        <w:rPr>
                          <w:noProof/>
                        </w:rPr>
                        <w:fldChar w:fldCharType="end"/>
                      </w:r>
                      <w:bookmarkEnd w:id="166"/>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AA531E">
        <w:t xml:space="preserve">Figure </w:t>
      </w:r>
      <w:r w:rsidR="00AA531E">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67" w:name="_Toc508273285"/>
      <w:r>
        <w:lastRenderedPageBreak/>
        <w:t>Garnet ring</w:t>
      </w:r>
      <w:bookmarkEnd w:id="167"/>
    </w:p>
    <w:p w14:paraId="6490FD5A" w14:textId="34BCA5C1"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AA531E">
        <w:t xml:space="preserve">Figure </w:t>
      </w:r>
      <w:r w:rsidR="00AA531E">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75CF7D35"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30A2FC90" w:rsidR="00B53F60" w:rsidRPr="001A71F4" w:rsidRDefault="00B53F60" w:rsidP="00163CBD">
                            <w:pPr>
                              <w:pStyle w:val="Caption"/>
                              <w:rPr>
                                <w:noProof/>
                                <w:sz w:val="22"/>
                                <w:szCs w:val="22"/>
                              </w:rPr>
                            </w:pPr>
                            <w:bookmarkStart w:id="168" w:name="_Ref504547065"/>
                            <w:r>
                              <w:t xml:space="preserve">Figure </w:t>
                            </w:r>
                            <w:r>
                              <w:fldChar w:fldCharType="begin"/>
                            </w:r>
                            <w:r>
                              <w:instrText xml:space="preserve"> SEQ Figure \* ARABIC </w:instrText>
                            </w:r>
                            <w:r>
                              <w:fldChar w:fldCharType="separate"/>
                            </w:r>
                            <w:r>
                              <w:rPr>
                                <w:noProof/>
                              </w:rPr>
                              <w:t>50</w:t>
                            </w:r>
                            <w:r>
                              <w:rPr>
                                <w:noProof/>
                              </w:rPr>
                              <w:fldChar w:fldCharType="end"/>
                            </w:r>
                            <w:bookmarkEnd w:id="168"/>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30A2FC90" w:rsidR="00B53F60" w:rsidRPr="001A71F4" w:rsidRDefault="00B53F60" w:rsidP="00163CBD">
                      <w:pPr>
                        <w:pStyle w:val="Caption"/>
                        <w:rPr>
                          <w:noProof/>
                          <w:sz w:val="22"/>
                          <w:szCs w:val="22"/>
                        </w:rPr>
                      </w:pPr>
                      <w:bookmarkStart w:id="169" w:name="_Ref504547065"/>
                      <w:r>
                        <w:t xml:space="preserve">Figure </w:t>
                      </w:r>
                      <w:r>
                        <w:fldChar w:fldCharType="begin"/>
                      </w:r>
                      <w:r>
                        <w:instrText xml:space="preserve"> SEQ Figure \* ARABIC </w:instrText>
                      </w:r>
                      <w:r>
                        <w:fldChar w:fldCharType="separate"/>
                      </w:r>
                      <w:r>
                        <w:rPr>
                          <w:noProof/>
                        </w:rPr>
                        <w:t>50</w:t>
                      </w:r>
                      <w:r>
                        <w:rPr>
                          <w:noProof/>
                        </w:rPr>
                        <w:fldChar w:fldCharType="end"/>
                      </w:r>
                      <w:bookmarkEnd w:id="169"/>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AA531E">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0" w:name="_Ref504628206"/>
      <w:bookmarkStart w:id="171" w:name="_Toc508273286"/>
      <w:r>
        <w:lastRenderedPageBreak/>
        <w:t>Stycast</w:t>
      </w:r>
      <w:r w:rsidR="00C64011">
        <w:t xml:space="preserve"> 2850FT</w:t>
      </w:r>
      <w:r>
        <w:t xml:space="preserve"> epoxy</w:t>
      </w:r>
      <w:bookmarkEnd w:id="170"/>
      <w:bookmarkEnd w:id="171"/>
    </w:p>
    <w:p w14:paraId="7B06200A" w14:textId="244FA608"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AA531E">
            <w:rPr>
              <w:noProof/>
            </w:rPr>
            <w:t xml:space="preserve"> </w:t>
          </w:r>
          <w:r w:rsidR="00AA531E" w:rsidRPr="00AA531E">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AA531E">
        <w:t>17.2</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AA531E">
        <w:t>5</w:t>
      </w:r>
      <w:r w:rsidR="001759DC">
        <w:fldChar w:fldCharType="end"/>
      </w:r>
      <w:r w:rsidR="001759DC">
        <w:t>.</w:t>
      </w:r>
    </w:p>
    <w:p w14:paraId="41C68AC6" w14:textId="1D66F1B6" w:rsidR="00C337AB" w:rsidRDefault="00C337AB" w:rsidP="00C337AB">
      <w:pPr>
        <w:pStyle w:val="Heading2"/>
      </w:pPr>
      <w:bookmarkStart w:id="172" w:name="_Toc508273287"/>
      <w:r>
        <w:t>Shim</w:t>
      </w:r>
      <w:bookmarkEnd w:id="172"/>
    </w:p>
    <w:p w14:paraId="7921B699" w14:textId="42E0B112" w:rsidR="00C337AB" w:rsidRDefault="008F2CD5" w:rsidP="00C337AB">
      <w:r>
        <w:rPr>
          <w:noProof/>
        </w:rPr>
        <w:drawing>
          <wp:anchor distT="0" distB="0" distL="114300" distR="114300" simplePos="0" relativeHeight="251902976" behindDoc="0" locked="0" layoutInCell="1" allowOverlap="1" wp14:anchorId="77D8E6B0" wp14:editId="5F0540F8">
            <wp:simplePos x="0" y="0"/>
            <wp:positionH relativeFrom="column">
              <wp:align>center</wp:align>
            </wp:positionH>
            <wp:positionV relativeFrom="paragraph">
              <wp:posOffset>1183298</wp:posOffset>
            </wp:positionV>
            <wp:extent cx="3959352" cy="3630168"/>
            <wp:effectExtent l="0" t="0" r="3175" b="254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352" cy="3630168"/>
                    </a:xfrm>
                    <a:prstGeom prst="rect">
                      <a:avLst/>
                    </a:prstGeom>
                  </pic:spPr>
                </pic:pic>
              </a:graphicData>
            </a:graphic>
            <wp14:sizeRelH relativeFrom="margin">
              <wp14:pctWidth>0</wp14:pctWidth>
            </wp14:sizeRelH>
            <wp14:sizeRelV relativeFrom="margin">
              <wp14:pctHeight>0</wp14:pctHeight>
            </wp14:sizeRelV>
          </wp:anchor>
        </w:drawing>
      </w:r>
      <w:r w:rsidR="00CF4175">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AA531E">
            <w:rPr>
              <w:noProof/>
            </w:rPr>
            <w:t xml:space="preserve"> </w:t>
          </w:r>
          <w:r w:rsidR="00AA531E" w:rsidRPr="00AA531E">
            <w:rPr>
              <w:noProof/>
            </w:rPr>
            <w:t>[36]</w:t>
          </w:r>
          <w:r w:rsidR="00B72E36">
            <w:fldChar w:fldCharType="end"/>
          </w:r>
        </w:sdtContent>
      </w:sdt>
      <w:r w:rsidR="00E4205C">
        <w:t>. The shim ring l</w:t>
      </w:r>
      <w:r w:rsidR="00CF4175">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AA531E">
        <w:t xml:space="preserve">Figure </w:t>
      </w:r>
      <w:r w:rsidR="00AA531E">
        <w:rPr>
          <w:noProof/>
        </w:rPr>
        <w:t>51</w:t>
      </w:r>
      <w:r w:rsidR="000F6998">
        <w:fldChar w:fldCharType="end"/>
      </w:r>
      <w:r w:rsidR="000F6998">
        <w:t>.</w:t>
      </w:r>
    </w:p>
    <w:p w14:paraId="379C48B1" w14:textId="50B82476" w:rsidR="006252C6" w:rsidRDefault="008F2CD5" w:rsidP="004D4FBF">
      <w:r>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1CDD362E" w:rsidR="00B53F60" w:rsidRPr="00D06578" w:rsidRDefault="00B53F60" w:rsidP="0093487A">
                            <w:pPr>
                              <w:pStyle w:val="Caption"/>
                              <w:rPr>
                                <w:noProof/>
                                <w:sz w:val="22"/>
                                <w:szCs w:val="22"/>
                              </w:rPr>
                            </w:pPr>
                            <w:bookmarkStart w:id="173" w:name="_Ref504550681"/>
                            <w:r>
                              <w:t xml:space="preserve">Figure </w:t>
                            </w:r>
                            <w:r>
                              <w:fldChar w:fldCharType="begin"/>
                            </w:r>
                            <w:r>
                              <w:instrText xml:space="preserve"> SEQ Figure \* ARABIC </w:instrText>
                            </w:r>
                            <w:r>
                              <w:fldChar w:fldCharType="separate"/>
                            </w:r>
                            <w:r>
                              <w:rPr>
                                <w:noProof/>
                              </w:rPr>
                              <w:t>51</w:t>
                            </w:r>
                            <w:r>
                              <w:rPr>
                                <w:noProof/>
                              </w:rPr>
                              <w:fldChar w:fldCharType="end"/>
                            </w:r>
                            <w:bookmarkEnd w:id="173"/>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1CDD362E" w:rsidR="00B53F60" w:rsidRPr="00D06578" w:rsidRDefault="00B53F60" w:rsidP="0093487A">
                      <w:pPr>
                        <w:pStyle w:val="Caption"/>
                        <w:rPr>
                          <w:noProof/>
                          <w:sz w:val="22"/>
                          <w:szCs w:val="22"/>
                        </w:rPr>
                      </w:pPr>
                      <w:bookmarkStart w:id="174" w:name="_Ref504550681"/>
                      <w:r>
                        <w:t xml:space="preserve">Figure </w:t>
                      </w:r>
                      <w:r>
                        <w:fldChar w:fldCharType="begin"/>
                      </w:r>
                      <w:r>
                        <w:instrText xml:space="preserve"> SEQ Figure \* ARABIC </w:instrText>
                      </w:r>
                      <w:r>
                        <w:fldChar w:fldCharType="separate"/>
                      </w:r>
                      <w:r>
                        <w:rPr>
                          <w:noProof/>
                        </w:rPr>
                        <w:t>51</w:t>
                      </w:r>
                      <w:r>
                        <w:rPr>
                          <w:noProof/>
                        </w:rPr>
                        <w:fldChar w:fldCharType="end"/>
                      </w:r>
                      <w:bookmarkEnd w:id="174"/>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5" w:name="_Ref505072641"/>
      <w:bookmarkStart w:id="176" w:name="_Ref305740293"/>
      <w:bookmarkStart w:id="177" w:name="_Toc508273288"/>
      <w:r>
        <w:t>RF thermal analysis</w:t>
      </w:r>
      <w:bookmarkEnd w:id="175"/>
      <w:bookmarkEnd w:id="177"/>
    </w:p>
    <w:p w14:paraId="55F5ED1C" w14:textId="00025C2D"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084AA77B" w:rsidR="00B53F60" w:rsidRPr="00774A4B" w:rsidRDefault="00B53F60" w:rsidP="00214099">
                            <w:pPr>
                              <w:pStyle w:val="Caption"/>
                              <w:rPr>
                                <w:noProof/>
                                <w:sz w:val="22"/>
                                <w:szCs w:val="22"/>
                              </w:rPr>
                            </w:pPr>
                            <w:bookmarkStart w:id="178" w:name="_Ref504552084"/>
                            <w:r>
                              <w:t xml:space="preserve">Figure </w:t>
                            </w:r>
                            <w:r>
                              <w:fldChar w:fldCharType="begin"/>
                            </w:r>
                            <w:r>
                              <w:instrText xml:space="preserve"> SEQ Figure \* ARABIC </w:instrText>
                            </w:r>
                            <w:r>
                              <w:fldChar w:fldCharType="separate"/>
                            </w:r>
                            <w:r>
                              <w:rPr>
                                <w:noProof/>
                              </w:rPr>
                              <w:t>52</w:t>
                            </w:r>
                            <w:r>
                              <w:rPr>
                                <w:noProof/>
                              </w:rPr>
                              <w:fldChar w:fldCharType="end"/>
                            </w:r>
                            <w:bookmarkEnd w:id="178"/>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084AA77B" w:rsidR="00B53F60" w:rsidRPr="00774A4B" w:rsidRDefault="00B53F60" w:rsidP="00214099">
                      <w:pPr>
                        <w:pStyle w:val="Caption"/>
                        <w:rPr>
                          <w:noProof/>
                          <w:sz w:val="22"/>
                          <w:szCs w:val="22"/>
                        </w:rPr>
                      </w:pPr>
                      <w:bookmarkStart w:id="179" w:name="_Ref504552084"/>
                      <w:r>
                        <w:t xml:space="preserve">Figure </w:t>
                      </w:r>
                      <w:r>
                        <w:fldChar w:fldCharType="begin"/>
                      </w:r>
                      <w:r>
                        <w:instrText xml:space="preserve"> SEQ Figure \* ARABIC </w:instrText>
                      </w:r>
                      <w:r>
                        <w:fldChar w:fldCharType="separate"/>
                      </w:r>
                      <w:r>
                        <w:rPr>
                          <w:noProof/>
                        </w:rPr>
                        <w:t>52</w:t>
                      </w:r>
                      <w:r>
                        <w:rPr>
                          <w:noProof/>
                        </w:rPr>
                        <w:fldChar w:fldCharType="end"/>
                      </w:r>
                      <w:bookmarkEnd w:id="179"/>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AA531E">
        <w:t xml:space="preserve">Figure </w:t>
      </w:r>
      <w:r w:rsidR="00AA531E">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57771F90"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AA531E">
        <w:t xml:space="preserve">Figure </w:t>
      </w:r>
      <w:r w:rsidR="00AA531E">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AA531E">
        <w:t xml:space="preserve">Figure </w:t>
      </w:r>
      <w:r w:rsidR="00AA531E">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2C99C07D"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AA531E">
        <w:t xml:space="preserve">Figure </w:t>
      </w:r>
      <w:r w:rsidR="00AA531E">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4967DA7D" w:rsidR="00B53F60" w:rsidRPr="004A0593" w:rsidRDefault="00B53F60" w:rsidP="00FF6453">
                            <w:pPr>
                              <w:pStyle w:val="Caption"/>
                              <w:rPr>
                                <w:noProof/>
                                <w:sz w:val="22"/>
                                <w:szCs w:val="22"/>
                              </w:rPr>
                            </w:pPr>
                            <w:bookmarkStart w:id="180" w:name="_Ref504636952"/>
                            <w:r>
                              <w:t xml:space="preserve">Figure </w:t>
                            </w:r>
                            <w:r>
                              <w:fldChar w:fldCharType="begin"/>
                            </w:r>
                            <w:r>
                              <w:instrText xml:space="preserve"> SEQ Figure \* ARABIC </w:instrText>
                            </w:r>
                            <w:r>
                              <w:fldChar w:fldCharType="separate"/>
                            </w:r>
                            <w:r>
                              <w:rPr>
                                <w:noProof/>
                              </w:rPr>
                              <w:t>53</w:t>
                            </w:r>
                            <w:r>
                              <w:rPr>
                                <w:noProof/>
                              </w:rPr>
                              <w:fldChar w:fldCharType="end"/>
                            </w:r>
                            <w:bookmarkEnd w:id="180"/>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4967DA7D" w:rsidR="00B53F60" w:rsidRPr="004A0593" w:rsidRDefault="00B53F60" w:rsidP="00FF6453">
                      <w:pPr>
                        <w:pStyle w:val="Caption"/>
                        <w:rPr>
                          <w:noProof/>
                          <w:sz w:val="22"/>
                          <w:szCs w:val="22"/>
                        </w:rPr>
                      </w:pPr>
                      <w:bookmarkStart w:id="181" w:name="_Ref504636952"/>
                      <w:r>
                        <w:t xml:space="preserve">Figure </w:t>
                      </w:r>
                      <w:r>
                        <w:fldChar w:fldCharType="begin"/>
                      </w:r>
                      <w:r>
                        <w:instrText xml:space="preserve"> SEQ Figure \* ARABIC </w:instrText>
                      </w:r>
                      <w:r>
                        <w:fldChar w:fldCharType="separate"/>
                      </w:r>
                      <w:r>
                        <w:rPr>
                          <w:noProof/>
                        </w:rPr>
                        <w:t>53</w:t>
                      </w:r>
                      <w:r>
                        <w:rPr>
                          <w:noProof/>
                        </w:rPr>
                        <w:fldChar w:fldCharType="end"/>
                      </w:r>
                      <w:bookmarkEnd w:id="181"/>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7D63A7BC" w:rsidR="002E3B9B" w:rsidRDefault="00FF681D" w:rsidP="00FF681D">
      <w:pPr>
        <w:pStyle w:val="Caption"/>
      </w:pPr>
      <w:bookmarkStart w:id="182" w:name="_Ref507065949"/>
      <w:r>
        <w:t xml:space="preserve">Figure </w:t>
      </w:r>
      <w:r w:rsidR="00F6102D">
        <w:fldChar w:fldCharType="begin"/>
      </w:r>
      <w:r w:rsidR="00F6102D">
        <w:instrText xml:space="preserve"> SEQ Figure \* ARABIC </w:instrText>
      </w:r>
      <w:r w:rsidR="00F6102D">
        <w:fldChar w:fldCharType="separate"/>
      </w:r>
      <w:r w:rsidR="00AA531E">
        <w:rPr>
          <w:noProof/>
        </w:rPr>
        <w:t>54</w:t>
      </w:r>
      <w:r w:rsidR="00F6102D">
        <w:rPr>
          <w:noProof/>
        </w:rPr>
        <w:fldChar w:fldCharType="end"/>
      </w:r>
      <w:bookmarkEnd w:id="182"/>
      <w:r>
        <w:t>: (a) The RF power loss density in the top two alumina rings and (b) the density map of the RF losses at the top of the tuner.</w:t>
      </w:r>
    </w:p>
    <w:p w14:paraId="0CFA5306" w14:textId="4F5CEAD3"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AA531E">
        <w:t xml:space="preserve">Figure </w:t>
      </w:r>
      <w:r w:rsidR="00AA531E">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AA531E" w:rsidRPr="00AA531E">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13604A5A" w:rsidR="002E3B9B" w:rsidRDefault="003F3B31" w:rsidP="003F3B31">
      <w:pPr>
        <w:pStyle w:val="Caption"/>
      </w:pPr>
      <w:bookmarkStart w:id="183" w:name="_Ref504639388"/>
      <w:r>
        <w:t xml:space="preserve">Figure </w:t>
      </w:r>
      <w:r w:rsidR="00F6102D">
        <w:fldChar w:fldCharType="begin"/>
      </w:r>
      <w:r w:rsidR="00F6102D">
        <w:instrText xml:space="preserve"> SEQ Figure \* ARABIC </w:instrText>
      </w:r>
      <w:r w:rsidR="00F6102D">
        <w:fldChar w:fldCharType="separate"/>
      </w:r>
      <w:r w:rsidR="00AA531E">
        <w:rPr>
          <w:noProof/>
        </w:rPr>
        <w:t>55</w:t>
      </w:r>
      <w:r w:rsidR="00F6102D">
        <w:rPr>
          <w:noProof/>
        </w:rPr>
        <w:fldChar w:fldCharType="end"/>
      </w:r>
      <w:bookmarkEnd w:id="183"/>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4" w:name="_Toc508273289"/>
      <w:r>
        <w:t>Optimizing the shape of the shim</w:t>
      </w:r>
      <w:bookmarkEnd w:id="184"/>
    </w:p>
    <w:p w14:paraId="008A35EA" w14:textId="00B91244"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192B5990" w:rsidR="00B53F60" w:rsidRPr="00067CFA" w:rsidRDefault="00B53F60" w:rsidP="00B30C1C">
                            <w:pPr>
                              <w:pStyle w:val="Caption"/>
                              <w:rPr>
                                <w:noProof/>
                                <w:sz w:val="22"/>
                                <w:szCs w:val="22"/>
                              </w:rPr>
                            </w:pPr>
                            <w:bookmarkStart w:id="185" w:name="_Ref504641585"/>
                            <w:r>
                              <w:t xml:space="preserve">Figure </w:t>
                            </w:r>
                            <w:r>
                              <w:fldChar w:fldCharType="begin"/>
                            </w:r>
                            <w:r>
                              <w:instrText xml:space="preserve"> SEQ Figure \* ARABIC </w:instrText>
                            </w:r>
                            <w:r>
                              <w:fldChar w:fldCharType="separate"/>
                            </w:r>
                            <w:r>
                              <w:rPr>
                                <w:noProof/>
                              </w:rPr>
                              <w:t>56</w:t>
                            </w:r>
                            <w:r>
                              <w:rPr>
                                <w:noProof/>
                              </w:rPr>
                              <w:fldChar w:fldCharType="end"/>
                            </w:r>
                            <w:bookmarkEnd w:id="185"/>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192B5990" w:rsidR="00B53F60" w:rsidRPr="00067CFA" w:rsidRDefault="00B53F60" w:rsidP="00B30C1C">
                      <w:pPr>
                        <w:pStyle w:val="Caption"/>
                        <w:rPr>
                          <w:noProof/>
                          <w:sz w:val="22"/>
                          <w:szCs w:val="22"/>
                        </w:rPr>
                      </w:pPr>
                      <w:bookmarkStart w:id="186" w:name="_Ref504641585"/>
                      <w:r>
                        <w:t xml:space="preserve">Figure </w:t>
                      </w:r>
                      <w:r>
                        <w:fldChar w:fldCharType="begin"/>
                      </w:r>
                      <w:r>
                        <w:instrText xml:space="preserve"> SEQ Figure \* ARABIC </w:instrText>
                      </w:r>
                      <w:r>
                        <w:fldChar w:fldCharType="separate"/>
                      </w:r>
                      <w:r>
                        <w:rPr>
                          <w:noProof/>
                        </w:rPr>
                        <w:t>56</w:t>
                      </w:r>
                      <w:r>
                        <w:rPr>
                          <w:noProof/>
                        </w:rPr>
                        <w:fldChar w:fldCharType="end"/>
                      </w:r>
                      <w:bookmarkEnd w:id="186"/>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AA531E">
        <w:t xml:space="preserve">Figure </w:t>
      </w:r>
      <w:r w:rsidR="00AA531E">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3B0F2F2A"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188CCDD6" w:rsidR="00B53F60" w:rsidRPr="003B244A" w:rsidRDefault="00B53F60" w:rsidP="00591C2D">
                            <w:pPr>
                              <w:pStyle w:val="Caption"/>
                              <w:rPr>
                                <w:noProof/>
                                <w:sz w:val="22"/>
                                <w:szCs w:val="22"/>
                              </w:rPr>
                            </w:pPr>
                            <w:bookmarkStart w:id="187" w:name="_Ref504641557"/>
                            <w:r>
                              <w:t xml:space="preserve">Figure </w:t>
                            </w:r>
                            <w:r>
                              <w:fldChar w:fldCharType="begin"/>
                            </w:r>
                            <w:r>
                              <w:instrText xml:space="preserve"> SEQ Figure \* ARABIC </w:instrText>
                            </w:r>
                            <w:r>
                              <w:fldChar w:fldCharType="separate"/>
                            </w:r>
                            <w:r>
                              <w:rPr>
                                <w:noProof/>
                              </w:rPr>
                              <w:t>57</w:t>
                            </w:r>
                            <w:r>
                              <w:rPr>
                                <w:noProof/>
                              </w:rPr>
                              <w:fldChar w:fldCharType="end"/>
                            </w:r>
                            <w:bookmarkEnd w:id="187"/>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188CCDD6" w:rsidR="00B53F60" w:rsidRPr="003B244A" w:rsidRDefault="00B53F60" w:rsidP="00591C2D">
                      <w:pPr>
                        <w:pStyle w:val="Caption"/>
                        <w:rPr>
                          <w:noProof/>
                          <w:sz w:val="22"/>
                          <w:szCs w:val="22"/>
                        </w:rPr>
                      </w:pPr>
                      <w:bookmarkStart w:id="188" w:name="_Ref504641557"/>
                      <w:r>
                        <w:t xml:space="preserve">Figure </w:t>
                      </w:r>
                      <w:r>
                        <w:fldChar w:fldCharType="begin"/>
                      </w:r>
                      <w:r>
                        <w:instrText xml:space="preserve"> SEQ Figure \* ARABIC </w:instrText>
                      </w:r>
                      <w:r>
                        <w:fldChar w:fldCharType="separate"/>
                      </w:r>
                      <w:r>
                        <w:rPr>
                          <w:noProof/>
                        </w:rPr>
                        <w:t>57</w:t>
                      </w:r>
                      <w:r>
                        <w:rPr>
                          <w:noProof/>
                        </w:rPr>
                        <w:fldChar w:fldCharType="end"/>
                      </w:r>
                      <w:bookmarkEnd w:id="188"/>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AA531E">
        <w:t xml:space="preserve">Figure </w:t>
      </w:r>
      <w:r w:rsidR="00AA531E">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89" w:name="_Ref505081547"/>
      <w:bookmarkStart w:id="190" w:name="_Toc508273290"/>
      <w:r>
        <w:lastRenderedPageBreak/>
        <w:t>Thermal grease</w:t>
      </w:r>
      <w:bookmarkEnd w:id="189"/>
      <w:bookmarkEnd w:id="190"/>
      <w:r>
        <w:t xml:space="preserve"> </w:t>
      </w:r>
    </w:p>
    <w:p w14:paraId="7CBA2F91" w14:textId="6A8BE5C1"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AA531E">
            <w:rPr>
              <w:noProof/>
            </w:rPr>
            <w:t xml:space="preserve"> </w:t>
          </w:r>
          <w:r w:rsidR="00AA531E" w:rsidRPr="00AA531E">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7D7FDB61"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AA531E">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5BFCAA97"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AA531E">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1" w:name="_Toc508273291"/>
      <w:r>
        <w:t>Eddy currents</w:t>
      </w:r>
      <w:bookmarkEnd w:id="176"/>
      <w:bookmarkEnd w:id="191"/>
    </w:p>
    <w:p w14:paraId="218F7733" w14:textId="3032B07D"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AA531E" w:rsidRPr="00AA531E">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65CC15D8"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7677A4A5" w:rsidR="00B53F60" w:rsidRPr="0035554A" w:rsidRDefault="00B53F60" w:rsidP="00026288">
                            <w:pPr>
                              <w:pStyle w:val="Caption"/>
                              <w:rPr>
                                <w:sz w:val="22"/>
                                <w:szCs w:val="22"/>
                              </w:rPr>
                            </w:pPr>
                            <w:bookmarkStart w:id="192" w:name="_Ref504981702"/>
                            <w:r>
                              <w:t xml:space="preserve">Figure </w:t>
                            </w:r>
                            <w:r>
                              <w:fldChar w:fldCharType="begin"/>
                            </w:r>
                            <w:r>
                              <w:instrText xml:space="preserve"> SEQ Figure \* ARABIC </w:instrText>
                            </w:r>
                            <w:r>
                              <w:fldChar w:fldCharType="separate"/>
                            </w:r>
                            <w:r>
                              <w:rPr>
                                <w:noProof/>
                              </w:rPr>
                              <w:t>58</w:t>
                            </w:r>
                            <w:r>
                              <w:rPr>
                                <w:noProof/>
                              </w:rPr>
                              <w:fldChar w:fldCharType="end"/>
                            </w:r>
                            <w:bookmarkEnd w:id="192"/>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7677A4A5" w:rsidR="00B53F60" w:rsidRPr="0035554A" w:rsidRDefault="00B53F60" w:rsidP="00026288">
                      <w:pPr>
                        <w:pStyle w:val="Caption"/>
                        <w:rPr>
                          <w:sz w:val="22"/>
                          <w:szCs w:val="22"/>
                        </w:rPr>
                      </w:pPr>
                      <w:bookmarkStart w:id="193" w:name="_Ref504981702"/>
                      <w:r>
                        <w:t xml:space="preserve">Figure </w:t>
                      </w:r>
                      <w:r>
                        <w:fldChar w:fldCharType="begin"/>
                      </w:r>
                      <w:r>
                        <w:instrText xml:space="preserve"> SEQ Figure \* ARABIC </w:instrText>
                      </w:r>
                      <w:r>
                        <w:fldChar w:fldCharType="separate"/>
                      </w:r>
                      <w:r>
                        <w:rPr>
                          <w:noProof/>
                        </w:rPr>
                        <w:t>58</w:t>
                      </w:r>
                      <w:r>
                        <w:rPr>
                          <w:noProof/>
                        </w:rPr>
                        <w:fldChar w:fldCharType="end"/>
                      </w:r>
                      <w:bookmarkEnd w:id="193"/>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AA531E">
        <w:t xml:space="preserve">Figure </w:t>
      </w:r>
      <w:r w:rsidR="00AA531E">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AA531E">
        <w:t xml:space="preserve">Figure </w:t>
      </w:r>
      <w:r w:rsidR="00AA531E">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0AE690F0" w:rsidR="00B53F60" w:rsidRPr="00C43815" w:rsidRDefault="00B53F60" w:rsidP="00E4118B">
                            <w:pPr>
                              <w:pStyle w:val="Caption"/>
                              <w:rPr>
                                <w:sz w:val="22"/>
                                <w:szCs w:val="22"/>
                              </w:rPr>
                            </w:pPr>
                            <w:bookmarkStart w:id="194" w:name="_Ref504981842"/>
                            <w:r>
                              <w:t xml:space="preserve">Figure </w:t>
                            </w:r>
                            <w:r>
                              <w:fldChar w:fldCharType="begin"/>
                            </w:r>
                            <w:r>
                              <w:instrText xml:space="preserve"> SEQ Figure \* ARABIC </w:instrText>
                            </w:r>
                            <w:r>
                              <w:fldChar w:fldCharType="separate"/>
                            </w:r>
                            <w:r>
                              <w:rPr>
                                <w:noProof/>
                              </w:rPr>
                              <w:t>59</w:t>
                            </w:r>
                            <w:r>
                              <w:rPr>
                                <w:noProof/>
                              </w:rPr>
                              <w:fldChar w:fldCharType="end"/>
                            </w:r>
                            <w:bookmarkEnd w:id="194"/>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0AE690F0" w:rsidR="00B53F60" w:rsidRPr="00C43815" w:rsidRDefault="00B53F60" w:rsidP="00E4118B">
                      <w:pPr>
                        <w:pStyle w:val="Caption"/>
                        <w:rPr>
                          <w:sz w:val="22"/>
                          <w:szCs w:val="22"/>
                        </w:rPr>
                      </w:pPr>
                      <w:bookmarkStart w:id="195" w:name="_Ref504981842"/>
                      <w:r>
                        <w:t xml:space="preserve">Figure </w:t>
                      </w:r>
                      <w:r>
                        <w:fldChar w:fldCharType="begin"/>
                      </w:r>
                      <w:r>
                        <w:instrText xml:space="preserve"> SEQ Figure \* ARABIC </w:instrText>
                      </w:r>
                      <w:r>
                        <w:fldChar w:fldCharType="separate"/>
                      </w:r>
                      <w:r>
                        <w:rPr>
                          <w:noProof/>
                        </w:rPr>
                        <w:t>59</w:t>
                      </w:r>
                      <w:r>
                        <w:rPr>
                          <w:noProof/>
                        </w:rPr>
                        <w:fldChar w:fldCharType="end"/>
                      </w:r>
                      <w:bookmarkEnd w:id="195"/>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96" w:name="_Toc508273292"/>
      <w:r>
        <w:t>3D model</w:t>
      </w:r>
      <w:bookmarkEnd w:id="196"/>
    </w:p>
    <w:p w14:paraId="4673046D" w14:textId="2B9706B7"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260538FA" w:rsidR="00B53F60" w:rsidRPr="00A83B73" w:rsidRDefault="00B53F60" w:rsidP="00C00E22">
                            <w:pPr>
                              <w:pStyle w:val="Caption"/>
                              <w:rPr>
                                <w:sz w:val="22"/>
                                <w:szCs w:val="22"/>
                              </w:rPr>
                            </w:pPr>
                            <w:bookmarkStart w:id="197" w:name="_Ref504989974"/>
                            <w:r>
                              <w:t xml:space="preserve">Figure </w:t>
                            </w:r>
                            <w:r>
                              <w:fldChar w:fldCharType="begin"/>
                            </w:r>
                            <w:r>
                              <w:instrText xml:space="preserve"> SEQ Figure \* ARABIC </w:instrText>
                            </w:r>
                            <w:r>
                              <w:fldChar w:fldCharType="separate"/>
                            </w:r>
                            <w:r>
                              <w:rPr>
                                <w:noProof/>
                              </w:rPr>
                              <w:t>60</w:t>
                            </w:r>
                            <w:r>
                              <w:rPr>
                                <w:noProof/>
                              </w:rPr>
                              <w:fldChar w:fldCharType="end"/>
                            </w:r>
                            <w:bookmarkEnd w:id="197"/>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260538FA" w:rsidR="00B53F60" w:rsidRPr="00A83B73" w:rsidRDefault="00B53F60" w:rsidP="00C00E22">
                      <w:pPr>
                        <w:pStyle w:val="Caption"/>
                        <w:rPr>
                          <w:sz w:val="22"/>
                          <w:szCs w:val="22"/>
                        </w:rPr>
                      </w:pPr>
                      <w:bookmarkStart w:id="198" w:name="_Ref504989974"/>
                      <w:r>
                        <w:t xml:space="preserve">Figure </w:t>
                      </w:r>
                      <w:r>
                        <w:fldChar w:fldCharType="begin"/>
                      </w:r>
                      <w:r>
                        <w:instrText xml:space="preserve"> SEQ Figure \* ARABIC </w:instrText>
                      </w:r>
                      <w:r>
                        <w:fldChar w:fldCharType="separate"/>
                      </w:r>
                      <w:r>
                        <w:rPr>
                          <w:noProof/>
                        </w:rPr>
                        <w:t>60</w:t>
                      </w:r>
                      <w:r>
                        <w:rPr>
                          <w:noProof/>
                        </w:rPr>
                        <w:fldChar w:fldCharType="end"/>
                      </w:r>
                      <w:bookmarkEnd w:id="198"/>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AA531E">
        <w:t xml:space="preserve">Figure </w:t>
      </w:r>
      <w:r w:rsidR="00AA531E">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AA531E">
        <w:t xml:space="preserve">Figure </w:t>
      </w:r>
      <w:r w:rsidR="00AA531E">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286EC125"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AA531E" w:rsidRPr="00AA531E">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AA531E">
        <w:t xml:space="preserve">Figure </w:t>
      </w:r>
      <w:r w:rsidR="00AA531E">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78E70822"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AA531E" w:rsidRPr="00AA531E">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AA531E">
        <w:t xml:space="preserve">Figure </w:t>
      </w:r>
      <w:r w:rsidR="00AA531E">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5D5571C7" w:rsidR="00B53F60" w:rsidRPr="005305C4" w:rsidRDefault="00B53F60" w:rsidP="00B31D82">
                            <w:pPr>
                              <w:pStyle w:val="Caption"/>
                              <w:rPr>
                                <w:sz w:val="22"/>
                                <w:szCs w:val="22"/>
                              </w:rPr>
                            </w:pPr>
                            <w:bookmarkStart w:id="199" w:name="_Ref504993310"/>
                            <w:r>
                              <w:t xml:space="preserve">Figure </w:t>
                            </w:r>
                            <w:r>
                              <w:fldChar w:fldCharType="begin"/>
                            </w:r>
                            <w:r>
                              <w:instrText xml:space="preserve"> SEQ Figure \* ARABIC </w:instrText>
                            </w:r>
                            <w:r>
                              <w:fldChar w:fldCharType="separate"/>
                            </w:r>
                            <w:r>
                              <w:rPr>
                                <w:noProof/>
                              </w:rPr>
                              <w:t>61</w:t>
                            </w:r>
                            <w:r>
                              <w:rPr>
                                <w:noProof/>
                              </w:rPr>
                              <w:fldChar w:fldCharType="end"/>
                            </w:r>
                            <w:bookmarkEnd w:id="199"/>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5D5571C7" w:rsidR="00B53F60" w:rsidRPr="005305C4" w:rsidRDefault="00B53F60" w:rsidP="00B31D82">
                      <w:pPr>
                        <w:pStyle w:val="Caption"/>
                        <w:rPr>
                          <w:sz w:val="22"/>
                          <w:szCs w:val="22"/>
                        </w:rPr>
                      </w:pPr>
                      <w:bookmarkStart w:id="200" w:name="_Ref504993310"/>
                      <w:r>
                        <w:t xml:space="preserve">Figure </w:t>
                      </w:r>
                      <w:r>
                        <w:fldChar w:fldCharType="begin"/>
                      </w:r>
                      <w:r>
                        <w:instrText xml:space="preserve"> SEQ Figure \* ARABIC </w:instrText>
                      </w:r>
                      <w:r>
                        <w:fldChar w:fldCharType="separate"/>
                      </w:r>
                      <w:r>
                        <w:rPr>
                          <w:noProof/>
                        </w:rPr>
                        <w:t>61</w:t>
                      </w:r>
                      <w:r>
                        <w:rPr>
                          <w:noProof/>
                        </w:rPr>
                        <w:fldChar w:fldCharType="end"/>
                      </w:r>
                      <w:bookmarkEnd w:id="200"/>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17CCBCDD" w:rsidR="00B53F60" w:rsidRPr="007051DB" w:rsidRDefault="00B53F60" w:rsidP="00496C8F">
                            <w:pPr>
                              <w:pStyle w:val="Caption"/>
                              <w:rPr>
                                <w:noProof/>
                                <w:sz w:val="22"/>
                                <w:szCs w:val="22"/>
                              </w:rPr>
                            </w:pPr>
                            <w:bookmarkStart w:id="201" w:name="_Ref505066503"/>
                            <w:r>
                              <w:t xml:space="preserve">Figure </w:t>
                            </w:r>
                            <w:r>
                              <w:fldChar w:fldCharType="begin"/>
                            </w:r>
                            <w:r>
                              <w:instrText xml:space="preserve"> SEQ Figure \* ARABIC </w:instrText>
                            </w:r>
                            <w:r>
                              <w:fldChar w:fldCharType="separate"/>
                            </w:r>
                            <w:r>
                              <w:rPr>
                                <w:noProof/>
                              </w:rPr>
                              <w:t>62</w:t>
                            </w:r>
                            <w:r>
                              <w:rPr>
                                <w:noProof/>
                              </w:rPr>
                              <w:fldChar w:fldCharType="end"/>
                            </w:r>
                            <w:bookmarkEnd w:id="201"/>
                            <w:r>
                              <w:t>: (a) shows the azimuthal Eddy current flow when the tuner has not been partitioned into 4 segments. (b) is the Eddy current flow after partitioning.</w:t>
                            </w:r>
                          </w:p>
                          <w:p w14:paraId="659E832B" w14:textId="49A43C6B" w:rsidR="00B53F60" w:rsidRPr="0015198B" w:rsidRDefault="00B53F60"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17CCBCDD" w:rsidR="00B53F60" w:rsidRPr="007051DB" w:rsidRDefault="00B53F60" w:rsidP="00496C8F">
                      <w:pPr>
                        <w:pStyle w:val="Caption"/>
                        <w:rPr>
                          <w:noProof/>
                          <w:sz w:val="22"/>
                          <w:szCs w:val="22"/>
                        </w:rPr>
                      </w:pPr>
                      <w:bookmarkStart w:id="202" w:name="_Ref505066503"/>
                      <w:r>
                        <w:t xml:space="preserve">Figure </w:t>
                      </w:r>
                      <w:r>
                        <w:fldChar w:fldCharType="begin"/>
                      </w:r>
                      <w:r>
                        <w:instrText xml:space="preserve"> SEQ Figure \* ARABIC </w:instrText>
                      </w:r>
                      <w:r>
                        <w:fldChar w:fldCharType="separate"/>
                      </w:r>
                      <w:r>
                        <w:rPr>
                          <w:noProof/>
                        </w:rPr>
                        <w:t>62</w:t>
                      </w:r>
                      <w:r>
                        <w:rPr>
                          <w:noProof/>
                        </w:rPr>
                        <w:fldChar w:fldCharType="end"/>
                      </w:r>
                      <w:bookmarkEnd w:id="202"/>
                      <w:r>
                        <w:t>: (a) shows the azimuthal Eddy current flow when the tuner has not been partitioned into 4 segments. (b) is the Eddy current flow after partitioning.</w:t>
                      </w:r>
                    </w:p>
                    <w:p w14:paraId="659E832B" w14:textId="49A43C6B" w:rsidR="00B53F60" w:rsidRPr="0015198B" w:rsidRDefault="00B53F60"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6BF7F1ED"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5EEF05A0" w:rsidR="00B53F60" w:rsidRPr="00092506" w:rsidRDefault="00B53F60" w:rsidP="002D3E6A">
                            <w:pPr>
                              <w:pStyle w:val="Caption"/>
                              <w:rPr>
                                <w:noProof/>
                                <w:sz w:val="22"/>
                                <w:szCs w:val="22"/>
                              </w:rPr>
                            </w:pPr>
                            <w:bookmarkStart w:id="203" w:name="_Ref505066203"/>
                            <w:r>
                              <w:t xml:space="preserve">Figure </w:t>
                            </w:r>
                            <w:r>
                              <w:fldChar w:fldCharType="begin"/>
                            </w:r>
                            <w:r>
                              <w:instrText xml:space="preserve"> SEQ Figure \* ARABIC </w:instrText>
                            </w:r>
                            <w:r>
                              <w:fldChar w:fldCharType="separate"/>
                            </w:r>
                            <w:r>
                              <w:rPr>
                                <w:noProof/>
                              </w:rPr>
                              <w:t>63</w:t>
                            </w:r>
                            <w:r>
                              <w:rPr>
                                <w:noProof/>
                              </w:rPr>
                              <w:fldChar w:fldCharType="end"/>
                            </w:r>
                            <w:bookmarkEnd w:id="203"/>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5EEF05A0" w:rsidR="00B53F60" w:rsidRPr="00092506" w:rsidRDefault="00B53F60" w:rsidP="002D3E6A">
                      <w:pPr>
                        <w:pStyle w:val="Caption"/>
                        <w:rPr>
                          <w:noProof/>
                          <w:sz w:val="22"/>
                          <w:szCs w:val="22"/>
                        </w:rPr>
                      </w:pPr>
                      <w:bookmarkStart w:id="204" w:name="_Ref505066203"/>
                      <w:r>
                        <w:t xml:space="preserve">Figure </w:t>
                      </w:r>
                      <w:r>
                        <w:fldChar w:fldCharType="begin"/>
                      </w:r>
                      <w:r>
                        <w:instrText xml:space="preserve"> SEQ Figure \* ARABIC </w:instrText>
                      </w:r>
                      <w:r>
                        <w:fldChar w:fldCharType="separate"/>
                      </w:r>
                      <w:r>
                        <w:rPr>
                          <w:noProof/>
                        </w:rPr>
                        <w:t>63</w:t>
                      </w:r>
                      <w:r>
                        <w:rPr>
                          <w:noProof/>
                        </w:rPr>
                        <w:fldChar w:fldCharType="end"/>
                      </w:r>
                      <w:bookmarkEnd w:id="204"/>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AA531E">
        <w:t xml:space="preserve">Figure </w:t>
      </w:r>
      <w:r w:rsidR="00AA531E">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AA531E">
        <w:t xml:space="preserve">Figure </w:t>
      </w:r>
      <w:r w:rsidR="00AA531E">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5" w:name="_Toc508273293"/>
      <w:r>
        <w:t>Bias m</w:t>
      </w:r>
      <w:r w:rsidR="00484C55">
        <w:t>agnetic field distribution</w:t>
      </w:r>
      <w:bookmarkEnd w:id="205"/>
    </w:p>
    <w:p w14:paraId="72259385" w14:textId="5D9949AB"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AA531E" w:rsidRPr="00AA531E">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AA531E">
        <w:t xml:space="preserve">Figure </w:t>
      </w:r>
      <w:r w:rsidR="00AA531E">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AA531E">
        <w:t xml:space="preserve">Figure </w:t>
      </w:r>
      <w:r w:rsidR="00AA531E">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5BA1339B"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AA531E">
        <w:t xml:space="preserve">Figure </w:t>
      </w:r>
      <w:r w:rsidR="00AA531E">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AA531E">
        <w:t xml:space="preserve">Figure </w:t>
      </w:r>
      <w:r w:rsidR="00AA531E">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49F76D41" w:rsidR="00B53F60" w:rsidRPr="009A364B" w:rsidRDefault="00B53F60" w:rsidP="00FB69CD">
                            <w:pPr>
                              <w:pStyle w:val="Caption"/>
                              <w:rPr>
                                <w:noProof/>
                                <w:sz w:val="22"/>
                                <w:szCs w:val="22"/>
                              </w:rPr>
                            </w:pPr>
                            <w:bookmarkStart w:id="206" w:name="_Ref505070001"/>
                            <w:r>
                              <w:t xml:space="preserve">Figure </w:t>
                            </w:r>
                            <w:r>
                              <w:fldChar w:fldCharType="begin"/>
                            </w:r>
                            <w:r>
                              <w:instrText xml:space="preserve"> SEQ Figure \* ARABIC </w:instrText>
                            </w:r>
                            <w:r>
                              <w:fldChar w:fldCharType="separate"/>
                            </w:r>
                            <w:r>
                              <w:rPr>
                                <w:noProof/>
                              </w:rPr>
                              <w:t>64</w:t>
                            </w:r>
                            <w:r>
                              <w:rPr>
                                <w:noProof/>
                              </w:rPr>
                              <w:fldChar w:fldCharType="end"/>
                            </w:r>
                            <w:bookmarkEnd w:id="206"/>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49F76D41" w:rsidR="00B53F60" w:rsidRPr="009A364B" w:rsidRDefault="00B53F60" w:rsidP="00FB69CD">
                      <w:pPr>
                        <w:pStyle w:val="Caption"/>
                        <w:rPr>
                          <w:noProof/>
                          <w:sz w:val="22"/>
                          <w:szCs w:val="22"/>
                        </w:rPr>
                      </w:pPr>
                      <w:bookmarkStart w:id="207" w:name="_Ref505070001"/>
                      <w:r>
                        <w:t xml:space="preserve">Figure </w:t>
                      </w:r>
                      <w:r>
                        <w:fldChar w:fldCharType="begin"/>
                      </w:r>
                      <w:r>
                        <w:instrText xml:space="preserve"> SEQ Figure \* ARABIC </w:instrText>
                      </w:r>
                      <w:r>
                        <w:fldChar w:fldCharType="separate"/>
                      </w:r>
                      <w:r>
                        <w:rPr>
                          <w:noProof/>
                        </w:rPr>
                        <w:t>64</w:t>
                      </w:r>
                      <w:r>
                        <w:rPr>
                          <w:noProof/>
                        </w:rPr>
                        <w:fldChar w:fldCharType="end"/>
                      </w:r>
                      <w:bookmarkEnd w:id="207"/>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6F7DFF48" w:rsidR="00B53F60" w:rsidRPr="009C733D" w:rsidRDefault="00B53F60" w:rsidP="00D954C8">
                            <w:pPr>
                              <w:pStyle w:val="Caption"/>
                              <w:rPr>
                                <w:noProof/>
                                <w:sz w:val="22"/>
                                <w:szCs w:val="22"/>
                              </w:rPr>
                            </w:pPr>
                            <w:bookmarkStart w:id="208" w:name="_Ref505070018"/>
                            <w:r>
                              <w:t xml:space="preserve">Figure </w:t>
                            </w:r>
                            <w:r>
                              <w:fldChar w:fldCharType="begin"/>
                            </w:r>
                            <w:r>
                              <w:instrText xml:space="preserve"> SEQ Figure \* ARABIC </w:instrText>
                            </w:r>
                            <w:r>
                              <w:fldChar w:fldCharType="separate"/>
                            </w:r>
                            <w:r>
                              <w:rPr>
                                <w:noProof/>
                              </w:rPr>
                              <w:t>65</w:t>
                            </w:r>
                            <w:r>
                              <w:rPr>
                                <w:noProof/>
                              </w:rPr>
                              <w:fldChar w:fldCharType="end"/>
                            </w:r>
                            <w:bookmarkEnd w:id="208"/>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6F7DFF48" w:rsidR="00B53F60" w:rsidRPr="009C733D" w:rsidRDefault="00B53F60" w:rsidP="00D954C8">
                      <w:pPr>
                        <w:pStyle w:val="Caption"/>
                        <w:rPr>
                          <w:noProof/>
                          <w:sz w:val="22"/>
                          <w:szCs w:val="22"/>
                        </w:rPr>
                      </w:pPr>
                      <w:bookmarkStart w:id="209" w:name="_Ref505070018"/>
                      <w:r>
                        <w:t xml:space="preserve">Figure </w:t>
                      </w:r>
                      <w:r>
                        <w:fldChar w:fldCharType="begin"/>
                      </w:r>
                      <w:r>
                        <w:instrText xml:space="preserve"> SEQ Figure \* ARABIC </w:instrText>
                      </w:r>
                      <w:r>
                        <w:fldChar w:fldCharType="separate"/>
                      </w:r>
                      <w:r>
                        <w:rPr>
                          <w:noProof/>
                        </w:rPr>
                        <w:t>65</w:t>
                      </w:r>
                      <w:r>
                        <w:rPr>
                          <w:noProof/>
                        </w:rPr>
                        <w:fldChar w:fldCharType="end"/>
                      </w:r>
                      <w:bookmarkEnd w:id="209"/>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0" w:name="_Ref508179712"/>
      <w:bookmarkStart w:id="211" w:name="_Toc508273294"/>
      <w:r>
        <w:lastRenderedPageBreak/>
        <w:t xml:space="preserve">Tuner </w:t>
      </w:r>
      <w:r w:rsidR="00A257CB">
        <w:t>s</w:t>
      </w:r>
      <w:r w:rsidR="00406699">
        <w:t>hell heating and cooling</w:t>
      </w:r>
      <w:bookmarkEnd w:id="210"/>
      <w:bookmarkEnd w:id="211"/>
    </w:p>
    <w:p w14:paraId="489C34E5" w14:textId="52C13C6C"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71158129" w:rsidR="00B53F60" w:rsidRPr="00FE442D" w:rsidRDefault="00B53F60" w:rsidP="00065972">
                            <w:pPr>
                              <w:pStyle w:val="Caption"/>
                              <w:rPr>
                                <w:sz w:val="22"/>
                                <w:szCs w:val="22"/>
                              </w:rPr>
                            </w:pPr>
                            <w:bookmarkStart w:id="212" w:name="_Ref505072930"/>
                            <w:r>
                              <w:t xml:space="preserve">Figure </w:t>
                            </w:r>
                            <w:r>
                              <w:fldChar w:fldCharType="begin"/>
                            </w:r>
                            <w:r>
                              <w:instrText xml:space="preserve"> SEQ Figure \* ARABIC </w:instrText>
                            </w:r>
                            <w:r>
                              <w:fldChar w:fldCharType="separate"/>
                            </w:r>
                            <w:r>
                              <w:rPr>
                                <w:noProof/>
                              </w:rPr>
                              <w:t>66</w:t>
                            </w:r>
                            <w:r>
                              <w:rPr>
                                <w:noProof/>
                              </w:rPr>
                              <w:fldChar w:fldCharType="end"/>
                            </w:r>
                            <w:bookmarkEnd w:id="212"/>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71158129" w:rsidR="00B53F60" w:rsidRPr="00FE442D" w:rsidRDefault="00B53F60" w:rsidP="00065972">
                      <w:pPr>
                        <w:pStyle w:val="Caption"/>
                        <w:rPr>
                          <w:sz w:val="22"/>
                          <w:szCs w:val="22"/>
                        </w:rPr>
                      </w:pPr>
                      <w:bookmarkStart w:id="213" w:name="_Ref505072930"/>
                      <w:r>
                        <w:t xml:space="preserve">Figure </w:t>
                      </w:r>
                      <w:r>
                        <w:fldChar w:fldCharType="begin"/>
                      </w:r>
                      <w:r>
                        <w:instrText xml:space="preserve"> SEQ Figure \* ARABIC </w:instrText>
                      </w:r>
                      <w:r>
                        <w:fldChar w:fldCharType="separate"/>
                      </w:r>
                      <w:r>
                        <w:rPr>
                          <w:noProof/>
                        </w:rPr>
                        <w:t>66</w:t>
                      </w:r>
                      <w:r>
                        <w:rPr>
                          <w:noProof/>
                        </w:rPr>
                        <w:fldChar w:fldCharType="end"/>
                      </w:r>
                      <w:bookmarkEnd w:id="213"/>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AA531E">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AA531E" w:rsidRPr="00AA531E">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AA531E">
        <w:t xml:space="preserve">Figure </w:t>
      </w:r>
      <w:r w:rsidR="00AA531E">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0C44518E"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AA531E">
        <w:t xml:space="preserve">Figure </w:t>
      </w:r>
      <w:r w:rsidR="00AA531E">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6796A9A5" w:rsidR="00B53F60" w:rsidRPr="00200146" w:rsidRDefault="00B53F60" w:rsidP="009D02DF">
                            <w:pPr>
                              <w:pStyle w:val="Caption"/>
                              <w:rPr>
                                <w:noProof/>
                                <w:sz w:val="22"/>
                                <w:szCs w:val="22"/>
                              </w:rPr>
                            </w:pPr>
                            <w:bookmarkStart w:id="214" w:name="_Ref505075713"/>
                            <w:r>
                              <w:t xml:space="preserve">Figure </w:t>
                            </w:r>
                            <w:r>
                              <w:fldChar w:fldCharType="begin"/>
                            </w:r>
                            <w:r>
                              <w:instrText xml:space="preserve"> SEQ Figure \* ARABIC </w:instrText>
                            </w:r>
                            <w:r>
                              <w:fldChar w:fldCharType="separate"/>
                            </w:r>
                            <w:r>
                              <w:rPr>
                                <w:noProof/>
                              </w:rPr>
                              <w:t>67</w:t>
                            </w:r>
                            <w:r>
                              <w:rPr>
                                <w:noProof/>
                              </w:rPr>
                              <w:fldChar w:fldCharType="end"/>
                            </w:r>
                            <w:bookmarkEnd w:id="214"/>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6796A9A5" w:rsidR="00B53F60" w:rsidRPr="00200146" w:rsidRDefault="00B53F60" w:rsidP="009D02DF">
                      <w:pPr>
                        <w:pStyle w:val="Caption"/>
                        <w:rPr>
                          <w:noProof/>
                          <w:sz w:val="22"/>
                          <w:szCs w:val="22"/>
                        </w:rPr>
                      </w:pPr>
                      <w:bookmarkStart w:id="215" w:name="_Ref505075713"/>
                      <w:r>
                        <w:t xml:space="preserve">Figure </w:t>
                      </w:r>
                      <w:r>
                        <w:fldChar w:fldCharType="begin"/>
                      </w:r>
                      <w:r>
                        <w:instrText xml:space="preserve"> SEQ Figure \* ARABIC </w:instrText>
                      </w:r>
                      <w:r>
                        <w:fldChar w:fldCharType="separate"/>
                      </w:r>
                      <w:r>
                        <w:rPr>
                          <w:noProof/>
                        </w:rPr>
                        <w:t>67</w:t>
                      </w:r>
                      <w:r>
                        <w:rPr>
                          <w:noProof/>
                        </w:rPr>
                        <w:fldChar w:fldCharType="end"/>
                      </w:r>
                      <w:bookmarkEnd w:id="215"/>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16" w:name="_Ref508087411"/>
      <w:bookmarkStart w:id="217" w:name="_Toc508273295"/>
      <w:r>
        <w:t>Triple points</w:t>
      </w:r>
      <w:r w:rsidR="004F5E57">
        <w:t xml:space="preserve"> (G. Romanov)</w:t>
      </w:r>
      <w:bookmarkEnd w:id="216"/>
      <w:bookmarkEnd w:id="217"/>
    </w:p>
    <w:p w14:paraId="7FE22417" w14:textId="34B8801B"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5B509112" w:rsidR="00B53F60" w:rsidRPr="00C8763F" w:rsidRDefault="00B53F60" w:rsidP="007C3C83">
                            <w:pPr>
                              <w:pStyle w:val="Caption"/>
                              <w:rPr>
                                <w:noProof/>
                                <w:sz w:val="22"/>
                                <w:szCs w:val="22"/>
                              </w:rPr>
                            </w:pPr>
                            <w:bookmarkStart w:id="218" w:name="_Ref505086166"/>
                            <w:r>
                              <w:t xml:space="preserve">Figure </w:t>
                            </w:r>
                            <w:r>
                              <w:fldChar w:fldCharType="begin"/>
                            </w:r>
                            <w:r>
                              <w:instrText xml:space="preserve"> SEQ Figure \* ARABIC </w:instrText>
                            </w:r>
                            <w:r>
                              <w:fldChar w:fldCharType="separate"/>
                            </w:r>
                            <w:r>
                              <w:rPr>
                                <w:noProof/>
                              </w:rPr>
                              <w:t>68</w:t>
                            </w:r>
                            <w:r>
                              <w:rPr>
                                <w:noProof/>
                              </w:rPr>
                              <w:fldChar w:fldCharType="end"/>
                            </w:r>
                            <w:bookmarkEnd w:id="218"/>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5B509112" w:rsidR="00B53F60" w:rsidRPr="00C8763F" w:rsidRDefault="00B53F60" w:rsidP="007C3C83">
                      <w:pPr>
                        <w:pStyle w:val="Caption"/>
                        <w:rPr>
                          <w:noProof/>
                          <w:sz w:val="22"/>
                          <w:szCs w:val="22"/>
                        </w:rPr>
                      </w:pPr>
                      <w:bookmarkStart w:id="219" w:name="_Ref505086166"/>
                      <w:r>
                        <w:t xml:space="preserve">Figure </w:t>
                      </w:r>
                      <w:r>
                        <w:fldChar w:fldCharType="begin"/>
                      </w:r>
                      <w:r>
                        <w:instrText xml:space="preserve"> SEQ Figure \* ARABIC </w:instrText>
                      </w:r>
                      <w:r>
                        <w:fldChar w:fldCharType="separate"/>
                      </w:r>
                      <w:r>
                        <w:rPr>
                          <w:noProof/>
                        </w:rPr>
                        <w:t>68</w:t>
                      </w:r>
                      <w:r>
                        <w:rPr>
                          <w:noProof/>
                        </w:rPr>
                        <w:fldChar w:fldCharType="end"/>
                      </w:r>
                      <w:bookmarkEnd w:id="219"/>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AA531E">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AA531E">
        <w:t xml:space="preserve">Figure </w:t>
      </w:r>
      <w:r w:rsidR="00AA531E">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AA531E">
        <w:t xml:space="preserve">Figure </w:t>
      </w:r>
      <w:r w:rsidR="00AA531E">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3985C70D" w:rsidR="00B53F60" w:rsidRPr="0011654C" w:rsidRDefault="00B53F60" w:rsidP="00C40D58">
                            <w:pPr>
                              <w:pStyle w:val="Caption"/>
                              <w:rPr>
                                <w:noProof/>
                                <w:sz w:val="22"/>
                                <w:szCs w:val="22"/>
                              </w:rPr>
                            </w:pPr>
                            <w:bookmarkStart w:id="220" w:name="_Ref505086706"/>
                            <w:r>
                              <w:t xml:space="preserve">Figure </w:t>
                            </w:r>
                            <w:r>
                              <w:fldChar w:fldCharType="begin"/>
                            </w:r>
                            <w:r>
                              <w:instrText xml:space="preserve"> SEQ Figure \* ARABIC </w:instrText>
                            </w:r>
                            <w:r>
                              <w:fldChar w:fldCharType="separate"/>
                            </w:r>
                            <w:r>
                              <w:rPr>
                                <w:noProof/>
                              </w:rPr>
                              <w:t>69</w:t>
                            </w:r>
                            <w:r>
                              <w:rPr>
                                <w:noProof/>
                              </w:rPr>
                              <w:fldChar w:fldCharType="end"/>
                            </w:r>
                            <w:bookmarkEnd w:id="220"/>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3985C70D" w:rsidR="00B53F60" w:rsidRPr="0011654C" w:rsidRDefault="00B53F60" w:rsidP="00C40D58">
                      <w:pPr>
                        <w:pStyle w:val="Caption"/>
                        <w:rPr>
                          <w:noProof/>
                          <w:sz w:val="22"/>
                          <w:szCs w:val="22"/>
                        </w:rPr>
                      </w:pPr>
                      <w:bookmarkStart w:id="221" w:name="_Ref505086706"/>
                      <w:r>
                        <w:t xml:space="preserve">Figure </w:t>
                      </w:r>
                      <w:r>
                        <w:fldChar w:fldCharType="begin"/>
                      </w:r>
                      <w:r>
                        <w:instrText xml:space="preserve"> SEQ Figure \* ARABIC </w:instrText>
                      </w:r>
                      <w:r>
                        <w:fldChar w:fldCharType="separate"/>
                      </w:r>
                      <w:r>
                        <w:rPr>
                          <w:noProof/>
                        </w:rPr>
                        <w:t>69</w:t>
                      </w:r>
                      <w:r>
                        <w:rPr>
                          <w:noProof/>
                        </w:rPr>
                        <w:fldChar w:fldCharType="end"/>
                      </w:r>
                      <w:bookmarkEnd w:id="22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2" w:name="_Ref305678974"/>
      <w:bookmarkStart w:id="223" w:name="_Toc508273296"/>
      <w:r>
        <w:lastRenderedPageBreak/>
        <w:t>Bias solenoid (I. Terec</w:t>
      </w:r>
      <w:r w:rsidR="00713901">
        <w:t>hk</w:t>
      </w:r>
      <w:r>
        <w:t>ine)</w:t>
      </w:r>
      <w:bookmarkEnd w:id="222"/>
      <w:bookmarkEnd w:id="223"/>
    </w:p>
    <w:p w14:paraId="328AD938" w14:textId="4B0C3A5B"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2D947E4C" w:rsidR="00B53F60" w:rsidRPr="00FD507D" w:rsidRDefault="00B53F60" w:rsidP="00EA6F68">
                            <w:pPr>
                              <w:pStyle w:val="Caption"/>
                              <w:rPr>
                                <w:noProof/>
                              </w:rPr>
                            </w:pPr>
                            <w:bookmarkStart w:id="224" w:name="_Ref377718234"/>
                            <w:r>
                              <w:t xml:space="preserve">Figure </w:t>
                            </w:r>
                            <w:r>
                              <w:fldChar w:fldCharType="begin"/>
                            </w:r>
                            <w:r>
                              <w:instrText xml:space="preserve"> SEQ Figure \* ARABIC </w:instrText>
                            </w:r>
                            <w:r>
                              <w:fldChar w:fldCharType="separate"/>
                            </w:r>
                            <w:r>
                              <w:rPr>
                                <w:noProof/>
                              </w:rPr>
                              <w:t>70</w:t>
                            </w:r>
                            <w:r>
                              <w:rPr>
                                <w:noProof/>
                              </w:rPr>
                              <w:fldChar w:fldCharType="end"/>
                            </w:r>
                            <w:bookmarkEnd w:id="224"/>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2D947E4C" w:rsidR="00B53F60" w:rsidRPr="00FD507D" w:rsidRDefault="00B53F60" w:rsidP="00EA6F68">
                      <w:pPr>
                        <w:pStyle w:val="Caption"/>
                        <w:rPr>
                          <w:noProof/>
                        </w:rPr>
                      </w:pPr>
                      <w:bookmarkStart w:id="225" w:name="_Ref377718234"/>
                      <w:r>
                        <w:t xml:space="preserve">Figure </w:t>
                      </w:r>
                      <w:r>
                        <w:fldChar w:fldCharType="begin"/>
                      </w:r>
                      <w:r>
                        <w:instrText xml:space="preserve"> SEQ Figure \* ARABIC </w:instrText>
                      </w:r>
                      <w:r>
                        <w:fldChar w:fldCharType="separate"/>
                      </w:r>
                      <w:r>
                        <w:rPr>
                          <w:noProof/>
                        </w:rPr>
                        <w:t>70</w:t>
                      </w:r>
                      <w:r>
                        <w:rPr>
                          <w:noProof/>
                        </w:rPr>
                        <w:fldChar w:fldCharType="end"/>
                      </w:r>
                      <w:bookmarkEnd w:id="225"/>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AA531E">
        <w:t xml:space="preserve">Figure </w:t>
      </w:r>
      <w:r w:rsidR="00AA531E">
        <w:rPr>
          <w:noProof/>
        </w:rPr>
        <w:t>70</w:t>
      </w:r>
      <w:r w:rsidR="00015677">
        <w:fldChar w:fldCharType="end"/>
      </w:r>
      <w:r w:rsidR="00015677">
        <w:t>.</w:t>
      </w:r>
    </w:p>
    <w:p w14:paraId="07D9D437" w14:textId="068AF41A"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AA531E">
        <w:t xml:space="preserve">Table </w:t>
      </w:r>
      <w:r w:rsidR="00AA531E">
        <w:rPr>
          <w:noProof/>
        </w:rPr>
        <w:t>5</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AA531E">
        <w:t xml:space="preserve">Figure </w:t>
      </w:r>
      <w:r w:rsidR="00AA531E">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36F19D0B" w:rsidR="00271AEC" w:rsidRDefault="00271AEC" w:rsidP="00271AEC">
      <w:pPr>
        <w:pStyle w:val="Caption"/>
      </w:pPr>
      <w:bookmarkStart w:id="226" w:name="_Ref377727083"/>
      <w:r>
        <w:t xml:space="preserve">Table </w:t>
      </w:r>
      <w:r w:rsidR="00F6102D">
        <w:fldChar w:fldCharType="begin"/>
      </w:r>
      <w:r w:rsidR="00F6102D">
        <w:instrText xml:space="preserve"> SEQ Table \* ARABIC </w:instrText>
      </w:r>
      <w:r w:rsidR="00F6102D">
        <w:fldChar w:fldCharType="separate"/>
      </w:r>
      <w:r w:rsidR="00AA531E">
        <w:rPr>
          <w:noProof/>
        </w:rPr>
        <w:t>5</w:t>
      </w:r>
      <w:r w:rsidR="00F6102D">
        <w:rPr>
          <w:noProof/>
        </w:rPr>
        <w:fldChar w:fldCharType="end"/>
      </w:r>
      <w:bookmarkEnd w:id="226"/>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2A0CF6D3" w:rsidR="00B53F60" w:rsidRPr="00DD4EA8" w:rsidRDefault="00B53F60" w:rsidP="007A410B">
                            <w:pPr>
                              <w:pStyle w:val="Caption"/>
                              <w:rPr>
                                <w:noProof/>
                                <w:sz w:val="22"/>
                                <w:szCs w:val="22"/>
                              </w:rPr>
                            </w:pPr>
                            <w:bookmarkStart w:id="227" w:name="_Ref377730553"/>
                            <w:r>
                              <w:t xml:space="preserve">Figure </w:t>
                            </w:r>
                            <w:r>
                              <w:fldChar w:fldCharType="begin"/>
                            </w:r>
                            <w:r>
                              <w:instrText xml:space="preserve"> SEQ Figure \* ARABIC </w:instrText>
                            </w:r>
                            <w:r>
                              <w:fldChar w:fldCharType="separate"/>
                            </w:r>
                            <w:r>
                              <w:rPr>
                                <w:noProof/>
                              </w:rPr>
                              <w:t>71</w:t>
                            </w:r>
                            <w:r>
                              <w:rPr>
                                <w:noProof/>
                              </w:rPr>
                              <w:fldChar w:fldCharType="end"/>
                            </w:r>
                            <w:bookmarkEnd w:id="227"/>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2A0CF6D3" w:rsidR="00B53F60" w:rsidRPr="00DD4EA8" w:rsidRDefault="00B53F60" w:rsidP="007A410B">
                      <w:pPr>
                        <w:pStyle w:val="Caption"/>
                        <w:rPr>
                          <w:noProof/>
                          <w:sz w:val="22"/>
                          <w:szCs w:val="22"/>
                        </w:rPr>
                      </w:pPr>
                      <w:bookmarkStart w:id="228" w:name="_Ref377730553"/>
                      <w:r>
                        <w:t xml:space="preserve">Figure </w:t>
                      </w:r>
                      <w:r>
                        <w:fldChar w:fldCharType="begin"/>
                      </w:r>
                      <w:r>
                        <w:instrText xml:space="preserve"> SEQ Figure \* ARABIC </w:instrText>
                      </w:r>
                      <w:r>
                        <w:fldChar w:fldCharType="separate"/>
                      </w:r>
                      <w:r>
                        <w:rPr>
                          <w:noProof/>
                        </w:rPr>
                        <w:t>71</w:t>
                      </w:r>
                      <w:r>
                        <w:rPr>
                          <w:noProof/>
                        </w:rPr>
                        <w:fldChar w:fldCharType="end"/>
                      </w:r>
                      <w:bookmarkEnd w:id="228"/>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29" w:name="_Toc508273297"/>
      <w:r>
        <w:t>The current ramps</w:t>
      </w:r>
      <w:bookmarkEnd w:id="229"/>
    </w:p>
    <w:p w14:paraId="020045C8" w14:textId="470E56E4"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AA531E">
        <w:t xml:space="preserve">Figure </w:t>
      </w:r>
      <w:r w:rsidR="00AA531E">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AA531E">
        <w:t xml:space="preserve">Table </w:t>
      </w:r>
      <w:r w:rsidR="00AA531E">
        <w:rPr>
          <w:noProof/>
        </w:rPr>
        <w:t>6</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0EDC2471" w:rsidR="00EF5F58" w:rsidRDefault="00100A3E" w:rsidP="00100A3E">
      <w:pPr>
        <w:pStyle w:val="Caption"/>
      </w:pPr>
      <w:bookmarkStart w:id="230" w:name="_Ref377737489"/>
      <w:r>
        <w:t xml:space="preserve">Table </w:t>
      </w:r>
      <w:r w:rsidR="00F6102D">
        <w:fldChar w:fldCharType="begin"/>
      </w:r>
      <w:r w:rsidR="00F6102D">
        <w:instrText xml:space="preserve"> SEQ Table \* ARABIC </w:instrText>
      </w:r>
      <w:r w:rsidR="00F6102D">
        <w:fldChar w:fldCharType="separate"/>
      </w:r>
      <w:r w:rsidR="00AA531E">
        <w:rPr>
          <w:noProof/>
        </w:rPr>
        <w:t>6</w:t>
      </w:r>
      <w:r w:rsidR="00F6102D">
        <w:rPr>
          <w:noProof/>
        </w:rPr>
        <w:fldChar w:fldCharType="end"/>
      </w:r>
      <w:bookmarkEnd w:id="230"/>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25E5B5E3" w:rsidR="00B53F60" w:rsidRPr="00037776" w:rsidRDefault="00B53F60" w:rsidP="00E22F30">
                            <w:pPr>
                              <w:pStyle w:val="Caption"/>
                              <w:rPr>
                                <w:noProof/>
                                <w:sz w:val="22"/>
                                <w:szCs w:val="22"/>
                              </w:rPr>
                            </w:pPr>
                            <w:bookmarkStart w:id="231" w:name="_Ref377737175"/>
                            <w:r>
                              <w:t xml:space="preserve">Figure </w:t>
                            </w:r>
                            <w:r>
                              <w:fldChar w:fldCharType="begin"/>
                            </w:r>
                            <w:r>
                              <w:instrText xml:space="preserve"> SEQ Figure \* ARABIC </w:instrText>
                            </w:r>
                            <w:r>
                              <w:fldChar w:fldCharType="separate"/>
                            </w:r>
                            <w:r>
                              <w:rPr>
                                <w:noProof/>
                              </w:rPr>
                              <w:t>72</w:t>
                            </w:r>
                            <w:r>
                              <w:rPr>
                                <w:noProof/>
                              </w:rPr>
                              <w:fldChar w:fldCharType="end"/>
                            </w:r>
                            <w:bookmarkEnd w:id="231"/>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25E5B5E3" w:rsidR="00B53F60" w:rsidRPr="00037776" w:rsidRDefault="00B53F60" w:rsidP="00E22F30">
                      <w:pPr>
                        <w:pStyle w:val="Caption"/>
                        <w:rPr>
                          <w:noProof/>
                          <w:sz w:val="22"/>
                          <w:szCs w:val="22"/>
                        </w:rPr>
                      </w:pPr>
                      <w:bookmarkStart w:id="232" w:name="_Ref377737175"/>
                      <w:r>
                        <w:t xml:space="preserve">Figure </w:t>
                      </w:r>
                      <w:r>
                        <w:fldChar w:fldCharType="begin"/>
                      </w:r>
                      <w:r>
                        <w:instrText xml:space="preserve"> SEQ Figure \* ARABIC </w:instrText>
                      </w:r>
                      <w:r>
                        <w:fldChar w:fldCharType="separate"/>
                      </w:r>
                      <w:r>
                        <w:rPr>
                          <w:noProof/>
                        </w:rPr>
                        <w:t>72</w:t>
                      </w:r>
                      <w:r>
                        <w:rPr>
                          <w:noProof/>
                        </w:rPr>
                        <w:fldChar w:fldCharType="end"/>
                      </w:r>
                      <w:bookmarkEnd w:id="232"/>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3" w:name="_Toc508273298"/>
      <w:r>
        <w:lastRenderedPageBreak/>
        <w:t>C</w:t>
      </w:r>
      <w:r w:rsidR="00572CCE">
        <w:t>oil heating and cooling requirements</w:t>
      </w:r>
      <w:bookmarkEnd w:id="233"/>
    </w:p>
    <w:p w14:paraId="56E34C97" w14:textId="1B3CE249"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AA531E">
        <w:t xml:space="preserve">Figure </w:t>
      </w:r>
      <w:r w:rsidR="00AA531E">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AA531E">
        <w:t xml:space="preserve">Figure </w:t>
      </w:r>
      <w:r w:rsidR="00AA531E">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AA531E">
        <w:t xml:space="preserve">Figure </w:t>
      </w:r>
      <w:r w:rsidR="00AA531E">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F6102D"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6C2F0870" w:rsidR="005D3DAE" w:rsidRDefault="005D3DAE" w:rsidP="007C0D3D">
            <w:pPr>
              <w:tabs>
                <w:tab w:val="left" w:pos="333"/>
                <w:tab w:val="right" w:pos="612"/>
              </w:tabs>
              <w:ind w:firstLine="0"/>
              <w:jc w:val="right"/>
            </w:pPr>
            <w:r>
              <w:tab/>
            </w:r>
            <w:r>
              <w:tab/>
              <w:t>(</w:t>
            </w:r>
            <w:fldSimple w:instr=" SEQ Equation \* MERGEFORMAT ">
              <w:r w:rsidR="00AA531E">
                <w:rPr>
                  <w:noProof/>
                </w:rPr>
                <w:t>10</w:t>
              </w:r>
            </w:fldSimple>
            <w:r>
              <w:t>)</w:t>
            </w:r>
          </w:p>
        </w:tc>
      </w:tr>
    </w:tbl>
    <w:p w14:paraId="612DC584" w14:textId="786337B0"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AA531E">
        <w:t xml:space="preserve">Figure </w:t>
      </w:r>
      <w:r w:rsidR="00AA531E">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08C7A35F" w:rsidR="00B53F60" w:rsidRPr="00DE5E6A" w:rsidRDefault="00B53F60" w:rsidP="0058145C">
                            <w:pPr>
                              <w:pStyle w:val="Caption"/>
                              <w:rPr>
                                <w:noProof/>
                                <w:sz w:val="22"/>
                                <w:szCs w:val="22"/>
                              </w:rPr>
                            </w:pPr>
                            <w:bookmarkStart w:id="234" w:name="_Ref504038861"/>
                            <w:r>
                              <w:t xml:space="preserve">Figure </w:t>
                            </w:r>
                            <w:r>
                              <w:fldChar w:fldCharType="begin"/>
                            </w:r>
                            <w:r>
                              <w:instrText xml:space="preserve"> SEQ Figure \* ARABIC </w:instrText>
                            </w:r>
                            <w:r>
                              <w:fldChar w:fldCharType="separate"/>
                            </w:r>
                            <w:r>
                              <w:rPr>
                                <w:noProof/>
                              </w:rPr>
                              <w:t>73</w:t>
                            </w:r>
                            <w:r>
                              <w:rPr>
                                <w:noProof/>
                              </w:rPr>
                              <w:fldChar w:fldCharType="end"/>
                            </w:r>
                            <w:bookmarkEnd w:id="234"/>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08C7A35F" w:rsidR="00B53F60" w:rsidRPr="00DE5E6A" w:rsidRDefault="00B53F60" w:rsidP="0058145C">
                      <w:pPr>
                        <w:pStyle w:val="Caption"/>
                        <w:rPr>
                          <w:noProof/>
                          <w:sz w:val="22"/>
                          <w:szCs w:val="22"/>
                        </w:rPr>
                      </w:pPr>
                      <w:bookmarkStart w:id="235" w:name="_Ref504038861"/>
                      <w:r>
                        <w:t xml:space="preserve">Figure </w:t>
                      </w:r>
                      <w:r>
                        <w:fldChar w:fldCharType="begin"/>
                      </w:r>
                      <w:r>
                        <w:instrText xml:space="preserve"> SEQ Figure \* ARABIC </w:instrText>
                      </w:r>
                      <w:r>
                        <w:fldChar w:fldCharType="separate"/>
                      </w:r>
                      <w:r>
                        <w:rPr>
                          <w:noProof/>
                        </w:rPr>
                        <w:t>73</w:t>
                      </w:r>
                      <w:r>
                        <w:rPr>
                          <w:noProof/>
                        </w:rPr>
                        <w:fldChar w:fldCharType="end"/>
                      </w:r>
                      <w:bookmarkEnd w:id="235"/>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0B2BFCED"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AA531E">
        <w:t xml:space="preserve">Table </w:t>
      </w:r>
      <w:r w:rsidR="00AA531E">
        <w:rPr>
          <w:noProof/>
        </w:rPr>
        <w:t>5</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F6102D"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66EFA9DD" w:rsidR="00A314D9" w:rsidRDefault="00A314D9" w:rsidP="007C0D3D">
            <w:pPr>
              <w:tabs>
                <w:tab w:val="left" w:pos="333"/>
                <w:tab w:val="right" w:pos="612"/>
              </w:tabs>
              <w:ind w:firstLine="0"/>
              <w:jc w:val="right"/>
            </w:pPr>
            <w:r>
              <w:tab/>
            </w:r>
            <w:r>
              <w:tab/>
              <w:t>(</w:t>
            </w:r>
            <w:fldSimple w:instr=" SEQ Equation \* MERGEFORMAT ">
              <w:r w:rsidR="00AA531E">
                <w:rPr>
                  <w:noProof/>
                </w:rPr>
                <w:t>11</w:t>
              </w:r>
            </w:fldSimple>
            <w:r>
              <w:t>)</w:t>
            </w:r>
          </w:p>
        </w:tc>
      </w:tr>
    </w:tbl>
    <w:p w14:paraId="3D844C64" w14:textId="289F4259" w:rsidR="00007B0C" w:rsidRDefault="00007B0C" w:rsidP="00007B0C">
      <w:pPr>
        <w:pStyle w:val="Heading3"/>
      </w:pPr>
      <w:bookmarkStart w:id="236" w:name="_Toc508273299"/>
      <w:r>
        <w:t>Flow rate</w:t>
      </w:r>
      <w:bookmarkEnd w:id="236"/>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2B4DEF35" w:rsidR="00E76CD5" w:rsidRDefault="00E76CD5" w:rsidP="007C0D3D">
            <w:pPr>
              <w:tabs>
                <w:tab w:val="left" w:pos="333"/>
                <w:tab w:val="right" w:pos="612"/>
              </w:tabs>
              <w:ind w:firstLine="0"/>
              <w:jc w:val="right"/>
            </w:pPr>
            <w:r>
              <w:tab/>
            </w:r>
            <w:r>
              <w:tab/>
              <w:t>(</w:t>
            </w:r>
            <w:fldSimple w:instr=" SEQ Equation \* MERGEFORMAT ">
              <w:r w:rsidR="00AA531E">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5DF1839A" w:rsidR="006D6DAF" w:rsidRDefault="006D6DAF" w:rsidP="007C0D3D">
            <w:pPr>
              <w:tabs>
                <w:tab w:val="left" w:pos="333"/>
                <w:tab w:val="right" w:pos="612"/>
              </w:tabs>
              <w:ind w:firstLine="0"/>
              <w:jc w:val="right"/>
            </w:pPr>
            <w:r>
              <w:tab/>
            </w:r>
            <w:r>
              <w:tab/>
              <w:t>(</w:t>
            </w:r>
            <w:fldSimple w:instr=" SEQ Equation \* MERGEFORMAT ">
              <w:r w:rsidR="00AA531E">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1CC501C7" w:rsidR="00DB4625" w:rsidRDefault="00DB4625" w:rsidP="007C0D3D">
            <w:pPr>
              <w:tabs>
                <w:tab w:val="left" w:pos="333"/>
                <w:tab w:val="right" w:pos="612"/>
              </w:tabs>
              <w:ind w:firstLine="0"/>
              <w:jc w:val="right"/>
            </w:pPr>
            <w:r>
              <w:tab/>
            </w:r>
            <w:r>
              <w:tab/>
              <w:t>(</w:t>
            </w:r>
            <w:fldSimple w:instr=" SEQ Equation \* MERGEFORMAT ">
              <w:r w:rsidR="00AA531E">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37" w:name="_Ref507138930"/>
      <w:r>
        <w:t>3</w:t>
      </w:r>
      <w:r w:rsidR="00144FA2">
        <w:t xml:space="preserve"> cooling channels in parallel</w:t>
      </w:r>
      <w:bookmarkEnd w:id="237"/>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0AE7247" w:rsidR="00645034" w:rsidRDefault="00645034" w:rsidP="001210EC">
            <w:pPr>
              <w:tabs>
                <w:tab w:val="left" w:pos="333"/>
                <w:tab w:val="right" w:pos="612"/>
              </w:tabs>
              <w:ind w:firstLine="0"/>
              <w:jc w:val="right"/>
            </w:pPr>
            <w:r>
              <w:tab/>
            </w:r>
            <w:r>
              <w:tab/>
              <w:t>(</w:t>
            </w:r>
            <w:fldSimple w:instr=" SEQ Equation \* MERGEFORMAT ">
              <w:r w:rsidR="00AA531E">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59BD0FD3" w:rsidR="00301D3D" w:rsidRDefault="00301D3D" w:rsidP="001210EC">
            <w:pPr>
              <w:tabs>
                <w:tab w:val="left" w:pos="333"/>
                <w:tab w:val="right" w:pos="612"/>
              </w:tabs>
              <w:ind w:firstLine="0"/>
              <w:jc w:val="right"/>
            </w:pPr>
            <w:r>
              <w:tab/>
            </w:r>
            <w:r>
              <w:tab/>
              <w:t>(</w:t>
            </w:r>
            <w:fldSimple w:instr=" SEQ Equation \* MERGEFORMAT ">
              <w:r w:rsidR="00AA531E">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50B77A22" w:rsidR="00364D2A" w:rsidRDefault="00364D2A" w:rsidP="001210EC">
            <w:pPr>
              <w:tabs>
                <w:tab w:val="left" w:pos="333"/>
                <w:tab w:val="right" w:pos="612"/>
              </w:tabs>
              <w:ind w:firstLine="0"/>
              <w:jc w:val="right"/>
            </w:pPr>
            <w:r>
              <w:tab/>
            </w:r>
            <w:r>
              <w:tab/>
              <w:t>(</w:t>
            </w:r>
            <w:fldSimple w:instr=" SEQ Equation \* MERGEFORMAT ">
              <w:r w:rsidR="00AA531E">
                <w:rPr>
                  <w:noProof/>
                </w:rPr>
                <w:t>17</w:t>
              </w:r>
            </w:fldSimple>
            <w:r>
              <w:t>)</w:t>
            </w:r>
          </w:p>
        </w:tc>
      </w:tr>
    </w:tbl>
    <w:p w14:paraId="73B104DF" w14:textId="0DEA6476"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AA531E" w:rsidRPr="00AA531E">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0F3840DD" w:rsidR="001F4FFF" w:rsidRDefault="001F4FFF" w:rsidP="001210EC">
            <w:pPr>
              <w:tabs>
                <w:tab w:val="left" w:pos="333"/>
                <w:tab w:val="right" w:pos="612"/>
              </w:tabs>
              <w:ind w:firstLine="0"/>
              <w:jc w:val="right"/>
            </w:pPr>
            <w:r>
              <w:tab/>
            </w:r>
            <w:r>
              <w:tab/>
              <w:t>(</w:t>
            </w:r>
            <w:fldSimple w:instr=" SEQ Equation \* MERGEFORMAT ">
              <w:r w:rsidR="00AA531E">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04AC1B95" w:rsidR="002111AC" w:rsidRDefault="002111AC" w:rsidP="001210EC">
            <w:pPr>
              <w:tabs>
                <w:tab w:val="left" w:pos="333"/>
                <w:tab w:val="right" w:pos="612"/>
              </w:tabs>
              <w:ind w:firstLine="0"/>
              <w:jc w:val="right"/>
            </w:pPr>
            <w:r>
              <w:tab/>
            </w:r>
            <w:r>
              <w:tab/>
              <w:t>(</w:t>
            </w:r>
            <w:fldSimple w:instr=" SEQ Equation \* MERGEFORMAT ">
              <w:r w:rsidR="00AA531E">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38" w:name="_Ref508180049"/>
      <w:bookmarkStart w:id="239" w:name="_Toc508273300"/>
      <w:r>
        <w:t>The</w:t>
      </w:r>
      <w:r w:rsidR="008266D8">
        <w:t xml:space="preserve"> poles and</w:t>
      </w:r>
      <w:r>
        <w:t xml:space="preserve"> </w:t>
      </w:r>
      <w:r w:rsidR="00C075A0">
        <w:t>flux return</w:t>
      </w:r>
      <w:bookmarkEnd w:id="238"/>
      <w:bookmarkEnd w:id="239"/>
    </w:p>
    <w:p w14:paraId="3885DD7C" w14:textId="6DCD7C85"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3E023B93" w:rsidR="00B53F60" w:rsidRPr="009362CA" w:rsidRDefault="00B53F60" w:rsidP="00C404C8">
                            <w:pPr>
                              <w:pStyle w:val="Caption"/>
                              <w:rPr>
                                <w:sz w:val="22"/>
                                <w:szCs w:val="22"/>
                              </w:rPr>
                            </w:pPr>
                            <w:bookmarkStart w:id="240" w:name="_Ref504130607"/>
                            <w:r>
                              <w:t xml:space="preserve">Figure </w:t>
                            </w:r>
                            <w:r>
                              <w:fldChar w:fldCharType="begin"/>
                            </w:r>
                            <w:r>
                              <w:instrText xml:space="preserve"> SEQ Figure \* ARABIC </w:instrText>
                            </w:r>
                            <w:r>
                              <w:fldChar w:fldCharType="separate"/>
                            </w:r>
                            <w:r>
                              <w:rPr>
                                <w:noProof/>
                              </w:rPr>
                              <w:t>74</w:t>
                            </w:r>
                            <w:r>
                              <w:rPr>
                                <w:noProof/>
                              </w:rPr>
                              <w:fldChar w:fldCharType="end"/>
                            </w:r>
                            <w:bookmarkEnd w:id="240"/>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3E023B93" w:rsidR="00B53F60" w:rsidRPr="009362CA" w:rsidRDefault="00B53F60" w:rsidP="00C404C8">
                      <w:pPr>
                        <w:pStyle w:val="Caption"/>
                        <w:rPr>
                          <w:sz w:val="22"/>
                          <w:szCs w:val="22"/>
                        </w:rPr>
                      </w:pPr>
                      <w:bookmarkStart w:id="241" w:name="_Ref504130607"/>
                      <w:r>
                        <w:t xml:space="preserve">Figure </w:t>
                      </w:r>
                      <w:r>
                        <w:fldChar w:fldCharType="begin"/>
                      </w:r>
                      <w:r>
                        <w:instrText xml:space="preserve"> SEQ Figure \* ARABIC </w:instrText>
                      </w:r>
                      <w:r>
                        <w:fldChar w:fldCharType="separate"/>
                      </w:r>
                      <w:r>
                        <w:rPr>
                          <w:noProof/>
                        </w:rPr>
                        <w:t>74</w:t>
                      </w:r>
                      <w:r>
                        <w:rPr>
                          <w:noProof/>
                        </w:rPr>
                        <w:fldChar w:fldCharType="end"/>
                      </w:r>
                      <w:bookmarkEnd w:id="241"/>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AA531E" w:rsidRPr="00AA531E">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AA531E">
        <w:t xml:space="preserve">Figure </w:t>
      </w:r>
      <w:r w:rsidR="00AA531E">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378AE436"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54B3F0C2" w:rsidR="00B53F60" w:rsidRPr="00D1153B" w:rsidRDefault="00B53F60" w:rsidP="00B4356D">
                            <w:pPr>
                              <w:pStyle w:val="Caption"/>
                              <w:rPr>
                                <w:sz w:val="22"/>
                                <w:szCs w:val="22"/>
                              </w:rPr>
                            </w:pPr>
                            <w:bookmarkStart w:id="242" w:name="_Ref504139649"/>
                            <w:r>
                              <w:t xml:space="preserve">Figure </w:t>
                            </w:r>
                            <w:r>
                              <w:fldChar w:fldCharType="begin"/>
                            </w:r>
                            <w:r>
                              <w:instrText xml:space="preserve"> SEQ Figure \* ARABIC </w:instrText>
                            </w:r>
                            <w:r>
                              <w:fldChar w:fldCharType="separate"/>
                            </w:r>
                            <w:r>
                              <w:rPr>
                                <w:noProof/>
                              </w:rPr>
                              <w:t>75</w:t>
                            </w:r>
                            <w:r>
                              <w:rPr>
                                <w:noProof/>
                              </w:rPr>
                              <w:fldChar w:fldCharType="end"/>
                            </w:r>
                            <w:bookmarkEnd w:id="242"/>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54B3F0C2" w:rsidR="00B53F60" w:rsidRPr="00D1153B" w:rsidRDefault="00B53F60" w:rsidP="00B4356D">
                      <w:pPr>
                        <w:pStyle w:val="Caption"/>
                        <w:rPr>
                          <w:sz w:val="22"/>
                          <w:szCs w:val="22"/>
                        </w:rPr>
                      </w:pPr>
                      <w:bookmarkStart w:id="243" w:name="_Ref504139649"/>
                      <w:r>
                        <w:t xml:space="preserve">Figure </w:t>
                      </w:r>
                      <w:r>
                        <w:fldChar w:fldCharType="begin"/>
                      </w:r>
                      <w:r>
                        <w:instrText xml:space="preserve"> SEQ Figure \* ARABIC </w:instrText>
                      </w:r>
                      <w:r>
                        <w:fldChar w:fldCharType="separate"/>
                      </w:r>
                      <w:r>
                        <w:rPr>
                          <w:noProof/>
                        </w:rPr>
                        <w:t>75</w:t>
                      </w:r>
                      <w:r>
                        <w:rPr>
                          <w:noProof/>
                        </w:rPr>
                        <w:fldChar w:fldCharType="end"/>
                      </w:r>
                      <w:bookmarkEnd w:id="243"/>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AA531E">
        <w:t xml:space="preserve">Figure </w:t>
      </w:r>
      <w:r w:rsidR="00AA531E">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39F4A52A" w:rsidR="008B3A15" w:rsidRDefault="001C6B25" w:rsidP="006915E7">
      <w:pPr>
        <w:spacing w:before="0" w:after="200"/>
      </w:pPr>
      <w:r>
        <w:fldChar w:fldCharType="begin"/>
      </w:r>
      <w:r>
        <w:instrText xml:space="preserve"> REF _Ref504383016 \h </w:instrText>
      </w:r>
      <w:r>
        <w:fldChar w:fldCharType="separate"/>
      </w:r>
      <w:r w:rsidR="00AA531E">
        <w:t xml:space="preserve">Figure </w:t>
      </w:r>
      <w:r w:rsidR="00AA531E">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126DF9F3" w:rsidR="004950DA" w:rsidRDefault="004A6CA6" w:rsidP="004A6CA6">
      <w:pPr>
        <w:pStyle w:val="Caption"/>
      </w:pPr>
      <w:bookmarkStart w:id="244" w:name="_Ref504383016"/>
      <w:r>
        <w:t xml:space="preserve">Figure </w:t>
      </w:r>
      <w:r w:rsidR="00F6102D">
        <w:fldChar w:fldCharType="begin"/>
      </w:r>
      <w:r w:rsidR="00F6102D">
        <w:instrText xml:space="preserve"> SEQ Figure \* ARABIC </w:instrText>
      </w:r>
      <w:r w:rsidR="00F6102D">
        <w:fldChar w:fldCharType="separate"/>
      </w:r>
      <w:r w:rsidR="00AA531E">
        <w:rPr>
          <w:noProof/>
        </w:rPr>
        <w:t>76</w:t>
      </w:r>
      <w:r w:rsidR="00F6102D">
        <w:rPr>
          <w:noProof/>
        </w:rPr>
        <w:fldChar w:fldCharType="end"/>
      </w:r>
      <w:bookmarkEnd w:id="244"/>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5" w:name="_Toc508273301"/>
      <w:r>
        <w:t>Effect on the tuning stack</w:t>
      </w:r>
      <w:bookmarkEnd w:id="245"/>
    </w:p>
    <w:p w14:paraId="7CCEDEF9" w14:textId="1A336265"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AA531E">
        <w:t xml:space="preserve">Figure </w:t>
      </w:r>
      <w:r w:rsidR="00AA531E">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0504C01A"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AA531E">
        <w:t xml:space="preserve">Figure </w:t>
      </w:r>
      <w:r w:rsidR="00AA531E">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4595AEE2" w:rsidR="00FD38DB" w:rsidRDefault="00FD38DB" w:rsidP="00FD38DB">
      <w:pPr>
        <w:pStyle w:val="Caption"/>
      </w:pPr>
      <w:bookmarkStart w:id="246" w:name="_Ref504390339"/>
      <w:r>
        <w:t xml:space="preserve">Figure </w:t>
      </w:r>
      <w:r w:rsidR="00F6102D">
        <w:fldChar w:fldCharType="begin"/>
      </w:r>
      <w:r w:rsidR="00F6102D">
        <w:instrText xml:space="preserve"> SEQ Figure \* ARABIC </w:instrText>
      </w:r>
      <w:r w:rsidR="00F6102D">
        <w:fldChar w:fldCharType="separate"/>
      </w:r>
      <w:r w:rsidR="00AA531E">
        <w:rPr>
          <w:noProof/>
        </w:rPr>
        <w:t>77</w:t>
      </w:r>
      <w:r w:rsidR="00F6102D">
        <w:rPr>
          <w:noProof/>
        </w:rPr>
        <w:fldChar w:fldCharType="end"/>
      </w:r>
      <w:bookmarkEnd w:id="246"/>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49F0116B" w:rsidR="00FD38DB" w:rsidRDefault="00B51BDB" w:rsidP="00B51BDB">
      <w:pPr>
        <w:pStyle w:val="Caption"/>
      </w:pPr>
      <w:bookmarkStart w:id="247" w:name="_Ref504390352"/>
      <w:r>
        <w:t xml:space="preserve">Figure </w:t>
      </w:r>
      <w:r w:rsidR="00F6102D">
        <w:fldChar w:fldCharType="begin"/>
      </w:r>
      <w:r w:rsidR="00F6102D">
        <w:instrText xml:space="preserve"> SEQ Figure \* ARABIC </w:instrText>
      </w:r>
      <w:r w:rsidR="00F6102D">
        <w:fldChar w:fldCharType="separate"/>
      </w:r>
      <w:r w:rsidR="00AA531E">
        <w:rPr>
          <w:noProof/>
        </w:rPr>
        <w:t>78</w:t>
      </w:r>
      <w:r w:rsidR="00F6102D">
        <w:rPr>
          <w:noProof/>
        </w:rPr>
        <w:fldChar w:fldCharType="end"/>
      </w:r>
      <w:bookmarkEnd w:id="247"/>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248" w:name="_Toc508273302"/>
      <w:r>
        <w:lastRenderedPageBreak/>
        <w:t>Bias solenoid power supply (M. Kufer)</w:t>
      </w:r>
      <w:bookmarkEnd w:id="248"/>
    </w:p>
    <w:p w14:paraId="6EA6DF3C" w14:textId="6B33CC4A" w:rsidR="009626CD" w:rsidRDefault="009626CD" w:rsidP="009626CD"/>
    <w:p w14:paraId="12CF0233" w14:textId="7F69900B" w:rsidR="009626CD" w:rsidRDefault="009626CD" w:rsidP="009626CD">
      <w:r>
        <w:t>Hello world</w:t>
      </w:r>
    </w:p>
    <w:p w14:paraId="0FC7EDBC" w14:textId="77777777" w:rsidR="00414A89" w:rsidRDefault="00414A89" w:rsidP="009626CD"/>
    <w:p w14:paraId="78CE1661" w14:textId="17AC9C8B" w:rsidR="00414A89" w:rsidRDefault="009A09E6" w:rsidP="00414A89">
      <w:pPr>
        <w:pStyle w:val="Heading2"/>
      </w:pPr>
      <w:bookmarkStart w:id="249" w:name="_Ref507487965"/>
      <w:bookmarkStart w:id="250" w:name="_Toc508273303"/>
      <w:r>
        <w:t>B</w:t>
      </w:r>
      <w:r w:rsidR="00414A89">
        <w:t>ias ramp</w:t>
      </w:r>
      <w:r>
        <w:t xml:space="preserve"> for operating at injection only</w:t>
      </w:r>
      <w:r w:rsidR="006B7BF9">
        <w:t xml:space="preserve"> (C.Y. Tan)</w:t>
      </w:r>
      <w:bookmarkEnd w:id="249"/>
      <w:bookmarkEnd w:id="250"/>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3C42D751"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2"/>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58D690B4" w:rsidR="00B53F60" w:rsidRPr="00852B83" w:rsidRDefault="00B53F60" w:rsidP="00CF0E24">
                            <w:pPr>
                              <w:pStyle w:val="Caption"/>
                              <w:rPr>
                                <w:noProof/>
                                <w:sz w:val="22"/>
                                <w:szCs w:val="22"/>
                              </w:rPr>
                            </w:pPr>
                            <w:bookmarkStart w:id="251" w:name="_Ref507415439"/>
                            <w:r>
                              <w:t xml:space="preserve">Figure </w:t>
                            </w:r>
                            <w:r>
                              <w:fldChar w:fldCharType="begin"/>
                            </w:r>
                            <w:r>
                              <w:instrText xml:space="preserve"> SEQ Figure \* ARABIC </w:instrText>
                            </w:r>
                            <w:r>
                              <w:fldChar w:fldCharType="separate"/>
                            </w:r>
                            <w:r>
                              <w:rPr>
                                <w:noProof/>
                              </w:rPr>
                              <w:t>79</w:t>
                            </w:r>
                            <w:r>
                              <w:rPr>
                                <w:noProof/>
                              </w:rPr>
                              <w:fldChar w:fldCharType="end"/>
                            </w:r>
                            <w:bookmarkEnd w:id="251"/>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6"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" stroked="f">
                <v:textbox style="mso-fit-shape-to-text:t" inset="0,0,0,0">
                  <w:txbxContent>
                    <w:p w14:paraId="4C1F5652" w14:textId="58D690B4" w:rsidR="00B53F60" w:rsidRPr="00852B83" w:rsidRDefault="00B53F60" w:rsidP="00CF0E24">
                      <w:pPr>
                        <w:pStyle w:val="Caption"/>
                        <w:rPr>
                          <w:noProof/>
                          <w:sz w:val="22"/>
                          <w:szCs w:val="22"/>
                        </w:rPr>
                      </w:pPr>
                      <w:bookmarkStart w:id="252" w:name="_Ref507415439"/>
                      <w:r>
                        <w:t xml:space="preserve">Figure </w:t>
                      </w:r>
                      <w:r>
                        <w:fldChar w:fldCharType="begin"/>
                      </w:r>
                      <w:r>
                        <w:instrText xml:space="preserve"> SEQ Figure \* ARABIC </w:instrText>
                      </w:r>
                      <w:r>
                        <w:fldChar w:fldCharType="separate"/>
                      </w:r>
                      <w:r>
                        <w:rPr>
                          <w:noProof/>
                        </w:rPr>
                        <w:t>79</w:t>
                      </w:r>
                      <w:r>
                        <w:rPr>
                          <w:noProof/>
                        </w:rPr>
                        <w:fldChar w:fldCharType="end"/>
                      </w:r>
                      <w:bookmarkEnd w:id="25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AA531E">
        <w:t xml:space="preserve">Figure </w:t>
      </w:r>
      <w:r w:rsidR="00AA531E">
        <w:rPr>
          <w:noProof/>
        </w:rPr>
        <w:t>79</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3"/>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2B878248" w:rsidR="00B53F60" w:rsidRPr="00774906" w:rsidRDefault="00B53F60" w:rsidP="00D0347D">
                            <w:pPr>
                              <w:pStyle w:val="Caption"/>
                              <w:rPr>
                                <w:noProof/>
                                <w:sz w:val="22"/>
                                <w:szCs w:val="22"/>
                              </w:rPr>
                            </w:pPr>
                            <w:bookmarkStart w:id="253" w:name="_Ref507485838"/>
                            <w:r>
                              <w:t xml:space="preserve">Figure </w:t>
                            </w:r>
                            <w:r>
                              <w:fldChar w:fldCharType="begin"/>
                            </w:r>
                            <w:r>
                              <w:instrText xml:space="preserve"> SEQ Figure \* ARABIC </w:instrText>
                            </w:r>
                            <w:r>
                              <w:fldChar w:fldCharType="separate"/>
                            </w:r>
                            <w:r>
                              <w:rPr>
                                <w:noProof/>
                              </w:rPr>
                              <w:t>80</w:t>
                            </w:r>
                            <w:r>
                              <w:rPr>
                                <w:noProof/>
                              </w:rPr>
                              <w:fldChar w:fldCharType="end"/>
                            </w:r>
                            <w:bookmarkEnd w:id="253"/>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7"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ZJH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4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szZJHMwIAAGwEAAAOAAAAAAAA&#13;&#10;AAAAAAAAAC4CAABkcnMvZTJvRG9jLnhtbFBLAQItABQABgAIAAAAIQDWm2z55QAAAA0BAAAPAAAA&#13;&#10;AAAAAAAAAAAAAI0EAABkcnMvZG93bnJldi54bWxQSwUGAAAAAAQABADzAAAAnwUAAAAA&#13;&#10;" stroked="f">
                <v:textbox style="mso-fit-shape-to-text:t" inset="0,0,0,0">
                  <w:txbxContent>
                    <w:p w14:paraId="7941BAA5" w14:textId="2B878248" w:rsidR="00B53F60" w:rsidRPr="00774906" w:rsidRDefault="00B53F60" w:rsidP="00D0347D">
                      <w:pPr>
                        <w:pStyle w:val="Caption"/>
                        <w:rPr>
                          <w:noProof/>
                          <w:sz w:val="22"/>
                          <w:szCs w:val="22"/>
                        </w:rPr>
                      </w:pPr>
                      <w:bookmarkStart w:id="254" w:name="_Ref507485838"/>
                      <w:r>
                        <w:t xml:space="preserve">Figure </w:t>
                      </w:r>
                      <w:r>
                        <w:fldChar w:fldCharType="begin"/>
                      </w:r>
                      <w:r>
                        <w:instrText xml:space="preserve"> SEQ Figure \* ARABIC </w:instrText>
                      </w:r>
                      <w:r>
                        <w:fldChar w:fldCharType="separate"/>
                      </w:r>
                      <w:r>
                        <w:rPr>
                          <w:noProof/>
                        </w:rPr>
                        <w:t>80</w:t>
                      </w:r>
                      <w:r>
                        <w:rPr>
                          <w:noProof/>
                        </w:rPr>
                        <w:fldChar w:fldCharType="end"/>
                      </w:r>
                      <w:bookmarkEnd w:id="254"/>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271A488C"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AA531E">
        <w:t xml:space="preserve">Figure </w:t>
      </w:r>
      <w:r w:rsidR="00AA531E">
        <w:rPr>
          <w:noProof/>
        </w:rPr>
        <w:t>80</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016D0958"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AA531E">
        <w:t xml:space="preserve">Figure </w:t>
      </w:r>
      <w:r w:rsidR="00AA531E">
        <w:rPr>
          <w:noProof/>
        </w:rPr>
        <w:t>81</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55" w:name="_Ref507487976"/>
      <w:bookmarkStart w:id="256" w:name="_Toc508273304"/>
      <w:r>
        <w:lastRenderedPageBreak/>
        <w:t>RMS current of the bias ramp</w:t>
      </w:r>
      <w:bookmarkEnd w:id="255"/>
      <w:bookmarkEnd w:id="256"/>
    </w:p>
    <w:p w14:paraId="6A7F9735" w14:textId="39621DA6"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4"/>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3CD129EE" w:rsidR="00B53F60" w:rsidRPr="00615E79" w:rsidRDefault="00B53F60" w:rsidP="00497815">
                            <w:pPr>
                              <w:pStyle w:val="Caption"/>
                              <w:rPr>
                                <w:noProof/>
                                <w:sz w:val="22"/>
                                <w:szCs w:val="22"/>
                              </w:rPr>
                            </w:pPr>
                            <w:bookmarkStart w:id="257" w:name="_Ref507487497"/>
                            <w:r>
                              <w:t xml:space="preserve">Figure </w:t>
                            </w:r>
                            <w:r>
                              <w:fldChar w:fldCharType="begin"/>
                            </w:r>
                            <w:r>
                              <w:instrText xml:space="preserve"> SEQ Figure \* ARABIC </w:instrText>
                            </w:r>
                            <w:r>
                              <w:fldChar w:fldCharType="separate"/>
                            </w:r>
                            <w:r>
                              <w:rPr>
                                <w:noProof/>
                              </w:rPr>
                              <w:t>81</w:t>
                            </w:r>
                            <w:r>
                              <w:rPr>
                                <w:noProof/>
                              </w:rPr>
                              <w:fldChar w:fldCharType="end"/>
                            </w:r>
                            <w:bookmarkEnd w:id="257"/>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8"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i6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4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cP8oujcCAABsBAAADgAA&#13;&#10;AAAAAAAAAAAAAAAuAgAAZHJzL2Uyb0RvYy54bWxQSwECLQAUAAYACAAAACEA4WIGQeUAAAAOAQAA&#13;&#10;DwAAAAAAAAAAAAAAAACRBAAAZHJzL2Rvd25yZXYueG1sUEsFBgAAAAAEAAQA8wAAAKMFAAAAAA==&#13;&#10;" stroked="f">
                <v:textbox style="mso-fit-shape-to-text:t" inset="0,0,0,0">
                  <w:txbxContent>
                    <w:p w14:paraId="639B6FDF" w14:textId="3CD129EE" w:rsidR="00B53F60" w:rsidRPr="00615E79" w:rsidRDefault="00B53F60" w:rsidP="00497815">
                      <w:pPr>
                        <w:pStyle w:val="Caption"/>
                        <w:rPr>
                          <w:noProof/>
                          <w:sz w:val="22"/>
                          <w:szCs w:val="22"/>
                        </w:rPr>
                      </w:pPr>
                      <w:bookmarkStart w:id="258" w:name="_Ref507487497"/>
                      <w:r>
                        <w:t xml:space="preserve">Figure </w:t>
                      </w:r>
                      <w:r>
                        <w:fldChar w:fldCharType="begin"/>
                      </w:r>
                      <w:r>
                        <w:instrText xml:space="preserve"> SEQ Figure \* ARABIC </w:instrText>
                      </w:r>
                      <w:r>
                        <w:fldChar w:fldCharType="separate"/>
                      </w:r>
                      <w:r>
                        <w:rPr>
                          <w:noProof/>
                        </w:rPr>
                        <w:t>81</w:t>
                      </w:r>
                      <w:r>
                        <w:rPr>
                          <w:noProof/>
                        </w:rPr>
                        <w:fldChar w:fldCharType="end"/>
                      </w:r>
                      <w:bookmarkEnd w:id="258"/>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AA531E">
        <w:t xml:space="preserve">Figure </w:t>
      </w:r>
      <w:r w:rsidR="00AA531E">
        <w:rPr>
          <w:noProof/>
        </w:rPr>
        <w:t>80</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AA531E">
        <w:t xml:space="preserve">Figure </w:t>
      </w:r>
      <w:r w:rsidR="00AA531E">
        <w:rPr>
          <w:noProof/>
        </w:rPr>
        <w:t>81</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59" w:name="_Ref505087135"/>
      <w:bookmarkStart w:id="260" w:name="_Toc508273305"/>
      <w:r>
        <w:lastRenderedPageBreak/>
        <w:t>Phase locked loop (C.Y. Tan)</w:t>
      </w:r>
      <w:bookmarkEnd w:id="259"/>
      <w:bookmarkEnd w:id="260"/>
    </w:p>
    <w:p w14:paraId="5DE46AC7" w14:textId="37B10481"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AA531E">
        <w:t xml:space="preserve">Figure </w:t>
      </w:r>
      <w:r w:rsidR="00AA531E">
        <w:rPr>
          <w:noProof/>
        </w:rPr>
        <w:t>82</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3581578C" w:rsidR="00B53F60" w:rsidRPr="00600691" w:rsidRDefault="00B53F60" w:rsidP="00967324">
                            <w:pPr>
                              <w:pStyle w:val="Caption"/>
                              <w:rPr>
                                <w:noProof/>
                                <w:sz w:val="22"/>
                                <w:szCs w:val="22"/>
                              </w:rPr>
                            </w:pPr>
                            <w:bookmarkStart w:id="261" w:name="_Ref377192871"/>
                            <w:r>
                              <w:t xml:space="preserve">Figure </w:t>
                            </w:r>
                            <w:r>
                              <w:fldChar w:fldCharType="begin"/>
                            </w:r>
                            <w:r>
                              <w:instrText xml:space="preserve"> SEQ Figure \* ARABIC </w:instrText>
                            </w:r>
                            <w:r>
                              <w:fldChar w:fldCharType="separate"/>
                            </w:r>
                            <w:r>
                              <w:rPr>
                                <w:noProof/>
                              </w:rPr>
                              <w:t>82</w:t>
                            </w:r>
                            <w:r>
                              <w:rPr>
                                <w:noProof/>
                              </w:rPr>
                              <w:fldChar w:fldCharType="end"/>
                            </w:r>
                            <w:bookmarkEnd w:id="261"/>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9"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XnjpKWsCAADEBAAADgAAAAAA&#13;&#10;AAAAAAAAAAAuAgAAZHJzL2Uyb0RvYy54bWxQSwECLQAUAAYACAAAACEATkFjUucAAAAQAQAADwAA&#13;&#10;AAAAAAAAAAAAAADFBAAAZHJzL2Rvd25yZXYueG1sUEsFBgAAAAAEAAQA8wAAANkFAAAAAA==&#13;&#10;" stroked="f">
                <v:textbox style="mso-fit-shape-to-text:t" inset="0,0,0,0">
                  <w:txbxContent>
                    <w:p w14:paraId="5E32FEA1" w14:textId="3581578C" w:rsidR="00B53F60" w:rsidRPr="00600691" w:rsidRDefault="00B53F60" w:rsidP="00967324">
                      <w:pPr>
                        <w:pStyle w:val="Caption"/>
                        <w:rPr>
                          <w:noProof/>
                          <w:sz w:val="22"/>
                          <w:szCs w:val="22"/>
                        </w:rPr>
                      </w:pPr>
                      <w:bookmarkStart w:id="262" w:name="_Ref377192871"/>
                      <w:r>
                        <w:t xml:space="preserve">Figure </w:t>
                      </w:r>
                      <w:r>
                        <w:fldChar w:fldCharType="begin"/>
                      </w:r>
                      <w:r>
                        <w:instrText xml:space="preserve"> SEQ Figure \* ARABIC </w:instrText>
                      </w:r>
                      <w:r>
                        <w:fldChar w:fldCharType="separate"/>
                      </w:r>
                      <w:r>
                        <w:rPr>
                          <w:noProof/>
                        </w:rPr>
                        <w:t>82</w:t>
                      </w:r>
                      <w:r>
                        <w:rPr>
                          <w:noProof/>
                        </w:rPr>
                        <w:fldChar w:fldCharType="end"/>
                      </w:r>
                      <w:bookmarkEnd w:id="26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5">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F6102D"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22ADE44A" w:rsidR="001A593E" w:rsidRDefault="001A593E" w:rsidP="00370BC6">
            <w:pPr>
              <w:tabs>
                <w:tab w:val="left" w:pos="333"/>
                <w:tab w:val="right" w:pos="612"/>
              </w:tabs>
              <w:ind w:firstLine="0"/>
              <w:jc w:val="right"/>
            </w:pPr>
            <w:r>
              <w:tab/>
            </w:r>
            <w:r>
              <w:tab/>
              <w:t>(</w:t>
            </w:r>
            <w:fldSimple w:instr=" SEQ Equation \* MERGEFORMAT ">
              <w:r w:rsidR="00AA531E">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F6102D"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3490EA55" w:rsidR="005B7BBE" w:rsidRDefault="005B7BBE" w:rsidP="0030032F">
            <w:pPr>
              <w:tabs>
                <w:tab w:val="left" w:pos="333"/>
                <w:tab w:val="right" w:pos="612"/>
              </w:tabs>
              <w:ind w:firstLine="0"/>
              <w:jc w:val="right"/>
            </w:pPr>
            <w:r>
              <w:tab/>
            </w:r>
            <w:r>
              <w:tab/>
            </w:r>
            <w:bookmarkStart w:id="263" w:name="_Ref377286698"/>
            <w:r>
              <w:t>(</w:t>
            </w:r>
            <w:fldSimple w:instr=" SEQ Equation \* MERGEFORMAT ">
              <w:r w:rsidR="00AA531E">
                <w:rPr>
                  <w:noProof/>
                </w:rPr>
                <w:t>21</w:t>
              </w:r>
            </w:fldSimple>
            <w:r>
              <w:t>)</w:t>
            </w:r>
            <w:bookmarkEnd w:id="263"/>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F6102D"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18BA5716" w:rsidR="002E1765" w:rsidRDefault="002E1765" w:rsidP="002E1765">
            <w:pPr>
              <w:tabs>
                <w:tab w:val="left" w:pos="333"/>
                <w:tab w:val="right" w:pos="612"/>
              </w:tabs>
              <w:ind w:firstLine="0"/>
              <w:jc w:val="right"/>
            </w:pPr>
            <w:r>
              <w:tab/>
            </w:r>
            <w:r>
              <w:tab/>
              <w:t>(</w:t>
            </w:r>
            <w:fldSimple w:instr=" SEQ Equation \* MERGEFORMAT ">
              <w:r w:rsidR="00AA531E">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F6102D"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380F1FB6" w:rsidR="009E4E73" w:rsidRDefault="009E4E73" w:rsidP="0000056C">
            <w:pPr>
              <w:tabs>
                <w:tab w:val="left" w:pos="333"/>
                <w:tab w:val="right" w:pos="612"/>
              </w:tabs>
              <w:ind w:firstLine="0"/>
              <w:jc w:val="right"/>
            </w:pPr>
            <w:r>
              <w:tab/>
            </w:r>
            <w:r>
              <w:tab/>
            </w:r>
            <w:bookmarkStart w:id="264" w:name="_Ref377286466"/>
            <w:r>
              <w:t>(</w:t>
            </w:r>
            <w:fldSimple w:instr=" SEQ Equation \* MERGEFORMAT ">
              <w:r w:rsidR="00AA531E">
                <w:rPr>
                  <w:noProof/>
                </w:rPr>
                <w:t>23</w:t>
              </w:r>
            </w:fldSimple>
            <w:r>
              <w:t>)</w:t>
            </w:r>
            <w:bookmarkEnd w:id="264"/>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069FB27E"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AA531E">
        <w:t>(</w:t>
      </w:r>
      <w:r w:rsidR="00AA531E">
        <w:rPr>
          <w:noProof/>
        </w:rPr>
        <w:t>23</w:t>
      </w:r>
      <w:r w:rsidR="00AA531E">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F6102D"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0B46F0C5" w:rsidR="00F82A8D" w:rsidRDefault="00F82A8D" w:rsidP="00393E82">
            <w:pPr>
              <w:tabs>
                <w:tab w:val="left" w:pos="333"/>
                <w:tab w:val="right" w:pos="612"/>
              </w:tabs>
              <w:ind w:firstLine="0"/>
              <w:jc w:val="right"/>
            </w:pPr>
            <w:r>
              <w:tab/>
            </w:r>
            <w:r>
              <w:tab/>
              <w:t>(</w:t>
            </w:r>
            <w:fldSimple w:instr=" SEQ Equation \* MERGEFORMAT ">
              <w:r w:rsidR="00AA531E">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F6102D"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090B0DAB" w:rsidR="00393E82" w:rsidRDefault="00393E82" w:rsidP="00393E82">
            <w:pPr>
              <w:tabs>
                <w:tab w:val="left" w:pos="333"/>
                <w:tab w:val="right" w:pos="612"/>
              </w:tabs>
              <w:ind w:firstLine="0"/>
              <w:jc w:val="right"/>
            </w:pPr>
            <w:r>
              <w:tab/>
            </w:r>
            <w:r>
              <w:tab/>
            </w:r>
            <w:bookmarkStart w:id="265" w:name="_Ref377286467"/>
            <w:r>
              <w:t>(</w:t>
            </w:r>
            <w:fldSimple w:instr=" SEQ Equation \* MERGEFORMAT ">
              <w:r w:rsidR="00AA531E">
                <w:rPr>
                  <w:noProof/>
                </w:rPr>
                <w:t>25</w:t>
              </w:r>
            </w:fldSimple>
            <w:r>
              <w:t>)</w:t>
            </w:r>
            <w:bookmarkEnd w:id="265"/>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66" w:name="_Toc508273306"/>
      <w:r>
        <w:t>Output of phase detector and the transfer function of the PLL</w:t>
      </w:r>
      <w:bookmarkEnd w:id="266"/>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F6102D"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20B03857" w:rsidR="00165706" w:rsidRDefault="00165706" w:rsidP="00EB1EA2">
            <w:pPr>
              <w:tabs>
                <w:tab w:val="left" w:pos="333"/>
                <w:tab w:val="right" w:pos="612"/>
              </w:tabs>
              <w:ind w:firstLine="0"/>
              <w:jc w:val="right"/>
            </w:pPr>
            <w:r>
              <w:tab/>
            </w:r>
            <w:r>
              <w:tab/>
              <w:t>(</w:t>
            </w:r>
            <w:fldSimple w:instr=" SEQ Equation \* MERGEFORMAT ">
              <w:r w:rsidR="00AA531E">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F6102D"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51149956" w:rsidR="00EC76DB" w:rsidRDefault="00EC76DB" w:rsidP="00C96522">
            <w:pPr>
              <w:tabs>
                <w:tab w:val="left" w:pos="333"/>
                <w:tab w:val="right" w:pos="612"/>
              </w:tabs>
              <w:ind w:firstLine="0"/>
              <w:jc w:val="right"/>
            </w:pPr>
            <w:r>
              <w:tab/>
            </w:r>
            <w:r>
              <w:tab/>
              <w:t>(</w:t>
            </w:r>
            <w:fldSimple w:instr=" SEQ Equation \* MERGEFORMAT ">
              <w:r w:rsidR="00AA531E">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F6102D"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49B88B63" w:rsidR="0035635C" w:rsidRDefault="0035635C" w:rsidP="00C96522">
            <w:pPr>
              <w:tabs>
                <w:tab w:val="left" w:pos="333"/>
                <w:tab w:val="right" w:pos="612"/>
              </w:tabs>
              <w:ind w:firstLine="0"/>
              <w:jc w:val="right"/>
            </w:pPr>
            <w:r>
              <w:tab/>
            </w:r>
            <w:r>
              <w:tab/>
              <w:t>(</w:t>
            </w:r>
            <w:fldSimple w:instr=" SEQ Equation \* MERGEFORMAT ">
              <w:r w:rsidR="00AA531E">
                <w:rPr>
                  <w:noProof/>
                </w:rPr>
                <w:t>28</w:t>
              </w:r>
            </w:fldSimple>
            <w:r>
              <w:t>)</w:t>
            </w:r>
          </w:p>
        </w:tc>
      </w:tr>
    </w:tbl>
    <w:p w14:paraId="649F098B" w14:textId="1D2BB421"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AA531E">
        <w:t>(</w:t>
      </w:r>
      <w:r w:rsidR="00AA531E">
        <w:rPr>
          <w:noProof/>
        </w:rPr>
        <w:t>25</w:t>
      </w:r>
      <w:r w:rsidR="00AA531E">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085093DA" w:rsidR="00C96522" w:rsidRDefault="00C96522" w:rsidP="00C96522">
            <w:pPr>
              <w:tabs>
                <w:tab w:val="left" w:pos="333"/>
                <w:tab w:val="right" w:pos="612"/>
              </w:tabs>
              <w:ind w:firstLine="0"/>
              <w:jc w:val="right"/>
            </w:pPr>
            <w:r>
              <w:tab/>
            </w:r>
            <w:r>
              <w:tab/>
              <w:t>(</w:t>
            </w:r>
            <w:fldSimple w:instr=" SEQ Equation \* MERGEFORMAT ">
              <w:r w:rsidR="00AA531E">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F6102D"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676BA8A3" w:rsidR="00034C51" w:rsidRDefault="00034C51" w:rsidP="002F0618">
            <w:pPr>
              <w:tabs>
                <w:tab w:val="left" w:pos="333"/>
                <w:tab w:val="right" w:pos="612"/>
              </w:tabs>
              <w:ind w:firstLine="0"/>
              <w:jc w:val="right"/>
            </w:pPr>
            <w:r>
              <w:tab/>
            </w:r>
            <w:r>
              <w:tab/>
              <w:t>(</w:t>
            </w:r>
            <w:fldSimple w:instr=" SEQ Equation \* MERGEFORMAT ">
              <w:r w:rsidR="00AA531E">
                <w:rPr>
                  <w:noProof/>
                </w:rPr>
                <w:t>30</w:t>
              </w:r>
            </w:fldSimple>
            <w:r>
              <w:t>)</w:t>
            </w:r>
          </w:p>
        </w:tc>
      </w:tr>
    </w:tbl>
    <w:p w14:paraId="49CC996E" w14:textId="67D516A8"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AA531E" w:rsidRPr="00AA531E">
            <w:rPr>
              <w:noProof/>
            </w:rPr>
            <w:t>[41]</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F6102D"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6453CCC9" w:rsidR="002F0618" w:rsidRDefault="002F0618" w:rsidP="002F0618">
            <w:pPr>
              <w:tabs>
                <w:tab w:val="left" w:pos="333"/>
                <w:tab w:val="right" w:pos="612"/>
              </w:tabs>
              <w:ind w:firstLine="0"/>
              <w:jc w:val="right"/>
            </w:pPr>
            <w:r>
              <w:tab/>
            </w:r>
            <w:r>
              <w:tab/>
              <w:t>(</w:t>
            </w:r>
            <w:fldSimple w:instr=" SEQ Equation \* MERGEFORMAT ">
              <w:r w:rsidR="00AA531E">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F6102D"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356AE648" w:rsidR="005D17B1" w:rsidRDefault="005D17B1" w:rsidP="005D17B1">
            <w:pPr>
              <w:tabs>
                <w:tab w:val="left" w:pos="333"/>
                <w:tab w:val="right" w:pos="612"/>
              </w:tabs>
              <w:ind w:firstLine="0"/>
              <w:jc w:val="right"/>
            </w:pPr>
            <w:r>
              <w:tab/>
            </w:r>
            <w:r>
              <w:tab/>
              <w:t>(</w:t>
            </w:r>
            <w:fldSimple w:instr=" SEQ Equation \* MERGEFORMAT ">
              <w:r w:rsidR="00AA531E">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67E68147" w:rsidR="00F54EBB" w:rsidRDefault="00F54EBB" w:rsidP="00C35B3D">
            <w:pPr>
              <w:tabs>
                <w:tab w:val="left" w:pos="333"/>
                <w:tab w:val="right" w:pos="612"/>
              </w:tabs>
              <w:ind w:firstLine="0"/>
              <w:jc w:val="right"/>
            </w:pPr>
            <w:r>
              <w:tab/>
            </w:r>
            <w:r>
              <w:tab/>
            </w:r>
            <w:bookmarkStart w:id="267" w:name="_Ref377286610"/>
            <w:r>
              <w:t>(</w:t>
            </w:r>
            <w:fldSimple w:instr=" SEQ Equation \* MERGEFORMAT ">
              <w:r w:rsidR="00AA531E">
                <w:rPr>
                  <w:noProof/>
                </w:rPr>
                <w:t>33</w:t>
              </w:r>
            </w:fldSimple>
            <w:r>
              <w:t>)</w:t>
            </w:r>
            <w:bookmarkEnd w:id="267"/>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68" w:name="_Toc508273307"/>
      <w:r>
        <w:t>Loop performance analysis</w:t>
      </w:r>
      <w:bookmarkEnd w:id="268"/>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7264E8A3" w:rsidR="00571AB5" w:rsidRDefault="00571AB5" w:rsidP="00C35B3D">
            <w:pPr>
              <w:tabs>
                <w:tab w:val="left" w:pos="333"/>
                <w:tab w:val="right" w:pos="612"/>
              </w:tabs>
              <w:ind w:firstLine="0"/>
              <w:jc w:val="right"/>
            </w:pPr>
            <w:r>
              <w:tab/>
            </w:r>
            <w:r>
              <w:tab/>
              <w:t>(</w:t>
            </w:r>
            <w:fldSimple w:instr=" SEQ Equation \* MERGEFORMAT ">
              <w:r w:rsidR="00AA531E">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69" w:name="_Toc508273308"/>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69"/>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F6102D"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6D7FA5F6" w:rsidR="00205E4A" w:rsidRDefault="00205E4A" w:rsidP="00C35B3D">
            <w:pPr>
              <w:tabs>
                <w:tab w:val="left" w:pos="333"/>
                <w:tab w:val="right" w:pos="612"/>
              </w:tabs>
              <w:ind w:firstLine="0"/>
              <w:jc w:val="right"/>
            </w:pPr>
            <w:r>
              <w:tab/>
            </w:r>
            <w:r>
              <w:tab/>
              <w:t>(</w:t>
            </w:r>
            <w:fldSimple w:instr=" SEQ Equation \* MERGEFORMAT ">
              <w:r w:rsidR="00AA531E">
                <w:rPr>
                  <w:noProof/>
                </w:rPr>
                <w:t>35</w:t>
              </w:r>
            </w:fldSimple>
            <w:r>
              <w:t>)</w:t>
            </w:r>
          </w:p>
        </w:tc>
      </w:tr>
    </w:tbl>
    <w:p w14:paraId="18176A7E" w14:textId="365A86A7"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AA531E">
        <w:t>(</w:t>
      </w:r>
      <w:r w:rsidR="00AA531E">
        <w:rPr>
          <w:noProof/>
        </w:rPr>
        <w:t>33</w:t>
      </w:r>
      <w:r w:rsidR="00AA531E">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0FF387A1" w:rsidR="00650AA6" w:rsidRDefault="00650AA6" w:rsidP="00C35B3D">
            <w:pPr>
              <w:tabs>
                <w:tab w:val="left" w:pos="333"/>
                <w:tab w:val="right" w:pos="612"/>
              </w:tabs>
              <w:ind w:firstLine="0"/>
              <w:jc w:val="right"/>
            </w:pPr>
            <w:r>
              <w:tab/>
            </w:r>
            <w:r>
              <w:tab/>
              <w:t>(</w:t>
            </w:r>
            <w:fldSimple w:instr=" SEQ Equation \* MERGEFORMAT ">
              <w:r w:rsidR="00AA531E">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F6102D"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7B9E9A8D" w:rsidR="00C35B3D" w:rsidRDefault="00C35B3D" w:rsidP="00C35B3D">
            <w:pPr>
              <w:tabs>
                <w:tab w:val="left" w:pos="333"/>
                <w:tab w:val="right" w:pos="612"/>
              </w:tabs>
              <w:ind w:firstLine="0"/>
              <w:jc w:val="right"/>
            </w:pPr>
            <w:r>
              <w:tab/>
            </w:r>
            <w:r>
              <w:tab/>
              <w:t>(</w:t>
            </w:r>
            <w:fldSimple w:instr=" SEQ Equation \* MERGEFORMAT ">
              <w:r w:rsidR="00AA531E">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0" w:name="_Toc508273309"/>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0"/>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F6102D"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12ED2201" w:rsidR="004778FF" w:rsidRDefault="004778FF" w:rsidP="009722F3">
            <w:pPr>
              <w:tabs>
                <w:tab w:val="left" w:pos="333"/>
                <w:tab w:val="right" w:pos="612"/>
              </w:tabs>
              <w:ind w:firstLine="0"/>
              <w:jc w:val="right"/>
            </w:pPr>
            <w:r>
              <w:tab/>
            </w:r>
            <w:r>
              <w:tab/>
              <w:t>(</w:t>
            </w:r>
            <w:fldSimple w:instr=" SEQ Equation \* MERGEFORMAT ">
              <w:r w:rsidR="00AA531E">
                <w:rPr>
                  <w:noProof/>
                </w:rPr>
                <w:t>38</w:t>
              </w:r>
            </w:fldSimple>
            <w:r>
              <w:t>)</w:t>
            </w:r>
          </w:p>
        </w:tc>
      </w:tr>
    </w:tbl>
    <w:p w14:paraId="1E078A54" w14:textId="4C027C57"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AA531E">
        <w:t>(</w:t>
      </w:r>
      <w:r w:rsidR="00AA531E">
        <w:rPr>
          <w:noProof/>
        </w:rPr>
        <w:t>33</w:t>
      </w:r>
      <w:r w:rsidR="00AA531E">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52B3DA37" w:rsidR="008E6D09" w:rsidRDefault="008E6D09" w:rsidP="009722F3">
            <w:pPr>
              <w:tabs>
                <w:tab w:val="left" w:pos="333"/>
                <w:tab w:val="right" w:pos="612"/>
              </w:tabs>
              <w:ind w:firstLine="0"/>
              <w:jc w:val="right"/>
            </w:pPr>
            <w:r>
              <w:tab/>
            </w:r>
            <w:r>
              <w:tab/>
              <w:t>(</w:t>
            </w:r>
            <w:fldSimple w:instr=" SEQ Equation \* MERGEFORMAT ">
              <w:r w:rsidR="00AA531E">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F6102D"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70F4A89F" w:rsidR="009A21A8" w:rsidRDefault="009A21A8" w:rsidP="009722F3">
            <w:pPr>
              <w:tabs>
                <w:tab w:val="left" w:pos="333"/>
                <w:tab w:val="right" w:pos="612"/>
              </w:tabs>
              <w:ind w:firstLine="0"/>
              <w:jc w:val="right"/>
            </w:pPr>
            <w:r>
              <w:tab/>
            </w:r>
            <w:r>
              <w:tab/>
              <w:t>(</w:t>
            </w:r>
            <w:fldSimple w:instr=" SEQ Equation \* MERGEFORMAT ">
              <w:r w:rsidR="00AA531E">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1" w:name="_Toc508273310"/>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1"/>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F6102D"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156F16CA" w:rsidR="004D681A" w:rsidRDefault="004D681A" w:rsidP="009722F3">
            <w:pPr>
              <w:tabs>
                <w:tab w:val="left" w:pos="333"/>
                <w:tab w:val="right" w:pos="612"/>
              </w:tabs>
              <w:ind w:firstLine="0"/>
              <w:jc w:val="right"/>
            </w:pPr>
            <w:r>
              <w:tab/>
            </w:r>
            <w:r>
              <w:tab/>
              <w:t>(</w:t>
            </w:r>
            <w:fldSimple w:instr=" SEQ Equation \* MERGEFORMAT ">
              <w:r w:rsidR="00AA531E">
                <w:rPr>
                  <w:noProof/>
                </w:rPr>
                <w:t>41</w:t>
              </w:r>
            </w:fldSimple>
            <w:r>
              <w:t>)</w:t>
            </w:r>
          </w:p>
        </w:tc>
      </w:tr>
    </w:tbl>
    <w:p w14:paraId="232754F4" w14:textId="4269F6BA"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AA531E">
        <w:t>(</w:t>
      </w:r>
      <w:r w:rsidR="00AA531E">
        <w:rPr>
          <w:noProof/>
        </w:rPr>
        <w:t>33</w:t>
      </w:r>
      <w:r w:rsidR="00AA531E">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6C5C3DC4" w:rsidR="004D681A" w:rsidRDefault="004D681A" w:rsidP="009722F3">
            <w:pPr>
              <w:tabs>
                <w:tab w:val="left" w:pos="333"/>
                <w:tab w:val="right" w:pos="612"/>
              </w:tabs>
              <w:ind w:firstLine="0"/>
              <w:jc w:val="right"/>
            </w:pPr>
            <w:r>
              <w:tab/>
            </w:r>
            <w:r>
              <w:tab/>
              <w:t>(</w:t>
            </w:r>
            <w:fldSimple w:instr=" SEQ Equation \* MERGEFORMAT ">
              <w:r w:rsidR="00AA531E">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F6102D"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708EF7E0" w:rsidR="004D681A" w:rsidRDefault="004D681A" w:rsidP="009722F3">
            <w:pPr>
              <w:tabs>
                <w:tab w:val="left" w:pos="333"/>
                <w:tab w:val="right" w:pos="612"/>
              </w:tabs>
              <w:ind w:firstLine="0"/>
              <w:jc w:val="right"/>
            </w:pPr>
            <w:r>
              <w:tab/>
            </w:r>
            <w:r>
              <w:tab/>
              <w:t>(</w:t>
            </w:r>
            <w:fldSimple w:instr=" SEQ Equation \* MERGEFORMAT ">
              <w:r w:rsidR="00AA531E">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2" w:name="_Toc508273311"/>
      <w:r>
        <w:t>PI</w:t>
      </w:r>
      <w:r w:rsidR="006438B5">
        <w:t>-like</w:t>
      </w:r>
      <w:r>
        <w:t xml:space="preserve"> filter</w:t>
      </w:r>
      <w:bookmarkEnd w:id="272"/>
    </w:p>
    <w:p w14:paraId="0F63A066" w14:textId="3F9124D2"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AA531E">
        <w:t xml:space="preserve">Figure </w:t>
      </w:r>
      <w:r w:rsidR="00AA531E">
        <w:rPr>
          <w:noProof/>
        </w:rPr>
        <w:t>83</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6"/>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5B112F62" w:rsidR="00B53F60" w:rsidRPr="005457B9" w:rsidRDefault="00B53F60" w:rsidP="000134B0">
                            <w:pPr>
                              <w:pStyle w:val="Caption"/>
                              <w:rPr>
                                <w:noProof/>
                                <w:sz w:val="22"/>
                                <w:szCs w:val="22"/>
                              </w:rPr>
                            </w:pPr>
                            <w:bookmarkStart w:id="273" w:name="_Ref377216609"/>
                            <w:r>
                              <w:t xml:space="preserve">Figure </w:t>
                            </w:r>
                            <w:r>
                              <w:fldChar w:fldCharType="begin"/>
                            </w:r>
                            <w:r>
                              <w:instrText xml:space="preserve"> SEQ Figure \* ARABIC </w:instrText>
                            </w:r>
                            <w:r>
                              <w:fldChar w:fldCharType="separate"/>
                            </w:r>
                            <w:r>
                              <w:rPr>
                                <w:noProof/>
                              </w:rPr>
                              <w:t>83</w:t>
                            </w:r>
                            <w:r>
                              <w:rPr>
                                <w:noProof/>
                              </w:rPr>
                              <w:fldChar w:fldCharType="end"/>
                            </w:r>
                            <w:bookmarkEnd w:id="273"/>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0"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bRv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9JtG9qAgAAxAQAAA4AAAAAAAAAAAAA&#13;&#10;AAAALgIAAGRycy9lMm9Eb2MueG1sUEsBAi0AFAAGAAgAAAAhAHUbIHzjAAAADAEAAA8AAAAAAAAA&#13;&#10;AAAAAAAAxAQAAGRycy9kb3ducmV2LnhtbFBLBQYAAAAABAAEAPMAAADUBQAAAAA=&#13;&#10;" stroked="f">
                <v:textbox style="mso-fit-shape-to-text:t" inset="0,0,0,0">
                  <w:txbxContent>
                    <w:p w14:paraId="6094329C" w14:textId="5B112F62" w:rsidR="00B53F60" w:rsidRPr="005457B9" w:rsidRDefault="00B53F60" w:rsidP="000134B0">
                      <w:pPr>
                        <w:pStyle w:val="Caption"/>
                        <w:rPr>
                          <w:noProof/>
                          <w:sz w:val="22"/>
                          <w:szCs w:val="22"/>
                        </w:rPr>
                      </w:pPr>
                      <w:bookmarkStart w:id="274" w:name="_Ref377216609"/>
                      <w:r>
                        <w:t xml:space="preserve">Figure </w:t>
                      </w:r>
                      <w:r>
                        <w:fldChar w:fldCharType="begin"/>
                      </w:r>
                      <w:r>
                        <w:instrText xml:space="preserve"> SEQ Figure \* ARABIC </w:instrText>
                      </w:r>
                      <w:r>
                        <w:fldChar w:fldCharType="separate"/>
                      </w:r>
                      <w:r>
                        <w:rPr>
                          <w:noProof/>
                        </w:rPr>
                        <w:t>83</w:t>
                      </w:r>
                      <w:r>
                        <w:rPr>
                          <w:noProof/>
                        </w:rPr>
                        <w:fldChar w:fldCharType="end"/>
                      </w:r>
                      <w:bookmarkEnd w:id="27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F6102D"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7C4DE13B" w:rsidR="00B76525" w:rsidRDefault="00B76525" w:rsidP="00C576BA">
            <w:pPr>
              <w:tabs>
                <w:tab w:val="left" w:pos="333"/>
                <w:tab w:val="right" w:pos="612"/>
              </w:tabs>
              <w:ind w:firstLine="0"/>
              <w:jc w:val="right"/>
            </w:pPr>
            <w:r>
              <w:tab/>
            </w:r>
            <w:r>
              <w:tab/>
            </w:r>
            <w:bookmarkStart w:id="275" w:name="_Ref377286656"/>
            <w:r>
              <w:t>(</w:t>
            </w:r>
            <w:fldSimple w:instr=" SEQ Equation \* MERGEFORMAT ">
              <w:r w:rsidR="00AA531E">
                <w:rPr>
                  <w:noProof/>
                </w:rPr>
                <w:t>44</w:t>
              </w:r>
            </w:fldSimple>
            <w:r>
              <w:t>)</w:t>
            </w:r>
            <w:bookmarkEnd w:id="275"/>
          </w:p>
        </w:tc>
      </w:tr>
    </w:tbl>
    <w:p w14:paraId="5F4AAAF9" w14:textId="4A73B137"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18745864" w:rsidR="00B53F60" w:rsidRPr="007A6223" w:rsidRDefault="00B53F60" w:rsidP="00CC17A8">
                            <w:pPr>
                              <w:pStyle w:val="Caption"/>
                              <w:rPr>
                                <w:noProof/>
                                <w:sz w:val="22"/>
                                <w:szCs w:val="22"/>
                              </w:rPr>
                            </w:pPr>
                            <w:bookmarkStart w:id="276" w:name="_Ref377217781"/>
                            <w:r>
                              <w:t xml:space="preserve">Figure </w:t>
                            </w:r>
                            <w:r>
                              <w:fldChar w:fldCharType="begin"/>
                            </w:r>
                            <w:r>
                              <w:instrText xml:space="preserve"> SEQ Figure \* ARABIC </w:instrText>
                            </w:r>
                            <w:r>
                              <w:fldChar w:fldCharType="separate"/>
                            </w:r>
                            <w:r>
                              <w:rPr>
                                <w:noProof/>
                              </w:rPr>
                              <w:t>84</w:t>
                            </w:r>
                            <w:r>
                              <w:rPr>
                                <w:noProof/>
                              </w:rPr>
                              <w:fldChar w:fldCharType="end"/>
                            </w:r>
                            <w:bookmarkEnd w:id="276"/>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1"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DuD1WsCAADEBAAADgAAAAAAAAAA&#13;&#10;AAAAAAAuAgAAZHJzL2Uyb0RvYy54bWxQSwECLQAUAAYACAAAACEAX570oeQAAAAOAQAADwAAAAAA&#13;&#10;AAAAAAAAAADFBAAAZHJzL2Rvd25yZXYueG1sUEsFBgAAAAAEAAQA8wAAANYFAAAAAA==&#13;&#10;" stroked="f">
                <v:textbox style="mso-fit-shape-to-text:t" inset="0,0,0,0">
                  <w:txbxContent>
                    <w:p w14:paraId="231AF4C4" w14:textId="18745864" w:rsidR="00B53F60" w:rsidRPr="007A6223" w:rsidRDefault="00B53F60" w:rsidP="00CC17A8">
                      <w:pPr>
                        <w:pStyle w:val="Caption"/>
                        <w:rPr>
                          <w:noProof/>
                          <w:sz w:val="22"/>
                          <w:szCs w:val="22"/>
                        </w:rPr>
                      </w:pPr>
                      <w:bookmarkStart w:id="277" w:name="_Ref377217781"/>
                      <w:r>
                        <w:t xml:space="preserve">Figure </w:t>
                      </w:r>
                      <w:r>
                        <w:fldChar w:fldCharType="begin"/>
                      </w:r>
                      <w:r>
                        <w:instrText xml:space="preserve"> SEQ Figure \* ARABIC </w:instrText>
                      </w:r>
                      <w:r>
                        <w:fldChar w:fldCharType="separate"/>
                      </w:r>
                      <w:r>
                        <w:rPr>
                          <w:noProof/>
                        </w:rPr>
                        <w:t>84</w:t>
                      </w:r>
                      <w:r>
                        <w:rPr>
                          <w:noProof/>
                        </w:rPr>
                        <w:fldChar w:fldCharType="end"/>
                      </w:r>
                      <w:bookmarkEnd w:id="27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7"/>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AA531E">
        <w:t xml:space="preserve">Figure </w:t>
      </w:r>
      <w:r w:rsidR="00AA531E">
        <w:rPr>
          <w:noProof/>
        </w:rPr>
        <w:t>84</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AA531E">
        <w:t>(</w:t>
      </w:r>
      <w:r w:rsidR="00AA531E">
        <w:rPr>
          <w:noProof/>
        </w:rPr>
        <w:t>44</w:t>
      </w:r>
      <w:r w:rsidR="00AA531E">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78" w:name="_Toc508273312"/>
      <w:r>
        <w:lastRenderedPageBreak/>
        <w:t>Time domain analysis</w:t>
      </w:r>
      <w:bookmarkEnd w:id="278"/>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F6102D"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01EAB0A5" w:rsidR="00CF79E1" w:rsidRDefault="00CF79E1" w:rsidP="00303D59">
            <w:pPr>
              <w:tabs>
                <w:tab w:val="left" w:pos="333"/>
                <w:tab w:val="right" w:pos="612"/>
              </w:tabs>
              <w:ind w:firstLine="0"/>
              <w:jc w:val="right"/>
            </w:pPr>
            <w:r>
              <w:tab/>
            </w:r>
            <w:r>
              <w:tab/>
              <w:t>(</w:t>
            </w:r>
            <w:fldSimple w:instr=" SEQ Equation \* MERGEFORMAT ">
              <w:r w:rsidR="00AA531E">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79" w:name="_Toc508273313"/>
      <w:r>
        <w:t>Allowable frequency error at injection</w:t>
      </w:r>
      <w:bookmarkEnd w:id="279"/>
    </w:p>
    <w:p w14:paraId="5850C3D2" w14:textId="5AD7B2C6"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AA531E">
        <w:t xml:space="preserve">Table </w:t>
      </w:r>
      <w:r w:rsidR="00AA531E">
        <w:rPr>
          <w:noProof/>
        </w:rPr>
        <w:t>7</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4ED0E714" w:rsidR="00EC55E7" w:rsidRPr="00270880" w:rsidRDefault="00BD1B2C" w:rsidP="00BD1B2C">
      <w:pPr>
        <w:pStyle w:val="Caption"/>
      </w:pPr>
      <w:bookmarkStart w:id="280" w:name="_Ref377219113"/>
      <w:r>
        <w:t xml:space="preserve">Table </w:t>
      </w:r>
      <w:r w:rsidR="00F6102D">
        <w:fldChar w:fldCharType="begin"/>
      </w:r>
      <w:r w:rsidR="00F6102D">
        <w:instrText xml:space="preserve"> SEQ Table \* ARABIC </w:instrText>
      </w:r>
      <w:r w:rsidR="00F6102D">
        <w:fldChar w:fldCharType="separate"/>
      </w:r>
      <w:r w:rsidR="00AA531E">
        <w:rPr>
          <w:noProof/>
        </w:rPr>
        <w:t>7</w:t>
      </w:r>
      <w:r w:rsidR="00F6102D">
        <w:rPr>
          <w:noProof/>
        </w:rPr>
        <w:fldChar w:fldCharType="end"/>
      </w:r>
      <w:bookmarkEnd w:id="280"/>
      <w:r>
        <w:t>: The start and end point Q and shunt impedance for the first 3 ms of the ramp.</w:t>
      </w:r>
    </w:p>
    <w:p w14:paraId="7B81D0BF" w14:textId="01569A54"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AA531E">
        <w:t>(</w:t>
      </w:r>
      <w:r w:rsidR="00AA531E">
        <w:rPr>
          <w:noProof/>
        </w:rPr>
        <w:t>21</w:t>
      </w:r>
      <w:r w:rsidR="00AA531E">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F6102D"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1864BFE1" w:rsidR="00DF4A79" w:rsidRDefault="00DF4A79" w:rsidP="00303D59">
            <w:pPr>
              <w:tabs>
                <w:tab w:val="left" w:pos="333"/>
                <w:tab w:val="right" w:pos="612"/>
              </w:tabs>
              <w:ind w:firstLine="0"/>
              <w:jc w:val="right"/>
            </w:pPr>
            <w:r>
              <w:tab/>
            </w:r>
            <w:r>
              <w:tab/>
              <w:t>(</w:t>
            </w:r>
            <w:fldSimple w:instr=" SEQ Equation \* MERGEFORMAT ">
              <w:r w:rsidR="00AA531E">
                <w:rPr>
                  <w:noProof/>
                </w:rPr>
                <w:t>46</w:t>
              </w:r>
            </w:fldSimple>
            <w:r>
              <w:t>)</w:t>
            </w:r>
          </w:p>
        </w:tc>
      </w:tr>
    </w:tbl>
    <w:p w14:paraId="592C42D4" w14:textId="49718517"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AA531E">
        <w:t xml:space="preserve">Table </w:t>
      </w:r>
      <w:r w:rsidR="00AA531E">
        <w:rPr>
          <w:noProof/>
        </w:rPr>
        <w:t>7</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1" w:name="_Toc508273314"/>
      <w:r>
        <w:t>Numerical results</w:t>
      </w:r>
      <w:bookmarkEnd w:id="281"/>
    </w:p>
    <w:p w14:paraId="77A792E5" w14:textId="2C20CBD4"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AA531E">
        <w:t xml:space="preserve">Figure </w:t>
      </w:r>
      <w:r w:rsidR="00AA531E">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AA531E">
        <w:t xml:space="preserve">Figure </w:t>
      </w:r>
      <w:r w:rsidR="00AA531E">
        <w:rPr>
          <w:noProof/>
        </w:rPr>
        <w:t>85</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AA531E">
        <w:t xml:space="preserve">Figure </w:t>
      </w:r>
      <w:r w:rsidR="00AA531E">
        <w:rPr>
          <w:noProof/>
        </w:rPr>
        <w:t>86</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33B84FD7" w:rsidR="00B53F60" w:rsidRPr="00DA2190" w:rsidRDefault="00B53F60" w:rsidP="003E0EBA">
                            <w:pPr>
                              <w:pStyle w:val="Caption"/>
                              <w:rPr>
                                <w:noProof/>
                                <w:sz w:val="22"/>
                                <w:szCs w:val="22"/>
                              </w:rPr>
                            </w:pPr>
                            <w:bookmarkStart w:id="282" w:name="_Ref377286035"/>
                            <w:r>
                              <w:t xml:space="preserve">Figure </w:t>
                            </w:r>
                            <w:r>
                              <w:fldChar w:fldCharType="begin"/>
                            </w:r>
                            <w:r>
                              <w:instrText xml:space="preserve"> SEQ Figure \* ARABIC </w:instrText>
                            </w:r>
                            <w:r>
                              <w:fldChar w:fldCharType="separate"/>
                            </w:r>
                            <w:r>
                              <w:rPr>
                                <w:noProof/>
                              </w:rPr>
                              <w:t>85</w:t>
                            </w:r>
                            <w:r>
                              <w:rPr>
                                <w:noProof/>
                              </w:rPr>
                              <w:fldChar w:fldCharType="end"/>
                            </w:r>
                            <w:bookmarkEnd w:id="282"/>
                            <w:r>
                              <w:t>:  This is the proposed AC part of the solenoid current ramp at injection from 0 ms to 3 ms.</w:t>
                            </w:r>
                          </w:p>
                          <w:p w14:paraId="53CF1AC2" w14:textId="21B8EC3B" w:rsidR="00B53F60" w:rsidRPr="00823883" w:rsidRDefault="00B53F60"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2"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C/7WhdbAIAAMQEAAAOAAAAAAAAAAAA&#13;&#10;AAAAAC4CAABkcnMvZTJvRG9jLnhtbFBLAQItABQABgAIAAAAIQDJVxP+4gAAABABAAAPAAAAAAAA&#13;&#10;AAAAAAAAAMYEAABkcnMvZG93bnJldi54bWxQSwUGAAAAAAQABADzAAAA1QUAAAAA&#13;&#10;" stroked="f">
                <v:textbox inset="0,0,0,0">
                  <w:txbxContent>
                    <w:p w14:paraId="4E4B6448" w14:textId="33B84FD7" w:rsidR="00B53F60" w:rsidRPr="00DA2190" w:rsidRDefault="00B53F60" w:rsidP="003E0EBA">
                      <w:pPr>
                        <w:pStyle w:val="Caption"/>
                        <w:rPr>
                          <w:noProof/>
                          <w:sz w:val="22"/>
                          <w:szCs w:val="22"/>
                        </w:rPr>
                      </w:pPr>
                      <w:bookmarkStart w:id="283" w:name="_Ref377286035"/>
                      <w:r>
                        <w:t xml:space="preserve">Figure </w:t>
                      </w:r>
                      <w:r>
                        <w:fldChar w:fldCharType="begin"/>
                      </w:r>
                      <w:r>
                        <w:instrText xml:space="preserve"> SEQ Figure \* ARABIC </w:instrText>
                      </w:r>
                      <w:r>
                        <w:fldChar w:fldCharType="separate"/>
                      </w:r>
                      <w:r>
                        <w:rPr>
                          <w:noProof/>
                        </w:rPr>
                        <w:t>85</w:t>
                      </w:r>
                      <w:r>
                        <w:rPr>
                          <w:noProof/>
                        </w:rPr>
                        <w:fldChar w:fldCharType="end"/>
                      </w:r>
                      <w:bookmarkEnd w:id="283"/>
                      <w:r>
                        <w:t>:  This is the proposed AC part of the solenoid current ramp at injection from 0 ms to 3 ms.</w:t>
                      </w:r>
                    </w:p>
                    <w:p w14:paraId="53CF1AC2" w14:textId="21B8EC3B" w:rsidR="00B53F60" w:rsidRPr="00823883" w:rsidRDefault="00B53F60"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09892529" w:rsidR="00B53F60" w:rsidRPr="00DA2190" w:rsidRDefault="00B53F60" w:rsidP="00302EEC">
                            <w:pPr>
                              <w:pStyle w:val="Caption"/>
                              <w:rPr>
                                <w:noProof/>
                                <w:sz w:val="22"/>
                                <w:szCs w:val="22"/>
                              </w:rPr>
                            </w:pPr>
                            <w:bookmarkStart w:id="284" w:name="_Ref377286020"/>
                            <w:r>
                              <w:t xml:space="preserve">Figure </w:t>
                            </w:r>
                            <w:r>
                              <w:fldChar w:fldCharType="begin"/>
                            </w:r>
                            <w:r>
                              <w:instrText xml:space="preserve"> SEQ Figure \* ARABIC </w:instrText>
                            </w:r>
                            <w:r>
                              <w:fldChar w:fldCharType="separate"/>
                            </w:r>
                            <w:r>
                              <w:rPr>
                                <w:noProof/>
                              </w:rPr>
                              <w:t>86</w:t>
                            </w:r>
                            <w:r>
                              <w:rPr>
                                <w:noProof/>
                              </w:rPr>
                              <w:fldChar w:fldCharType="end"/>
                            </w:r>
                            <w:bookmarkEnd w:id="284"/>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3"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4mu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L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k94mubAIAAMQEAAAOAAAAAAAA&#13;&#10;AAAAAAAAAC4CAABkcnMvZTJvRG9jLnhtbFBLAQItABQABgAIAAAAIQAsyhPT5QAAAA4BAAAPAAAA&#13;&#10;AAAAAAAAAAAAAMYEAABkcnMvZG93bnJldi54bWxQSwUGAAAAAAQABADzAAAA2AUAAAAA&#13;&#10;" stroked="f">
                <v:textbox style="mso-fit-shape-to-text:t" inset="0,0,0,0">
                  <w:txbxContent>
                    <w:p w14:paraId="60195EBF" w14:textId="09892529" w:rsidR="00B53F60" w:rsidRPr="00DA2190" w:rsidRDefault="00B53F60" w:rsidP="00302EEC">
                      <w:pPr>
                        <w:pStyle w:val="Caption"/>
                        <w:rPr>
                          <w:noProof/>
                          <w:sz w:val="22"/>
                          <w:szCs w:val="22"/>
                        </w:rPr>
                      </w:pPr>
                      <w:bookmarkStart w:id="285" w:name="_Ref377286020"/>
                      <w:r>
                        <w:t xml:space="preserve">Figure </w:t>
                      </w:r>
                      <w:r>
                        <w:fldChar w:fldCharType="begin"/>
                      </w:r>
                      <w:r>
                        <w:instrText xml:space="preserve"> SEQ Figure \* ARABIC </w:instrText>
                      </w:r>
                      <w:r>
                        <w:fldChar w:fldCharType="separate"/>
                      </w:r>
                      <w:r>
                        <w:rPr>
                          <w:noProof/>
                        </w:rPr>
                        <w:t>86</w:t>
                      </w:r>
                      <w:r>
                        <w:rPr>
                          <w:noProof/>
                        </w:rPr>
                        <w:fldChar w:fldCharType="end"/>
                      </w:r>
                      <w:bookmarkEnd w:id="285"/>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8">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9">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86" w:name="_Ref305739958"/>
      <w:bookmarkStart w:id="287" w:name="_Toc508273315"/>
      <w:r>
        <w:lastRenderedPageBreak/>
        <w:t>RF w</w:t>
      </w:r>
      <w:r w:rsidR="00BC534C">
        <w:t>indows (D. Sun)</w:t>
      </w:r>
      <w:bookmarkEnd w:id="286"/>
      <w:bookmarkEnd w:id="287"/>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88" w:name="_Ref305678996"/>
      <w:bookmarkStart w:id="289" w:name="_Toc508273316"/>
      <w:r>
        <w:lastRenderedPageBreak/>
        <w:t>Cathode resonator (R. Madrak ,</w:t>
      </w:r>
      <w:r w:rsidR="00216D84">
        <w:t xml:space="preserve"> J. Dey</w:t>
      </w:r>
      <w:r>
        <w:t>, &amp; C.Y. Tan</w:t>
      </w:r>
      <w:r w:rsidR="00BC534C">
        <w:t>)</w:t>
      </w:r>
      <w:bookmarkEnd w:id="288"/>
      <w:bookmarkEnd w:id="289"/>
    </w:p>
    <w:p w14:paraId="7CBDCDF2" w14:textId="692DBAF9"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AA531E">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0D1F7D3B"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122523D2" w:rsidR="00B53F60" w:rsidRPr="0001657B" w:rsidRDefault="00B53F60" w:rsidP="00996366">
                              <w:pPr>
                                <w:pStyle w:val="Caption"/>
                                <w:rPr>
                                  <w:b w:val="0"/>
                                  <w:noProof/>
                                  <w:sz w:val="28"/>
                                </w:rPr>
                              </w:pPr>
                              <w:bookmarkStart w:id="290" w:name="_Ref335897089"/>
                              <w:r>
                                <w:t xml:space="preserve">Figure </w:t>
                              </w:r>
                              <w:r>
                                <w:fldChar w:fldCharType="begin"/>
                              </w:r>
                              <w:r>
                                <w:instrText xml:space="preserve"> SEQ Figure \* ARABIC </w:instrText>
                              </w:r>
                              <w:r>
                                <w:fldChar w:fldCharType="separate"/>
                              </w:r>
                              <w:r>
                                <w:rPr>
                                  <w:noProof/>
                                </w:rPr>
                                <w:t>87</w:t>
                              </w:r>
                              <w:r>
                                <w:rPr>
                                  <w:noProof/>
                                </w:rPr>
                                <w:fldChar w:fldCharType="end"/>
                              </w:r>
                              <w:bookmarkEnd w:id="290"/>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4"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A+Bv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TY2toVUtRPAJhJdBImN5a0kWNRK6INtdE4SqF&#13;&#10;Ep8H5iseZSO2M1/0ku9VQv33lt7ao1uw63tbXM0zX/+7JnYYN584+gguzSCoQVgOAl+3uQBNIxeN&#13;&#10;E/GCMs0glkq0P9BmmT0FW4RTnDXzzSDmBits4KuDsixzcjfTr/iNxE3QjSZbsNvdD6JkX24D2L6I&#13;&#10;oVNJ+oJPna0bCTIDpRe1I9sBRdDHLsAaJ7k7H9Kzj4qna2d1+Io6+wU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QPgb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5"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1" o:title="fund_cathres_inner"/>
                </v:shape>
                <v:shape id="Text Box 456" o:spid="_x0000_s1106"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122523D2" w:rsidR="00B53F60" w:rsidRPr="0001657B" w:rsidRDefault="00B53F60" w:rsidP="00996366">
                        <w:pPr>
                          <w:pStyle w:val="Caption"/>
                          <w:rPr>
                            <w:b w:val="0"/>
                            <w:noProof/>
                            <w:sz w:val="28"/>
                          </w:rPr>
                        </w:pPr>
                        <w:bookmarkStart w:id="291" w:name="_Ref335897089"/>
                        <w:r>
                          <w:t xml:space="preserve">Figure </w:t>
                        </w:r>
                        <w:r>
                          <w:fldChar w:fldCharType="begin"/>
                        </w:r>
                        <w:r>
                          <w:instrText xml:space="preserve"> SEQ Figure \* ARABIC </w:instrText>
                        </w:r>
                        <w:r>
                          <w:fldChar w:fldCharType="separate"/>
                        </w:r>
                        <w:r>
                          <w:rPr>
                            <w:noProof/>
                          </w:rPr>
                          <w:t>87</w:t>
                        </w:r>
                        <w:r>
                          <w:rPr>
                            <w:noProof/>
                          </w:rPr>
                          <w:fldChar w:fldCharType="end"/>
                        </w:r>
                        <w:bookmarkEnd w:id="291"/>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AA531E">
        <w:t>13.3</w:t>
      </w:r>
      <w:r w:rsidR="009301BA">
        <w:fldChar w:fldCharType="end"/>
      </w:r>
      <w:r w:rsidR="009301BA">
        <w:t>.</w:t>
      </w:r>
    </w:p>
    <w:p w14:paraId="092995D9" w14:textId="19EC9989" w:rsidR="00303D59" w:rsidRDefault="00303D59" w:rsidP="00303D59">
      <w:pPr>
        <w:pStyle w:val="Heading2"/>
      </w:pPr>
      <w:r>
        <w:br w:type="page"/>
      </w:r>
      <w:bookmarkStart w:id="292" w:name="_Toc508273317"/>
      <w:r>
        <w:lastRenderedPageBreak/>
        <w:t>Modified</w:t>
      </w:r>
      <w:r w:rsidR="00A575F9">
        <w:t xml:space="preserve"> Booster cathode resonator</w:t>
      </w:r>
      <w:bookmarkEnd w:id="292"/>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46837065" w:rsidR="00B53F60" w:rsidRPr="003C01D2" w:rsidRDefault="00B53F60" w:rsidP="00182A85">
                            <w:pPr>
                              <w:pStyle w:val="Caption"/>
                              <w:rPr>
                                <w:sz w:val="22"/>
                                <w:szCs w:val="22"/>
                              </w:rPr>
                            </w:pPr>
                            <w:bookmarkStart w:id="293" w:name="_Ref335897131"/>
                            <w:r>
                              <w:t xml:space="preserve">Figure </w:t>
                            </w:r>
                            <w:r>
                              <w:fldChar w:fldCharType="begin"/>
                            </w:r>
                            <w:r>
                              <w:instrText xml:space="preserve"> SEQ Figure \* ARABIC </w:instrText>
                            </w:r>
                            <w:r>
                              <w:fldChar w:fldCharType="separate"/>
                            </w:r>
                            <w:r>
                              <w:rPr>
                                <w:noProof/>
                              </w:rPr>
                              <w:t>88</w:t>
                            </w:r>
                            <w:r>
                              <w:rPr>
                                <w:noProof/>
                              </w:rPr>
                              <w:fldChar w:fldCharType="end"/>
                            </w:r>
                            <w:bookmarkEnd w:id="293"/>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7"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nymK8bgIAAMQEAAAOAAAA&#13;&#10;AAAAAAAAAAAAAC4CAABkcnMvZTJvRG9jLnhtbFBLAQItABQABgAIAAAAIQAa84J35gAAABABAAAP&#13;&#10;AAAAAAAAAAAAAAAAAMgEAABkcnMvZG93bnJldi54bWxQSwUGAAAAAAQABADzAAAA2wUAAAAA&#13;&#10;" stroked="f">
                <v:textbox style="mso-fit-shape-to-text:t" inset="0,0,0,0">
                  <w:txbxContent>
                    <w:p w14:paraId="18291F79" w14:textId="46837065" w:rsidR="00B53F60" w:rsidRPr="003C01D2" w:rsidRDefault="00B53F60" w:rsidP="00182A85">
                      <w:pPr>
                        <w:pStyle w:val="Caption"/>
                        <w:rPr>
                          <w:sz w:val="22"/>
                          <w:szCs w:val="22"/>
                        </w:rPr>
                      </w:pPr>
                      <w:bookmarkStart w:id="294" w:name="_Ref335897131"/>
                      <w:r>
                        <w:t xml:space="preserve">Figure </w:t>
                      </w:r>
                      <w:r>
                        <w:fldChar w:fldCharType="begin"/>
                      </w:r>
                      <w:r>
                        <w:instrText xml:space="preserve"> SEQ Figure \* ARABIC </w:instrText>
                      </w:r>
                      <w:r>
                        <w:fldChar w:fldCharType="separate"/>
                      </w:r>
                      <w:r>
                        <w:rPr>
                          <w:noProof/>
                        </w:rPr>
                        <w:t>88</w:t>
                      </w:r>
                      <w:r>
                        <w:rPr>
                          <w:noProof/>
                        </w:rPr>
                        <w:fldChar w:fldCharType="end"/>
                      </w:r>
                      <w:bookmarkEnd w:id="294"/>
                      <w:r>
                        <w:t xml:space="preserve">: </w:t>
                      </w:r>
                      <w:r w:rsidRPr="00A53AD1">
                        <w:t>Outer conductor of the cathode resonator for the Booster fundamental PA.</w:t>
                      </w:r>
                    </w:p>
                  </w:txbxContent>
                </v:textbox>
                <w10:wrap type="through"/>
              </v:shape>
            </w:pict>
          </mc:Fallback>
        </mc:AlternateContent>
      </w:r>
    </w:p>
    <w:p w14:paraId="5D637ABE" w14:textId="4762D4A6"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AA531E">
        <w:t xml:space="preserve">Figure </w:t>
      </w:r>
      <w:r w:rsidR="00AA531E">
        <w:rPr>
          <w:noProof/>
        </w:rPr>
        <w:t>87</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AA531E">
        <w:t xml:space="preserve">Figure </w:t>
      </w:r>
      <w:r w:rsidR="00AA531E">
        <w:rPr>
          <w:noProof/>
        </w:rPr>
        <w:t>88</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AA531E">
        <w:t xml:space="preserve">Figure </w:t>
      </w:r>
      <w:r w:rsidR="00AA531E">
        <w:rPr>
          <w:noProof/>
        </w:rPr>
        <w:t>89</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0562AE93" w:rsidR="00B53F60" w:rsidRPr="009C3D07" w:rsidRDefault="00B53F60" w:rsidP="001D2E82">
                            <w:pPr>
                              <w:pStyle w:val="Caption"/>
                              <w:rPr>
                                <w:noProof/>
                                <w:sz w:val="22"/>
                                <w:szCs w:val="22"/>
                              </w:rPr>
                            </w:pPr>
                            <w:bookmarkStart w:id="295" w:name="_Ref335897168"/>
                            <w:r>
                              <w:t xml:space="preserve">Figure </w:t>
                            </w:r>
                            <w:r>
                              <w:fldChar w:fldCharType="begin"/>
                            </w:r>
                            <w:r>
                              <w:instrText xml:space="preserve"> SEQ Figure \* ARABIC </w:instrText>
                            </w:r>
                            <w:r>
                              <w:fldChar w:fldCharType="separate"/>
                            </w:r>
                            <w:r>
                              <w:rPr>
                                <w:noProof/>
                              </w:rPr>
                              <w:t>89</w:t>
                            </w:r>
                            <w:r>
                              <w:rPr>
                                <w:noProof/>
                              </w:rPr>
                              <w:fldChar w:fldCharType="end"/>
                            </w:r>
                            <w:bookmarkEnd w:id="295"/>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8"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SmjaQ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xlbJxMOyifEVYHAzW9lZsGG7kRPtwLh1xEuHC/wh0elYYu53CUOKvBff+bneKR&#13;&#10;IujlrENu59x/2wunONNfDJKHFmEU3CjsRsHs2zUghFPcXCujiBdc0KNYOWgfce0KqoIuYSTWynkY&#13;&#10;xXUYNgzXVqqiiEFIdyvCjdlaSanHgT30j8LZ47gDwnYLI+tF9m7qQyzd9LbYBxxhpMQbikglUnBV&#13;&#10;IqmOa027+Kseo95+PqsXAA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M/VKaNpAgAAxAQAAA4AAAAAAAAAAAAA&#13;&#10;AAAALgIAAGRycy9lMm9Eb2MueG1sUEsBAi0AFAAGAAgAAAAhABkMxtzkAAAADQEAAA8AAAAAAAAA&#13;&#10;AAAAAAAAwwQAAGRycy9kb3ducmV2LnhtbFBLBQYAAAAABAAEAPMAAADUBQAAAAA=&#13;&#10;" stroked="f">
                <v:textbox style="mso-fit-shape-to-text:t" inset="0,0,0,0">
                  <w:txbxContent>
                    <w:p w14:paraId="64EB64BF" w14:textId="0562AE93" w:rsidR="00B53F60" w:rsidRPr="009C3D07" w:rsidRDefault="00B53F60" w:rsidP="001D2E82">
                      <w:pPr>
                        <w:pStyle w:val="Caption"/>
                        <w:rPr>
                          <w:noProof/>
                          <w:sz w:val="22"/>
                          <w:szCs w:val="22"/>
                        </w:rPr>
                      </w:pPr>
                      <w:bookmarkStart w:id="296" w:name="_Ref335897168"/>
                      <w:r>
                        <w:t xml:space="preserve">Figure </w:t>
                      </w:r>
                      <w:r>
                        <w:fldChar w:fldCharType="begin"/>
                      </w:r>
                      <w:r>
                        <w:instrText xml:space="preserve"> SEQ Figure \* ARABIC </w:instrText>
                      </w:r>
                      <w:r>
                        <w:fldChar w:fldCharType="separate"/>
                      </w:r>
                      <w:r>
                        <w:rPr>
                          <w:noProof/>
                        </w:rPr>
                        <w:t>89</w:t>
                      </w:r>
                      <w:r>
                        <w:rPr>
                          <w:noProof/>
                        </w:rPr>
                        <w:fldChar w:fldCharType="end"/>
                      </w:r>
                      <w:bookmarkEnd w:id="296"/>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97" w:name="_Ref335894472"/>
      <w:bookmarkStart w:id="298" w:name="_Toc508273318"/>
      <w:r>
        <w:lastRenderedPageBreak/>
        <w:t>Cathode resonator model (R. Madrak &amp; C.Y. Tan)</w:t>
      </w:r>
      <w:bookmarkEnd w:id="297"/>
      <w:bookmarkEnd w:id="298"/>
    </w:p>
    <w:p w14:paraId="515207F5" w14:textId="62C11E7B"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4">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AA531E" w:rsidRPr="00AA531E">
            <w:rPr>
              <w:noProof/>
            </w:rPr>
            <w:t>[42]</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AA531E">
        <w:t xml:space="preserve">Figure </w:t>
      </w:r>
      <w:r w:rsidR="00AA531E">
        <w:rPr>
          <w:noProof/>
        </w:rPr>
        <w:t>90</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171F92BA" w:rsidR="00B53F60" w:rsidRPr="00AB492E" w:rsidRDefault="00B53F60" w:rsidP="00132454">
                            <w:pPr>
                              <w:pStyle w:val="Caption"/>
                              <w:rPr>
                                <w:noProof/>
                                <w:sz w:val="22"/>
                                <w:szCs w:val="22"/>
                              </w:rPr>
                            </w:pPr>
                            <w:bookmarkStart w:id="299" w:name="_Ref335486007"/>
                            <w:r>
                              <w:t xml:space="preserve">Figure </w:t>
                            </w:r>
                            <w:r>
                              <w:fldChar w:fldCharType="begin"/>
                            </w:r>
                            <w:r>
                              <w:instrText xml:space="preserve"> SEQ Figure \* ARABIC </w:instrText>
                            </w:r>
                            <w:r>
                              <w:fldChar w:fldCharType="separate"/>
                            </w:r>
                            <w:r>
                              <w:rPr>
                                <w:noProof/>
                              </w:rPr>
                              <w:t>90</w:t>
                            </w:r>
                            <w:r>
                              <w:rPr>
                                <w:noProof/>
                              </w:rPr>
                              <w:fldChar w:fldCharType="end"/>
                            </w:r>
                            <w:bookmarkEnd w:id="299"/>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9"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OPN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cC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xTjzWwCAADFBAAADgAAAAAA&#13;&#10;AAAAAAAAAAAuAgAAZHJzL2Uyb0RvYy54bWxQSwECLQAUAAYACAAAACEAKgfNmuYAAAAQAQAADwAA&#13;&#10;AAAAAAAAAAAAAADGBAAAZHJzL2Rvd25yZXYueG1sUEsFBgAAAAAEAAQA8wAAANkFAAAAAA==&#13;&#10;" stroked="f">
                <v:textbox style="mso-fit-shape-to-text:t" inset="0,0,0,0">
                  <w:txbxContent>
                    <w:p w14:paraId="0363B141" w14:textId="171F92BA" w:rsidR="00B53F60" w:rsidRPr="00AB492E" w:rsidRDefault="00B53F60" w:rsidP="00132454">
                      <w:pPr>
                        <w:pStyle w:val="Caption"/>
                        <w:rPr>
                          <w:noProof/>
                          <w:sz w:val="22"/>
                          <w:szCs w:val="22"/>
                        </w:rPr>
                      </w:pPr>
                      <w:bookmarkStart w:id="300" w:name="_Ref335486007"/>
                      <w:r>
                        <w:t xml:space="preserve">Figure </w:t>
                      </w:r>
                      <w:r>
                        <w:fldChar w:fldCharType="begin"/>
                      </w:r>
                      <w:r>
                        <w:instrText xml:space="preserve"> SEQ Figure \* ARABIC </w:instrText>
                      </w:r>
                      <w:r>
                        <w:fldChar w:fldCharType="separate"/>
                      </w:r>
                      <w:r>
                        <w:rPr>
                          <w:noProof/>
                        </w:rPr>
                        <w:t>90</w:t>
                      </w:r>
                      <w:r>
                        <w:rPr>
                          <w:noProof/>
                        </w:rPr>
                        <w:fldChar w:fldCharType="end"/>
                      </w:r>
                      <w:bookmarkEnd w:id="30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2258D6E5"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AA531E">
        <w:t xml:space="preserve">Figure </w:t>
      </w:r>
      <w:r w:rsidR="00AA531E">
        <w:rPr>
          <w:noProof/>
        </w:rPr>
        <w:t>90</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F6102D"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2EA4DF61" w:rsidR="00E3155D" w:rsidRDefault="00E3155D" w:rsidP="00670655">
            <w:pPr>
              <w:ind w:firstLine="0"/>
              <w:jc w:val="right"/>
            </w:pPr>
            <w:r>
              <w:t>(</w:t>
            </w:r>
            <w:fldSimple w:instr=" SEQ Equation \* MERGEFORMAT ">
              <w:r w:rsidR="00AA531E">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6A0BC30D"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AA531E">
        <w:t xml:space="preserve">Figure </w:t>
      </w:r>
      <w:r w:rsidR="00AA531E">
        <w:rPr>
          <w:noProof/>
        </w:rPr>
        <w:t>91</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5">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493CCEDD" w:rsidR="00B53F60" w:rsidRPr="008E6B32" w:rsidRDefault="00B53F60" w:rsidP="00853BA6">
                            <w:pPr>
                              <w:pStyle w:val="Caption"/>
                              <w:rPr>
                                <w:noProof/>
                                <w:sz w:val="22"/>
                                <w:szCs w:val="22"/>
                              </w:rPr>
                            </w:pPr>
                            <w:bookmarkStart w:id="301" w:name="_Ref335642287"/>
                            <w:r>
                              <w:t xml:space="preserve">Figure </w:t>
                            </w:r>
                            <w:r>
                              <w:fldChar w:fldCharType="begin"/>
                            </w:r>
                            <w:r>
                              <w:instrText xml:space="preserve"> SEQ Figure \* ARABIC </w:instrText>
                            </w:r>
                            <w:r>
                              <w:fldChar w:fldCharType="separate"/>
                            </w:r>
                            <w:r>
                              <w:rPr>
                                <w:noProof/>
                              </w:rPr>
                              <w:t>91</w:t>
                            </w:r>
                            <w:r>
                              <w:rPr>
                                <w:noProof/>
                              </w:rPr>
                              <w:fldChar w:fldCharType="end"/>
                            </w:r>
                            <w:bookmarkEnd w:id="301"/>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0"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Fz7aw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3TEbwflEWE1MFDTar5psJEts+6BGeQiwoX75e7xqCR0OYWTREkN5vvf9N4f&#13;&#10;KYJWSjrkdk7ttz0zghL5RSF5/CKMghmF3SiofbsGhDDBzdU8iBhgnBzFykD7jGtX+CpoYopjrZy6&#13;&#10;UVy7YcNwbbkoiuCEdNfMbdWj5j71OLCn/pkZfRq3Q9juYGQ9y95NffD1kVYXe4cjDJTwwA4oIpX8&#13;&#10;BVclkOq01n4Xf70Hr7efz+oV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DpRc+2sCAADEBAAADgAAAAAAAAAA&#13;&#10;AAAAAAAuAgAAZHJzL2Uyb0RvYy54bWxQSwECLQAUAAYACAAAACEAay4OReQAAAAQAQAADwAAAAAA&#13;&#10;AAAAAAAAAADFBAAAZHJzL2Rvd25yZXYueG1sUEsFBgAAAAAEAAQA8wAAANYFAAAAAA==&#13;&#10;" stroked="f">
                <v:textbox style="mso-fit-shape-to-text:t" inset="0,0,0,0">
                  <w:txbxContent>
                    <w:p w14:paraId="79EED93B" w14:textId="493CCEDD" w:rsidR="00B53F60" w:rsidRPr="008E6B32" w:rsidRDefault="00B53F60" w:rsidP="00853BA6">
                      <w:pPr>
                        <w:pStyle w:val="Caption"/>
                        <w:rPr>
                          <w:noProof/>
                          <w:sz w:val="22"/>
                          <w:szCs w:val="22"/>
                        </w:rPr>
                      </w:pPr>
                      <w:bookmarkStart w:id="302" w:name="_Ref335642287"/>
                      <w:r>
                        <w:t xml:space="preserve">Figure </w:t>
                      </w:r>
                      <w:r>
                        <w:fldChar w:fldCharType="begin"/>
                      </w:r>
                      <w:r>
                        <w:instrText xml:space="preserve"> SEQ Figure \* ARABIC </w:instrText>
                      </w:r>
                      <w:r>
                        <w:fldChar w:fldCharType="separate"/>
                      </w:r>
                      <w:r>
                        <w:rPr>
                          <w:noProof/>
                        </w:rPr>
                        <w:t>91</w:t>
                      </w:r>
                      <w:r>
                        <w:rPr>
                          <w:noProof/>
                        </w:rPr>
                        <w:fldChar w:fldCharType="end"/>
                      </w:r>
                      <w:bookmarkEnd w:id="302"/>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3" w:name="_Toc508273319"/>
      <w:r>
        <w:t>VSWR</w:t>
      </w:r>
      <w:r w:rsidR="0006736F">
        <w:t xml:space="preserve"> example</w:t>
      </w:r>
      <w:bookmarkEnd w:id="303"/>
    </w:p>
    <w:p w14:paraId="717B3F6F" w14:textId="58BAEC36"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AA531E">
        <w:t xml:space="preserve">Figure </w:t>
      </w:r>
      <w:r w:rsidR="00AA531E">
        <w:rPr>
          <w:noProof/>
        </w:rPr>
        <w:t>91</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AA531E">
        <w:t xml:space="preserve">Figure </w:t>
      </w:r>
      <w:r w:rsidR="00AA531E">
        <w:rPr>
          <w:noProof/>
        </w:rPr>
        <w:t>92</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6">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6A4C849E" w:rsidR="00B53F60" w:rsidRPr="006A4437" w:rsidRDefault="00B53F60" w:rsidP="00466196">
                            <w:pPr>
                              <w:pStyle w:val="Caption"/>
                              <w:rPr>
                                <w:noProof/>
                                <w:sz w:val="22"/>
                                <w:szCs w:val="22"/>
                              </w:rPr>
                            </w:pPr>
                            <w:bookmarkStart w:id="304" w:name="_Ref335658070"/>
                            <w:r>
                              <w:t xml:space="preserve">Figure </w:t>
                            </w:r>
                            <w:r>
                              <w:fldChar w:fldCharType="begin"/>
                            </w:r>
                            <w:r>
                              <w:instrText xml:space="preserve"> SEQ Figure \* ARABIC </w:instrText>
                            </w:r>
                            <w:r>
                              <w:fldChar w:fldCharType="separate"/>
                            </w:r>
                            <w:r>
                              <w:rPr>
                                <w:noProof/>
                              </w:rPr>
                              <w:t>92</w:t>
                            </w:r>
                            <w:r>
                              <w:rPr>
                                <w:noProof/>
                              </w:rPr>
                              <w:fldChar w:fldCharType="end"/>
                            </w:r>
                            <w:bookmarkEnd w:id="304"/>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1"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Zkxc3msCAADEBAAADgAAAAAAAAAA&#13;&#10;AAAAAAAuAgAAZHJzL2Uyb0RvYy54bWxQSwECLQAUAAYACAAAACEAzte9COQAAAANAQAADwAAAAAA&#13;&#10;AAAAAAAAAADFBAAAZHJzL2Rvd25yZXYueG1sUEsFBgAAAAAEAAQA8wAAANYFAAAAAA==&#13;&#10;" stroked="f">
                <v:textbox style="mso-fit-shape-to-text:t" inset="0,0,0,0">
                  <w:txbxContent>
                    <w:p w14:paraId="09F1B56E" w14:textId="6A4C849E" w:rsidR="00B53F60" w:rsidRPr="006A4437" w:rsidRDefault="00B53F60" w:rsidP="00466196">
                      <w:pPr>
                        <w:pStyle w:val="Caption"/>
                        <w:rPr>
                          <w:noProof/>
                          <w:sz w:val="22"/>
                          <w:szCs w:val="22"/>
                        </w:rPr>
                      </w:pPr>
                      <w:bookmarkStart w:id="305" w:name="_Ref335658070"/>
                      <w:r>
                        <w:t xml:space="preserve">Figure </w:t>
                      </w:r>
                      <w:r>
                        <w:fldChar w:fldCharType="begin"/>
                      </w:r>
                      <w:r>
                        <w:instrText xml:space="preserve"> SEQ Figure \* ARABIC </w:instrText>
                      </w:r>
                      <w:r>
                        <w:fldChar w:fldCharType="separate"/>
                      </w:r>
                      <w:r>
                        <w:rPr>
                          <w:noProof/>
                        </w:rPr>
                        <w:t>92</w:t>
                      </w:r>
                      <w:r>
                        <w:rPr>
                          <w:noProof/>
                        </w:rPr>
                        <w:fldChar w:fldCharType="end"/>
                      </w:r>
                      <w:bookmarkEnd w:id="305"/>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06" w:name="_Ref335895450"/>
      <w:bookmarkStart w:id="307" w:name="_Toc508273320"/>
      <w:r>
        <w:lastRenderedPageBreak/>
        <w:t xml:space="preserve">Matching </w:t>
      </w:r>
      <w:r w:rsidR="00C168D4">
        <w:t xml:space="preserve">tuning stub </w:t>
      </w:r>
      <w:r>
        <w:t>(</w:t>
      </w:r>
      <w:r w:rsidR="00223149">
        <w:t xml:space="preserve">J. Dey, R. Madrak </w:t>
      </w:r>
      <w:r>
        <w:t>&amp; C.Y. Tan)</w:t>
      </w:r>
      <w:bookmarkEnd w:id="306"/>
      <w:bookmarkEnd w:id="307"/>
    </w:p>
    <w:p w14:paraId="28710430" w14:textId="4CC9EFD0"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AA531E">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7A2A605B"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AA531E">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AA531E">
        <w:t xml:space="preserve">Figure </w:t>
      </w:r>
      <w:r w:rsidR="00AA531E">
        <w:rPr>
          <w:noProof/>
        </w:rPr>
        <w:t>93</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20645743" w:rsidR="00B53F60" w:rsidRPr="003537D7" w:rsidRDefault="00B53F60" w:rsidP="00CC5C19">
                            <w:pPr>
                              <w:pStyle w:val="Caption"/>
                              <w:rPr>
                                <w:noProof/>
                                <w:sz w:val="22"/>
                                <w:szCs w:val="22"/>
                              </w:rPr>
                            </w:pPr>
                            <w:bookmarkStart w:id="308" w:name="_Ref335401365"/>
                            <w:r>
                              <w:t xml:space="preserve">Figure </w:t>
                            </w:r>
                            <w:r>
                              <w:fldChar w:fldCharType="begin"/>
                            </w:r>
                            <w:r>
                              <w:instrText xml:space="preserve"> SEQ Figure \* ARABIC </w:instrText>
                            </w:r>
                            <w:r>
                              <w:fldChar w:fldCharType="separate"/>
                            </w:r>
                            <w:r>
                              <w:rPr>
                                <w:noProof/>
                              </w:rPr>
                              <w:t>93</w:t>
                            </w:r>
                            <w:r>
                              <w:rPr>
                                <w:noProof/>
                              </w:rPr>
                              <w:fldChar w:fldCharType="end"/>
                            </w:r>
                            <w:bookmarkEnd w:id="308"/>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2"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M3L+NsAgAAxAQAAA4AAAAA&#13;&#10;AAAAAAAAAAAALgIAAGRycy9lMm9Eb2MueG1sUEsBAi0AFAAGAAgAAAAhAJ+e+C7nAAAAEAEAAA8A&#13;&#10;AAAAAAAAAAAAAAAAxgQAAGRycy9kb3ducmV2LnhtbFBLBQYAAAAABAAEAPMAAADaBQAAAAA=&#13;&#10;" stroked="f">
                <v:textbox style="mso-fit-shape-to-text:t" inset="0,0,0,0">
                  <w:txbxContent>
                    <w:p w14:paraId="684F3F51" w14:textId="20645743" w:rsidR="00B53F60" w:rsidRPr="003537D7" w:rsidRDefault="00B53F60" w:rsidP="00CC5C19">
                      <w:pPr>
                        <w:pStyle w:val="Caption"/>
                        <w:rPr>
                          <w:noProof/>
                          <w:sz w:val="22"/>
                          <w:szCs w:val="22"/>
                        </w:rPr>
                      </w:pPr>
                      <w:bookmarkStart w:id="309" w:name="_Ref335401365"/>
                      <w:r>
                        <w:t xml:space="preserve">Figure </w:t>
                      </w:r>
                      <w:r>
                        <w:fldChar w:fldCharType="begin"/>
                      </w:r>
                      <w:r>
                        <w:instrText xml:space="preserve"> SEQ Figure \* ARABIC </w:instrText>
                      </w:r>
                      <w:r>
                        <w:fldChar w:fldCharType="separate"/>
                      </w:r>
                      <w:r>
                        <w:rPr>
                          <w:noProof/>
                        </w:rPr>
                        <w:t>93</w:t>
                      </w:r>
                      <w:r>
                        <w:rPr>
                          <w:noProof/>
                        </w:rPr>
                        <w:fldChar w:fldCharType="end"/>
                      </w:r>
                      <w:bookmarkEnd w:id="30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AA531E">
        <w:t>13.4</w:t>
      </w:r>
      <w:r w:rsidR="0091382C">
        <w:fldChar w:fldCharType="end"/>
      </w:r>
      <w:r w:rsidR="0091382C">
        <w:t>.</w:t>
      </w:r>
    </w:p>
    <w:p w14:paraId="779C139A" w14:textId="0D12B47F"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AA531E">
        <w:t xml:space="preserve">Figure </w:t>
      </w:r>
      <w:r w:rsidR="00AA531E">
        <w:rPr>
          <w:noProof/>
        </w:rPr>
        <w:t>95</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AA531E" w:rsidRPr="00AA531E">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AA531E">
        <w:t xml:space="preserve">Figure </w:t>
      </w:r>
      <w:r w:rsidR="00AA531E">
        <w:rPr>
          <w:noProof/>
        </w:rPr>
        <w:t>93</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200E53A4"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AA531E">
        <w:t xml:space="preserve">Figure </w:t>
      </w:r>
      <w:r w:rsidR="00AA531E">
        <w:rPr>
          <w:noProof/>
        </w:rPr>
        <w:t>95</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8">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711E1DA7" w:rsidR="00B53F60" w:rsidRPr="00BE45FB" w:rsidRDefault="00B53F60"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94</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3"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" stroked="f">
                <v:textbox style="mso-fit-shape-to-text:t" inset="0,0,0,0">
                  <w:txbxContent>
                    <w:p w14:paraId="51E8BC4F" w14:textId="711E1DA7" w:rsidR="00B53F60" w:rsidRPr="00BE45FB" w:rsidRDefault="00B53F60"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94</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400D9E36" w:rsidR="00B53F60" w:rsidRPr="00577120" w:rsidRDefault="00B53F60" w:rsidP="009D0A51">
                            <w:pPr>
                              <w:pStyle w:val="Caption"/>
                              <w:rPr>
                                <w:noProof/>
                                <w:sz w:val="22"/>
                                <w:szCs w:val="22"/>
                              </w:rPr>
                            </w:pPr>
                            <w:bookmarkStart w:id="310" w:name="_Ref335460568"/>
                            <w:r>
                              <w:t xml:space="preserve">Figure </w:t>
                            </w:r>
                            <w:r>
                              <w:fldChar w:fldCharType="begin"/>
                            </w:r>
                            <w:r>
                              <w:instrText xml:space="preserve"> SEQ Figure \* ARABIC </w:instrText>
                            </w:r>
                            <w:r>
                              <w:fldChar w:fldCharType="separate"/>
                            </w:r>
                            <w:r>
                              <w:rPr>
                                <w:noProof/>
                              </w:rPr>
                              <w:t>95</w:t>
                            </w:r>
                            <w:r>
                              <w:rPr>
                                <w:noProof/>
                              </w:rPr>
                              <w:fldChar w:fldCharType="end"/>
                            </w:r>
                            <w:bookmarkEnd w:id="310"/>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4"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T3HzbAIAAMQEAAAOAAAAAAAA&#13;&#10;AAAAAAAAAC4CAABkcnMvZTJvRG9jLnhtbFBLAQItABQABgAIAAAAIQDmq35U5QAAAA4BAAAPAAAA&#13;&#10;AAAAAAAAAAAAAMYEAABkcnMvZG93bnJldi54bWxQSwUGAAAAAAQABADzAAAA2AUAAAAA&#13;&#10;" stroked="f">
                <v:textbox style="mso-fit-shape-to-text:t" inset="0,0,0,0">
                  <w:txbxContent>
                    <w:p w14:paraId="2B26401F" w14:textId="400D9E36" w:rsidR="00B53F60" w:rsidRPr="00577120" w:rsidRDefault="00B53F60" w:rsidP="009D0A51">
                      <w:pPr>
                        <w:pStyle w:val="Caption"/>
                        <w:rPr>
                          <w:noProof/>
                          <w:sz w:val="22"/>
                          <w:szCs w:val="22"/>
                        </w:rPr>
                      </w:pPr>
                      <w:bookmarkStart w:id="311" w:name="_Ref335460568"/>
                      <w:r>
                        <w:t xml:space="preserve">Figure </w:t>
                      </w:r>
                      <w:r>
                        <w:fldChar w:fldCharType="begin"/>
                      </w:r>
                      <w:r>
                        <w:instrText xml:space="preserve"> SEQ Figure \* ARABIC </w:instrText>
                      </w:r>
                      <w:r>
                        <w:fldChar w:fldCharType="separate"/>
                      </w:r>
                      <w:r>
                        <w:rPr>
                          <w:noProof/>
                        </w:rPr>
                        <w:t>95</w:t>
                      </w:r>
                      <w:r>
                        <w:rPr>
                          <w:noProof/>
                        </w:rPr>
                        <w:fldChar w:fldCharType="end"/>
                      </w:r>
                      <w:bookmarkEnd w:id="31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2" w:name="_Toc508273321"/>
      <w:r>
        <w:lastRenderedPageBreak/>
        <w:t xml:space="preserve">The matching </w:t>
      </w:r>
      <w:r w:rsidR="00C168D4">
        <w:t>tuning stubs</w:t>
      </w:r>
      <w:bookmarkEnd w:id="312"/>
      <w:r>
        <w:t xml:space="preserve"> </w:t>
      </w:r>
    </w:p>
    <w:p w14:paraId="006778D8" w14:textId="65894575"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23152F8B" w:rsidR="00B53F60" w:rsidRPr="000635F4" w:rsidRDefault="00B53F60" w:rsidP="005040E4">
                            <w:pPr>
                              <w:pStyle w:val="Caption"/>
                              <w:rPr>
                                <w:noProof/>
                                <w:sz w:val="22"/>
                                <w:szCs w:val="22"/>
                              </w:rPr>
                            </w:pPr>
                            <w:bookmarkStart w:id="313" w:name="_Ref335632171"/>
                            <w:r>
                              <w:t xml:space="preserve">Figure </w:t>
                            </w:r>
                            <w:r>
                              <w:fldChar w:fldCharType="begin"/>
                            </w:r>
                            <w:r>
                              <w:instrText xml:space="preserve"> SEQ Figure \* ARABIC </w:instrText>
                            </w:r>
                            <w:r>
                              <w:fldChar w:fldCharType="separate"/>
                            </w:r>
                            <w:r>
                              <w:rPr>
                                <w:noProof/>
                              </w:rPr>
                              <w:t>96</w:t>
                            </w:r>
                            <w:r>
                              <w:rPr>
                                <w:noProof/>
                              </w:rPr>
                              <w:fldChar w:fldCharType="end"/>
                            </w:r>
                            <w:bookmarkEnd w:id="313"/>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5"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AokCKZrAgAAxAQAAA4AAAAAAAAA&#13;&#10;AAAAAAAALgIAAGRycy9lMm9Eb2MueG1sUEsBAi0AFAAGAAgAAAAhANzzy9DlAAAAEgEAAA8AAAAA&#13;&#10;AAAAAAAAAAAAxQQAAGRycy9kb3ducmV2LnhtbFBLBQYAAAAABAAEAPMAAADXBQAAAAA=&#13;&#10;" stroked="f">
                <v:textbox style="mso-fit-shape-to-text:t" inset="0,0,0,0">
                  <w:txbxContent>
                    <w:p w14:paraId="48FF8544" w14:textId="23152F8B" w:rsidR="00B53F60" w:rsidRPr="000635F4" w:rsidRDefault="00B53F60" w:rsidP="005040E4">
                      <w:pPr>
                        <w:pStyle w:val="Caption"/>
                        <w:rPr>
                          <w:noProof/>
                          <w:sz w:val="22"/>
                          <w:szCs w:val="22"/>
                        </w:rPr>
                      </w:pPr>
                      <w:bookmarkStart w:id="314" w:name="_Ref335632171"/>
                      <w:r>
                        <w:t xml:space="preserve">Figure </w:t>
                      </w:r>
                      <w:r>
                        <w:fldChar w:fldCharType="begin"/>
                      </w:r>
                      <w:r>
                        <w:instrText xml:space="preserve"> SEQ Figure \* ARABIC </w:instrText>
                      </w:r>
                      <w:r>
                        <w:fldChar w:fldCharType="separate"/>
                      </w:r>
                      <w:r>
                        <w:rPr>
                          <w:noProof/>
                        </w:rPr>
                        <w:t>96</w:t>
                      </w:r>
                      <w:r>
                        <w:rPr>
                          <w:noProof/>
                        </w:rPr>
                        <w:fldChar w:fldCharType="end"/>
                      </w:r>
                      <w:bookmarkEnd w:id="314"/>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0">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AA531E">
        <w:t xml:space="preserve">Figure </w:t>
      </w:r>
      <w:r w:rsidR="00AA531E">
        <w:rPr>
          <w:noProof/>
        </w:rPr>
        <w:t>96</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15" w:name="_Ref335462272"/>
      <w:bookmarkStart w:id="316" w:name="_Toc508273322"/>
      <w:r>
        <w:lastRenderedPageBreak/>
        <w:t xml:space="preserve">TOMCO </w:t>
      </w:r>
      <w:r w:rsidR="009B1A9D">
        <w:t xml:space="preserve">SSA </w:t>
      </w:r>
      <w:r>
        <w:t>de-rate table</w:t>
      </w:r>
      <w:bookmarkEnd w:id="315"/>
      <w:bookmarkEnd w:id="316"/>
    </w:p>
    <w:p w14:paraId="63D81384" w14:textId="53473109"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AA531E">
            <w:rPr>
              <w:noProof/>
            </w:rPr>
            <w:t xml:space="preserve"> </w:t>
          </w:r>
          <w:r w:rsidR="00AA531E" w:rsidRPr="00AA531E">
            <w:rPr>
              <w:noProof/>
            </w:rPr>
            <w:t>[43]</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AA531E">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08D1D9C1"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0DE6E57D" w:rsidR="00B53F60" w:rsidRPr="008B3FFB" w:rsidRDefault="00B53F60" w:rsidP="00E95BD4">
                            <w:pPr>
                              <w:pStyle w:val="Caption"/>
                              <w:rPr>
                                <w:rFonts w:ascii="Times New Roman" w:eastAsia="Times New Roman" w:hAnsi="Times New Roman" w:cs="Times New Roman"/>
                                <w:noProof/>
                              </w:rPr>
                            </w:pPr>
                            <w:bookmarkStart w:id="317" w:name="_Ref505845864"/>
                            <w:r>
                              <w:t xml:space="preserve">Figure </w:t>
                            </w:r>
                            <w:r>
                              <w:fldChar w:fldCharType="begin"/>
                            </w:r>
                            <w:r>
                              <w:instrText xml:space="preserve"> SEQ Figure \* ARABIC </w:instrText>
                            </w:r>
                            <w:r>
                              <w:fldChar w:fldCharType="separate"/>
                            </w:r>
                            <w:r>
                              <w:rPr>
                                <w:noProof/>
                              </w:rPr>
                              <w:t>97</w:t>
                            </w:r>
                            <w:r>
                              <w:rPr>
                                <w:noProof/>
                              </w:rPr>
                              <w:fldChar w:fldCharType="end"/>
                            </w:r>
                            <w:bookmarkEnd w:id="317"/>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6"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pUNMwIAAGwEAAAOAAAAZHJzL2Uyb0RvYy54bWysVMGO2jAQvVfqP1i+lwTKI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ALBpUNMwIAAGwEAAAOAAAAAAAA&#13;&#10;AAAAAAAAAC4CAABkcnMvZTJvRG9jLnhtbFBLAQItABQABgAIAAAAIQB1dlwt5QAAAA0BAAAPAAAA&#13;&#10;AAAAAAAAAAAAAI0EAABkcnMvZG93bnJldi54bWxQSwUGAAAAAAQABADzAAAAnwUAAAAA&#13;&#10;" stroked="f">
                <v:textbox style="mso-fit-shape-to-text:t" inset="0,0,0,0">
                  <w:txbxContent>
                    <w:p w14:paraId="35D0001A" w14:textId="0DE6E57D" w:rsidR="00B53F60" w:rsidRPr="008B3FFB" w:rsidRDefault="00B53F60" w:rsidP="00E95BD4">
                      <w:pPr>
                        <w:pStyle w:val="Caption"/>
                        <w:rPr>
                          <w:rFonts w:ascii="Times New Roman" w:eastAsia="Times New Roman" w:hAnsi="Times New Roman" w:cs="Times New Roman"/>
                          <w:noProof/>
                        </w:rPr>
                      </w:pPr>
                      <w:bookmarkStart w:id="318" w:name="_Ref505845864"/>
                      <w:r>
                        <w:t xml:space="preserve">Figure </w:t>
                      </w:r>
                      <w:r>
                        <w:fldChar w:fldCharType="begin"/>
                      </w:r>
                      <w:r>
                        <w:instrText xml:space="preserve"> SEQ Figure \* ARABIC </w:instrText>
                      </w:r>
                      <w:r>
                        <w:fldChar w:fldCharType="separate"/>
                      </w:r>
                      <w:r>
                        <w:rPr>
                          <w:noProof/>
                        </w:rPr>
                        <w:t>97</w:t>
                      </w:r>
                      <w:r>
                        <w:rPr>
                          <w:noProof/>
                        </w:rPr>
                        <w:fldChar w:fldCharType="end"/>
                      </w:r>
                      <w:bookmarkEnd w:id="318"/>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F6102D">
        <w:fldChar w:fldCharType="begin"/>
      </w:r>
      <w:r w:rsidR="00F6102D">
        <w:instrText xml:space="preserve"> SEQ Table \* ARABIC </w:instrText>
      </w:r>
      <w:r w:rsidR="00F6102D">
        <w:fldChar w:fldCharType="separate"/>
      </w:r>
      <w:r w:rsidR="00AA531E">
        <w:rPr>
          <w:noProof/>
        </w:rPr>
        <w:t>8</w:t>
      </w:r>
      <w:r w:rsidR="00F6102D">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6C55B9F5" w:rsidR="00216D84" w:rsidRDefault="00216D84" w:rsidP="00216D84">
      <w:pPr>
        <w:pStyle w:val="Heading1"/>
        <w:spacing w:after="200"/>
      </w:pPr>
      <w:bookmarkStart w:id="319" w:name="_Ref335463632"/>
      <w:bookmarkStart w:id="320" w:name="_Toc508273323"/>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AA531E" w:rsidRPr="00AA531E">
            <w:rPr>
              <w:noProof/>
            </w:rPr>
            <w:t>[44]</w:t>
          </w:r>
          <w:r w:rsidR="001939F8">
            <w:fldChar w:fldCharType="end"/>
          </w:r>
        </w:sdtContent>
      </w:sdt>
      <w:r>
        <w:t>(R. Madrak &amp; J. Reid)</w:t>
      </w:r>
      <w:bookmarkEnd w:id="319"/>
      <w:bookmarkEnd w:id="320"/>
    </w:p>
    <w:p w14:paraId="5ECA8A52" w14:textId="46EE727A"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AA531E" w:rsidRPr="00AA531E">
            <w:rPr>
              <w:noProof/>
            </w:rPr>
            <w:t>[45]</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1" w:name="_Toc508273324"/>
      <w:r>
        <w:t>The power amplifier and test station</w:t>
      </w:r>
      <w:bookmarkEnd w:id="321"/>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79EAE43F" w:rsidR="00B53F60" w:rsidRPr="0036649A" w:rsidRDefault="00B53F60" w:rsidP="00C9150B">
                            <w:pPr>
                              <w:pStyle w:val="Caption"/>
                              <w:rPr>
                                <w:noProof/>
                                <w:sz w:val="22"/>
                                <w:szCs w:val="22"/>
                              </w:rPr>
                            </w:pPr>
                            <w:bookmarkStart w:id="322" w:name="_Ref351892159"/>
                            <w:r>
                              <w:t xml:space="preserve">Figure </w:t>
                            </w:r>
                            <w:r>
                              <w:fldChar w:fldCharType="begin"/>
                            </w:r>
                            <w:r>
                              <w:instrText xml:space="preserve"> SEQ Figure \* ARABIC </w:instrText>
                            </w:r>
                            <w:r>
                              <w:fldChar w:fldCharType="separate"/>
                            </w:r>
                            <w:r>
                              <w:rPr>
                                <w:noProof/>
                              </w:rPr>
                              <w:t>98</w:t>
                            </w:r>
                            <w:r>
                              <w:rPr>
                                <w:noProof/>
                              </w:rPr>
                              <w:fldChar w:fldCharType="end"/>
                            </w:r>
                            <w:bookmarkEnd w:id="322"/>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7"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LlJBWRtAgAAxAQAAA4AAAAAAAAA&#13;&#10;AAAAAAAALgIAAGRycy9lMm9Eb2MueG1sUEsBAi0AFAAGAAgAAAAhAGC3cNbjAAAADQEAAA8AAAAA&#13;&#10;AAAAAAAAAAAAxwQAAGRycy9kb3ducmV2LnhtbFBLBQYAAAAABAAEAPMAAADXBQAAAAA=&#13;&#10;" stroked="f">
                <v:textbox style="mso-fit-shape-to-text:t" inset="0,0,0,0">
                  <w:txbxContent>
                    <w:p w14:paraId="5EC52ABF" w14:textId="79EAE43F" w:rsidR="00B53F60" w:rsidRPr="0036649A" w:rsidRDefault="00B53F60" w:rsidP="00C9150B">
                      <w:pPr>
                        <w:pStyle w:val="Caption"/>
                        <w:rPr>
                          <w:noProof/>
                          <w:sz w:val="22"/>
                          <w:szCs w:val="22"/>
                        </w:rPr>
                      </w:pPr>
                      <w:bookmarkStart w:id="323" w:name="_Ref351892159"/>
                      <w:r>
                        <w:t xml:space="preserve">Figure </w:t>
                      </w:r>
                      <w:r>
                        <w:fldChar w:fldCharType="begin"/>
                      </w:r>
                      <w:r>
                        <w:instrText xml:space="preserve"> SEQ Figure \* ARABIC </w:instrText>
                      </w:r>
                      <w:r>
                        <w:fldChar w:fldCharType="separate"/>
                      </w:r>
                      <w:r>
                        <w:rPr>
                          <w:noProof/>
                        </w:rPr>
                        <w:t>98</w:t>
                      </w:r>
                      <w:r>
                        <w:rPr>
                          <w:noProof/>
                        </w:rPr>
                        <w:fldChar w:fldCharType="end"/>
                      </w:r>
                      <w:bookmarkEnd w:id="323"/>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19D8AB83" w:rsidR="00B53F60" w:rsidRPr="00D77FA3" w:rsidRDefault="00B53F60" w:rsidP="00BB10F2">
                            <w:pPr>
                              <w:pStyle w:val="Caption"/>
                              <w:rPr>
                                <w:rFonts w:cs="CMR12"/>
                                <w:noProof/>
                              </w:rPr>
                            </w:pPr>
                            <w:bookmarkStart w:id="324" w:name="_Ref351892177"/>
                            <w:r>
                              <w:t xml:space="preserve">Figure </w:t>
                            </w:r>
                            <w:r>
                              <w:fldChar w:fldCharType="begin"/>
                            </w:r>
                            <w:r>
                              <w:instrText xml:space="preserve"> SEQ Figure \* ARABIC </w:instrText>
                            </w:r>
                            <w:r>
                              <w:fldChar w:fldCharType="separate"/>
                            </w:r>
                            <w:r>
                              <w:rPr>
                                <w:noProof/>
                              </w:rPr>
                              <w:t>99</w:t>
                            </w:r>
                            <w:r>
                              <w:rPr>
                                <w:noProof/>
                              </w:rPr>
                              <w:fldChar w:fldCharType="end"/>
                            </w:r>
                            <w:bookmarkEnd w:id="324"/>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8"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nwc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BeV51gOIFYTXQU9NqvqmxkS2z7pEZ5CLChfvlHvAoJbQZhbNESQXm+9/0&#13;&#10;3h8pglZKWuR2Ru23IzOCEvlFIXn8IgyCGYTDIKhjswaEcIybq3kQMcA4OYilgeYJ1y73VdDEFMda&#13;&#10;GXWDuHb9huHacpHnwQnprpnbqp3mPvUwsH33xIw+j9shbPcwsJ6l76be+/pIq/OjwxEGSlxQRCr5&#13;&#10;C65KINV5rf0u/noPXpefz+oV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gip8HGsCAADEBAAADgAAAAAA&#13;&#10;AAAAAAAAAAAuAgAAZHJzL2Uyb0RvYy54bWxQSwECLQAUAAYACAAAACEAh3jIbOcAAAAPAQAADwAA&#13;&#10;AAAAAAAAAAAAAADFBAAAZHJzL2Rvd25yZXYueG1sUEsFBgAAAAAEAAQA8wAAANkFAAAAAA==&#13;&#10;" stroked="f">
                <v:textbox style="mso-fit-shape-to-text:t" inset="0,0,0,0">
                  <w:txbxContent>
                    <w:p w14:paraId="401CF929" w14:textId="19D8AB83" w:rsidR="00B53F60" w:rsidRPr="00D77FA3" w:rsidRDefault="00B53F60" w:rsidP="00BB10F2">
                      <w:pPr>
                        <w:pStyle w:val="Caption"/>
                        <w:rPr>
                          <w:rFonts w:cs="CMR12"/>
                          <w:noProof/>
                        </w:rPr>
                      </w:pPr>
                      <w:bookmarkStart w:id="325" w:name="_Ref351892177"/>
                      <w:r>
                        <w:t xml:space="preserve">Figure </w:t>
                      </w:r>
                      <w:r>
                        <w:fldChar w:fldCharType="begin"/>
                      </w:r>
                      <w:r>
                        <w:instrText xml:space="preserve"> SEQ Figure \* ARABIC </w:instrText>
                      </w:r>
                      <w:r>
                        <w:fldChar w:fldCharType="separate"/>
                      </w:r>
                      <w:r>
                        <w:rPr>
                          <w:noProof/>
                        </w:rPr>
                        <w:t>99</w:t>
                      </w:r>
                      <w:r>
                        <w:rPr>
                          <w:noProof/>
                        </w:rPr>
                        <w:fldChar w:fldCharType="end"/>
                      </w:r>
                      <w:bookmarkEnd w:id="325"/>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3">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0D51E9EF"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AA531E">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AA531E">
        <w:t xml:space="preserve">Figure </w:t>
      </w:r>
      <w:r w:rsidR="00AA531E">
        <w:rPr>
          <w:noProof/>
        </w:rPr>
        <w:t>98</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AA531E">
        <w:t xml:space="preserve">Figure </w:t>
      </w:r>
      <w:r w:rsidR="00AA531E">
        <w:rPr>
          <w:noProof/>
        </w:rPr>
        <w:t>99</w:t>
      </w:r>
      <w:r w:rsidR="00564249">
        <w:fldChar w:fldCharType="end"/>
      </w:r>
      <w:r w:rsidR="00564249" w:rsidRPr="00564249">
        <w:t>.</w:t>
      </w:r>
    </w:p>
    <w:p w14:paraId="762A3725" w14:textId="756E7797"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AA531E">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144473B6"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AA531E">
        <w:t xml:space="preserve">Figure </w:t>
      </w:r>
      <w:r w:rsidR="00AA531E">
        <w:rPr>
          <w:noProof/>
        </w:rPr>
        <w:t>100</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63C621F1" w:rsidR="00B53F60" w:rsidRPr="007F4675" w:rsidRDefault="00B53F60" w:rsidP="007E5256">
                            <w:pPr>
                              <w:pStyle w:val="Caption"/>
                              <w:rPr>
                                <w:rFonts w:ascii="Times New Roman" w:eastAsia="Times New Roman" w:hAnsi="Times New Roman" w:cs="Times New Roman"/>
                                <w:noProof/>
                              </w:rPr>
                            </w:pPr>
                            <w:bookmarkStart w:id="326" w:name="_Ref505840903"/>
                            <w:r>
                              <w:t xml:space="preserve">Figure </w:t>
                            </w:r>
                            <w:r>
                              <w:fldChar w:fldCharType="begin"/>
                            </w:r>
                            <w:r>
                              <w:instrText xml:space="preserve"> SEQ Figure \* ARABIC </w:instrText>
                            </w:r>
                            <w:r>
                              <w:fldChar w:fldCharType="separate"/>
                            </w:r>
                            <w:r>
                              <w:rPr>
                                <w:noProof/>
                              </w:rPr>
                              <w:t>100</w:t>
                            </w:r>
                            <w:r>
                              <w:rPr>
                                <w:noProof/>
                              </w:rPr>
                              <w:fldChar w:fldCharType="end"/>
                            </w:r>
                            <w:bookmarkEnd w:id="326"/>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9"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1KvMw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srzgNUF4TvoG8hb/lW4oUPzIdn5rBnEDHOQXjCpVbQlhQGi5IG3I+/&#13;&#10;+WM+SolRSlrswZL67yfmBCXqq0GRY8OOhhuNw2iYk94AQs1xwixPJh5wQY1m7UC/4His4y0YYobj&#13;&#10;XSUNo7kJ/STgeHGxXqckbEvLwoPZWR5Lj8Tuuxfm7CBLQEEfYexOVrxRp89N+tj1KSDVSbpIbM/i&#13;&#10;wDe2dBJ/GL84M7/uU9brT2L1Ew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BOPUq8zAgAAbAQAAA4AAAAA&#13;&#10;AAAAAAAAAAAALgIAAGRycy9lMm9Eb2MueG1sUEsBAi0AFAAGAAgAAAAhAJP0ACvnAAAAEAEAAA8A&#13;&#10;AAAAAAAAAAAAAAAAjQQAAGRycy9kb3ducmV2LnhtbFBLBQYAAAAABAAEAPMAAAChBQAAAAA=&#13;&#10;" stroked="f">
                <v:textbox style="mso-fit-shape-to-text:t" inset="0,0,0,0">
                  <w:txbxContent>
                    <w:p w14:paraId="33B0A66F" w14:textId="63C621F1" w:rsidR="00B53F60" w:rsidRPr="007F4675" w:rsidRDefault="00B53F60" w:rsidP="007E5256">
                      <w:pPr>
                        <w:pStyle w:val="Caption"/>
                        <w:rPr>
                          <w:rFonts w:ascii="Times New Roman" w:eastAsia="Times New Roman" w:hAnsi="Times New Roman" w:cs="Times New Roman"/>
                          <w:noProof/>
                        </w:rPr>
                      </w:pPr>
                      <w:bookmarkStart w:id="327" w:name="_Ref505840903"/>
                      <w:r>
                        <w:t xml:space="preserve">Figure </w:t>
                      </w:r>
                      <w:r>
                        <w:fldChar w:fldCharType="begin"/>
                      </w:r>
                      <w:r>
                        <w:instrText xml:space="preserve"> SEQ Figure \* ARABIC </w:instrText>
                      </w:r>
                      <w:r>
                        <w:fldChar w:fldCharType="separate"/>
                      </w:r>
                      <w:r>
                        <w:rPr>
                          <w:noProof/>
                        </w:rPr>
                        <w:t>100</w:t>
                      </w:r>
                      <w:r>
                        <w:rPr>
                          <w:noProof/>
                        </w:rPr>
                        <w:fldChar w:fldCharType="end"/>
                      </w:r>
                      <w:bookmarkEnd w:id="327"/>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4"/>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28" w:name="_Ref505841181"/>
      <w:bookmarkStart w:id="329" w:name="_Toc508273325"/>
      <w:r>
        <w:t>Simulations and anode resonator design</w:t>
      </w:r>
      <w:bookmarkEnd w:id="328"/>
      <w:bookmarkEnd w:id="329"/>
    </w:p>
    <w:p w14:paraId="34D8172C" w14:textId="5EB77785"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593C7EE2" w:rsidR="00B53F60" w:rsidRPr="00E83FEB" w:rsidRDefault="00B53F60" w:rsidP="00C10ED9">
                            <w:pPr>
                              <w:pStyle w:val="Caption"/>
                              <w:rPr>
                                <w:rFonts w:ascii="Times New Roman" w:eastAsia="Times New Roman" w:hAnsi="Times New Roman" w:cs="Times New Roman"/>
                                <w:noProof/>
                              </w:rPr>
                            </w:pPr>
                            <w:bookmarkStart w:id="330" w:name="_Ref505841484"/>
                            <w:r>
                              <w:t xml:space="preserve">Figure </w:t>
                            </w:r>
                            <w:r>
                              <w:fldChar w:fldCharType="begin"/>
                            </w:r>
                            <w:r>
                              <w:instrText xml:space="preserve"> SEQ Figure \* ARABIC </w:instrText>
                            </w:r>
                            <w:r>
                              <w:fldChar w:fldCharType="separate"/>
                            </w:r>
                            <w:r>
                              <w:rPr>
                                <w:noProof/>
                              </w:rPr>
                              <w:t>101</w:t>
                            </w:r>
                            <w:r>
                              <w:rPr>
                                <w:noProof/>
                              </w:rPr>
                              <w:fldChar w:fldCharType="end"/>
                            </w:r>
                            <w:bookmarkEnd w:id="330"/>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0"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PRnk1TACAABpBAAADgAAAAAAAAAAAAAA&#13;&#10;AAAuAgAAZHJzL2Uyb0RvYy54bWxQSwECLQAUAAYACAAAACEAaMziZuMAAAAQAQAADwAAAAAAAAAA&#13;&#10;AAAAAACKBAAAZHJzL2Rvd25yZXYueG1sUEsFBgAAAAAEAAQA8wAAAJoFAAAAAA==&#13;&#10;" stroked="f">
                <v:textbox style="mso-fit-shape-to-text:t" inset="0,0,0,0">
                  <w:txbxContent>
                    <w:p w14:paraId="033ADA43" w14:textId="593C7EE2" w:rsidR="00B53F60" w:rsidRPr="00E83FEB" w:rsidRDefault="00B53F60" w:rsidP="00C10ED9">
                      <w:pPr>
                        <w:pStyle w:val="Caption"/>
                        <w:rPr>
                          <w:rFonts w:ascii="Times New Roman" w:eastAsia="Times New Roman" w:hAnsi="Times New Roman" w:cs="Times New Roman"/>
                          <w:noProof/>
                        </w:rPr>
                      </w:pPr>
                      <w:bookmarkStart w:id="331" w:name="_Ref505841484"/>
                      <w:r>
                        <w:t xml:space="preserve">Figure </w:t>
                      </w:r>
                      <w:r>
                        <w:fldChar w:fldCharType="begin"/>
                      </w:r>
                      <w:r>
                        <w:instrText xml:space="preserve"> SEQ Figure \* ARABIC </w:instrText>
                      </w:r>
                      <w:r>
                        <w:fldChar w:fldCharType="separate"/>
                      </w:r>
                      <w:r>
                        <w:rPr>
                          <w:noProof/>
                        </w:rPr>
                        <w:t>101</w:t>
                      </w:r>
                      <w:r>
                        <w:rPr>
                          <w:noProof/>
                        </w:rPr>
                        <w:fldChar w:fldCharType="end"/>
                      </w:r>
                      <w:bookmarkEnd w:id="331"/>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5">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AA531E">
        <w:t xml:space="preserve">Figure </w:t>
      </w:r>
      <w:r w:rsidR="00AA531E">
        <w:rPr>
          <w:noProof/>
        </w:rPr>
        <w:t>101</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AA531E">
        <w:t xml:space="preserve">Figure </w:t>
      </w:r>
      <w:r w:rsidR="00AA531E">
        <w:rPr>
          <w:noProof/>
        </w:rPr>
        <w:t>102</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6">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45FE2DDE"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67FBB7D9" w:rsidR="00B53F60" w:rsidRPr="0014221A" w:rsidRDefault="00B53F60" w:rsidP="009B04E3">
                            <w:pPr>
                              <w:pStyle w:val="Caption"/>
                              <w:rPr>
                                <w:rFonts w:ascii="CMR12" w:hAnsi="CMR12" w:cs="CMR12"/>
                                <w:noProof/>
                              </w:rPr>
                            </w:pPr>
                            <w:bookmarkStart w:id="332" w:name="_Ref351893509"/>
                            <w:r>
                              <w:t xml:space="preserve">Figure </w:t>
                            </w:r>
                            <w:r>
                              <w:fldChar w:fldCharType="begin"/>
                            </w:r>
                            <w:r>
                              <w:instrText xml:space="preserve"> SEQ Figure \* ARABIC </w:instrText>
                            </w:r>
                            <w:r>
                              <w:fldChar w:fldCharType="separate"/>
                            </w:r>
                            <w:r>
                              <w:rPr>
                                <w:noProof/>
                              </w:rPr>
                              <w:t>102</w:t>
                            </w:r>
                            <w:r>
                              <w:rPr>
                                <w:noProof/>
                              </w:rPr>
                              <w:fldChar w:fldCharType="end"/>
                            </w:r>
                            <w:bookmarkEnd w:id="332"/>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1"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Fn6G8psAgAAxAQAAA4AAAAAAAAAAAAA&#13;&#10;AAAALgIAAGRycy9lMm9Eb2MueG1sUEsBAi0AFAAGAAgAAAAhADcLsnLhAAAADQEAAA8AAAAAAAAA&#13;&#10;AAAAAAAAxgQAAGRycy9kb3ducmV2LnhtbFBLBQYAAAAABAAEAPMAAADUBQAAAAA=&#13;&#10;" stroked="f">
                <v:textbox style="mso-fit-shape-to-text:t" inset="0,0,0,0">
                  <w:txbxContent>
                    <w:p w14:paraId="37C3D863" w14:textId="67FBB7D9" w:rsidR="00B53F60" w:rsidRPr="0014221A" w:rsidRDefault="00B53F60" w:rsidP="009B04E3">
                      <w:pPr>
                        <w:pStyle w:val="Caption"/>
                        <w:rPr>
                          <w:rFonts w:ascii="CMR12" w:hAnsi="CMR12" w:cs="CMR12"/>
                          <w:noProof/>
                        </w:rPr>
                      </w:pPr>
                      <w:bookmarkStart w:id="333" w:name="_Ref351893509"/>
                      <w:r>
                        <w:t xml:space="preserve">Figure </w:t>
                      </w:r>
                      <w:r>
                        <w:fldChar w:fldCharType="begin"/>
                      </w:r>
                      <w:r>
                        <w:instrText xml:space="preserve"> SEQ Figure \* ARABIC </w:instrText>
                      </w:r>
                      <w:r>
                        <w:fldChar w:fldCharType="separate"/>
                      </w:r>
                      <w:r>
                        <w:rPr>
                          <w:noProof/>
                        </w:rPr>
                        <w:t>102</w:t>
                      </w:r>
                      <w:r>
                        <w:rPr>
                          <w:noProof/>
                        </w:rPr>
                        <w:fldChar w:fldCharType="end"/>
                      </w:r>
                      <w:bookmarkEnd w:id="333"/>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AA531E">
        <w:t xml:space="preserve">Figure </w:t>
      </w:r>
      <w:r w:rsidR="00AA531E">
        <w:rPr>
          <w:noProof/>
        </w:rPr>
        <w:t>103</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79F558BC"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AA531E">
        <w:t xml:space="preserve">Figure </w:t>
      </w:r>
      <w:r w:rsidR="00AA531E">
        <w:rPr>
          <w:noProof/>
        </w:rPr>
        <w:t>101</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2CB29E78" w:rsidR="00B53F60" w:rsidRPr="004B05F1" w:rsidRDefault="00B53F60" w:rsidP="004041D0">
                            <w:pPr>
                              <w:pStyle w:val="Caption"/>
                              <w:rPr>
                                <w:rFonts w:ascii="Times New Roman" w:eastAsia="Times New Roman" w:hAnsi="Times New Roman" w:cs="Times New Roman"/>
                                <w:noProof/>
                              </w:rPr>
                            </w:pPr>
                            <w:bookmarkStart w:id="334" w:name="_Ref505842085"/>
                            <w:r>
                              <w:t xml:space="preserve">Figure </w:t>
                            </w:r>
                            <w:r>
                              <w:fldChar w:fldCharType="begin"/>
                            </w:r>
                            <w:r>
                              <w:instrText xml:space="preserve"> SEQ Figure \* ARABIC </w:instrText>
                            </w:r>
                            <w:r>
                              <w:fldChar w:fldCharType="separate"/>
                            </w:r>
                            <w:r>
                              <w:rPr>
                                <w:noProof/>
                              </w:rPr>
                              <w:t>103</w:t>
                            </w:r>
                            <w:r>
                              <w:rPr>
                                <w:noProof/>
                              </w:rPr>
                              <w:fldChar w:fldCharType="end"/>
                            </w:r>
                            <w:bookmarkEnd w:id="334"/>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2"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Ie6MgIAAGkEAAAOAAAAZHJzL2Uyb0RvYy54bWysVMFu2zAMvQ/YPwi6L07StO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tCHujICAABpBAAADgAAAAAAAAAA&#13;&#10;AAAAAAAuAgAAZHJzL2Uyb0RvYy54bWxQSwECLQAUAAYACAAAACEATSGaoOQAAAAQAQAADwAAAAAA&#13;&#10;AAAAAAAAAACMBAAAZHJzL2Rvd25yZXYueG1sUEsFBgAAAAAEAAQA8wAAAJ0FAAAAAA==&#13;&#10;" stroked="f">
                <v:textbox style="mso-fit-shape-to-text:t" inset="0,0,0,0">
                  <w:txbxContent>
                    <w:p w14:paraId="7BAB45DE" w14:textId="2CB29E78" w:rsidR="00B53F60" w:rsidRPr="004B05F1" w:rsidRDefault="00B53F60" w:rsidP="004041D0">
                      <w:pPr>
                        <w:pStyle w:val="Caption"/>
                        <w:rPr>
                          <w:rFonts w:ascii="Times New Roman" w:eastAsia="Times New Roman" w:hAnsi="Times New Roman" w:cs="Times New Roman"/>
                          <w:noProof/>
                        </w:rPr>
                      </w:pPr>
                      <w:bookmarkStart w:id="335" w:name="_Ref505842085"/>
                      <w:r>
                        <w:t xml:space="preserve">Figure </w:t>
                      </w:r>
                      <w:r>
                        <w:fldChar w:fldCharType="begin"/>
                      </w:r>
                      <w:r>
                        <w:instrText xml:space="preserve"> SEQ Figure \* ARABIC </w:instrText>
                      </w:r>
                      <w:r>
                        <w:fldChar w:fldCharType="separate"/>
                      </w:r>
                      <w:r>
                        <w:rPr>
                          <w:noProof/>
                        </w:rPr>
                        <w:t>103</w:t>
                      </w:r>
                      <w:r>
                        <w:rPr>
                          <w:noProof/>
                        </w:rPr>
                        <w:fldChar w:fldCharType="end"/>
                      </w:r>
                      <w:bookmarkEnd w:id="33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AA531E">
        <w:t xml:space="preserve">Figure </w:t>
      </w:r>
      <w:r w:rsidR="00AA531E">
        <w:rPr>
          <w:noProof/>
        </w:rPr>
        <w:t>100</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AA531E">
        <w:t xml:space="preserve">Figure </w:t>
      </w:r>
      <w:r w:rsidR="00AA531E">
        <w:rPr>
          <w:noProof/>
        </w:rPr>
        <w:t>102</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36" w:name="_Ref505849063"/>
      <w:bookmarkStart w:id="337" w:name="_Toc508273326"/>
      <w:r>
        <w:t>Cathode resonator</w:t>
      </w:r>
      <w:bookmarkEnd w:id="336"/>
      <w:bookmarkEnd w:id="337"/>
    </w:p>
    <w:p w14:paraId="3C97F0F4" w14:textId="1F5709C6"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AA531E">
        <w:rPr>
          <w:b/>
        </w:rPr>
        <w:t>13</w:t>
      </w:r>
      <w:r w:rsidRPr="00B3207D">
        <w:rPr>
          <w:b/>
        </w:rPr>
        <w:fldChar w:fldCharType="end"/>
      </w:r>
      <w:r w:rsidRPr="00B3207D">
        <w:rPr>
          <w:b/>
        </w:rPr>
        <w:t>.</w:t>
      </w:r>
      <w:r>
        <w:t xml:space="preserve"> </w:t>
      </w:r>
    </w:p>
    <w:p w14:paraId="4FB80509" w14:textId="7DB6ED8F"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AA531E">
        <w:t xml:space="preserve">Figure </w:t>
      </w:r>
      <w:r w:rsidR="00AA531E">
        <w:rPr>
          <w:noProof/>
        </w:rPr>
        <w:t>104</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AA531E" w:rsidRPr="00AA531E">
            <w:rPr>
              <w:noProof/>
            </w:rPr>
            <w:t>[43]</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AA531E">
        <w:t xml:space="preserve">Figure </w:t>
      </w:r>
      <w:r w:rsidR="00AA531E">
        <w:rPr>
          <w:noProof/>
        </w:rPr>
        <w:t>97</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AA531E">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09ABAB4C" w:rsidR="00B53F60" w:rsidRPr="00B53149" w:rsidRDefault="00B53F60" w:rsidP="003D414B">
                            <w:pPr>
                              <w:pStyle w:val="Caption"/>
                              <w:rPr>
                                <w:rFonts w:ascii="Times New Roman" w:eastAsia="Times New Roman" w:hAnsi="Times New Roman" w:cs="Times New Roman"/>
                                <w:noProof/>
                              </w:rPr>
                            </w:pPr>
                            <w:bookmarkStart w:id="338" w:name="_Ref505846426"/>
                            <w:r>
                              <w:t xml:space="preserve">Figure </w:t>
                            </w:r>
                            <w:r>
                              <w:fldChar w:fldCharType="begin"/>
                            </w:r>
                            <w:r>
                              <w:instrText xml:space="preserve"> SEQ Figure \* ARABIC </w:instrText>
                            </w:r>
                            <w:r>
                              <w:fldChar w:fldCharType="separate"/>
                            </w:r>
                            <w:r>
                              <w:rPr>
                                <w:noProof/>
                              </w:rPr>
                              <w:t>104</w:t>
                            </w:r>
                            <w:r>
                              <w:rPr>
                                <w:noProof/>
                              </w:rPr>
                              <w:fldChar w:fldCharType="end"/>
                            </w:r>
                            <w:bookmarkEnd w:id="338"/>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3"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" stroked="f">
                <v:textbox style="mso-fit-shape-to-text:t" inset="0,0,0,0">
                  <w:txbxContent>
                    <w:p w14:paraId="38BDCC79" w14:textId="09ABAB4C" w:rsidR="00B53F60" w:rsidRPr="00B53149" w:rsidRDefault="00B53F60" w:rsidP="003D414B">
                      <w:pPr>
                        <w:pStyle w:val="Caption"/>
                        <w:rPr>
                          <w:rFonts w:ascii="Times New Roman" w:eastAsia="Times New Roman" w:hAnsi="Times New Roman" w:cs="Times New Roman"/>
                          <w:noProof/>
                        </w:rPr>
                      </w:pPr>
                      <w:bookmarkStart w:id="339" w:name="_Ref505846426"/>
                      <w:r>
                        <w:t xml:space="preserve">Figure </w:t>
                      </w:r>
                      <w:r>
                        <w:fldChar w:fldCharType="begin"/>
                      </w:r>
                      <w:r>
                        <w:instrText xml:space="preserve"> SEQ Figure \* ARABIC </w:instrText>
                      </w:r>
                      <w:r>
                        <w:fldChar w:fldCharType="separate"/>
                      </w:r>
                      <w:r>
                        <w:rPr>
                          <w:noProof/>
                        </w:rPr>
                        <w:t>104</w:t>
                      </w:r>
                      <w:r>
                        <w:rPr>
                          <w:noProof/>
                        </w:rPr>
                        <w:fldChar w:fldCharType="end"/>
                      </w:r>
                      <w:bookmarkEnd w:id="339"/>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0AFDC0B2"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4A897D59" w:rsidR="00B53F60" w:rsidRPr="00DA6EFC" w:rsidRDefault="00B53F60" w:rsidP="007661E0">
                            <w:pPr>
                              <w:pStyle w:val="Caption"/>
                              <w:rPr>
                                <w:rFonts w:ascii="Times New Roman" w:eastAsia="Times New Roman" w:hAnsi="Times New Roman" w:cs="Times New Roman"/>
                                <w:noProof/>
                              </w:rPr>
                            </w:pPr>
                            <w:bookmarkStart w:id="340" w:name="_Ref505846739"/>
                            <w:r>
                              <w:t xml:space="preserve">Figure </w:t>
                            </w:r>
                            <w:r>
                              <w:fldChar w:fldCharType="begin"/>
                            </w:r>
                            <w:r>
                              <w:instrText xml:space="preserve"> SEQ Figure \* ARABIC </w:instrText>
                            </w:r>
                            <w:r>
                              <w:fldChar w:fldCharType="separate"/>
                            </w:r>
                            <w:r>
                              <w:rPr>
                                <w:noProof/>
                              </w:rPr>
                              <w:t>105</w:t>
                            </w:r>
                            <w:r>
                              <w:rPr>
                                <w:noProof/>
                              </w:rPr>
                              <w:fldChar w:fldCharType="end"/>
                            </w:r>
                            <w:bookmarkEnd w:id="340"/>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4"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AaiGuSNAIAAGwEAAAOAAAAAAAA&#13;&#10;AAAAAAAAAC4CAABkcnMvZTJvRG9jLnhtbFBLAQItABQABgAIAAAAIQDzenul5AAAABABAAAPAAAA&#13;&#10;AAAAAAAAAAAAAI4EAABkcnMvZG93bnJldi54bWxQSwUGAAAAAAQABADzAAAAnwUAAAAA&#13;&#10;" stroked="f">
                <v:textbox inset="0,0,0,0">
                  <w:txbxContent>
                    <w:p w14:paraId="5B16C466" w14:textId="4A897D59" w:rsidR="00B53F60" w:rsidRPr="00DA6EFC" w:rsidRDefault="00B53F60" w:rsidP="007661E0">
                      <w:pPr>
                        <w:pStyle w:val="Caption"/>
                        <w:rPr>
                          <w:rFonts w:ascii="Times New Roman" w:eastAsia="Times New Roman" w:hAnsi="Times New Roman" w:cs="Times New Roman"/>
                          <w:noProof/>
                        </w:rPr>
                      </w:pPr>
                      <w:bookmarkStart w:id="341" w:name="_Ref505846739"/>
                      <w:r>
                        <w:t xml:space="preserve">Figure </w:t>
                      </w:r>
                      <w:r>
                        <w:fldChar w:fldCharType="begin"/>
                      </w:r>
                      <w:r>
                        <w:instrText xml:space="preserve"> SEQ Figure \* ARABIC </w:instrText>
                      </w:r>
                      <w:r>
                        <w:fldChar w:fldCharType="separate"/>
                      </w:r>
                      <w:r>
                        <w:rPr>
                          <w:noProof/>
                        </w:rPr>
                        <w:t>105</w:t>
                      </w:r>
                      <w:r>
                        <w:rPr>
                          <w:noProof/>
                        </w:rPr>
                        <w:fldChar w:fldCharType="end"/>
                      </w:r>
                      <w:bookmarkEnd w:id="341"/>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AA531E" w:rsidRPr="00AA531E">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AA531E" w:rsidRPr="00AA531E">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AA531E">
        <w:t xml:space="preserve">Figure </w:t>
      </w:r>
      <w:r w:rsidR="00AA531E">
        <w:rPr>
          <w:noProof/>
        </w:rPr>
        <w:t>105</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AA531E">
        <w:t xml:space="preserve">Figure </w:t>
      </w:r>
      <w:r w:rsidR="00AA531E">
        <w:rPr>
          <w:noProof/>
        </w:rPr>
        <w:t>89</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0BEEB079"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2AE40D5A" w:rsidR="00B53F60" w:rsidRPr="00E7582C" w:rsidRDefault="00B53F60" w:rsidP="0045161C">
                            <w:pPr>
                              <w:pStyle w:val="Caption"/>
                              <w:rPr>
                                <w:rFonts w:ascii="Times New Roman" w:eastAsia="Times New Roman" w:hAnsi="Times New Roman" w:cs="Times New Roman"/>
                                <w:noProof/>
                              </w:rPr>
                            </w:pPr>
                            <w:bookmarkStart w:id="342" w:name="_Ref505847417"/>
                            <w:r>
                              <w:t xml:space="preserve">Figure </w:t>
                            </w:r>
                            <w:r>
                              <w:fldChar w:fldCharType="begin"/>
                            </w:r>
                            <w:r>
                              <w:instrText xml:space="preserve"> SEQ Figure \* ARABIC </w:instrText>
                            </w:r>
                            <w:r>
                              <w:fldChar w:fldCharType="separate"/>
                            </w:r>
                            <w:r>
                              <w:rPr>
                                <w:noProof/>
                              </w:rPr>
                              <w:t>106</w:t>
                            </w:r>
                            <w:r>
                              <w:rPr>
                                <w:noProof/>
                              </w:rPr>
                              <w:fldChar w:fldCharType="end"/>
                            </w:r>
                            <w:bookmarkEnd w:id="342"/>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5"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C9H5YxAgAAaQQAAA4AAAAAAAAA&#13;&#10;AAAAAAAALgIAAGRycy9lMm9Eb2MueG1sUEsBAi0AFAAGAAgAAAAhAPSj65/mAAAAEAEAAA8AAAAA&#13;&#10;AAAAAAAAAAAAiwQAAGRycy9kb3ducmV2LnhtbFBLBQYAAAAABAAEAPMAAACeBQAAAAA=&#13;&#10;" stroked="f">
                <v:textbox style="mso-fit-shape-to-text:t" inset="0,0,0,0">
                  <w:txbxContent>
                    <w:p w14:paraId="581D9857" w14:textId="2AE40D5A" w:rsidR="00B53F60" w:rsidRPr="00E7582C" w:rsidRDefault="00B53F60" w:rsidP="0045161C">
                      <w:pPr>
                        <w:pStyle w:val="Caption"/>
                        <w:rPr>
                          <w:rFonts w:ascii="Times New Roman" w:eastAsia="Times New Roman" w:hAnsi="Times New Roman" w:cs="Times New Roman"/>
                          <w:noProof/>
                        </w:rPr>
                      </w:pPr>
                      <w:bookmarkStart w:id="343" w:name="_Ref505847417"/>
                      <w:r>
                        <w:t xml:space="preserve">Figure </w:t>
                      </w:r>
                      <w:r>
                        <w:fldChar w:fldCharType="begin"/>
                      </w:r>
                      <w:r>
                        <w:instrText xml:space="preserve"> SEQ Figure \* ARABIC </w:instrText>
                      </w:r>
                      <w:r>
                        <w:fldChar w:fldCharType="separate"/>
                      </w:r>
                      <w:r>
                        <w:rPr>
                          <w:noProof/>
                        </w:rPr>
                        <w:t>106</w:t>
                      </w:r>
                      <w:r>
                        <w:rPr>
                          <w:noProof/>
                        </w:rPr>
                        <w:fldChar w:fldCharType="end"/>
                      </w:r>
                      <w:bookmarkEnd w:id="343"/>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AA531E">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0C4C8903"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06B9E169" w:rsidR="00B53F60" w:rsidRPr="00A91416" w:rsidRDefault="00B53F60" w:rsidP="006C6FA8">
                            <w:pPr>
                              <w:pStyle w:val="Caption"/>
                              <w:rPr>
                                <w:rFonts w:ascii="Times New Roman" w:eastAsia="Times New Roman" w:hAnsi="Times New Roman" w:cs="Times New Roman"/>
                                <w:noProof/>
                              </w:rPr>
                            </w:pPr>
                            <w:bookmarkStart w:id="344" w:name="_Ref505847569"/>
                            <w:r>
                              <w:t xml:space="preserve">Figure </w:t>
                            </w:r>
                            <w:r>
                              <w:fldChar w:fldCharType="begin"/>
                            </w:r>
                            <w:r>
                              <w:instrText xml:space="preserve"> SEQ Figure \* ARABIC </w:instrText>
                            </w:r>
                            <w:r>
                              <w:fldChar w:fldCharType="separate"/>
                            </w:r>
                            <w:r>
                              <w:rPr>
                                <w:noProof/>
                              </w:rPr>
                              <w:t>107</w:t>
                            </w:r>
                            <w:r>
                              <w:rPr>
                                <w:noProof/>
                              </w:rPr>
                              <w:fldChar w:fldCharType="end"/>
                            </w:r>
                            <w:bookmarkEnd w:id="344"/>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6"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uSl6YTICAABsBAAADgAAAAAAAAAA&#13;&#10;AAAAAAAuAgAAZHJzL2Uyb0RvYy54bWxQSwECLQAUAAYACAAAACEA1IRf8OQAAAANAQAADwAAAAAA&#13;&#10;AAAAAAAAAACMBAAAZHJzL2Rvd25yZXYueG1sUEsFBgAAAAAEAAQA8wAAAJ0FAAAAAA==&#13;&#10;" stroked="f">
                <v:textbox style="mso-fit-shape-to-text:t" inset="0,0,0,0">
                  <w:txbxContent>
                    <w:p w14:paraId="33EEE8D8" w14:textId="06B9E169" w:rsidR="00B53F60" w:rsidRPr="00A91416" w:rsidRDefault="00B53F60" w:rsidP="006C6FA8">
                      <w:pPr>
                        <w:pStyle w:val="Caption"/>
                        <w:rPr>
                          <w:rFonts w:ascii="Times New Roman" w:eastAsia="Times New Roman" w:hAnsi="Times New Roman" w:cs="Times New Roman"/>
                          <w:noProof/>
                        </w:rPr>
                      </w:pPr>
                      <w:bookmarkStart w:id="345" w:name="_Ref505847569"/>
                      <w:r>
                        <w:t xml:space="preserve">Figure </w:t>
                      </w:r>
                      <w:r>
                        <w:fldChar w:fldCharType="begin"/>
                      </w:r>
                      <w:r>
                        <w:instrText xml:space="preserve"> SEQ Figure \* ARABIC </w:instrText>
                      </w:r>
                      <w:r>
                        <w:fldChar w:fldCharType="separate"/>
                      </w:r>
                      <w:r>
                        <w:rPr>
                          <w:noProof/>
                        </w:rPr>
                        <w:t>107</w:t>
                      </w:r>
                      <w:r>
                        <w:rPr>
                          <w:noProof/>
                        </w:rPr>
                        <w:fldChar w:fldCharType="end"/>
                      </w:r>
                      <w:bookmarkEnd w:id="345"/>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1"/>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AA531E">
        <w:t xml:space="preserve">Figure </w:t>
      </w:r>
      <w:r w:rsidR="00AA531E">
        <w:rPr>
          <w:noProof/>
        </w:rPr>
        <w:t>106</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AA531E">
        <w:t xml:space="preserve">Figure </w:t>
      </w:r>
      <w:r w:rsidR="00AA531E">
        <w:rPr>
          <w:noProof/>
        </w:rPr>
        <w:t>107</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AA531E">
        <w:t xml:space="preserve">Figure </w:t>
      </w:r>
      <w:r w:rsidR="00AA531E">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7667F3DD" w:rsidR="00B53F60" w:rsidRPr="00C116F8" w:rsidRDefault="00B53F60" w:rsidP="006F608E">
                            <w:pPr>
                              <w:pStyle w:val="Caption"/>
                              <w:rPr>
                                <w:rFonts w:ascii="Times New Roman" w:eastAsia="Times New Roman" w:hAnsi="Times New Roman" w:cs="Times New Roman"/>
                                <w:noProof/>
                              </w:rPr>
                            </w:pPr>
                            <w:bookmarkStart w:id="346" w:name="_Ref505851709"/>
                            <w:r>
                              <w:t xml:space="preserve">Figure </w:t>
                            </w:r>
                            <w:r>
                              <w:fldChar w:fldCharType="begin"/>
                            </w:r>
                            <w:r>
                              <w:instrText xml:space="preserve"> SEQ Figure \* ARABIC </w:instrText>
                            </w:r>
                            <w:r>
                              <w:fldChar w:fldCharType="separate"/>
                            </w:r>
                            <w:r>
                              <w:rPr>
                                <w:noProof/>
                              </w:rPr>
                              <w:t>108</w:t>
                            </w:r>
                            <w:r>
                              <w:rPr>
                                <w:noProof/>
                              </w:rPr>
                              <w:fldChar w:fldCharType="end"/>
                            </w:r>
                            <w:bookmarkEnd w:id="346"/>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7"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" stroked="f">
                <v:textbox style="mso-fit-shape-to-text:t" inset="0,0,0,0">
                  <w:txbxContent>
                    <w:p w14:paraId="66A76485" w14:textId="7667F3DD" w:rsidR="00B53F60" w:rsidRPr="00C116F8" w:rsidRDefault="00B53F60" w:rsidP="006F608E">
                      <w:pPr>
                        <w:pStyle w:val="Caption"/>
                        <w:rPr>
                          <w:rFonts w:ascii="Times New Roman" w:eastAsia="Times New Roman" w:hAnsi="Times New Roman" w:cs="Times New Roman"/>
                          <w:noProof/>
                        </w:rPr>
                      </w:pPr>
                      <w:bookmarkStart w:id="347" w:name="_Ref505851709"/>
                      <w:r>
                        <w:t xml:space="preserve">Figure </w:t>
                      </w:r>
                      <w:r>
                        <w:fldChar w:fldCharType="begin"/>
                      </w:r>
                      <w:r>
                        <w:instrText xml:space="preserve"> SEQ Figure \* ARABIC </w:instrText>
                      </w:r>
                      <w:r>
                        <w:fldChar w:fldCharType="separate"/>
                      </w:r>
                      <w:r>
                        <w:rPr>
                          <w:noProof/>
                        </w:rPr>
                        <w:t>108</w:t>
                      </w:r>
                      <w:r>
                        <w:rPr>
                          <w:noProof/>
                        </w:rPr>
                        <w:fldChar w:fldCharType="end"/>
                      </w:r>
                      <w:bookmarkEnd w:id="347"/>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41CFD699"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AA531E">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48" w:name="_Ref505847692"/>
      <w:bookmarkStart w:id="349" w:name="_Toc508273327"/>
      <w:r>
        <w:t>High power tests</w:t>
      </w:r>
      <w:bookmarkEnd w:id="348"/>
      <w:bookmarkEnd w:id="349"/>
    </w:p>
    <w:p w14:paraId="6F5F94D5" w14:textId="67E86356"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AA531E" w:rsidRPr="00AA531E">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49B0FC2E"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AA531E">
        <w:t xml:space="preserve">Figure </w:t>
      </w:r>
      <w:r w:rsidR="00AA531E">
        <w:rPr>
          <w:noProof/>
        </w:rPr>
        <w:t>109</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3"/>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2ED0DE37" w:rsidR="00B53F60" w:rsidRPr="003B568D" w:rsidRDefault="00B53F60" w:rsidP="00A30267">
                            <w:pPr>
                              <w:pStyle w:val="Caption"/>
                              <w:rPr>
                                <w:noProof/>
                                <w:sz w:val="22"/>
                                <w:szCs w:val="22"/>
                              </w:rPr>
                            </w:pPr>
                            <w:bookmarkStart w:id="350" w:name="_Ref351895039"/>
                            <w:r>
                              <w:t xml:space="preserve">Figure </w:t>
                            </w:r>
                            <w:r>
                              <w:fldChar w:fldCharType="begin"/>
                            </w:r>
                            <w:r>
                              <w:instrText xml:space="preserve"> SEQ Figure \* ARABIC </w:instrText>
                            </w:r>
                            <w:r>
                              <w:fldChar w:fldCharType="separate"/>
                            </w:r>
                            <w:r>
                              <w:rPr>
                                <w:noProof/>
                              </w:rPr>
                              <w:t>109</w:t>
                            </w:r>
                            <w:r>
                              <w:rPr>
                                <w:noProof/>
                              </w:rPr>
                              <w:fldChar w:fldCharType="end"/>
                            </w:r>
                            <w:bookmarkEnd w:id="350"/>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8"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W0OEd20CAADFBAAADgAAAAAAAAAA&#13;&#10;AAAAAAAuAgAAZHJzL2Uyb0RvYy54bWxQSwECLQAUAAYACAAAACEAvOECfOIAAAANAQAADwAAAAAA&#13;&#10;AAAAAAAAAADHBAAAZHJzL2Rvd25yZXYueG1sUEsFBgAAAAAEAAQA8wAAANYFAAAAAA==&#13;&#10;" stroked="f">
                <v:textbox style="mso-fit-shape-to-text:t" inset="0,0,0,0">
                  <w:txbxContent>
                    <w:p w14:paraId="0D86330B" w14:textId="2ED0DE37" w:rsidR="00B53F60" w:rsidRPr="003B568D" w:rsidRDefault="00B53F60" w:rsidP="00A30267">
                      <w:pPr>
                        <w:pStyle w:val="Caption"/>
                        <w:rPr>
                          <w:noProof/>
                          <w:sz w:val="22"/>
                          <w:szCs w:val="22"/>
                        </w:rPr>
                      </w:pPr>
                      <w:bookmarkStart w:id="351" w:name="_Ref351895039"/>
                      <w:r>
                        <w:t xml:space="preserve">Figure </w:t>
                      </w:r>
                      <w:r>
                        <w:fldChar w:fldCharType="begin"/>
                      </w:r>
                      <w:r>
                        <w:instrText xml:space="preserve"> SEQ Figure \* ARABIC </w:instrText>
                      </w:r>
                      <w:r>
                        <w:fldChar w:fldCharType="separate"/>
                      </w:r>
                      <w:r>
                        <w:rPr>
                          <w:noProof/>
                        </w:rPr>
                        <w:t>109</w:t>
                      </w:r>
                      <w:r>
                        <w:rPr>
                          <w:noProof/>
                        </w:rPr>
                        <w:fldChar w:fldCharType="end"/>
                      </w:r>
                      <w:bookmarkEnd w:id="351"/>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3E28D70D"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AA531E">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AA531E">
        <w:t xml:space="preserve">Figure </w:t>
      </w:r>
      <w:r w:rsidR="00AA531E">
        <w:rPr>
          <w:noProof/>
        </w:rPr>
        <w:t>110</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AA531E">
        <w:t xml:space="preserve">Figure </w:t>
      </w:r>
      <w:r w:rsidR="00AA531E">
        <w:rPr>
          <w:noProof/>
        </w:rPr>
        <w:t>113</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4B301BBD"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AA531E">
        <w:t xml:space="preserve">Figure </w:t>
      </w:r>
      <w:r w:rsidR="00AA531E">
        <w:rPr>
          <w:noProof/>
        </w:rPr>
        <w:t>114</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AA531E">
        <w:t xml:space="preserve">Figure </w:t>
      </w:r>
      <w:r w:rsidR="00AA531E">
        <w:rPr>
          <w:noProof/>
        </w:rPr>
        <w:t>117</w:t>
      </w:r>
      <w:r w:rsidR="00EA2A04">
        <w:fldChar w:fldCharType="end"/>
      </w:r>
      <w:r w:rsidR="00EA2A04">
        <w:t>.</w:t>
      </w:r>
    </w:p>
    <w:p w14:paraId="7270606A" w14:textId="5ADE339A"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AA531E">
        <w:t xml:space="preserve">Figure </w:t>
      </w:r>
      <w:r w:rsidR="00AA531E">
        <w:rPr>
          <w:noProof/>
        </w:rPr>
        <w:t>97</w:t>
      </w:r>
      <w:r w:rsidR="001C1229">
        <w:fldChar w:fldCharType="end"/>
      </w:r>
      <w:r w:rsidR="001C1229">
        <w:t>.</w:t>
      </w:r>
    </w:p>
    <w:p w14:paraId="6C908AB3" w14:textId="471A346F"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4"/>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AA531E">
            <w:rPr>
              <w:noProof/>
            </w:rPr>
            <w:t xml:space="preserve"> </w:t>
          </w:r>
          <w:r w:rsidR="00AA531E" w:rsidRPr="00AA531E">
            <w:rPr>
              <w:noProof/>
            </w:rPr>
            <w:t>[44]</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6840533E" w:rsidR="00B53F60" w:rsidRPr="00B12194" w:rsidRDefault="00B53F60" w:rsidP="00025FEB">
                            <w:pPr>
                              <w:pStyle w:val="Caption"/>
                              <w:rPr>
                                <w:noProof/>
                                <w:sz w:val="22"/>
                                <w:szCs w:val="22"/>
                              </w:rPr>
                            </w:pPr>
                            <w:bookmarkStart w:id="352" w:name="_Ref505850699"/>
                            <w:r>
                              <w:t xml:space="preserve">Figure </w:t>
                            </w:r>
                            <w:r>
                              <w:fldChar w:fldCharType="begin"/>
                            </w:r>
                            <w:r>
                              <w:instrText xml:space="preserve"> SEQ Figure \* ARABIC </w:instrText>
                            </w:r>
                            <w:r>
                              <w:fldChar w:fldCharType="separate"/>
                            </w:r>
                            <w:r>
                              <w:rPr>
                                <w:noProof/>
                              </w:rPr>
                              <w:t>110</w:t>
                            </w:r>
                            <w:r>
                              <w:rPr>
                                <w:noProof/>
                              </w:rPr>
                              <w:fldChar w:fldCharType="end"/>
                            </w:r>
                            <w:bookmarkEnd w:id="352"/>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9"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bOh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Y3AA+QX5NVAN5tW802FlWyZdS/M4DAilbhg7hmPQkKTUrhKlJRgvv1N7/E4&#13;&#10;I2ilpMHhTqn9emJGUCI/K5wevwm9YHrh0AvqVK8AORzh6moeRHxgnOzFwkD9inuX+ShoYopjrJS6&#13;&#10;Xly5bsVwb7nIsgDCedfMbdVOc++679i+fWVGX/vtkLcn6MeeJe/a3mH9S6uzk8MehpnwzHYs4iz5&#13;&#10;C+5KmKrrXvtl/PUeUG9/n+VPAA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LtbOhbAIAAMUEAAAOAAAAAAAA&#13;&#10;AAAAAAAAAC4CAABkcnMvZTJvRG9jLnhtbFBLAQItABQABgAIAAAAIQAin8vX5QAAAA0BAAAPAAAA&#13;&#10;AAAAAAAAAAAAAMYEAABkcnMvZG93bnJldi54bWxQSwUGAAAAAAQABADzAAAA2AUAAAAA&#13;&#10;" stroked="f">
                <v:textbox style="mso-fit-shape-to-text:t" inset="0,0,0,0">
                  <w:txbxContent>
                    <w:p w14:paraId="7477AF8E" w14:textId="6840533E" w:rsidR="00B53F60" w:rsidRPr="00B12194" w:rsidRDefault="00B53F60" w:rsidP="00025FEB">
                      <w:pPr>
                        <w:pStyle w:val="Caption"/>
                        <w:rPr>
                          <w:noProof/>
                          <w:sz w:val="22"/>
                          <w:szCs w:val="22"/>
                        </w:rPr>
                      </w:pPr>
                      <w:bookmarkStart w:id="353" w:name="_Ref505850699"/>
                      <w:r>
                        <w:t xml:space="preserve">Figure </w:t>
                      </w:r>
                      <w:r>
                        <w:fldChar w:fldCharType="begin"/>
                      </w:r>
                      <w:r>
                        <w:instrText xml:space="preserve"> SEQ Figure \* ARABIC </w:instrText>
                      </w:r>
                      <w:r>
                        <w:fldChar w:fldCharType="separate"/>
                      </w:r>
                      <w:r>
                        <w:rPr>
                          <w:noProof/>
                        </w:rPr>
                        <w:t>110</w:t>
                      </w:r>
                      <w:r>
                        <w:rPr>
                          <w:noProof/>
                        </w:rPr>
                        <w:fldChar w:fldCharType="end"/>
                      </w:r>
                      <w:bookmarkEnd w:id="35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5"/>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794C8501" w:rsidR="00B53F60" w:rsidRPr="00170309" w:rsidRDefault="00B53F60"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111</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0"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LUav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O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8LUavbAIAAMMEAAAOAAAAAAAA&#13;&#10;AAAAAAAAAC4CAABkcnMvZTJvRG9jLnhtbFBLAQItABQABgAIAAAAIQBqxw+s5QAAAA0BAAAPAAAA&#13;&#10;AAAAAAAAAAAAAMYEAABkcnMvZG93bnJldi54bWxQSwUGAAAAAAQABADzAAAA2AUAAAAA&#13;&#10;" stroked="f">
                <v:textbox style="mso-fit-shape-to-text:t" inset="0,0,0,0">
                  <w:txbxContent>
                    <w:p w14:paraId="707BCDFE" w14:textId="794C8501" w:rsidR="00B53F60" w:rsidRPr="00170309" w:rsidRDefault="00B53F60"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111</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13284B66" w:rsidR="00B53F60" w:rsidRPr="00514CAA" w:rsidRDefault="00B53F60" w:rsidP="00E566BB">
                            <w:pPr>
                              <w:pStyle w:val="Caption"/>
                              <w:rPr>
                                <w:noProof/>
                                <w:sz w:val="22"/>
                                <w:szCs w:val="22"/>
                              </w:rPr>
                            </w:pPr>
                            <w:bookmarkStart w:id="354" w:name="_Ref351963153"/>
                            <w:r>
                              <w:t xml:space="preserve">Figure </w:t>
                            </w:r>
                            <w:r>
                              <w:fldChar w:fldCharType="begin"/>
                            </w:r>
                            <w:r>
                              <w:instrText xml:space="preserve"> SEQ Figure \* ARABIC </w:instrText>
                            </w:r>
                            <w:r>
                              <w:fldChar w:fldCharType="separate"/>
                            </w:r>
                            <w:r>
                              <w:rPr>
                                <w:noProof/>
                              </w:rPr>
                              <w:t>112</w:t>
                            </w:r>
                            <w:r>
                              <w:rPr>
                                <w:noProof/>
                              </w:rPr>
                              <w:fldChar w:fldCharType="end"/>
                            </w:r>
                            <w:bookmarkEnd w:id="354"/>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1"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QkCwmWwCAADDBAAADgAAAAAAAAAA&#13;&#10;AAAAAAAuAgAAZHJzL2Uyb0RvYy54bWxQSwECLQAUAAYACAAAACEAv4/yTuMAAAANAQAADwAAAAAA&#13;&#10;AAAAAAAAAADGBAAAZHJzL2Rvd25yZXYueG1sUEsFBgAAAAAEAAQA8wAAANYFAAAAAA==&#13;&#10;" stroked="f">
                <v:textbox style="mso-fit-shape-to-text:t" inset="0,0,0,0">
                  <w:txbxContent>
                    <w:p w14:paraId="48C74EE4" w14:textId="13284B66" w:rsidR="00B53F60" w:rsidRPr="00514CAA" w:rsidRDefault="00B53F60" w:rsidP="00E566BB">
                      <w:pPr>
                        <w:pStyle w:val="Caption"/>
                        <w:rPr>
                          <w:noProof/>
                          <w:sz w:val="22"/>
                          <w:szCs w:val="22"/>
                        </w:rPr>
                      </w:pPr>
                      <w:bookmarkStart w:id="355" w:name="_Ref351963153"/>
                      <w:r>
                        <w:t xml:space="preserve">Figure </w:t>
                      </w:r>
                      <w:r>
                        <w:fldChar w:fldCharType="begin"/>
                      </w:r>
                      <w:r>
                        <w:instrText xml:space="preserve"> SEQ Figure \* ARABIC </w:instrText>
                      </w:r>
                      <w:r>
                        <w:fldChar w:fldCharType="separate"/>
                      </w:r>
                      <w:r>
                        <w:rPr>
                          <w:noProof/>
                        </w:rPr>
                        <w:t>112</w:t>
                      </w:r>
                      <w:r>
                        <w:rPr>
                          <w:noProof/>
                        </w:rPr>
                        <w:fldChar w:fldCharType="end"/>
                      </w:r>
                      <w:bookmarkEnd w:id="355"/>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6"/>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1A9DC688" w:rsidR="00B53F60" w:rsidRPr="00693EC2" w:rsidRDefault="00B53F60" w:rsidP="00D85C52">
                            <w:pPr>
                              <w:pStyle w:val="Caption"/>
                              <w:rPr>
                                <w:noProof/>
                                <w:sz w:val="22"/>
                                <w:szCs w:val="22"/>
                              </w:rPr>
                            </w:pPr>
                            <w:bookmarkStart w:id="356" w:name="_Ref505850734"/>
                            <w:r>
                              <w:t xml:space="preserve">Figure </w:t>
                            </w:r>
                            <w:r>
                              <w:fldChar w:fldCharType="begin"/>
                            </w:r>
                            <w:r>
                              <w:instrText xml:space="preserve"> SEQ Figure \* ARABIC </w:instrText>
                            </w:r>
                            <w:r>
                              <w:fldChar w:fldCharType="separate"/>
                            </w:r>
                            <w:r>
                              <w:rPr>
                                <w:noProof/>
                              </w:rPr>
                              <w:t>113</w:t>
                            </w:r>
                            <w:r>
                              <w:rPr>
                                <w:noProof/>
                              </w:rPr>
                              <w:fldChar w:fldCharType="end"/>
                            </w:r>
                            <w:bookmarkEnd w:id="356"/>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2"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KHx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bz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7HKHxbQIAAMMEAAAOAAAAAAAA&#13;&#10;AAAAAAAAAC4CAABkcnMvZTJvRG9jLnhtbFBLAQItABQABgAIAAAAIQBXzIR25AAAAA0BAAAPAAAA&#13;&#10;AAAAAAAAAAAAAMcEAABkcnMvZG93bnJldi54bWxQSwUGAAAAAAQABADzAAAA2AUAAAAA&#13;&#10;" stroked="f">
                <v:textbox style="mso-fit-shape-to-text:t" inset="0,0,0,0">
                  <w:txbxContent>
                    <w:p w14:paraId="74811C75" w14:textId="1A9DC688" w:rsidR="00B53F60" w:rsidRPr="00693EC2" w:rsidRDefault="00B53F60" w:rsidP="00D85C52">
                      <w:pPr>
                        <w:pStyle w:val="Caption"/>
                        <w:rPr>
                          <w:noProof/>
                          <w:sz w:val="22"/>
                          <w:szCs w:val="22"/>
                        </w:rPr>
                      </w:pPr>
                      <w:bookmarkStart w:id="357" w:name="_Ref505850734"/>
                      <w:r>
                        <w:t xml:space="preserve">Figure </w:t>
                      </w:r>
                      <w:r>
                        <w:fldChar w:fldCharType="begin"/>
                      </w:r>
                      <w:r>
                        <w:instrText xml:space="preserve"> SEQ Figure \* ARABIC </w:instrText>
                      </w:r>
                      <w:r>
                        <w:fldChar w:fldCharType="separate"/>
                      </w:r>
                      <w:r>
                        <w:rPr>
                          <w:noProof/>
                        </w:rPr>
                        <w:t>113</w:t>
                      </w:r>
                      <w:r>
                        <w:rPr>
                          <w:noProof/>
                        </w:rPr>
                        <w:fldChar w:fldCharType="end"/>
                      </w:r>
                      <w:bookmarkEnd w:id="357"/>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20AA2BE1" w:rsidR="00B53F60" w:rsidRPr="00035F22" w:rsidRDefault="00B53F60" w:rsidP="004D7D4F">
                            <w:pPr>
                              <w:pStyle w:val="Caption"/>
                              <w:rPr>
                                <w:noProof/>
                                <w:sz w:val="22"/>
                                <w:szCs w:val="22"/>
                              </w:rPr>
                            </w:pPr>
                            <w:bookmarkStart w:id="358" w:name="_Ref505851406"/>
                            <w:r>
                              <w:t xml:space="preserve">Figure </w:t>
                            </w:r>
                            <w:r>
                              <w:fldChar w:fldCharType="begin"/>
                            </w:r>
                            <w:r>
                              <w:instrText xml:space="preserve"> SEQ Figure \* ARABIC </w:instrText>
                            </w:r>
                            <w:r>
                              <w:fldChar w:fldCharType="separate"/>
                            </w:r>
                            <w:r>
                              <w:rPr>
                                <w:noProof/>
                              </w:rPr>
                              <w:t>114</w:t>
                            </w:r>
                            <w:r>
                              <w:rPr>
                                <w:noProof/>
                              </w:rPr>
                              <w:fldChar w:fldCharType="end"/>
                            </w:r>
                            <w:bookmarkEnd w:id="358"/>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3"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XeAMQIAAGoEAAAOAAAAZHJzL2Uyb0RvYy54bWysVMFu2zAMvQ/YPwi6L066JliN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DboXeAMQIAAGoEAAAOAAAAAAAAAAAA&#13;&#10;AAAAAC4CAABkcnMvZTJvRG9jLnhtbFBLAQItABQABgAIAAAAIQDE832/5AAAABABAAAPAAAAAAAA&#13;&#10;AAAAAAAAAIsEAABkcnMvZG93bnJldi54bWxQSwUGAAAAAAQABADzAAAAnAUAAAAA&#13;&#10;" stroked="f">
                <v:textbox style="mso-fit-shape-to-text:t" inset="0,0,0,0">
                  <w:txbxContent>
                    <w:p w14:paraId="77EB4984" w14:textId="20AA2BE1" w:rsidR="00B53F60" w:rsidRPr="00035F22" w:rsidRDefault="00B53F60" w:rsidP="004D7D4F">
                      <w:pPr>
                        <w:pStyle w:val="Caption"/>
                        <w:rPr>
                          <w:noProof/>
                          <w:sz w:val="22"/>
                          <w:szCs w:val="22"/>
                        </w:rPr>
                      </w:pPr>
                      <w:bookmarkStart w:id="359" w:name="_Ref505851406"/>
                      <w:r>
                        <w:t xml:space="preserve">Figure </w:t>
                      </w:r>
                      <w:r>
                        <w:fldChar w:fldCharType="begin"/>
                      </w:r>
                      <w:r>
                        <w:instrText xml:space="preserve"> SEQ Figure \* ARABIC </w:instrText>
                      </w:r>
                      <w:r>
                        <w:fldChar w:fldCharType="separate"/>
                      </w:r>
                      <w:r>
                        <w:rPr>
                          <w:noProof/>
                        </w:rPr>
                        <w:t>114</w:t>
                      </w:r>
                      <w:r>
                        <w:rPr>
                          <w:noProof/>
                        </w:rPr>
                        <w:fldChar w:fldCharType="end"/>
                      </w:r>
                      <w:bookmarkEnd w:id="35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18E8464F" w:rsidR="00B53F60" w:rsidRPr="00445C86" w:rsidRDefault="00B53F60"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115</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4"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e405pNAIAAG0EAAAOAAAAAAAA&#13;&#10;AAAAAAAAAC4CAABkcnMvZTJvRG9jLnhtbFBLAQItABQABgAIAAAAIQACKis35AAAAA0BAAAPAAAA&#13;&#10;AAAAAAAAAAAAAI4EAABkcnMvZG93bnJldi54bWxQSwUGAAAAAAQABADzAAAAnwUAAAAA&#13;&#10;" stroked="f">
                <v:textbox style="mso-fit-shape-to-text:t" inset="0,0,0,0">
                  <w:txbxContent>
                    <w:p w14:paraId="6F8D8370" w14:textId="18E8464F" w:rsidR="00B53F60" w:rsidRPr="00445C86" w:rsidRDefault="00B53F60"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115</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222F5CEC" w:rsidR="00B53F60" w:rsidRPr="00157AB6" w:rsidRDefault="00B53F60"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116</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5"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" stroked="f">
                <v:textbox style="mso-fit-shape-to-text:t" inset="0,0,0,0">
                  <w:txbxContent>
                    <w:p w14:paraId="543BC7A9" w14:textId="222F5CEC" w:rsidR="00B53F60" w:rsidRPr="00157AB6" w:rsidRDefault="00B53F60"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116</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56077FCB" w:rsidR="00B53F60" w:rsidRPr="00523BBA" w:rsidRDefault="00B53F60" w:rsidP="002320CF">
                            <w:pPr>
                              <w:pStyle w:val="Caption"/>
                              <w:rPr>
                                <w:noProof/>
                                <w:sz w:val="22"/>
                                <w:szCs w:val="22"/>
                              </w:rPr>
                            </w:pPr>
                            <w:bookmarkStart w:id="360" w:name="_Ref505851419"/>
                            <w:r>
                              <w:t xml:space="preserve">Figure </w:t>
                            </w:r>
                            <w:r>
                              <w:fldChar w:fldCharType="begin"/>
                            </w:r>
                            <w:r>
                              <w:instrText xml:space="preserve"> SEQ Figure \* ARABIC </w:instrText>
                            </w:r>
                            <w:r>
                              <w:fldChar w:fldCharType="separate"/>
                            </w:r>
                            <w:r>
                              <w:rPr>
                                <w:noProof/>
                              </w:rPr>
                              <w:t>117</w:t>
                            </w:r>
                            <w:r>
                              <w:rPr>
                                <w:noProof/>
                              </w:rPr>
                              <w:fldChar w:fldCharType="end"/>
                            </w:r>
                            <w:bookmarkEnd w:id="360"/>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6"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2vyZWDICAABqBAAADgAAAAAAAAAA&#13;&#10;AAAAAAAuAgAAZHJzL2Uyb0RvYy54bWxQSwECLQAUAAYACAAAACEANKV71uQAAAAQAQAADwAAAAAA&#13;&#10;AAAAAAAAAACMBAAAZHJzL2Rvd25yZXYueG1sUEsFBgAAAAAEAAQA8wAAAJ0FAAAAAA==&#13;&#10;" stroked="f">
                <v:textbox style="mso-fit-shape-to-text:t" inset="0,0,0,0">
                  <w:txbxContent>
                    <w:p w14:paraId="06611CC6" w14:textId="56077FCB" w:rsidR="00B53F60" w:rsidRPr="00523BBA" w:rsidRDefault="00B53F60" w:rsidP="002320CF">
                      <w:pPr>
                        <w:pStyle w:val="Caption"/>
                        <w:rPr>
                          <w:noProof/>
                          <w:sz w:val="22"/>
                          <w:szCs w:val="22"/>
                        </w:rPr>
                      </w:pPr>
                      <w:bookmarkStart w:id="361" w:name="_Ref505851419"/>
                      <w:r>
                        <w:t xml:space="preserve">Figure </w:t>
                      </w:r>
                      <w:r>
                        <w:fldChar w:fldCharType="begin"/>
                      </w:r>
                      <w:r>
                        <w:instrText xml:space="preserve"> SEQ Figure \* ARABIC </w:instrText>
                      </w:r>
                      <w:r>
                        <w:fldChar w:fldCharType="separate"/>
                      </w:r>
                      <w:r>
                        <w:rPr>
                          <w:noProof/>
                        </w:rPr>
                        <w:t>117</w:t>
                      </w:r>
                      <w:r>
                        <w:rPr>
                          <w:noProof/>
                        </w:rPr>
                        <w:fldChar w:fldCharType="end"/>
                      </w:r>
                      <w:bookmarkEnd w:id="361"/>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2" w:name="_Ref305763902"/>
      <w:bookmarkStart w:id="363" w:name="_Toc508273328"/>
      <w:r>
        <w:lastRenderedPageBreak/>
        <w:t>Mock cavity measurements (K. Duel, R. Madrak, G. Romanov, I. Terechkine)</w:t>
      </w:r>
      <w:bookmarkEnd w:id="362"/>
      <w:bookmarkEnd w:id="363"/>
    </w:p>
    <w:p w14:paraId="5700D513" w14:textId="4C700535"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AA531E">
        <w:t>3</w:t>
      </w:r>
      <w:r w:rsidR="00CE4D10">
        <w:fldChar w:fldCharType="end"/>
      </w:r>
      <w:r w:rsidR="00AA3352">
        <w:t>.</w:t>
      </w:r>
    </w:p>
    <w:p w14:paraId="1A9B01B2" w14:textId="68280E7D"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AA531E">
        <w:t xml:space="preserve">Figure </w:t>
      </w:r>
      <w:r w:rsidR="00AA531E">
        <w:rPr>
          <w:noProof/>
        </w:rPr>
        <w:t>118</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7FB614C0"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F0564E">
            <w:instrText xml:space="preserve">CITATION Dey951 \m CMB97 \l 1033 </w:instrText>
          </w:r>
          <w:r w:rsidR="004068C2">
            <w:fldChar w:fldCharType="separate"/>
          </w:r>
          <w:r w:rsidR="00AA531E" w:rsidRPr="00AA531E">
            <w:rPr>
              <w:noProof/>
            </w:rPr>
            <w:t>[46,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AA531E" w:rsidRPr="00AA531E">
            <w:rPr>
              <w:noProof/>
            </w:rPr>
            <w:t>[47]</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0642CB5D" w:rsidR="00B53F60" w:rsidRPr="00F242A2" w:rsidRDefault="00B53F60" w:rsidP="00DC31E9">
                            <w:pPr>
                              <w:pStyle w:val="Caption"/>
                              <w:ind w:firstLine="0"/>
                              <w:rPr>
                                <w:noProof/>
                                <w:sz w:val="22"/>
                                <w:szCs w:val="22"/>
                              </w:rPr>
                            </w:pPr>
                            <w:bookmarkStart w:id="364" w:name="_Ref314921895"/>
                            <w:r>
                              <w:t xml:space="preserve">Figure </w:t>
                            </w:r>
                            <w:r>
                              <w:fldChar w:fldCharType="begin"/>
                            </w:r>
                            <w:r>
                              <w:instrText xml:space="preserve"> SEQ Figure \* ARABIC </w:instrText>
                            </w:r>
                            <w:r>
                              <w:fldChar w:fldCharType="separate"/>
                            </w:r>
                            <w:r>
                              <w:rPr>
                                <w:noProof/>
                              </w:rPr>
                              <w:t>118</w:t>
                            </w:r>
                            <w:r>
                              <w:rPr>
                                <w:noProof/>
                              </w:rPr>
                              <w:fldChar w:fldCharType="end"/>
                            </w:r>
                            <w:bookmarkEnd w:id="364"/>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7"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6km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5P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CTjqSZsAgAAwwQAAA4AAAAA&#13;&#10;AAAAAAAAAAAALgIAAGRycy9lMm9Eb2MueG1sUEsBAi0AFAAGAAgAAAAhAGfzcZDnAAAAEAEAAA8A&#13;&#10;AAAAAAAAAAAAAAAAxgQAAGRycy9kb3ducmV2LnhtbFBLBQYAAAAABAAEAPMAAADaBQAAAAA=&#13;&#10;" stroked="f">
                <v:textbox style="mso-fit-shape-to-text:t" inset="0,0,0,0">
                  <w:txbxContent>
                    <w:p w14:paraId="53AD72AE" w14:textId="0642CB5D" w:rsidR="00B53F60" w:rsidRPr="00F242A2" w:rsidRDefault="00B53F60" w:rsidP="00DC31E9">
                      <w:pPr>
                        <w:pStyle w:val="Caption"/>
                        <w:ind w:firstLine="0"/>
                        <w:rPr>
                          <w:noProof/>
                          <w:sz w:val="22"/>
                          <w:szCs w:val="22"/>
                        </w:rPr>
                      </w:pPr>
                      <w:bookmarkStart w:id="365" w:name="_Ref314921895"/>
                      <w:r>
                        <w:t xml:space="preserve">Figure </w:t>
                      </w:r>
                      <w:r>
                        <w:fldChar w:fldCharType="begin"/>
                      </w:r>
                      <w:r>
                        <w:instrText xml:space="preserve"> SEQ Figure \* ARABIC </w:instrText>
                      </w:r>
                      <w:r>
                        <w:fldChar w:fldCharType="separate"/>
                      </w:r>
                      <w:r>
                        <w:rPr>
                          <w:noProof/>
                        </w:rPr>
                        <w:t>118</w:t>
                      </w:r>
                      <w:r>
                        <w:rPr>
                          <w:noProof/>
                        </w:rPr>
                        <w:fldChar w:fldCharType="end"/>
                      </w:r>
                      <w:bookmarkEnd w:id="36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4EF1CE70" w:rsidR="000B0CC2" w:rsidRDefault="00FF48BA" w:rsidP="000B0CC2">
      <w:r>
        <w:fldChar w:fldCharType="begin"/>
      </w:r>
      <w:r>
        <w:instrText xml:space="preserve"> REF _Ref315075047 \h </w:instrText>
      </w:r>
      <w:r>
        <w:fldChar w:fldCharType="separate"/>
      </w:r>
      <w:r w:rsidR="00AA531E">
        <w:t xml:space="preserve">Figure </w:t>
      </w:r>
      <w:r w:rsidR="00AA531E">
        <w:rPr>
          <w:noProof/>
        </w:rPr>
        <w:t>119</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2CB9500C" w:rsidR="000B0CC2" w:rsidRDefault="00FF48BA" w:rsidP="000B0CC2">
      <w:r>
        <w:fldChar w:fldCharType="begin"/>
      </w:r>
      <w:r>
        <w:instrText xml:space="preserve"> REF _Ref315075062 \h </w:instrText>
      </w:r>
      <w:r>
        <w:fldChar w:fldCharType="separate"/>
      </w:r>
      <w:r w:rsidR="00AA531E">
        <w:t xml:space="preserve">Figure </w:t>
      </w:r>
      <w:r w:rsidR="00AA531E">
        <w:rPr>
          <w:noProof/>
        </w:rPr>
        <w:t>120</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6A9871EE" w:rsidR="00B53F60" w:rsidRPr="000F37FA" w:rsidRDefault="00B53F60" w:rsidP="0077516B">
                            <w:pPr>
                              <w:pStyle w:val="Caption"/>
                              <w:rPr>
                                <w:rFonts w:ascii="Times New Roman" w:hAnsi="Times New Roman" w:cs="Times New Roman"/>
                                <w:noProof/>
                                <w:sz w:val="28"/>
                                <w:szCs w:val="28"/>
                              </w:rPr>
                            </w:pPr>
                            <w:bookmarkStart w:id="366" w:name="_Ref315075047"/>
                            <w:r>
                              <w:t xml:space="preserve">Figure </w:t>
                            </w:r>
                            <w:r>
                              <w:fldChar w:fldCharType="begin"/>
                            </w:r>
                            <w:r>
                              <w:instrText xml:space="preserve"> SEQ Figure \* ARABIC </w:instrText>
                            </w:r>
                            <w:r>
                              <w:fldChar w:fldCharType="separate"/>
                            </w:r>
                            <w:r>
                              <w:rPr>
                                <w:noProof/>
                              </w:rPr>
                              <w:t>119</w:t>
                            </w:r>
                            <w:r>
                              <w:rPr>
                                <w:noProof/>
                              </w:rPr>
                              <w:fldChar w:fldCharType="end"/>
                            </w:r>
                            <w:bookmarkEnd w:id="366"/>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8"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nYaw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yQQz+v2UJwQVwM9M63m6xo72TDrnplBKiKUuF7uCY9SQptROEuUVGC+/U3v&#13;&#10;/ZEhaKWkRWpn1H49MCMokZ8VcsfvwSCYQdgPgjo0K0AMkQ5YTRDxgXFyEEsDzQtuXe6zoIkpjrky&#13;&#10;6gZx5foFw63lIs+DE7JdM7dRW8196GFiu+6FGX2et0PcHmEgPUvfjb339S+tzg8OZxg48YYicslf&#13;&#10;cFMCq85b7Vfx13vwevv3LH8C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8C/52GsCAADDBAAADgAAAAAAAAAA&#13;&#10;AAAAAAAuAgAAZHJzL2Uyb0RvYy54bWxQSwECLQAUAAYACAAAACEAdSOZHOQAAAANAQAADwAAAAAA&#13;&#10;AAAAAAAAAADFBAAAZHJzL2Rvd25yZXYueG1sUEsFBgAAAAAEAAQA8wAAANYFAAAAAA==&#13;&#10;" stroked="f">
                <v:textbox style="mso-fit-shape-to-text:t" inset="0,0,0,0">
                  <w:txbxContent>
                    <w:p w14:paraId="39121830" w14:textId="6A9871EE" w:rsidR="00B53F60" w:rsidRPr="000F37FA" w:rsidRDefault="00B53F60" w:rsidP="0077516B">
                      <w:pPr>
                        <w:pStyle w:val="Caption"/>
                        <w:rPr>
                          <w:rFonts w:ascii="Times New Roman" w:hAnsi="Times New Roman" w:cs="Times New Roman"/>
                          <w:noProof/>
                          <w:sz w:val="28"/>
                          <w:szCs w:val="28"/>
                        </w:rPr>
                      </w:pPr>
                      <w:bookmarkStart w:id="367" w:name="_Ref315075047"/>
                      <w:r>
                        <w:t xml:space="preserve">Figure </w:t>
                      </w:r>
                      <w:r>
                        <w:fldChar w:fldCharType="begin"/>
                      </w:r>
                      <w:r>
                        <w:instrText xml:space="preserve"> SEQ Figure \* ARABIC </w:instrText>
                      </w:r>
                      <w:r>
                        <w:fldChar w:fldCharType="separate"/>
                      </w:r>
                      <w:r>
                        <w:rPr>
                          <w:noProof/>
                        </w:rPr>
                        <w:t>119</w:t>
                      </w:r>
                      <w:r>
                        <w:rPr>
                          <w:noProof/>
                        </w:rPr>
                        <w:fldChar w:fldCharType="end"/>
                      </w:r>
                      <w:bookmarkEnd w:id="367"/>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42656E91" w:rsidR="00B53F60" w:rsidRPr="005B4DF7" w:rsidRDefault="00B53F60" w:rsidP="00C8647E">
                            <w:pPr>
                              <w:pStyle w:val="Caption"/>
                              <w:rPr>
                                <w:rFonts w:ascii="Times New Roman" w:hAnsi="Times New Roman" w:cs="Times New Roman"/>
                                <w:noProof/>
                              </w:rPr>
                            </w:pPr>
                            <w:bookmarkStart w:id="368" w:name="_Ref315075062"/>
                            <w:r>
                              <w:t xml:space="preserve">Figure </w:t>
                            </w:r>
                            <w:r>
                              <w:fldChar w:fldCharType="begin"/>
                            </w:r>
                            <w:r>
                              <w:instrText xml:space="preserve"> SEQ Figure \* ARABIC </w:instrText>
                            </w:r>
                            <w:r>
                              <w:fldChar w:fldCharType="separate"/>
                            </w:r>
                            <w:r>
                              <w:rPr>
                                <w:noProof/>
                              </w:rPr>
                              <w:t>120</w:t>
                            </w:r>
                            <w:r>
                              <w:rPr>
                                <w:noProof/>
                              </w:rPr>
                              <w:fldChar w:fldCharType="end"/>
                            </w:r>
                            <w:bookmarkEnd w:id="368"/>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9"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8m5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A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ASPJuW0CAADFBAAADgAAAAAA&#13;&#10;AAAAAAAAAAAuAgAAZHJzL2Uyb0RvYy54bWxQSwECLQAUAAYACAAAACEAtZqtyeUAAAANAQAADwAA&#13;&#10;AAAAAAAAAAAAAADHBAAAZHJzL2Rvd25yZXYueG1sUEsFBgAAAAAEAAQA8wAAANkFAAAAAA==&#13;&#10;" stroked="f">
                <v:textbox style="mso-fit-shape-to-text:t" inset="0,0,0,0">
                  <w:txbxContent>
                    <w:p w14:paraId="1A70EEDA" w14:textId="42656E91" w:rsidR="00B53F60" w:rsidRPr="005B4DF7" w:rsidRDefault="00B53F60" w:rsidP="00C8647E">
                      <w:pPr>
                        <w:pStyle w:val="Caption"/>
                        <w:rPr>
                          <w:rFonts w:ascii="Times New Roman" w:hAnsi="Times New Roman" w:cs="Times New Roman"/>
                          <w:noProof/>
                        </w:rPr>
                      </w:pPr>
                      <w:bookmarkStart w:id="369" w:name="_Ref315075062"/>
                      <w:r>
                        <w:t xml:space="preserve">Figure </w:t>
                      </w:r>
                      <w:r>
                        <w:fldChar w:fldCharType="begin"/>
                      </w:r>
                      <w:r>
                        <w:instrText xml:space="preserve"> SEQ Figure \* ARABIC </w:instrText>
                      </w:r>
                      <w:r>
                        <w:fldChar w:fldCharType="separate"/>
                      </w:r>
                      <w:r>
                        <w:rPr>
                          <w:noProof/>
                        </w:rPr>
                        <w:t>120</w:t>
                      </w:r>
                      <w:r>
                        <w:rPr>
                          <w:noProof/>
                        </w:rPr>
                        <w:fldChar w:fldCharType="end"/>
                      </w:r>
                      <w:bookmarkEnd w:id="369"/>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370" w:name="_Ref504546100"/>
      <w:bookmarkStart w:id="371" w:name="_Toc508273329"/>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370"/>
      <w:bookmarkEnd w:id="371"/>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372" w:name="_Ref335991441"/>
      <w:bookmarkStart w:id="373" w:name="_Toc508273330"/>
      <w:r>
        <w:t>Garnet witness pieces measurements (J. Kuharik</w:t>
      </w:r>
      <w:r w:rsidR="00AF5FF4">
        <w:t xml:space="preserve">, </w:t>
      </w:r>
      <w:r>
        <w:t>I. Terec</w:t>
      </w:r>
      <w:r w:rsidR="001B284D">
        <w:t>hk</w:t>
      </w:r>
      <w:r>
        <w:t>ine)</w:t>
      </w:r>
      <w:bookmarkEnd w:id="372"/>
      <w:bookmarkEnd w:id="373"/>
    </w:p>
    <w:p w14:paraId="508604E5" w14:textId="689B7501" w:rsidR="00C30495" w:rsidRDefault="00C30495" w:rsidP="00C30495">
      <w:r>
        <w:t>Hello world</w:t>
      </w:r>
    </w:p>
    <w:p w14:paraId="2EE4A565" w14:textId="4D3C3D38" w:rsidR="00C30495" w:rsidRDefault="00C30495" w:rsidP="00C30495">
      <w:pPr>
        <w:pStyle w:val="Heading2"/>
      </w:pPr>
      <w:bookmarkStart w:id="374" w:name="_Ref335991457"/>
      <w:bookmarkStart w:id="375" w:name="_Toc508273331"/>
      <w:r>
        <w:t>Garnet ring measurements</w:t>
      </w:r>
      <w:bookmarkEnd w:id="374"/>
      <w:r w:rsidR="00B71A6D">
        <w:t>(J. Kuharik, R. Madrak, G. Romanov, I. Terechkine</w:t>
      </w:r>
      <w:r w:rsidR="00AF5FF4">
        <w:t xml:space="preserve">, </w:t>
      </w:r>
      <w:r w:rsidR="00B71A6D">
        <w:t>C.Y. Tan)</w:t>
      </w:r>
      <w:bookmarkEnd w:id="375"/>
    </w:p>
    <w:p w14:paraId="341F3A00" w14:textId="65EF26F0" w:rsidR="00FE247A" w:rsidRDefault="00FE247A" w:rsidP="00FE247A">
      <w:r>
        <w:t>Hello world</w:t>
      </w:r>
    </w:p>
    <w:p w14:paraId="2F78DAF6" w14:textId="62C7F5A9" w:rsidR="00FE247A" w:rsidRDefault="00FE247A" w:rsidP="00FE247A">
      <w:pPr>
        <w:pStyle w:val="Heading3"/>
      </w:pPr>
      <w:bookmarkStart w:id="376" w:name="_Toc508273332"/>
      <w:r>
        <w:t>Dimensions</w:t>
      </w:r>
      <w:bookmarkEnd w:id="376"/>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377" w:name="_Ref305745460"/>
      <w:bookmarkStart w:id="378" w:name="_Toc508273333"/>
      <w:r>
        <w:lastRenderedPageBreak/>
        <w:t>Mechanical design (K. Duel</w:t>
      </w:r>
      <w:r w:rsidR="00CE10A4">
        <w:t xml:space="preserve"> &amp; M. Slabaugh</w:t>
      </w:r>
      <w:r>
        <w:t>)</w:t>
      </w:r>
      <w:bookmarkEnd w:id="377"/>
      <w:bookmarkEnd w:id="378"/>
    </w:p>
    <w:p w14:paraId="61B767D1" w14:textId="3C5AF665" w:rsidR="00523E2E" w:rsidRDefault="001A2F52" w:rsidP="00021950">
      <w:r>
        <w:rPr>
          <w:noProof/>
        </w:rPr>
        <mc:AlternateContent>
          <mc:Choice Requires="wps">
            <w:drawing>
              <wp:anchor distT="0" distB="0" distL="114300" distR="114300" simplePos="0" relativeHeight="251979776" behindDoc="0" locked="0" layoutInCell="1" allowOverlap="1" wp14:anchorId="08AB4B79" wp14:editId="72A01CB7">
                <wp:simplePos x="0" y="0"/>
                <wp:positionH relativeFrom="column">
                  <wp:posOffset>-6350</wp:posOffset>
                </wp:positionH>
                <wp:positionV relativeFrom="paragraph">
                  <wp:posOffset>4392295</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82E018B" w:rsidR="00B53F60" w:rsidRPr="00421D8D" w:rsidRDefault="00B53F60" w:rsidP="001A2F52">
                            <w:pPr>
                              <w:pStyle w:val="Caption"/>
                              <w:rPr>
                                <w:sz w:val="22"/>
                                <w:szCs w:val="22"/>
                              </w:rPr>
                            </w:pPr>
                            <w:r>
                              <w:t xml:space="preserve">Figure </w:t>
                            </w:r>
                            <w:r>
                              <w:fldChar w:fldCharType="begin"/>
                            </w:r>
                            <w:r>
                              <w:instrText xml:space="preserve"> SEQ Figure \* ARABIC </w:instrText>
                            </w:r>
                            <w:r>
                              <w:fldChar w:fldCharType="separate"/>
                            </w:r>
                            <w:r>
                              <w:rPr>
                                <w:noProof/>
                              </w:rPr>
                              <w:t>121</w:t>
                            </w:r>
                            <w:r>
                              <w:rPr>
                                <w:noProof/>
                              </w:rPr>
                              <w:fldChar w:fldCharType="end"/>
                            </w:r>
                            <w:r>
                              <w:t>: The 3D model of the cavity sitting on its stands.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40" type="#_x0000_t202" style="position:absolute;left:0;text-align:left;margin-left:-.5pt;margin-top:345.85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" stroked="f">
                <v:textbox style="mso-fit-shape-to-text:t" inset="0,0,0,0">
                  <w:txbxContent>
                    <w:p w14:paraId="74431FAE" w14:textId="482E018B" w:rsidR="00B53F60" w:rsidRPr="00421D8D" w:rsidRDefault="00B53F60" w:rsidP="001A2F52">
                      <w:pPr>
                        <w:pStyle w:val="Caption"/>
                        <w:rPr>
                          <w:sz w:val="22"/>
                          <w:szCs w:val="22"/>
                        </w:rPr>
                      </w:pPr>
                      <w:r>
                        <w:t xml:space="preserve">Figure </w:t>
                      </w:r>
                      <w:r>
                        <w:fldChar w:fldCharType="begin"/>
                      </w:r>
                      <w:r>
                        <w:instrText xml:space="preserve"> SEQ Figure \* ARABIC </w:instrText>
                      </w:r>
                      <w:r>
                        <w:fldChar w:fldCharType="separate"/>
                      </w:r>
                      <w:r>
                        <w:rPr>
                          <w:noProof/>
                        </w:rPr>
                        <w:t>121</w:t>
                      </w:r>
                      <w:r>
                        <w:rPr>
                          <w:noProof/>
                        </w:rPr>
                        <w:fldChar w:fldCharType="end"/>
                      </w:r>
                      <w:r>
                        <w:t>: The 3D model of the cavity sitting on its stands.</w:t>
                      </w:r>
                    </w:p>
                  </w:txbxContent>
                </v:textbox>
                <w10:wrap type="topAndBottom"/>
              </v:shape>
            </w:pict>
          </mc:Fallback>
        </mc:AlternateContent>
      </w:r>
      <w:r w:rsidRPr="001A2F52">
        <w:rPr>
          <w:noProof/>
        </w:rPr>
        <w:drawing>
          <wp:anchor distT="0" distB="0" distL="114300" distR="114300" simplePos="0" relativeHeight="251977728" behindDoc="0" locked="0" layoutInCell="1" allowOverlap="1" wp14:anchorId="7C7CAF7F" wp14:editId="2CED3DC6">
            <wp:simplePos x="0" y="0"/>
            <wp:positionH relativeFrom="column">
              <wp:posOffset>-6350</wp:posOffset>
            </wp:positionH>
            <wp:positionV relativeFrom="paragraph">
              <wp:posOffset>523051</wp:posOffset>
            </wp:positionV>
            <wp:extent cx="6409125" cy="3813048"/>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5"/>
                    <a:stretch>
                      <a:fillRect/>
                    </a:stretch>
                  </pic:blipFill>
                  <pic:spPr>
                    <a:xfrm>
                      <a:off x="0" y="0"/>
                      <a:ext cx="6409125" cy="3813048"/>
                    </a:xfrm>
                    <a:prstGeom prst="rect">
                      <a:avLst/>
                    </a:prstGeom>
                  </pic:spPr>
                </pic:pic>
              </a:graphicData>
            </a:graphic>
            <wp14:sizeRelV relativeFrom="margin">
              <wp14:pctHeight>0</wp14:pctHeight>
            </wp14:sizeRelV>
          </wp:anchor>
        </w:drawing>
      </w:r>
      <w:r w:rsidR="002104A3">
        <w:t xml:space="preserve">This cavity is nearly impossible to build </w:t>
      </w:r>
      <w:r w:rsidR="002104A3">
        <w:sym w:font="Wingdings" w:char="F04A"/>
      </w:r>
      <w:r w:rsidR="00CA2C36">
        <w:t>.</w:t>
      </w:r>
    </w:p>
    <w:p w14:paraId="67CA79AB" w14:textId="60D72542" w:rsidR="001A2F52" w:rsidRDefault="001A2F52" w:rsidP="001A2F52">
      <w:pPr>
        <w:ind w:firstLine="0"/>
      </w:pPr>
    </w:p>
    <w:p w14:paraId="50A9638C" w14:textId="63F65E4C" w:rsidR="00D168C0" w:rsidRDefault="00D168C0" w:rsidP="00D168C0">
      <w:pPr>
        <w:pStyle w:val="Heading2"/>
      </w:pPr>
      <w:bookmarkStart w:id="379" w:name="_Toc508273334"/>
      <w:r>
        <w:t>Garnet sectors and alumina</w:t>
      </w:r>
      <w:bookmarkEnd w:id="379"/>
      <w:r>
        <w:t xml:space="preserve"> </w:t>
      </w:r>
    </w:p>
    <w:p w14:paraId="44CB91E9" w14:textId="1B559E54" w:rsidR="00D168C0" w:rsidRDefault="008F79CF" w:rsidP="00021950">
      <w:r>
        <w:t xml:space="preserve">The garnet sectors are made from rectangular </w:t>
      </w:r>
      <w:r w:rsidR="00D659AA">
        <w:t>pieces of garnet …</w:t>
      </w:r>
    </w:p>
    <w:p w14:paraId="02FADE61" w14:textId="77777777" w:rsidR="002E2960" w:rsidRDefault="002E2960" w:rsidP="00021950"/>
    <w:p w14:paraId="376E08C1" w14:textId="2734AEB4" w:rsidR="00931465" w:rsidRDefault="00931465" w:rsidP="00931465">
      <w:pPr>
        <w:pStyle w:val="Heading2"/>
      </w:pPr>
      <w:bookmarkStart w:id="380" w:name="_Ref504548575"/>
      <w:bookmarkStart w:id="381" w:name="_Toc508273335"/>
      <w:r>
        <w:t>Procedure for gluing garnet</w:t>
      </w:r>
      <w:r w:rsidR="00AA019D">
        <w:t xml:space="preserve"> sectors and</w:t>
      </w:r>
      <w:r>
        <w:t xml:space="preserve"> to alumina</w:t>
      </w:r>
      <w:bookmarkEnd w:id="380"/>
      <w:bookmarkEnd w:id="381"/>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18C5212D"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AA531E" w:rsidRPr="00AA531E">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lastRenderedPageBreak/>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Let up vacuum chamber and inspect surface of epoxy. If slight ripples or evidence of bubbles surfacing are visible, then put under vacuum again to the same vacuum level and time. If surface 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D043F7E" w14:textId="0168385B" w:rsidR="00DB1750"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05B95270" w:rsidR="00831B81" w:rsidRDefault="00831B81" w:rsidP="00831B81">
      <w:pPr>
        <w:pStyle w:val="Heading2"/>
      </w:pPr>
      <w:bookmarkStart w:id="382" w:name="_Ref336071065"/>
      <w:bookmarkStart w:id="383" w:name="_Toc508273336"/>
      <w:r>
        <w:t>Tuner assembly</w:t>
      </w:r>
      <w:bookmarkEnd w:id="382"/>
      <w:bookmarkEnd w:id="383"/>
    </w:p>
    <w:p w14:paraId="44EAFB59" w14:textId="365C142D" w:rsidR="00831B81" w:rsidRDefault="00EA3E0A" w:rsidP="00831B81">
      <w:r>
        <w:t xml:space="preserve">The tuner shell made from stainless steel and spun into the required shape shown in </w:t>
      </w:r>
      <w:r w:rsidR="00EA54F4">
        <w:fldChar w:fldCharType="begin"/>
      </w:r>
      <w:r w:rsidR="00EA54F4">
        <w:instrText xml:space="preserve"> REF _Ref505758766 \h </w:instrText>
      </w:r>
      <w:r w:rsidR="00EA54F4">
        <w:fldChar w:fldCharType="separate"/>
      </w:r>
      <w:r w:rsidR="00AA531E">
        <w:t xml:space="preserve">Figure </w:t>
      </w:r>
      <w:r w:rsidR="00AA531E">
        <w:rPr>
          <w:noProof/>
        </w:rPr>
        <w:t>122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AA531E">
        <w:t xml:space="preserve">Figure </w:t>
      </w:r>
      <w:r w:rsidR="00AA531E">
        <w:rPr>
          <w:noProof/>
        </w:rPr>
        <w:t>67</w:t>
      </w:r>
      <w:r w:rsidR="00D55362">
        <w:fldChar w:fldCharType="end"/>
      </w:r>
      <w:r w:rsidR="00D55362">
        <w:t xml:space="preserve">, </w:t>
      </w:r>
      <w:r>
        <w:t xml:space="preserve">this is the coolest part of the tuner and so should not pose any </w:t>
      </w:r>
      <w:r w:rsidR="00D55362">
        <w:t xml:space="preserve">heating </w:t>
      </w:r>
      <w:r>
        <w:t>problems. The frequency shift from the change in volume of the transmission line should be minimal as well.</w:t>
      </w:r>
    </w:p>
    <w:p w14:paraId="0FAF1668" w14:textId="5CC39E6A" w:rsidR="002F08F6" w:rsidRDefault="006C248D" w:rsidP="00831B81">
      <w:r>
        <w:rPr>
          <w:noProof/>
        </w:rPr>
        <w:lastRenderedPageBreak/>
        <mc:AlternateContent>
          <mc:Choice Requires="wps">
            <w:drawing>
              <wp:anchor distT="0" distB="0" distL="114300" distR="114300" simplePos="0" relativeHeight="251993088" behindDoc="0" locked="0" layoutInCell="1" allowOverlap="1" wp14:anchorId="57A1221F" wp14:editId="6B0D54AD">
                <wp:simplePos x="0" y="0"/>
                <wp:positionH relativeFrom="column">
                  <wp:posOffset>5715</wp:posOffset>
                </wp:positionH>
                <wp:positionV relativeFrom="paragraph">
                  <wp:posOffset>2607945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4A1FE9EB" w:rsidR="00B53F60" w:rsidRPr="003A392C" w:rsidRDefault="00B53F60" w:rsidP="006C248D">
                            <w:pPr>
                              <w:pStyle w:val="Caption"/>
                              <w:rPr>
                                <w:noProof/>
                                <w:sz w:val="22"/>
                                <w:szCs w:val="22"/>
                              </w:rPr>
                            </w:pPr>
                            <w:bookmarkStart w:id="384" w:name="_Ref505758766"/>
                            <w:r>
                              <w:t xml:space="preserve">Figure </w:t>
                            </w:r>
                            <w:r>
                              <w:fldChar w:fldCharType="begin"/>
                            </w:r>
                            <w:r>
                              <w:instrText xml:space="preserve"> SEQ Figure \* ARABIC </w:instrText>
                            </w:r>
                            <w:r>
                              <w:fldChar w:fldCharType="separate"/>
                            </w:r>
                            <w:r>
                              <w:rPr>
                                <w:noProof/>
                              </w:rPr>
                              <w:t>122</w:t>
                            </w:r>
                            <w:r>
                              <w:rPr>
                                <w:noProof/>
                              </w:rPr>
                              <w:fldChar w:fldCharType="end"/>
                            </w:r>
                            <w:bookmarkEnd w:id="384"/>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41" type="#_x0000_t202" style="position:absolute;left:0;text-align:left;margin-left:.45pt;margin-top:205.3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" stroked="f">
                <v:textbox style="mso-fit-shape-to-text:t" inset="0,0,0,0">
                  <w:txbxContent>
                    <w:p w14:paraId="292DCAA3" w14:textId="4A1FE9EB" w:rsidR="00B53F60" w:rsidRPr="003A392C" w:rsidRDefault="00B53F60" w:rsidP="006C248D">
                      <w:pPr>
                        <w:pStyle w:val="Caption"/>
                        <w:rPr>
                          <w:noProof/>
                          <w:sz w:val="22"/>
                          <w:szCs w:val="22"/>
                        </w:rPr>
                      </w:pPr>
                      <w:bookmarkStart w:id="385" w:name="_Ref505758766"/>
                      <w:r>
                        <w:t xml:space="preserve">Figure </w:t>
                      </w:r>
                      <w:r>
                        <w:fldChar w:fldCharType="begin"/>
                      </w:r>
                      <w:r>
                        <w:instrText xml:space="preserve"> SEQ Figure \* ARABIC </w:instrText>
                      </w:r>
                      <w:r>
                        <w:fldChar w:fldCharType="separate"/>
                      </w:r>
                      <w:r>
                        <w:rPr>
                          <w:noProof/>
                        </w:rPr>
                        <w:t>122</w:t>
                      </w:r>
                      <w:r>
                        <w:rPr>
                          <w:noProof/>
                        </w:rPr>
                        <w:fldChar w:fldCharType="end"/>
                      </w:r>
                      <w:bookmarkEnd w:id="385"/>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sidR="002F08F6">
        <w:rPr>
          <w:noProof/>
        </w:rPr>
        <w:drawing>
          <wp:anchor distT="0" distB="0" distL="114300" distR="114300" simplePos="0" relativeHeight="251991040" behindDoc="0" locked="0" layoutInCell="1" allowOverlap="1" wp14:anchorId="490034C2" wp14:editId="28AFC805">
            <wp:simplePos x="0" y="0"/>
            <wp:positionH relativeFrom="column">
              <wp:align>center</wp:align>
            </wp:positionH>
            <wp:positionV relativeFrom="paragraph">
              <wp:posOffset>0</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6"/>
                    <a:stretch>
                      <a:fillRect/>
                    </a:stretch>
                  </pic:blipFill>
                  <pic:spPr>
                    <a:xfrm>
                      <a:off x="0" y="0"/>
                      <a:ext cx="6390620" cy="2551176"/>
                    </a:xfrm>
                    <a:prstGeom prst="rect">
                      <a:avLst/>
                    </a:prstGeom>
                  </pic:spPr>
                </pic:pic>
              </a:graphicData>
            </a:graphic>
            <wp14:sizeRelV relativeFrom="margin">
              <wp14:pctHeight>0</wp14:pctHeight>
            </wp14:sizeRelV>
          </wp:anchor>
        </w:drawing>
      </w:r>
    </w:p>
    <w:p w14:paraId="15BD34FE" w14:textId="06EA35EB" w:rsidR="00831B81" w:rsidRDefault="00831B81" w:rsidP="00831B81">
      <w:pPr>
        <w:pStyle w:val="Heading2"/>
      </w:pPr>
      <w:bookmarkStart w:id="386" w:name="_Toc508273337"/>
      <w:r>
        <w:t xml:space="preserve">Power </w:t>
      </w:r>
      <w:r w:rsidR="00EB1954">
        <w:t>module</w:t>
      </w:r>
      <w:r>
        <w:t xml:space="preserve"> assembly</w:t>
      </w:r>
      <w:bookmarkEnd w:id="386"/>
    </w:p>
    <w:p w14:paraId="2C882578" w14:textId="7E122456" w:rsidR="00831B81" w:rsidRPr="00831B81" w:rsidRDefault="00831B81" w:rsidP="00831B81">
      <w:r>
        <w:t>Hello world</w:t>
      </w:r>
    </w:p>
    <w:p w14:paraId="501ABB16" w14:textId="786CA760" w:rsidR="00831B81" w:rsidRDefault="00831B81" w:rsidP="00831B81">
      <w:pPr>
        <w:pStyle w:val="Heading2"/>
      </w:pPr>
      <w:bookmarkStart w:id="387" w:name="_Toc508273338"/>
      <w:r>
        <w:t>Accelerating cavity assembly</w:t>
      </w:r>
      <w:bookmarkEnd w:id="387"/>
    </w:p>
    <w:p w14:paraId="08D898DA" w14:textId="63FE139D" w:rsidR="00831B81" w:rsidRDefault="00831B81" w:rsidP="00831B81">
      <w:r>
        <w:t>Hello world.</w:t>
      </w:r>
    </w:p>
    <w:p w14:paraId="7B5E1950" w14:textId="77777777" w:rsidR="00831B81" w:rsidRDefault="00831B81" w:rsidP="00831B81"/>
    <w:p w14:paraId="25434A20" w14:textId="77777777" w:rsidR="00831B81" w:rsidRPr="00831B81" w:rsidRDefault="00831B81" w:rsidP="00831B81"/>
    <w:p w14:paraId="13DCF2A6" w14:textId="77777777" w:rsidR="00831B81" w:rsidRPr="00831B81" w:rsidRDefault="00831B81" w:rsidP="00831B81"/>
    <w:p w14:paraId="319C42A5" w14:textId="1110FBE0" w:rsidR="002B5963" w:rsidRDefault="002B5963">
      <w:pPr>
        <w:spacing w:before="0" w:after="200"/>
        <w:ind w:firstLine="0"/>
      </w:pPr>
      <w:r>
        <w:br w:type="page"/>
      </w:r>
    </w:p>
    <w:p w14:paraId="63F99DD6" w14:textId="4B8B3403" w:rsidR="002B5963" w:rsidRDefault="000544FF" w:rsidP="002B5963">
      <w:pPr>
        <w:pStyle w:val="Heading1"/>
        <w:spacing w:after="200"/>
      </w:pPr>
      <w:bookmarkStart w:id="388" w:name="_Toc508273339"/>
      <w:r>
        <w:lastRenderedPageBreak/>
        <w:t>High power tests (J. Reid &amp; R. Madrak)</w:t>
      </w:r>
      <w:bookmarkEnd w:id="388"/>
    </w:p>
    <w:p w14:paraId="7A290F54" w14:textId="478EFCDE" w:rsidR="002B5963" w:rsidRDefault="002B5963" w:rsidP="002B5963">
      <w:r>
        <w:t>Hello world.</w:t>
      </w:r>
    </w:p>
    <w:p w14:paraId="6E270D02" w14:textId="73B75D4E" w:rsidR="00842694" w:rsidRDefault="00842694" w:rsidP="00842694">
      <w:pPr>
        <w:pStyle w:val="Heading2"/>
      </w:pPr>
      <w:bookmarkStart w:id="389" w:name="_Ref508271612"/>
      <w:bookmarkStart w:id="390" w:name="_Toc508273340"/>
      <w:r>
        <w:t>IR sensor</w:t>
      </w:r>
      <w:r w:rsidR="00823135">
        <w:t xml:space="preserve"> interlock</w:t>
      </w:r>
      <w:r w:rsidR="006926B9">
        <w:t xml:space="preserve"> (C.Y. Tan &amp; R. Madrak)</w:t>
      </w:r>
      <w:bookmarkEnd w:id="389"/>
      <w:bookmarkEnd w:id="390"/>
    </w:p>
    <w:p w14:paraId="32E3EA08" w14:textId="4C7AE06E"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AA531E">
        <w:t xml:space="preserve">Figure </w:t>
      </w:r>
      <w:r w:rsidR="00AA531E">
        <w:rPr>
          <w:noProof/>
        </w:rPr>
        <w:t>123</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39CA1AFB" w:rsidR="002E1942" w:rsidRDefault="002E1942" w:rsidP="002E1942">
      <w:pPr>
        <w:pStyle w:val="ListParagraph"/>
        <w:numPr>
          <w:ilvl w:val="0"/>
          <w:numId w:val="48"/>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AA531E">
        <w:t xml:space="preserve">Figure </w:t>
      </w:r>
      <w:r w:rsidR="00AA531E">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AA531E">
        <w:t xml:space="preserve">Figure </w:t>
      </w:r>
      <w:r w:rsidR="00AA531E">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AA531E">
        <w:t xml:space="preserve">Figure </w:t>
      </w:r>
      <w:r w:rsidR="00AA531E">
        <w:rPr>
          <w:noProof/>
        </w:rPr>
        <w:t>67</w:t>
      </w:r>
      <w:r w:rsidR="007B282F">
        <w:fldChar w:fldCharType="end"/>
      </w:r>
      <w:r w:rsidR="007B282F">
        <w:t>.</w:t>
      </w:r>
    </w:p>
    <w:p w14:paraId="4432C42F" w14:textId="68A01859" w:rsidR="002E1942" w:rsidRDefault="002E1942" w:rsidP="002E1942">
      <w:pPr>
        <w:pStyle w:val="ListParagraph"/>
        <w:numPr>
          <w:ilvl w:val="0"/>
          <w:numId w:val="48"/>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AA531E">
        <w:t xml:space="preserve">Figure </w:t>
      </w:r>
      <w:r w:rsidR="00AA531E">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6502E6DA" w14:textId="6567317E" w:rsidR="002E1942" w:rsidRDefault="00A806F1" w:rsidP="002E1942">
      <w:pPr>
        <w:ind w:firstLine="0"/>
      </w:pPr>
      <w:r>
        <w:rPr>
          <w:noProof/>
        </w:rPr>
        <mc:AlternateContent>
          <mc:Choice Requires="wps">
            <w:drawing>
              <wp:anchor distT="0" distB="0" distL="114300" distR="114300" simplePos="0" relativeHeight="252055552" behindDoc="0" locked="0" layoutInCell="1" allowOverlap="1" wp14:anchorId="42E29101" wp14:editId="09DAFFE1">
                <wp:simplePos x="0" y="0"/>
                <wp:positionH relativeFrom="column">
                  <wp:posOffset>1136650</wp:posOffset>
                </wp:positionH>
                <wp:positionV relativeFrom="paragraph">
                  <wp:posOffset>3733165</wp:posOffset>
                </wp:positionV>
                <wp:extent cx="4123690" cy="635"/>
                <wp:effectExtent l="0" t="0" r="3810" b="12065"/>
                <wp:wrapTopAndBottom/>
                <wp:docPr id="550" name="Text Box 550"/>
                <wp:cNvGraphicFramePr/>
                <a:graphic xmlns:a="http://schemas.openxmlformats.org/drawingml/2006/main">
                  <a:graphicData uri="http://schemas.microsoft.com/office/word/2010/wordprocessingShape">
                    <wps:wsp>
                      <wps:cNvSpPr txBox="1"/>
                      <wps:spPr>
                        <a:xfrm>
                          <a:off x="0" y="0"/>
                          <a:ext cx="4123690" cy="635"/>
                        </a:xfrm>
                        <a:prstGeom prst="rect">
                          <a:avLst/>
                        </a:prstGeom>
                        <a:solidFill>
                          <a:prstClr val="white"/>
                        </a:solidFill>
                        <a:ln>
                          <a:noFill/>
                        </a:ln>
                      </wps:spPr>
                      <wps:txbx>
                        <w:txbxContent>
                          <w:p w14:paraId="05F20100" w14:textId="60E975DC" w:rsidR="00B53F60" w:rsidRPr="00BA563C" w:rsidRDefault="00B53F60" w:rsidP="00A806F1">
                            <w:pPr>
                              <w:pStyle w:val="Caption"/>
                              <w:rPr>
                                <w:noProof/>
                                <w:sz w:val="22"/>
                                <w:szCs w:val="22"/>
                              </w:rPr>
                            </w:pPr>
                            <w:bookmarkStart w:id="391" w:name="_Ref508267756"/>
                            <w:r>
                              <w:t xml:space="preserve">Figure </w:t>
                            </w:r>
                            <w:r>
                              <w:fldChar w:fldCharType="begin"/>
                            </w:r>
                            <w:r>
                              <w:instrText xml:space="preserve"> SEQ Figure \* ARABIC </w:instrText>
                            </w:r>
                            <w:r>
                              <w:fldChar w:fldCharType="separate"/>
                            </w:r>
                            <w:r>
                              <w:rPr>
                                <w:noProof/>
                              </w:rPr>
                              <w:t>123</w:t>
                            </w:r>
                            <w:r>
                              <w:fldChar w:fldCharType="end"/>
                            </w:r>
                            <w:bookmarkEnd w:id="391"/>
                            <w:r>
                              <w:t>: The IR sensor is mounted between the tuner and the solenoid. It peers at the front face of the tuner through a hole drilled through the tuner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E29101" id="Text Box 550" o:spid="_x0000_s1142" type="#_x0000_t202" style="position:absolute;margin-left:89.5pt;margin-top:293.95pt;width:324.7pt;height:.05pt;z-index:25205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" stroked="f">
                <v:textbox style="mso-fit-shape-to-text:t" inset="0,0,0,0">
                  <w:txbxContent>
                    <w:p w14:paraId="05F20100" w14:textId="60E975DC" w:rsidR="00B53F60" w:rsidRPr="00BA563C" w:rsidRDefault="00B53F60" w:rsidP="00A806F1">
                      <w:pPr>
                        <w:pStyle w:val="Caption"/>
                        <w:rPr>
                          <w:noProof/>
                          <w:sz w:val="22"/>
                          <w:szCs w:val="22"/>
                        </w:rPr>
                      </w:pPr>
                      <w:bookmarkStart w:id="392" w:name="_Ref508267756"/>
                      <w:r>
                        <w:t xml:space="preserve">Figure </w:t>
                      </w:r>
                      <w:r>
                        <w:fldChar w:fldCharType="begin"/>
                      </w:r>
                      <w:r>
                        <w:instrText xml:space="preserve"> SEQ Figure \* ARABIC </w:instrText>
                      </w:r>
                      <w:r>
                        <w:fldChar w:fldCharType="separate"/>
                      </w:r>
                      <w:r>
                        <w:rPr>
                          <w:noProof/>
                        </w:rPr>
                        <w:t>123</w:t>
                      </w:r>
                      <w:r>
                        <w:fldChar w:fldCharType="end"/>
                      </w:r>
                      <w:bookmarkEnd w:id="392"/>
                      <w:r>
                        <w:t>: The IR sensor is mounted between the tuner and the solenoid. It peers at the front face of the tuner through a hole drilled through the tuner shell.</w:t>
                      </w:r>
                    </w:p>
                  </w:txbxContent>
                </v:textbox>
                <w10:wrap type="topAndBottom"/>
              </v:shape>
            </w:pict>
          </mc:Fallback>
        </mc:AlternateContent>
      </w:r>
      <w:r>
        <w:rPr>
          <w:noProof/>
        </w:rPr>
        <w:drawing>
          <wp:anchor distT="0" distB="0" distL="114300" distR="114300" simplePos="0" relativeHeight="252053504" behindDoc="0" locked="0" layoutInCell="1" allowOverlap="1" wp14:anchorId="7825C7D8" wp14:editId="410AA676">
            <wp:simplePos x="0" y="0"/>
            <wp:positionH relativeFrom="column">
              <wp:posOffset>1136650</wp:posOffset>
            </wp:positionH>
            <wp:positionV relativeFrom="paragraph">
              <wp:posOffset>768850</wp:posOffset>
            </wp:positionV>
            <wp:extent cx="4123944" cy="2907792"/>
            <wp:effectExtent l="0" t="0" r="3810" b="635"/>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37"/>
                    <a:stretch>
                      <a:fillRect/>
                    </a:stretch>
                  </pic:blipFill>
                  <pic:spPr>
                    <a:xfrm>
                      <a:off x="0" y="0"/>
                      <a:ext cx="4123944" cy="2907792"/>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p>
    <w:p w14:paraId="3978F6B6" w14:textId="3DDF92AF" w:rsidR="00B93D17" w:rsidRPr="00842694" w:rsidRDefault="00B93D17" w:rsidP="002E1942">
      <w:pPr>
        <w:ind w:firstLine="0"/>
      </w:pPr>
    </w:p>
    <w:p w14:paraId="003F687C" w14:textId="6888EA14" w:rsidR="003144D1" w:rsidRDefault="00AC6EE6">
      <w:pPr>
        <w:spacing w:before="0" w:after="200"/>
        <w:ind w:firstLine="0"/>
      </w:pPr>
      <w:r>
        <w:t xml:space="preserve">The IR sensor is made by </w:t>
      </w:r>
      <w:r w:rsidR="00F87EAF">
        <w:t xml:space="preserve">Micro-Epsilon, model </w:t>
      </w:r>
      <w:r w:rsidR="00F87EAF" w:rsidRPr="00F87EAF">
        <w:rPr>
          <w:rFonts w:ascii="American Typewriter" w:hAnsi="American Typewriter"/>
        </w:rPr>
        <w:t>CTF-SF15-C15</w:t>
      </w:r>
      <w:r w:rsidR="00F87EAF">
        <w:t xml:space="preserve"> </w:t>
      </w:r>
      <w:sdt>
        <w:sdtPr>
          <w:id w:val="1446425945"/>
          <w:citation/>
        </w:sdtPr>
        <w:sdtContent>
          <w:r w:rsidR="00671945">
            <w:fldChar w:fldCharType="begin"/>
          </w:r>
          <w:r w:rsidR="00671945">
            <w:instrText xml:space="preserve"> CITATION Mic18 \l 1033 </w:instrText>
          </w:r>
          <w:r w:rsidR="00671945">
            <w:fldChar w:fldCharType="separate"/>
          </w:r>
          <w:r w:rsidR="00AA531E" w:rsidRPr="00AA531E">
            <w:rPr>
              <w:noProof/>
            </w:rPr>
            <w:t>[48]</w:t>
          </w:r>
          <w:r w:rsidR="00671945">
            <w:fldChar w:fldCharType="end"/>
          </w:r>
        </w:sdtContent>
      </w:sdt>
      <w:r w:rsidR="00671945">
        <w:t xml:space="preserve">. </w:t>
      </w:r>
      <w:r w:rsidR="00F87EAF">
        <w:t>This sensor has a measurement time of 4 ms and an analog output response time of 9 ms.</w:t>
      </w:r>
      <w:r w:rsidR="00671945">
        <w:t xml:space="preserve"> </w:t>
      </w:r>
    </w:p>
    <w:p w14:paraId="1BE60848" w14:textId="27FBCDCB" w:rsidR="003144D1" w:rsidRDefault="003144D1" w:rsidP="003144D1">
      <w:pPr>
        <w:pStyle w:val="Heading3"/>
      </w:pPr>
      <w:bookmarkStart w:id="393" w:name="_Toc508273341"/>
      <w:r>
        <w:lastRenderedPageBreak/>
        <w:t>IR sensor test</w:t>
      </w:r>
      <w:bookmarkEnd w:id="393"/>
    </w:p>
    <w:p w14:paraId="4BB7F540" w14:textId="54CE285C" w:rsidR="003144D1" w:rsidRDefault="00176662" w:rsidP="003144D1">
      <w:r>
        <w:rPr>
          <w:noProof/>
        </w:rPr>
        <mc:AlternateContent>
          <mc:Choice Requires="wps">
            <w:drawing>
              <wp:anchor distT="0" distB="0" distL="114300" distR="114300" simplePos="0" relativeHeight="252058624" behindDoc="0" locked="0" layoutInCell="1" allowOverlap="1" wp14:anchorId="3CF8407C" wp14:editId="6016B2B7">
                <wp:simplePos x="0" y="0"/>
                <wp:positionH relativeFrom="column">
                  <wp:align>center</wp:align>
                </wp:positionH>
                <wp:positionV relativeFrom="paragraph">
                  <wp:posOffset>5293995</wp:posOffset>
                </wp:positionV>
                <wp:extent cx="4169664" cy="310896"/>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664" cy="310896"/>
                        </a:xfrm>
                        <a:prstGeom prst="rect">
                          <a:avLst/>
                        </a:prstGeom>
                        <a:solidFill>
                          <a:prstClr val="white"/>
                        </a:solidFill>
                        <a:ln>
                          <a:noFill/>
                        </a:ln>
                      </wps:spPr>
                      <wps:txbx>
                        <w:txbxContent>
                          <w:p w14:paraId="32C2D51D" w14:textId="54C1C71F" w:rsidR="00B53F60" w:rsidRPr="0091668A" w:rsidRDefault="00B53F60" w:rsidP="00811FA0">
                            <w:pPr>
                              <w:pStyle w:val="Caption"/>
                              <w:rPr>
                                <w:noProof/>
                                <w:sz w:val="22"/>
                                <w:szCs w:val="22"/>
                              </w:rPr>
                            </w:pPr>
                            <w:bookmarkStart w:id="394" w:name="_Ref508270040"/>
                            <w:r>
                              <w:t xml:space="preserve">Figure </w:t>
                            </w:r>
                            <w:r>
                              <w:fldChar w:fldCharType="begin"/>
                            </w:r>
                            <w:r>
                              <w:instrText xml:space="preserve"> SEQ Figure \* ARABIC </w:instrText>
                            </w:r>
                            <w:r>
                              <w:fldChar w:fldCharType="separate"/>
                            </w:r>
                            <w:r>
                              <w:rPr>
                                <w:noProof/>
                              </w:rPr>
                              <w:t>124</w:t>
                            </w:r>
                            <w:r>
                              <w:fldChar w:fldCharType="end"/>
                            </w:r>
                            <w:bookmarkEnd w:id="394"/>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43" type="#_x0000_t202" style="position:absolute;left:0;text-align:left;margin-left:0;margin-top:416.85pt;width:328.3pt;height:24.5pt;z-index:2520586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" stroked="f">
                <v:textbox style="mso-fit-shape-to-text:t" inset="0,0,0,0">
                  <w:txbxContent>
                    <w:p w14:paraId="32C2D51D" w14:textId="54C1C71F" w:rsidR="00B53F60" w:rsidRPr="0091668A" w:rsidRDefault="00B53F60" w:rsidP="00811FA0">
                      <w:pPr>
                        <w:pStyle w:val="Caption"/>
                        <w:rPr>
                          <w:noProof/>
                          <w:sz w:val="22"/>
                          <w:szCs w:val="22"/>
                        </w:rPr>
                      </w:pPr>
                      <w:bookmarkStart w:id="395" w:name="_Ref508270040"/>
                      <w:r>
                        <w:t xml:space="preserve">Figure </w:t>
                      </w:r>
                      <w:r>
                        <w:fldChar w:fldCharType="begin"/>
                      </w:r>
                      <w:r>
                        <w:instrText xml:space="preserve"> SEQ Figure \* ARABIC </w:instrText>
                      </w:r>
                      <w:r>
                        <w:fldChar w:fldCharType="separate"/>
                      </w:r>
                      <w:r>
                        <w:rPr>
                          <w:noProof/>
                        </w:rPr>
                        <w:t>124</w:t>
                      </w:r>
                      <w:r>
                        <w:fldChar w:fldCharType="end"/>
                      </w:r>
                      <w:bookmarkEnd w:id="395"/>
                      <w:r>
                        <w:t>: The IR test setup.</w:t>
                      </w:r>
                    </w:p>
                  </w:txbxContent>
                </v:textbox>
                <w10:wrap type="topAndBottom"/>
              </v:shape>
            </w:pict>
          </mc:Fallback>
        </mc:AlternateContent>
      </w:r>
      <w:r>
        <w:rPr>
          <w:noProof/>
        </w:rPr>
        <w:drawing>
          <wp:anchor distT="0" distB="0" distL="114300" distR="114300" simplePos="0" relativeHeight="252056576" behindDoc="0" locked="0" layoutInCell="1" allowOverlap="1" wp14:anchorId="4D09E824" wp14:editId="7869C323">
            <wp:simplePos x="0" y="0"/>
            <wp:positionH relativeFrom="column">
              <wp:align>center</wp:align>
            </wp:positionH>
            <wp:positionV relativeFrom="paragraph">
              <wp:posOffset>2101114</wp:posOffset>
            </wp:positionV>
            <wp:extent cx="4169664" cy="3136392"/>
            <wp:effectExtent l="0" t="0" r="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38"/>
                    <a:stretch>
                      <a:fillRect/>
                    </a:stretch>
                  </pic:blipFill>
                  <pic:spPr>
                    <a:xfrm>
                      <a:off x="0" y="0"/>
                      <a:ext cx="4169664" cy="3136392"/>
                    </a:xfrm>
                    <a:prstGeom prst="rect">
                      <a:avLst/>
                    </a:prstGeom>
                  </pic:spPr>
                </pic:pic>
              </a:graphicData>
            </a:graphic>
            <wp14:sizeRelH relativeFrom="margin">
              <wp14:pctWidth>0</wp14:pctWidth>
            </wp14:sizeRelH>
            <wp14:sizeRelV relativeFrom="margin">
              <wp14:pctHeight>0</wp14:pctHeight>
            </wp14:sizeRelV>
          </wp:anchor>
        </w:drawing>
      </w:r>
      <w:r w:rsidR="00FC601E">
        <w:t xml:space="preserve">We used </w:t>
      </w:r>
      <w:r w:rsidR="00D558B7">
        <w:t xml:space="preserve">a </w:t>
      </w:r>
      <w:r w:rsidR="00FC601E">
        <w:t>hotplate to heat a spare garnet ring (AL400) for the IR sensor test</w:t>
      </w:r>
      <w:r w:rsidR="00C5526E">
        <w:t>. W</w:t>
      </w:r>
      <w:r w:rsidR="00A33717">
        <w:t>e used a PTC temperature sensor</w:t>
      </w:r>
      <w:r w:rsidR="00466C24">
        <w:t xml:space="preserve"> </w:t>
      </w:r>
      <w:r w:rsidR="007B211F">
        <w:t xml:space="preserve">(Model 311C) </w:t>
      </w:r>
      <w:sdt>
        <w:sdtPr>
          <w:id w:val="1347903847"/>
          <w:citation/>
        </w:sdtPr>
        <w:sdtContent>
          <w:r w:rsidR="007B211F">
            <w:fldChar w:fldCharType="begin"/>
          </w:r>
          <w:r w:rsidR="007B211F">
            <w:instrText xml:space="preserve"> CITATION PTC18 \l 1033 </w:instrText>
          </w:r>
          <w:r w:rsidR="007B211F">
            <w:fldChar w:fldCharType="separate"/>
          </w:r>
          <w:r w:rsidR="00AA531E" w:rsidRPr="00AA531E">
            <w:rPr>
              <w:noProof/>
            </w:rPr>
            <w:t>[49]</w:t>
          </w:r>
          <w:r w:rsidR="007B211F">
            <w:fldChar w:fldCharType="end"/>
          </w:r>
        </w:sdtContent>
      </w:sdt>
      <w:r w:rsidR="007B211F">
        <w:t xml:space="preserve"> that has</w:t>
      </w:r>
      <w:r w:rsidR="00466C24">
        <w:t xml:space="preserve"> a large surface area for</w:t>
      </w:r>
      <w:r w:rsidR="00F6625B">
        <w:t xml:space="preserve"> the reference measurement.</w:t>
      </w:r>
      <w:r w:rsidR="00C5526E">
        <w:t xml:space="preserve"> Since the PTC sensor required 2 minutes to equilibrate, we did not generate a plot of</w:t>
      </w:r>
      <w:r w:rsidR="00824041">
        <w:t xml:space="preserve"> the</w:t>
      </w:r>
      <w:r w:rsidR="00C5526E">
        <w:t xml:space="preserve"> IR sensor temperature versus PTC sensor temperature. Instead, we </w:t>
      </w:r>
      <w:r w:rsidR="009F45B4">
        <w:t xml:space="preserve">had </w:t>
      </w:r>
      <w:r w:rsidR="00824041">
        <w:t xml:space="preserve"> the hot plate</w:t>
      </w:r>
      <w:r w:rsidR="00C5526E">
        <w:t xml:space="preserve"> heat the garnet ring to </w:t>
      </w:r>
      <w:r w:rsidR="009F45B4">
        <w:t>about 150</w:t>
      </w:r>
      <w:r w:rsidR="00AE367B">
        <w:rPr>
          <w:rFonts w:ascii="Palatino Linotype" w:hAnsi="Palatino Linotype"/>
        </w:rPr>
        <w:t>°</w:t>
      </w:r>
      <w:r w:rsidR="009F45B4">
        <w:t xml:space="preserve">C to check that the IR sensor did indeed give about the same temperature. </w:t>
      </w:r>
      <w:r w:rsidR="00824041">
        <w:t>We deemed that one data point is sufficient because the goal of the IR sensor was to</w:t>
      </w:r>
      <w:r w:rsidR="009F45B4">
        <w:t xml:space="preserve"> </w:t>
      </w:r>
      <w:r w:rsidR="00824041">
        <w:t>trip the RF at this temperature</w:t>
      </w:r>
      <w:r w:rsidR="00AE367B">
        <w:t xml:space="preserve"> which is about 50</w:t>
      </w:r>
      <w:r w:rsidR="00AE367B">
        <w:rPr>
          <w:rFonts w:ascii="Palatino Linotype" w:hAnsi="Palatino Linotype"/>
        </w:rPr>
        <w:t>°</w:t>
      </w:r>
      <w:r w:rsidR="00AE367B">
        <w:t>C below the Curie point of the AL800 garnet (200</w:t>
      </w:r>
      <w:r w:rsidR="00AE367B">
        <w:rPr>
          <w:rFonts w:ascii="Palatino Linotype" w:hAnsi="Palatino Linotype"/>
        </w:rPr>
        <w:t>°</w:t>
      </w:r>
      <w:r w:rsidR="00AE367B">
        <w:t>C).</w:t>
      </w:r>
      <w:r w:rsidR="006C3AB7">
        <w:t xml:space="preserve"> </w:t>
      </w:r>
      <w:r w:rsidR="00327785">
        <w:fldChar w:fldCharType="begin"/>
      </w:r>
      <w:r w:rsidR="00327785">
        <w:instrText xml:space="preserve"> REF _Ref508270040 \h </w:instrText>
      </w:r>
      <w:r w:rsidR="00327785">
        <w:fldChar w:fldCharType="separate"/>
      </w:r>
      <w:r w:rsidR="00AA531E">
        <w:t xml:space="preserve">Figure </w:t>
      </w:r>
      <w:r w:rsidR="00AA531E">
        <w:rPr>
          <w:noProof/>
        </w:rPr>
        <w:t>124</w:t>
      </w:r>
      <w:r w:rsidR="00327785">
        <w:fldChar w:fldCharType="end"/>
      </w:r>
      <w:r w:rsidR="00327785">
        <w:t xml:space="preserve"> </w:t>
      </w:r>
      <w:r w:rsidR="006C3AB7">
        <w:t>shows the measurement setup.</w:t>
      </w:r>
    </w:p>
    <w:p w14:paraId="2FE43D08" w14:textId="4687357A" w:rsidR="00EF3625" w:rsidRPr="003144D1" w:rsidRDefault="00EF3625" w:rsidP="003144D1"/>
    <w:p w14:paraId="4EF31556" w14:textId="566B177D" w:rsidR="00C9427E" w:rsidRDefault="0097564B" w:rsidP="00C9427E">
      <w:r>
        <w:t>From the one measurement, w</w:t>
      </w:r>
      <w:r w:rsidR="00A8222D">
        <w:t>e found when the PTC temperature sensor read 160</w:t>
      </w:r>
      <w:r w:rsidR="00A8222D">
        <w:rPr>
          <w:rFonts w:ascii="Palatino Linotype" w:hAnsi="Palatino Linotype"/>
        </w:rPr>
        <w:t>°</w:t>
      </w:r>
      <w:r w:rsidR="00A8222D">
        <w:t>C, the IR sensor read 167</w:t>
      </w:r>
      <w:r w:rsidR="00A8222D">
        <w:rPr>
          <w:rFonts w:ascii="Palatino Linotype" w:hAnsi="Palatino Linotype"/>
        </w:rPr>
        <w:t>°</w:t>
      </w:r>
      <w:r w:rsidR="00A8222D">
        <w:t>C. The fractional error between the two readings is 4%. Th</w:t>
      </w:r>
      <w:r w:rsidR="007221F6">
        <w:t>is error is sufficiently small for the IR sensor to act as a safety device</w:t>
      </w:r>
      <w:r w:rsidR="00A8222D">
        <w:t>.</w:t>
      </w:r>
      <w:r w:rsidR="003E367B">
        <w:t xml:space="preserve"> Furthermore, this measurement also shows that it is not necessary to correct f</w:t>
      </w:r>
      <w:r w:rsidR="00484425">
        <w:t>or the emissivity of the garnet in the IR.</w:t>
      </w:r>
    </w:p>
    <w:p w14:paraId="53879ECC" w14:textId="70E2FC39" w:rsidR="001305AE" w:rsidRDefault="001305AE">
      <w:pPr>
        <w:spacing w:before="0" w:after="200"/>
        <w:ind w:firstLine="0"/>
      </w:pPr>
      <w:r>
        <w:br w:type="page"/>
      </w:r>
    </w:p>
    <w:p w14:paraId="0A2B02D9" w14:textId="5AAB068D" w:rsidR="000544FF" w:rsidRDefault="000544FF" w:rsidP="000544FF">
      <w:pPr>
        <w:pStyle w:val="Heading1"/>
        <w:spacing w:after="200"/>
      </w:pPr>
      <w:bookmarkStart w:id="396" w:name="_Toc508273342"/>
      <w:r>
        <w:lastRenderedPageBreak/>
        <w:t>High level RF (R. Padilla, R. Madrak)</w:t>
      </w:r>
      <w:bookmarkEnd w:id="396"/>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397" w:name="_Ref507659368"/>
      <w:bookmarkStart w:id="398" w:name="_Toc508273343"/>
      <w:r>
        <w:lastRenderedPageBreak/>
        <w:t>Installing the cavity</w:t>
      </w:r>
      <w:bookmarkEnd w:id="397"/>
      <w:bookmarkEnd w:id="398"/>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399" w:name="_Ref507659370"/>
      <w:bookmarkStart w:id="400" w:name="_Toc508273344"/>
      <w:r>
        <w:lastRenderedPageBreak/>
        <w:t>Operating the cavity</w:t>
      </w:r>
      <w:bookmarkEnd w:id="399"/>
      <w:bookmarkEnd w:id="400"/>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401" w:name="_Ref336071064"/>
      <w:bookmarkStart w:id="402" w:name="_Toc508273345"/>
      <w:r>
        <w:lastRenderedPageBreak/>
        <w:t>Acknowledgements</w:t>
      </w:r>
      <w:bookmarkEnd w:id="401"/>
      <w:bookmarkEnd w:id="402"/>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2062689D"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0A3EF3FF" w:rsidR="002E5664" w:rsidRDefault="002E5664" w:rsidP="00B77BC3">
      <w:pPr>
        <w:pStyle w:val="ListParagraph"/>
        <w:numPr>
          <w:ilvl w:val="0"/>
          <w:numId w:val="39"/>
        </w:numPr>
      </w:pPr>
      <w:r>
        <w:t>T.J. Gardner (FNAL) as liaison between us and Technical Division.</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403" w:name="_Ref507659373"/>
      <w:bookmarkStart w:id="404" w:name="_Toc508273346"/>
      <w:r>
        <w:lastRenderedPageBreak/>
        <w:t>People</w:t>
      </w:r>
      <w:bookmarkEnd w:id="403"/>
      <w:bookmarkEnd w:id="404"/>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405" w:name="_Ref305836815"/>
      <w:bookmarkStart w:id="406" w:name="_Toc508273347"/>
      <w:r>
        <w:lastRenderedPageBreak/>
        <w:t>Definition of shunt impedance</w:t>
      </w:r>
      <w:bookmarkEnd w:id="405"/>
      <w:bookmarkEnd w:id="406"/>
    </w:p>
    <w:p w14:paraId="527A576E" w14:textId="5EC7F8DA"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AA531E" w:rsidRPr="00AA531E">
            <w:rPr>
              <w:noProof/>
            </w:rPr>
            <w:t>[50]</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AA531E" w:rsidRPr="00AA531E">
            <w:rPr>
              <w:noProof/>
            </w:rPr>
            <w:t>[51]</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F6102D"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5312E10F" w:rsidR="0078790C" w:rsidRDefault="0078790C" w:rsidP="009F67B6">
            <w:pPr>
              <w:ind w:firstLine="0"/>
              <w:jc w:val="right"/>
            </w:pPr>
            <w:r>
              <w:t>(</w:t>
            </w:r>
            <w:fldSimple w:instr=" SEQ Equation \* MERGEFORMAT ">
              <w:r w:rsidR="00AA531E">
                <w:rPr>
                  <w:noProof/>
                </w:rPr>
                <w:t>48</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F6102D"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37FA1261" w:rsidR="007B02E1" w:rsidRDefault="007B02E1" w:rsidP="00684724">
            <w:pPr>
              <w:ind w:firstLine="0"/>
              <w:jc w:val="right"/>
            </w:pPr>
            <w:r>
              <w:t>(</w:t>
            </w:r>
            <w:fldSimple w:instr=" SEQ Equation \* MERGEFORMAT ">
              <w:r w:rsidR="00AA531E">
                <w:rPr>
                  <w:noProof/>
                </w:rPr>
                <w:t>49</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F6102D"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06AA1AAE" w:rsidR="00E765FD" w:rsidRDefault="00E765FD" w:rsidP="0086030E">
            <w:pPr>
              <w:ind w:firstLine="0"/>
              <w:jc w:val="right"/>
            </w:pPr>
            <w:bookmarkStart w:id="407" w:name="_Ref377196851"/>
            <w:r>
              <w:t>(</w:t>
            </w:r>
            <w:fldSimple w:instr=" SEQ Equation \* MERGEFORMAT ">
              <w:r w:rsidR="00AA531E">
                <w:rPr>
                  <w:noProof/>
                </w:rPr>
                <w:t>50</w:t>
              </w:r>
            </w:fldSimple>
            <w:r>
              <w:t>)</w:t>
            </w:r>
            <w:bookmarkEnd w:id="407"/>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F6102D"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722D74EA" w:rsidR="0086030E" w:rsidRDefault="0086030E" w:rsidP="002A2349">
            <w:pPr>
              <w:ind w:firstLine="0"/>
              <w:jc w:val="right"/>
            </w:pPr>
            <w:r>
              <w:t>(</w:t>
            </w:r>
            <w:fldSimple w:instr=" SEQ Equation \* MERGEFORMAT ">
              <w:r w:rsidR="00AA531E">
                <w:rPr>
                  <w:noProof/>
                </w:rPr>
                <w:t>51</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714FC04C"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AA531E">
        <w:t xml:space="preserve">Table </w:t>
      </w:r>
      <w:r w:rsidR="00AA531E">
        <w:rPr>
          <w:noProof/>
        </w:rPr>
        <w:t>9</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F6102D"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F6102D"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F6102D"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F6102D"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F6102D"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F6102D"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F6102D"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F6102D"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F6102D"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F6102D"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F6102D"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F6102D"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41B7EADD" w:rsidR="00BE7D53" w:rsidRDefault="00BE7D53">
      <w:pPr>
        <w:pStyle w:val="Caption"/>
      </w:pPr>
      <w:bookmarkStart w:id="408" w:name="_Ref335979081"/>
      <w:r>
        <w:t xml:space="preserve">Table </w:t>
      </w:r>
      <w:r w:rsidR="00F6102D">
        <w:fldChar w:fldCharType="begin"/>
      </w:r>
      <w:r w:rsidR="00F6102D">
        <w:instrText xml:space="preserve"> SEQ Table \* ARABIC </w:instrText>
      </w:r>
      <w:r w:rsidR="00F6102D">
        <w:fldChar w:fldCharType="separate"/>
      </w:r>
      <w:r w:rsidR="00AA531E">
        <w:rPr>
          <w:noProof/>
        </w:rPr>
        <w:t>9</w:t>
      </w:r>
      <w:r w:rsidR="00F6102D">
        <w:rPr>
          <w:noProof/>
        </w:rPr>
        <w:fldChar w:fldCharType="end"/>
      </w:r>
      <w:bookmarkEnd w:id="408"/>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409" w:name="_Ref305844296"/>
      <w:bookmarkStart w:id="410" w:name="_Toc508273348"/>
      <w:r>
        <w:lastRenderedPageBreak/>
        <w:t>R/Q formula</w:t>
      </w:r>
      <w:bookmarkEnd w:id="409"/>
      <w:bookmarkEnd w:id="410"/>
    </w:p>
    <w:p w14:paraId="085263C3" w14:textId="2DD848AF"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AA531E" w:rsidRPr="00AA531E">
            <w:rPr>
              <w:noProof/>
            </w:rPr>
            <w:t>[52]</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28138EF3" w:rsidR="008C5B0C" w:rsidRDefault="008C5B0C" w:rsidP="008C5B0C">
            <w:pPr>
              <w:ind w:firstLine="0"/>
              <w:jc w:val="right"/>
            </w:pPr>
            <w:r>
              <w:t>(</w:t>
            </w:r>
            <w:fldSimple w:instr=" SEQ Equation \* MERGEFORMAT ">
              <w:r w:rsidR="00AA531E">
                <w:rPr>
                  <w:noProof/>
                </w:rPr>
                <w:t>52</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F6102D"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23E3B239" w:rsidR="00815445" w:rsidRDefault="00815445" w:rsidP="00CA7E49">
            <w:pPr>
              <w:ind w:firstLine="0"/>
              <w:jc w:val="right"/>
            </w:pPr>
            <w:r>
              <w:t>(</w:t>
            </w:r>
            <w:fldSimple w:instr=" SEQ Equation \* MERGEFORMAT ">
              <w:r w:rsidR="00AA531E">
                <w:rPr>
                  <w:noProof/>
                </w:rPr>
                <w:t>53</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F6102D"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2F1C05A7" w:rsidR="0078603C" w:rsidRDefault="0078603C" w:rsidP="00CA7E49">
            <w:pPr>
              <w:ind w:firstLine="0"/>
              <w:jc w:val="right"/>
            </w:pPr>
            <w:r>
              <w:t>(</w:t>
            </w:r>
            <w:fldSimple w:instr=" SEQ Equation \* MERGEFORMAT ">
              <w:r w:rsidR="00AA531E">
                <w:rPr>
                  <w:noProof/>
                </w:rPr>
                <w:t>54</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F6102D"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7D582AF7" w:rsidR="003F65AF" w:rsidRDefault="003F65AF" w:rsidP="0046197C">
            <w:pPr>
              <w:ind w:firstLine="0"/>
              <w:jc w:val="right"/>
            </w:pPr>
            <w:r>
              <w:t>(</w:t>
            </w:r>
            <w:fldSimple w:instr=" SEQ Equation \* MERGEFORMAT ">
              <w:r w:rsidR="00AA531E">
                <w:rPr>
                  <w:noProof/>
                </w:rPr>
                <w:t>55</w:t>
              </w:r>
            </w:fldSimple>
            <w:r>
              <w:t>)</w:t>
            </w:r>
          </w:p>
        </w:tc>
      </w:tr>
    </w:tbl>
    <w:p w14:paraId="4DB09933" w14:textId="63EA39C1"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AA531E">
            <w:rPr>
              <w:noProof/>
            </w:rPr>
            <w:t xml:space="preserve"> </w:t>
          </w:r>
          <w:r w:rsidR="00AA531E" w:rsidRPr="00AA531E">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14A89C85" w:rsidR="00415AE9" w:rsidRDefault="00415AE9" w:rsidP="0046197C">
            <w:pPr>
              <w:ind w:firstLine="0"/>
              <w:jc w:val="right"/>
            </w:pPr>
            <w:r>
              <w:t>(</w:t>
            </w:r>
            <w:fldSimple w:instr=" SEQ Equation \* MERGEFORMAT ">
              <w:r w:rsidR="00AA531E">
                <w:rPr>
                  <w:noProof/>
                </w:rPr>
                <w:t>56</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411" w:name="_Toc508273349"/>
      <w:r>
        <w:lastRenderedPageBreak/>
        <w:t>Edit history</w:t>
      </w:r>
      <w:bookmarkEnd w:id="411"/>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66C1E7AC"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017A83" w:rsidRPr="00B53F60">
              <w:rPr>
                <w:sz w:val="18"/>
              </w:rPr>
            </w:r>
            <w:r w:rsidR="00B53F60" w:rsidRPr="00B53F60">
              <w:rPr>
                <w:sz w:val="18"/>
              </w:rPr>
              <w:instrText xml:space="preserve"> \* MERGEFORMAT </w:instrText>
            </w:r>
            <w:r w:rsidR="00017A83" w:rsidRPr="00B53F60">
              <w:rPr>
                <w:sz w:val="18"/>
              </w:rPr>
              <w:fldChar w:fldCharType="separate"/>
            </w:r>
            <w:r w:rsidR="00AA531E">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66EF0FAE"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017A83" w:rsidRPr="00B53F60">
              <w:rPr>
                <w:sz w:val="18"/>
              </w:rPr>
            </w:r>
            <w:r w:rsidR="00B53F60" w:rsidRPr="00B53F60">
              <w:rPr>
                <w:sz w:val="18"/>
              </w:rPr>
              <w:instrText xml:space="preserve"> \* MERGEFORMAT </w:instrText>
            </w:r>
            <w:r w:rsidR="00017A83" w:rsidRPr="00B53F60">
              <w:rPr>
                <w:sz w:val="18"/>
              </w:rPr>
              <w:fldChar w:fldCharType="separate"/>
            </w:r>
            <w:r w:rsidR="00AA531E">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411DD946"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017A83" w:rsidRPr="00B53F60">
              <w:rPr>
                <w:sz w:val="18"/>
              </w:rPr>
            </w:r>
            <w:r w:rsidR="00B53F60" w:rsidRPr="00B53F60">
              <w:rPr>
                <w:sz w:val="18"/>
              </w:rPr>
              <w:instrText xml:space="preserve"> \* MERGEFORMAT </w:instrText>
            </w:r>
            <w:r w:rsidR="00017A83" w:rsidRPr="00B53F60">
              <w:rPr>
                <w:sz w:val="18"/>
              </w:rPr>
              <w:fldChar w:fldCharType="separate"/>
            </w:r>
            <w:r w:rsidR="00AA531E">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78B0354A"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017A83" w:rsidRPr="00B53F60">
              <w:rPr>
                <w:sz w:val="18"/>
              </w:rPr>
            </w:r>
            <w:r w:rsidR="00B53F60" w:rsidRPr="00B53F60">
              <w:rPr>
                <w:sz w:val="18"/>
              </w:rPr>
              <w:instrText xml:space="preserve"> \* MERGEFORMAT </w:instrText>
            </w:r>
            <w:r w:rsidR="00017A83" w:rsidRPr="00B53F60">
              <w:rPr>
                <w:sz w:val="18"/>
              </w:rPr>
              <w:fldChar w:fldCharType="separate"/>
            </w:r>
            <w:r w:rsidR="00AA531E">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6933E711"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005392C1"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ED0911" w:rsidRPr="00B53F60">
              <w:rPr>
                <w:sz w:val="18"/>
              </w:rPr>
            </w:r>
            <w:r w:rsidR="00B53F60" w:rsidRPr="00B53F60">
              <w:rPr>
                <w:sz w:val="18"/>
              </w:rPr>
              <w:instrText xml:space="preserve"> \* MERGEFORMAT </w:instrText>
            </w:r>
            <w:r w:rsidR="00ED0911" w:rsidRPr="00B53F60">
              <w:rPr>
                <w:sz w:val="18"/>
              </w:rPr>
              <w:fldChar w:fldCharType="separate"/>
            </w:r>
            <w:r w:rsidR="00AA531E">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08F07B48"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469B54D7"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EE2502" w:rsidRPr="00B53F60">
              <w:rPr>
                <w:sz w:val="18"/>
              </w:rPr>
            </w:r>
            <w:r w:rsidR="00B53F60" w:rsidRPr="00B53F60">
              <w:rPr>
                <w:sz w:val="18"/>
              </w:rPr>
              <w:instrText xml:space="preserve"> \* MERGEFORMAT </w:instrText>
            </w:r>
            <w:r w:rsidR="00EE2502" w:rsidRPr="00B53F60">
              <w:rPr>
                <w:sz w:val="18"/>
              </w:rPr>
              <w:fldChar w:fldCharType="separate"/>
            </w:r>
            <w:r w:rsidR="00AA531E">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199850EE"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454133" w:rsidRPr="00B53F60">
              <w:rPr>
                <w:sz w:val="18"/>
              </w:rPr>
            </w:r>
            <w:r w:rsidR="00B53F60" w:rsidRPr="00B53F60">
              <w:rPr>
                <w:sz w:val="18"/>
              </w:rPr>
              <w:instrText xml:space="preserve"> \* MERGEFORMAT </w:instrText>
            </w:r>
            <w:r w:rsidR="00454133" w:rsidRPr="00B53F60">
              <w:rPr>
                <w:sz w:val="18"/>
              </w:rPr>
              <w:fldChar w:fldCharType="separate"/>
            </w:r>
            <w:r w:rsidR="00AA531E">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454133" w:rsidRPr="00B53F60">
              <w:rPr>
                <w:sz w:val="18"/>
              </w:rPr>
            </w:r>
            <w:r w:rsidR="00B53F60" w:rsidRPr="00B53F60">
              <w:rPr>
                <w:sz w:val="18"/>
              </w:rPr>
              <w:instrText xml:space="preserve"> \* MERGEFORMAT </w:instrText>
            </w:r>
            <w:r w:rsidR="00454133" w:rsidRPr="00B53F60">
              <w:rPr>
                <w:sz w:val="18"/>
              </w:rPr>
              <w:fldChar w:fldCharType="separate"/>
            </w:r>
            <w:r w:rsidR="00AA531E">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454133" w:rsidRPr="00B53F60">
              <w:rPr>
                <w:sz w:val="18"/>
              </w:rPr>
            </w:r>
            <w:r w:rsidR="00B53F60" w:rsidRPr="00B53F60">
              <w:rPr>
                <w:sz w:val="18"/>
              </w:rPr>
              <w:instrText xml:space="preserve"> \* MERGEFORMAT </w:instrText>
            </w:r>
            <w:r w:rsidR="00454133" w:rsidRPr="00B53F60">
              <w:rPr>
                <w:sz w:val="18"/>
              </w:rPr>
              <w:fldChar w:fldCharType="separate"/>
            </w:r>
            <w:r w:rsidR="00AA531E">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454133" w:rsidRPr="00B53F60">
              <w:rPr>
                <w:sz w:val="18"/>
              </w:rPr>
            </w:r>
            <w:r w:rsidR="00B53F60" w:rsidRPr="00B53F60">
              <w:rPr>
                <w:sz w:val="18"/>
              </w:rPr>
              <w:instrText xml:space="preserve"> \* MERGEFORMAT </w:instrText>
            </w:r>
            <w:r w:rsidR="00454133" w:rsidRPr="00B53F60">
              <w:rPr>
                <w:sz w:val="18"/>
              </w:rPr>
              <w:fldChar w:fldCharType="separate"/>
            </w:r>
            <w:r w:rsidR="00AA531E">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454133" w:rsidRPr="00B53F60">
              <w:rPr>
                <w:sz w:val="18"/>
              </w:rPr>
            </w:r>
            <w:r w:rsidR="00B53F60" w:rsidRPr="00B53F60">
              <w:rPr>
                <w:sz w:val="18"/>
              </w:rPr>
              <w:instrText xml:space="preserve"> \* MERGEFORMAT </w:instrText>
            </w:r>
            <w:r w:rsidR="00454133" w:rsidRPr="00B53F60">
              <w:rPr>
                <w:sz w:val="18"/>
              </w:rPr>
              <w:fldChar w:fldCharType="separate"/>
            </w:r>
            <w:r w:rsidR="00AA531E">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454133" w:rsidRPr="00B53F60">
              <w:rPr>
                <w:sz w:val="18"/>
              </w:rPr>
            </w:r>
            <w:r w:rsidR="00B53F60" w:rsidRPr="00B53F60">
              <w:rPr>
                <w:sz w:val="18"/>
              </w:rPr>
              <w:instrText xml:space="preserve"> \* MERGEFORMAT </w:instrText>
            </w:r>
            <w:r w:rsidR="00454133" w:rsidRPr="00B53F60">
              <w:rPr>
                <w:sz w:val="18"/>
              </w:rPr>
              <w:fldChar w:fldCharType="separate"/>
            </w:r>
            <w:r w:rsidR="00AA531E">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454133" w:rsidRPr="00B53F60">
              <w:rPr>
                <w:sz w:val="18"/>
              </w:rPr>
            </w:r>
            <w:r w:rsidR="00B53F60" w:rsidRPr="00B53F60">
              <w:rPr>
                <w:sz w:val="18"/>
              </w:rPr>
              <w:instrText xml:space="preserve"> \* MERGEFORMAT </w:instrText>
            </w:r>
            <w:r w:rsidR="00454133" w:rsidRPr="00B53F60">
              <w:rPr>
                <w:sz w:val="18"/>
              </w:rPr>
              <w:fldChar w:fldCharType="separate"/>
            </w:r>
            <w:r w:rsidR="00AA531E">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454133" w:rsidRPr="00B53F60">
              <w:rPr>
                <w:sz w:val="18"/>
              </w:rPr>
            </w:r>
            <w:r w:rsidR="00B53F60" w:rsidRPr="00B53F60">
              <w:rPr>
                <w:sz w:val="18"/>
              </w:rPr>
              <w:instrText xml:space="preserve"> \* MERGEFORMAT </w:instrText>
            </w:r>
            <w:r w:rsidR="00454133" w:rsidRPr="00B53F60">
              <w:rPr>
                <w:sz w:val="18"/>
              </w:rPr>
              <w:fldChar w:fldCharType="separate"/>
            </w:r>
            <w:r w:rsidR="00AA531E">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454133" w:rsidRPr="00B53F60">
              <w:rPr>
                <w:sz w:val="18"/>
              </w:rPr>
            </w:r>
            <w:r w:rsidR="00B53F60" w:rsidRPr="00B53F60">
              <w:rPr>
                <w:sz w:val="18"/>
              </w:rPr>
              <w:instrText xml:space="preserve"> \* MERGEFORMAT </w:instrText>
            </w:r>
            <w:r w:rsidR="00454133" w:rsidRPr="00B53F60">
              <w:rPr>
                <w:sz w:val="18"/>
              </w:rPr>
              <w:fldChar w:fldCharType="separate"/>
            </w:r>
            <w:r w:rsidR="00AA531E">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68B279C4"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53F40130"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7F4DAD6D" w:rsidR="00AD3B42" w:rsidRPr="00B53F60" w:rsidRDefault="00AD3B42" w:rsidP="00D65371">
            <w:pPr>
              <w:ind w:firstLine="0"/>
              <w:rPr>
                <w:sz w:val="18"/>
              </w:rPr>
            </w:pPr>
            <w:r w:rsidRPr="00B53F60">
              <w:rPr>
                <w:sz w:val="18"/>
              </w:rPr>
              <w:t xml:space="preserve">Added holding sections </w:t>
            </w:r>
            <w:r w:rsidRPr="00B53F60">
              <w:rPr>
                <w:sz w:val="18"/>
              </w:rPr>
              <w:fldChar w:fldCharType="begin"/>
            </w:r>
            <w:r w:rsidRPr="00B53F60">
              <w:rPr>
                <w:sz w:val="18"/>
              </w:rPr>
              <w:instrText xml:space="preserve"> REF _Ref507659368 \w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20</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21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22.1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2CA91CEE"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0D3CA7" w:rsidRPr="00B53F60">
              <w:rPr>
                <w:sz w:val="18"/>
              </w:rPr>
            </w:r>
            <w:r w:rsidR="00B53F60" w:rsidRPr="00B53F60">
              <w:rPr>
                <w:sz w:val="18"/>
              </w:rPr>
              <w:instrText xml:space="preserve"> \* MERGEFORMAT </w:instrText>
            </w:r>
            <w:r w:rsidR="000D3CA7" w:rsidRPr="00B53F60">
              <w:rPr>
                <w:sz w:val="18"/>
              </w:rPr>
              <w:fldChar w:fldCharType="separate"/>
            </w:r>
            <w:r w:rsidR="00AA531E">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7B5B14A4"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Pr="00B53F60">
              <w:rPr>
                <w:sz w:val="18"/>
              </w:rPr>
            </w:r>
            <w:r w:rsidR="00B53F60" w:rsidRPr="00B53F60">
              <w:rPr>
                <w:sz w:val="18"/>
              </w:rPr>
              <w:instrText xml:space="preserve"> \* MERGEFORMAT </w:instrText>
            </w:r>
            <w:r w:rsidRPr="00B53F60">
              <w:rPr>
                <w:sz w:val="18"/>
              </w:rPr>
              <w:fldChar w:fldCharType="separate"/>
            </w:r>
            <w:r w:rsidR="00AA531E" w:rsidRPr="00AA531E">
              <w:rPr>
                <w:sz w:val="18"/>
              </w:rPr>
              <w:t xml:space="preserve">Figure </w:t>
            </w:r>
            <w:r w:rsidR="00AA531E" w:rsidRPr="00AA531E">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42134968"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Pr="00B53F60">
              <w:rPr>
                <w:sz w:val="18"/>
              </w:rPr>
            </w:r>
            <w:r w:rsidR="00B53F60" w:rsidRPr="00B53F60">
              <w:rPr>
                <w:sz w:val="18"/>
              </w:rPr>
              <w:instrText xml:space="preserve"> \* MERGEFORMAT </w:instrText>
            </w:r>
            <w:r w:rsidRPr="00B53F60">
              <w:rPr>
                <w:sz w:val="18"/>
              </w:rPr>
              <w:fldChar w:fldCharType="separate"/>
            </w:r>
            <w:r w:rsidR="00AA531E" w:rsidRPr="00AA531E">
              <w:rPr>
                <w:sz w:val="18"/>
              </w:rPr>
              <w:t xml:space="preserve">Figure </w:t>
            </w:r>
            <w:r w:rsidR="00AA531E" w:rsidRPr="00AA531E">
              <w:rPr>
                <w:noProof/>
                <w:sz w:val="18"/>
              </w:rPr>
              <w:t>69</w:t>
            </w:r>
            <w:r w:rsidRPr="00B53F60">
              <w:rPr>
                <w:sz w:val="18"/>
              </w:rPr>
              <w:fldChar w:fldCharType="end"/>
            </w:r>
            <w:r w:rsidRPr="00B53F60">
              <w:rPr>
                <w:sz w:val="18"/>
              </w:rPr>
              <w:t>.</w:t>
            </w:r>
          </w:p>
          <w:p w14:paraId="535066A0" w14:textId="68746174"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CF2914" w:rsidRPr="00B53F60">
              <w:rPr>
                <w:sz w:val="18"/>
              </w:rPr>
            </w:r>
            <w:r w:rsidR="00B53F60" w:rsidRPr="00B53F60">
              <w:rPr>
                <w:sz w:val="18"/>
              </w:rPr>
              <w:instrText xml:space="preserve"> \* MERGEFORMAT </w:instrText>
            </w:r>
            <w:r w:rsidR="00CF2914" w:rsidRPr="00B53F60">
              <w:rPr>
                <w:sz w:val="18"/>
              </w:rPr>
              <w:fldChar w:fldCharType="separate"/>
            </w:r>
            <w:r w:rsidR="00AA531E" w:rsidRPr="00AA531E">
              <w:rPr>
                <w:sz w:val="18"/>
              </w:rPr>
              <w:t xml:space="preserve">Table </w:t>
            </w:r>
            <w:r w:rsidR="00AA531E" w:rsidRPr="00AA531E">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08173BBE"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Pr="00B53F60">
              <w:rPr>
                <w:sz w:val="18"/>
              </w:rPr>
            </w:r>
            <w:r w:rsidR="00B53F60" w:rsidRPr="00B53F60">
              <w:rPr>
                <w:sz w:val="18"/>
              </w:rPr>
              <w:instrText xml:space="preserve"> \* MERGEFORMAT </w:instrText>
            </w:r>
            <w:r w:rsidRPr="00B53F60">
              <w:rPr>
                <w:sz w:val="18"/>
              </w:rPr>
              <w:fldChar w:fldCharType="separate"/>
            </w:r>
            <w:r w:rsidR="00AA531E">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D24426" w:rsidRPr="00B53F60">
              <w:rPr>
                <w:sz w:val="18"/>
              </w:rPr>
            </w:r>
            <w:r w:rsidR="00B53F60" w:rsidRPr="00B53F60">
              <w:rPr>
                <w:sz w:val="18"/>
              </w:rPr>
              <w:instrText xml:space="preserve"> \* MERGEFORMAT </w:instrText>
            </w:r>
            <w:r w:rsidR="00D24426" w:rsidRPr="00B53F60">
              <w:rPr>
                <w:sz w:val="18"/>
              </w:rPr>
              <w:fldChar w:fldCharType="separate"/>
            </w:r>
            <w:r w:rsidR="00AA531E">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042FE0" w:rsidRPr="00B53F60">
              <w:rPr>
                <w:sz w:val="18"/>
              </w:rPr>
            </w:r>
            <w:r w:rsidR="00B53F60" w:rsidRPr="00B53F60">
              <w:rPr>
                <w:sz w:val="18"/>
              </w:rPr>
              <w:instrText xml:space="preserve"> \* MERGEFORMAT </w:instrText>
            </w:r>
            <w:r w:rsidR="00042FE0" w:rsidRPr="00B53F60">
              <w:rPr>
                <w:sz w:val="18"/>
              </w:rPr>
              <w:fldChar w:fldCharType="separate"/>
            </w:r>
            <w:r w:rsidR="00AA531E">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C6B55" w:rsidRPr="00B53F60">
              <w:rPr>
                <w:sz w:val="18"/>
              </w:rPr>
            </w:r>
            <w:r w:rsidR="00B53F60" w:rsidRPr="00B53F60">
              <w:rPr>
                <w:sz w:val="18"/>
              </w:rPr>
              <w:instrText xml:space="preserve"> \* MERGEFORMAT </w:instrText>
            </w:r>
            <w:r w:rsidR="00BC6B55" w:rsidRPr="00B53F60">
              <w:rPr>
                <w:sz w:val="18"/>
              </w:rPr>
              <w:fldChar w:fldCharType="separate"/>
            </w:r>
            <w:r w:rsidR="00AA531E">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582B00" w:rsidRPr="00B53F60">
              <w:rPr>
                <w:sz w:val="18"/>
              </w:rPr>
            </w:r>
            <w:r w:rsidR="00B53F60" w:rsidRPr="00B53F60">
              <w:rPr>
                <w:sz w:val="18"/>
              </w:rPr>
              <w:instrText xml:space="preserve"> \* MERGEFORMAT </w:instrText>
            </w:r>
            <w:r w:rsidR="00582B00" w:rsidRPr="00B53F60">
              <w:rPr>
                <w:sz w:val="18"/>
              </w:rPr>
              <w:fldChar w:fldCharType="separate"/>
            </w:r>
            <w:r w:rsidR="00AA531E">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F46893" w:rsidRPr="00B53F60">
              <w:rPr>
                <w:sz w:val="18"/>
              </w:rPr>
            </w:r>
            <w:r w:rsidR="00B53F60" w:rsidRPr="00B53F60">
              <w:rPr>
                <w:sz w:val="18"/>
              </w:rPr>
              <w:instrText xml:space="preserve"> \* MERGEFORMAT </w:instrText>
            </w:r>
            <w:r w:rsidR="00F46893" w:rsidRPr="00B53F60">
              <w:rPr>
                <w:sz w:val="18"/>
              </w:rPr>
              <w:fldChar w:fldCharType="separate"/>
            </w:r>
            <w:r w:rsidR="00AA531E">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15FA83ED"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w:instrText>
            </w:r>
            <w:r w:rsidR="00111C33" w:rsidRPr="00111C33">
              <w:rPr>
                <w:sz w:val="14"/>
              </w:rPr>
            </w:r>
            <w:r w:rsidR="00111C33" w:rsidRPr="00111C33">
              <w:rPr>
                <w:sz w:val="14"/>
              </w:rPr>
              <w:instrText xml:space="preserve"> \* MERGEFORMAT </w:instrText>
            </w:r>
            <w:r w:rsidR="00111C33" w:rsidRPr="00111C33">
              <w:rPr>
                <w:sz w:val="14"/>
              </w:rPr>
              <w:fldChar w:fldCharType="separate"/>
            </w:r>
            <w:r w:rsidR="00AA531E" w:rsidRPr="00AA531E">
              <w:rPr>
                <w:sz w:val="18"/>
              </w:rPr>
              <w:t xml:space="preserve">Figure </w:t>
            </w:r>
            <w:r w:rsidR="00AA531E" w:rsidRPr="00AA531E">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w:instrText>
            </w:r>
            <w:r w:rsidR="00111C33" w:rsidRPr="00111C33">
              <w:rPr>
                <w:sz w:val="14"/>
              </w:rPr>
            </w:r>
            <w:r w:rsidR="00111C33" w:rsidRPr="00111C33">
              <w:rPr>
                <w:sz w:val="14"/>
              </w:rPr>
              <w:instrText xml:space="preserve"> \* MERGEFORMAT </w:instrText>
            </w:r>
            <w:r w:rsidR="00111C33" w:rsidRPr="00111C33">
              <w:rPr>
                <w:sz w:val="14"/>
              </w:rPr>
              <w:fldChar w:fldCharType="separate"/>
            </w:r>
            <w:r w:rsidR="00AA531E" w:rsidRPr="00AA531E">
              <w:rPr>
                <w:sz w:val="18"/>
              </w:rPr>
              <w:t xml:space="preserve">Figure </w:t>
            </w:r>
            <w:r w:rsidR="00AA531E" w:rsidRPr="00AA531E">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w:instrText>
            </w:r>
            <w:r w:rsidR="00111C33" w:rsidRPr="00111C33">
              <w:rPr>
                <w:sz w:val="14"/>
              </w:rPr>
            </w:r>
            <w:r w:rsidR="00111C33" w:rsidRPr="00111C33">
              <w:rPr>
                <w:sz w:val="14"/>
              </w:rPr>
              <w:instrText xml:space="preserve"> \* MERGEFORMAT </w:instrText>
            </w:r>
            <w:r w:rsidR="00111C33" w:rsidRPr="00111C33">
              <w:rPr>
                <w:sz w:val="14"/>
              </w:rPr>
              <w:fldChar w:fldCharType="separate"/>
            </w:r>
            <w:r w:rsidR="00AA531E" w:rsidRPr="00AA531E">
              <w:rPr>
                <w:sz w:val="18"/>
              </w:rPr>
              <w:t xml:space="preserve">Figure </w:t>
            </w:r>
            <w:r w:rsidR="00AA531E" w:rsidRPr="00AA531E">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13E29E78" w:rsidR="00E36DF3" w:rsidRDefault="00E36DF3" w:rsidP="00D65371">
            <w:pPr>
              <w:ind w:firstLine="0"/>
              <w:rPr>
                <w:sz w:val="18"/>
              </w:rPr>
            </w:pPr>
            <w:r>
              <w:rPr>
                <w:sz w:val="18"/>
              </w:rPr>
              <w:t xml:space="preserve">Added section </w:t>
            </w:r>
            <w:r>
              <w:rPr>
                <w:sz w:val="18"/>
              </w:rPr>
              <w:fldChar w:fldCharType="begin"/>
            </w:r>
            <w:r>
              <w:rPr>
                <w:sz w:val="18"/>
              </w:rPr>
              <w:instrText xml:space="preserve"> REF _Ref508271612 \w \h </w:instrText>
            </w:r>
            <w:r>
              <w:rPr>
                <w:sz w:val="18"/>
              </w:rPr>
            </w:r>
            <w:r>
              <w:rPr>
                <w:sz w:val="18"/>
              </w:rPr>
              <w:fldChar w:fldCharType="separate"/>
            </w:r>
            <w:r w:rsidR="00AA531E">
              <w:rPr>
                <w:sz w:val="18"/>
              </w:rPr>
              <w:t>18.1</w:t>
            </w:r>
            <w:r>
              <w:rPr>
                <w:sz w:val="18"/>
              </w:rPr>
              <w:fldChar w:fldCharType="end"/>
            </w:r>
            <w:r>
              <w:rPr>
                <w:sz w:val="18"/>
              </w:rPr>
              <w:t>.</w:t>
            </w:r>
          </w:p>
        </w:tc>
      </w:tr>
    </w:tbl>
    <w:p w14:paraId="346943E2" w14:textId="283118D6" w:rsidR="00D65371" w:rsidRDefault="00D65371">
      <w:pPr>
        <w:spacing w:before="0" w:after="200"/>
        <w:ind w:firstLine="0"/>
      </w:pPr>
      <w:r>
        <w:br w:type="page"/>
      </w:r>
    </w:p>
    <w:p w14:paraId="5BD4C409" w14:textId="77777777" w:rsidR="00396541" w:rsidRDefault="00396541" w:rsidP="009E3C0D">
      <w:bookmarkStart w:id="412" w:name="_GoBack"/>
      <w:bookmarkEnd w:id="412"/>
    </w:p>
    <w:bookmarkStart w:id="413" w:name="_Toc508273350"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413"/>
        </w:p>
        <w:bookmarkStart w:id="414" w:name="_Ref305678531" w:displacedByCustomXml="next"/>
        <w:sdt>
          <w:sdtPr>
            <w:id w:val="111145805"/>
            <w:bibliography/>
          </w:sdtPr>
          <w:sdtContent>
            <w:bookmarkEnd w:id="414" w:displacedByCustomXml="prev"/>
            <w:p w14:paraId="1474A11C" w14:textId="77777777" w:rsidR="00AA531E"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60"/>
                <w:gridCol w:w="9265"/>
              </w:tblGrid>
              <w:tr w:rsidR="006E3955" w14:paraId="1687A77E" w14:textId="77777777" w:rsidTr="006E3955">
                <w:trPr>
                  <w:divId w:val="823199215"/>
                  <w:tblCellSpacing w:w="15" w:type="dxa"/>
                </w:trPr>
                <w:tc>
                  <w:tcPr>
                    <w:tcW w:w="402" w:type="pct"/>
                    <w:hideMark/>
                  </w:tcPr>
                  <w:p w14:paraId="1DAF7453" w14:textId="7E3D65BB" w:rsidR="00AA531E" w:rsidRDefault="00AA531E">
                    <w:pPr>
                      <w:pStyle w:val="Bibliography"/>
                      <w:rPr>
                        <w:noProof/>
                        <w:sz w:val="24"/>
                        <w:szCs w:val="24"/>
                      </w:rPr>
                    </w:pPr>
                    <w:r>
                      <w:rPr>
                        <w:noProof/>
                      </w:rPr>
                      <w:t xml:space="preserve">[1] </w:t>
                    </w:r>
                  </w:p>
                </w:tc>
                <w:tc>
                  <w:tcPr>
                    <w:tcW w:w="4553" w:type="pct"/>
                    <w:hideMark/>
                  </w:tcPr>
                  <w:p w14:paraId="6F0E66B9" w14:textId="77777777" w:rsidR="00AA531E" w:rsidRDefault="00AA531E">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6E3955" w14:paraId="13721C2B" w14:textId="77777777" w:rsidTr="006E3955">
                <w:trPr>
                  <w:divId w:val="823199215"/>
                  <w:tblCellSpacing w:w="15" w:type="dxa"/>
                </w:trPr>
                <w:tc>
                  <w:tcPr>
                    <w:tcW w:w="402" w:type="pct"/>
                    <w:hideMark/>
                  </w:tcPr>
                  <w:p w14:paraId="6D314FFB" w14:textId="77777777" w:rsidR="00AA531E" w:rsidRDefault="00AA531E">
                    <w:pPr>
                      <w:pStyle w:val="Bibliography"/>
                      <w:rPr>
                        <w:noProof/>
                      </w:rPr>
                    </w:pPr>
                    <w:r>
                      <w:rPr>
                        <w:noProof/>
                      </w:rPr>
                      <w:t xml:space="preserve">[2] </w:t>
                    </w:r>
                  </w:p>
                </w:tc>
                <w:tc>
                  <w:tcPr>
                    <w:tcW w:w="4553" w:type="pct"/>
                    <w:hideMark/>
                  </w:tcPr>
                  <w:p w14:paraId="17D64DC4" w14:textId="77777777" w:rsidR="00AA531E" w:rsidRDefault="00AA531E">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6E3955" w14:paraId="6E86529B" w14:textId="77777777" w:rsidTr="006E3955">
                <w:trPr>
                  <w:divId w:val="823199215"/>
                  <w:tblCellSpacing w:w="15" w:type="dxa"/>
                </w:trPr>
                <w:tc>
                  <w:tcPr>
                    <w:tcW w:w="402" w:type="pct"/>
                    <w:hideMark/>
                  </w:tcPr>
                  <w:p w14:paraId="1BAF476F" w14:textId="77777777" w:rsidR="00AA531E" w:rsidRDefault="00AA531E">
                    <w:pPr>
                      <w:pStyle w:val="Bibliography"/>
                      <w:rPr>
                        <w:noProof/>
                      </w:rPr>
                    </w:pPr>
                    <w:r>
                      <w:rPr>
                        <w:noProof/>
                      </w:rPr>
                      <w:t xml:space="preserve">[3] </w:t>
                    </w:r>
                  </w:p>
                </w:tc>
                <w:tc>
                  <w:tcPr>
                    <w:tcW w:w="4553" w:type="pct"/>
                    <w:hideMark/>
                  </w:tcPr>
                  <w:p w14:paraId="2E542E70" w14:textId="77777777" w:rsidR="00AA531E" w:rsidRDefault="00AA531E">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6E3955" w14:paraId="3AB18E17" w14:textId="77777777" w:rsidTr="006E3955">
                <w:trPr>
                  <w:divId w:val="823199215"/>
                  <w:tblCellSpacing w:w="15" w:type="dxa"/>
                </w:trPr>
                <w:tc>
                  <w:tcPr>
                    <w:tcW w:w="402" w:type="pct"/>
                    <w:hideMark/>
                  </w:tcPr>
                  <w:p w14:paraId="321BEEEF" w14:textId="77777777" w:rsidR="00AA531E" w:rsidRDefault="00AA531E">
                    <w:pPr>
                      <w:pStyle w:val="Bibliography"/>
                      <w:rPr>
                        <w:noProof/>
                      </w:rPr>
                    </w:pPr>
                    <w:r>
                      <w:rPr>
                        <w:noProof/>
                      </w:rPr>
                      <w:t xml:space="preserve">[4] </w:t>
                    </w:r>
                  </w:p>
                </w:tc>
                <w:tc>
                  <w:tcPr>
                    <w:tcW w:w="4553" w:type="pct"/>
                    <w:hideMark/>
                  </w:tcPr>
                  <w:p w14:paraId="74AA0C94" w14:textId="77777777" w:rsidR="00AA531E" w:rsidRDefault="00AA531E">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6E3955" w14:paraId="18C8BC61" w14:textId="77777777" w:rsidTr="006E3955">
                <w:trPr>
                  <w:divId w:val="823199215"/>
                  <w:tblCellSpacing w:w="15" w:type="dxa"/>
                </w:trPr>
                <w:tc>
                  <w:tcPr>
                    <w:tcW w:w="402" w:type="pct"/>
                    <w:hideMark/>
                  </w:tcPr>
                  <w:p w14:paraId="48A4D9CD" w14:textId="77777777" w:rsidR="00AA531E" w:rsidRDefault="00AA531E">
                    <w:pPr>
                      <w:pStyle w:val="Bibliography"/>
                      <w:rPr>
                        <w:noProof/>
                      </w:rPr>
                    </w:pPr>
                    <w:r>
                      <w:rPr>
                        <w:noProof/>
                      </w:rPr>
                      <w:t xml:space="preserve">[5] </w:t>
                    </w:r>
                  </w:p>
                </w:tc>
                <w:tc>
                  <w:tcPr>
                    <w:tcW w:w="4553" w:type="pct"/>
                    <w:hideMark/>
                  </w:tcPr>
                  <w:p w14:paraId="77447851" w14:textId="77777777" w:rsidR="00AA531E" w:rsidRDefault="00AA531E">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6E3955" w14:paraId="65A339A9" w14:textId="77777777" w:rsidTr="006E3955">
                <w:trPr>
                  <w:divId w:val="823199215"/>
                  <w:tblCellSpacing w:w="15" w:type="dxa"/>
                </w:trPr>
                <w:tc>
                  <w:tcPr>
                    <w:tcW w:w="402" w:type="pct"/>
                    <w:hideMark/>
                  </w:tcPr>
                  <w:p w14:paraId="67EF9FF1" w14:textId="77777777" w:rsidR="00AA531E" w:rsidRDefault="00AA531E">
                    <w:pPr>
                      <w:pStyle w:val="Bibliography"/>
                      <w:rPr>
                        <w:noProof/>
                      </w:rPr>
                    </w:pPr>
                    <w:r>
                      <w:rPr>
                        <w:noProof/>
                      </w:rPr>
                      <w:t xml:space="preserve">[6] </w:t>
                    </w:r>
                  </w:p>
                </w:tc>
                <w:tc>
                  <w:tcPr>
                    <w:tcW w:w="4553" w:type="pct"/>
                    <w:hideMark/>
                  </w:tcPr>
                  <w:p w14:paraId="6ED7BE0F" w14:textId="77777777" w:rsidR="00AA531E" w:rsidRDefault="00AA531E">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6E3955" w14:paraId="7C01594E" w14:textId="77777777" w:rsidTr="006E3955">
                <w:trPr>
                  <w:divId w:val="823199215"/>
                  <w:tblCellSpacing w:w="15" w:type="dxa"/>
                </w:trPr>
                <w:tc>
                  <w:tcPr>
                    <w:tcW w:w="402" w:type="pct"/>
                    <w:hideMark/>
                  </w:tcPr>
                  <w:p w14:paraId="41E7FE1B" w14:textId="77777777" w:rsidR="00AA531E" w:rsidRDefault="00AA531E">
                    <w:pPr>
                      <w:pStyle w:val="Bibliography"/>
                      <w:rPr>
                        <w:noProof/>
                      </w:rPr>
                    </w:pPr>
                    <w:r>
                      <w:rPr>
                        <w:noProof/>
                      </w:rPr>
                      <w:t xml:space="preserve">[7] </w:t>
                    </w:r>
                  </w:p>
                </w:tc>
                <w:tc>
                  <w:tcPr>
                    <w:tcW w:w="4553" w:type="pct"/>
                    <w:hideMark/>
                  </w:tcPr>
                  <w:p w14:paraId="7C0C395B" w14:textId="77777777" w:rsidR="00AA531E" w:rsidRDefault="00AA531E">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6E3955" w14:paraId="4ED6F982" w14:textId="77777777" w:rsidTr="006E3955">
                <w:trPr>
                  <w:divId w:val="823199215"/>
                  <w:tblCellSpacing w:w="15" w:type="dxa"/>
                </w:trPr>
                <w:tc>
                  <w:tcPr>
                    <w:tcW w:w="402" w:type="pct"/>
                    <w:hideMark/>
                  </w:tcPr>
                  <w:p w14:paraId="5ACC1246" w14:textId="77777777" w:rsidR="00AA531E" w:rsidRDefault="00AA531E">
                    <w:pPr>
                      <w:pStyle w:val="Bibliography"/>
                      <w:rPr>
                        <w:noProof/>
                      </w:rPr>
                    </w:pPr>
                    <w:r>
                      <w:rPr>
                        <w:noProof/>
                      </w:rPr>
                      <w:t xml:space="preserve">[8] </w:t>
                    </w:r>
                  </w:p>
                </w:tc>
                <w:tc>
                  <w:tcPr>
                    <w:tcW w:w="4553" w:type="pct"/>
                    <w:hideMark/>
                  </w:tcPr>
                  <w:p w14:paraId="61E5FAE4" w14:textId="77777777" w:rsidR="00AA531E" w:rsidRDefault="00AA531E">
                    <w:pPr>
                      <w:pStyle w:val="Bibliography"/>
                      <w:rPr>
                        <w:noProof/>
                      </w:rPr>
                    </w:pPr>
                    <w:r>
                      <w:rPr>
                        <w:noProof/>
                      </w:rPr>
                      <w:t>J. MacLachlan and J.-F. Ostiguy, "ESME," 12 September 2016. [Online]. Available: http://esme.fnal.gov/.</w:t>
                    </w:r>
                  </w:p>
                </w:tc>
              </w:tr>
              <w:tr w:rsidR="006E3955" w14:paraId="28A3B33A" w14:textId="77777777" w:rsidTr="006E3955">
                <w:trPr>
                  <w:divId w:val="823199215"/>
                  <w:tblCellSpacing w:w="15" w:type="dxa"/>
                </w:trPr>
                <w:tc>
                  <w:tcPr>
                    <w:tcW w:w="402" w:type="pct"/>
                    <w:hideMark/>
                  </w:tcPr>
                  <w:p w14:paraId="282ED3A8" w14:textId="77777777" w:rsidR="00AA531E" w:rsidRDefault="00AA531E">
                    <w:pPr>
                      <w:pStyle w:val="Bibliography"/>
                      <w:rPr>
                        <w:noProof/>
                      </w:rPr>
                    </w:pPr>
                    <w:r>
                      <w:rPr>
                        <w:noProof/>
                      </w:rPr>
                      <w:t xml:space="preserve">[9] </w:t>
                    </w:r>
                  </w:p>
                </w:tc>
                <w:tc>
                  <w:tcPr>
                    <w:tcW w:w="4553" w:type="pct"/>
                    <w:hideMark/>
                  </w:tcPr>
                  <w:p w14:paraId="277AAF4C" w14:textId="77777777" w:rsidR="00AA531E" w:rsidRDefault="00AA531E">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6E3955" w14:paraId="48C0F6C4" w14:textId="77777777" w:rsidTr="006E3955">
                <w:trPr>
                  <w:divId w:val="823199215"/>
                  <w:tblCellSpacing w:w="15" w:type="dxa"/>
                </w:trPr>
                <w:tc>
                  <w:tcPr>
                    <w:tcW w:w="402" w:type="pct"/>
                    <w:hideMark/>
                  </w:tcPr>
                  <w:p w14:paraId="2B1F8FE3" w14:textId="77777777" w:rsidR="00AA531E" w:rsidRDefault="00AA531E">
                    <w:pPr>
                      <w:pStyle w:val="Bibliography"/>
                      <w:rPr>
                        <w:noProof/>
                      </w:rPr>
                    </w:pPr>
                    <w:r>
                      <w:rPr>
                        <w:noProof/>
                      </w:rPr>
                      <w:t xml:space="preserve">[10] </w:t>
                    </w:r>
                  </w:p>
                </w:tc>
                <w:tc>
                  <w:tcPr>
                    <w:tcW w:w="4553" w:type="pct"/>
                    <w:hideMark/>
                  </w:tcPr>
                  <w:p w14:paraId="74DFCCCE" w14:textId="77777777" w:rsidR="00AA531E" w:rsidRDefault="00AA531E">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6E3955" w14:paraId="07DEEB06" w14:textId="77777777" w:rsidTr="006E3955">
                <w:trPr>
                  <w:divId w:val="823199215"/>
                  <w:tblCellSpacing w:w="15" w:type="dxa"/>
                </w:trPr>
                <w:tc>
                  <w:tcPr>
                    <w:tcW w:w="402" w:type="pct"/>
                    <w:hideMark/>
                  </w:tcPr>
                  <w:p w14:paraId="2DC7A7D4" w14:textId="77777777" w:rsidR="00AA531E" w:rsidRDefault="00AA531E">
                    <w:pPr>
                      <w:pStyle w:val="Bibliography"/>
                      <w:rPr>
                        <w:noProof/>
                      </w:rPr>
                    </w:pPr>
                    <w:r>
                      <w:rPr>
                        <w:noProof/>
                      </w:rPr>
                      <w:lastRenderedPageBreak/>
                      <w:t xml:space="preserve">[11] </w:t>
                    </w:r>
                  </w:p>
                </w:tc>
                <w:tc>
                  <w:tcPr>
                    <w:tcW w:w="4553" w:type="pct"/>
                    <w:hideMark/>
                  </w:tcPr>
                  <w:p w14:paraId="5F7E35B3" w14:textId="77777777" w:rsidR="00AA531E" w:rsidRDefault="00AA531E">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6E3955" w14:paraId="2003693C" w14:textId="77777777" w:rsidTr="006E3955">
                <w:trPr>
                  <w:divId w:val="823199215"/>
                  <w:tblCellSpacing w:w="15" w:type="dxa"/>
                </w:trPr>
                <w:tc>
                  <w:tcPr>
                    <w:tcW w:w="402" w:type="pct"/>
                    <w:hideMark/>
                  </w:tcPr>
                  <w:p w14:paraId="0DEAF43D" w14:textId="77777777" w:rsidR="00AA531E" w:rsidRDefault="00AA531E">
                    <w:pPr>
                      <w:pStyle w:val="Bibliography"/>
                      <w:rPr>
                        <w:noProof/>
                      </w:rPr>
                    </w:pPr>
                    <w:r>
                      <w:rPr>
                        <w:noProof/>
                      </w:rPr>
                      <w:t xml:space="preserve">[12] </w:t>
                    </w:r>
                  </w:p>
                </w:tc>
                <w:tc>
                  <w:tcPr>
                    <w:tcW w:w="4553" w:type="pct"/>
                    <w:hideMark/>
                  </w:tcPr>
                  <w:p w14:paraId="09A87E56" w14:textId="77777777" w:rsidR="00AA531E" w:rsidRDefault="00AA531E">
                    <w:pPr>
                      <w:pStyle w:val="Bibliography"/>
                      <w:rPr>
                        <w:noProof/>
                      </w:rPr>
                    </w:pPr>
                    <w:r>
                      <w:rPr>
                        <w:noProof/>
                      </w:rPr>
                      <w:t>W. Merz, C. Ankenbrandt and K. Koepke, "Transition jump system for the Fermilab Booster," Batavia, IL, 1987.</w:t>
                    </w:r>
                  </w:p>
                </w:tc>
              </w:tr>
              <w:tr w:rsidR="006E3955" w14:paraId="491E1D0E" w14:textId="77777777" w:rsidTr="006E3955">
                <w:trPr>
                  <w:divId w:val="823199215"/>
                  <w:tblCellSpacing w:w="15" w:type="dxa"/>
                </w:trPr>
                <w:tc>
                  <w:tcPr>
                    <w:tcW w:w="402" w:type="pct"/>
                    <w:hideMark/>
                  </w:tcPr>
                  <w:p w14:paraId="3DE8DAEB" w14:textId="77777777" w:rsidR="00AA531E" w:rsidRDefault="00AA531E">
                    <w:pPr>
                      <w:pStyle w:val="Bibliography"/>
                      <w:rPr>
                        <w:noProof/>
                      </w:rPr>
                    </w:pPr>
                    <w:r>
                      <w:rPr>
                        <w:noProof/>
                      </w:rPr>
                      <w:t xml:space="preserve">[13] </w:t>
                    </w:r>
                  </w:p>
                </w:tc>
                <w:tc>
                  <w:tcPr>
                    <w:tcW w:w="4553" w:type="pct"/>
                    <w:hideMark/>
                  </w:tcPr>
                  <w:p w14:paraId="29234516" w14:textId="77777777" w:rsidR="00AA531E" w:rsidRDefault="00AA531E">
                    <w:pPr>
                      <w:pStyle w:val="Bibliography"/>
                      <w:rPr>
                        <w:noProof/>
                      </w:rPr>
                    </w:pPr>
                    <w:r>
                      <w:rPr>
                        <w:noProof/>
                      </w:rPr>
                      <w:t>X. Yang, V. Lebedev and C. Ankenbrandt, "Reducing the Longitudinal Emittance of the 8-GeV Beam via the RF Manipulation in a Booster Cycle," Batavia, IL, 2005.</w:t>
                    </w:r>
                  </w:p>
                </w:tc>
              </w:tr>
              <w:tr w:rsidR="006E3955" w14:paraId="1D9DF003" w14:textId="77777777" w:rsidTr="006E3955">
                <w:trPr>
                  <w:divId w:val="823199215"/>
                  <w:tblCellSpacing w:w="15" w:type="dxa"/>
                </w:trPr>
                <w:tc>
                  <w:tcPr>
                    <w:tcW w:w="402" w:type="pct"/>
                    <w:hideMark/>
                  </w:tcPr>
                  <w:p w14:paraId="234D878A" w14:textId="77777777" w:rsidR="00AA531E" w:rsidRDefault="00AA531E">
                    <w:pPr>
                      <w:pStyle w:val="Bibliography"/>
                      <w:rPr>
                        <w:noProof/>
                      </w:rPr>
                    </w:pPr>
                    <w:r>
                      <w:rPr>
                        <w:noProof/>
                      </w:rPr>
                      <w:t xml:space="preserve">[14] </w:t>
                    </w:r>
                  </w:p>
                </w:tc>
                <w:tc>
                  <w:tcPr>
                    <w:tcW w:w="4553" w:type="pct"/>
                    <w:hideMark/>
                  </w:tcPr>
                  <w:p w14:paraId="705590B9" w14:textId="77777777" w:rsidR="00AA531E" w:rsidRDefault="00AA531E">
                    <w:pPr>
                      <w:pStyle w:val="Bibliography"/>
                      <w:rPr>
                        <w:noProof/>
                      </w:rPr>
                    </w:pPr>
                    <w:r>
                      <w:rPr>
                        <w:noProof/>
                      </w:rPr>
                      <w:t xml:space="preserve">C. Bhat, </w:t>
                    </w:r>
                    <w:r>
                      <w:rPr>
                        <w:i/>
                        <w:iCs/>
                        <w:noProof/>
                      </w:rPr>
                      <w:t xml:space="preserve">2nd harmonic RF for the bunch rotation, </w:t>
                    </w:r>
                    <w:r>
                      <w:rPr>
                        <w:noProof/>
                      </w:rPr>
                      <w:t xml:space="preserve">2016. </w:t>
                    </w:r>
                  </w:p>
                </w:tc>
              </w:tr>
              <w:tr w:rsidR="006E3955" w14:paraId="311A3DEA" w14:textId="77777777" w:rsidTr="006E3955">
                <w:trPr>
                  <w:divId w:val="823199215"/>
                  <w:tblCellSpacing w:w="15" w:type="dxa"/>
                </w:trPr>
                <w:tc>
                  <w:tcPr>
                    <w:tcW w:w="402" w:type="pct"/>
                    <w:hideMark/>
                  </w:tcPr>
                  <w:p w14:paraId="4F0D5EA8" w14:textId="77777777" w:rsidR="00AA531E" w:rsidRDefault="00AA531E">
                    <w:pPr>
                      <w:pStyle w:val="Bibliography"/>
                      <w:rPr>
                        <w:noProof/>
                      </w:rPr>
                    </w:pPr>
                    <w:r>
                      <w:rPr>
                        <w:noProof/>
                      </w:rPr>
                      <w:t xml:space="preserve">[15] </w:t>
                    </w:r>
                  </w:p>
                </w:tc>
                <w:tc>
                  <w:tcPr>
                    <w:tcW w:w="4553" w:type="pct"/>
                    <w:hideMark/>
                  </w:tcPr>
                  <w:p w14:paraId="4EF53C61" w14:textId="77777777" w:rsidR="00AA531E" w:rsidRDefault="00AA531E">
                    <w:pPr>
                      <w:pStyle w:val="Bibliography"/>
                      <w:rPr>
                        <w:noProof/>
                      </w:rPr>
                    </w:pPr>
                    <w:r>
                      <w:rPr>
                        <w:noProof/>
                      </w:rPr>
                      <w:t>National Magnetics Group, "Garnets - Aluminum Doped," [Online]. Available: http://www.magneticsgroup.com/pdf/p8-13%20Magnetic.pdf.</w:t>
                    </w:r>
                  </w:p>
                </w:tc>
              </w:tr>
              <w:tr w:rsidR="006E3955" w14:paraId="0AF9CF24" w14:textId="77777777" w:rsidTr="006E3955">
                <w:trPr>
                  <w:divId w:val="823199215"/>
                  <w:tblCellSpacing w:w="15" w:type="dxa"/>
                </w:trPr>
                <w:tc>
                  <w:tcPr>
                    <w:tcW w:w="402" w:type="pct"/>
                    <w:hideMark/>
                  </w:tcPr>
                  <w:p w14:paraId="56C60A54" w14:textId="77777777" w:rsidR="00AA531E" w:rsidRDefault="00AA531E">
                    <w:pPr>
                      <w:pStyle w:val="Bibliography"/>
                      <w:rPr>
                        <w:noProof/>
                      </w:rPr>
                    </w:pPr>
                    <w:r>
                      <w:rPr>
                        <w:noProof/>
                      </w:rPr>
                      <w:t xml:space="preserve">[16] </w:t>
                    </w:r>
                  </w:p>
                </w:tc>
                <w:tc>
                  <w:tcPr>
                    <w:tcW w:w="4553" w:type="pct"/>
                    <w:hideMark/>
                  </w:tcPr>
                  <w:p w14:paraId="06872DEF" w14:textId="77777777" w:rsidR="00AA531E" w:rsidRDefault="00AA531E">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6E3955" w14:paraId="55127FC8" w14:textId="77777777" w:rsidTr="006E3955">
                <w:trPr>
                  <w:divId w:val="823199215"/>
                  <w:tblCellSpacing w:w="15" w:type="dxa"/>
                </w:trPr>
                <w:tc>
                  <w:tcPr>
                    <w:tcW w:w="402" w:type="pct"/>
                    <w:hideMark/>
                  </w:tcPr>
                  <w:p w14:paraId="2C8C5D17" w14:textId="77777777" w:rsidR="00AA531E" w:rsidRDefault="00AA531E">
                    <w:pPr>
                      <w:pStyle w:val="Bibliography"/>
                      <w:rPr>
                        <w:noProof/>
                      </w:rPr>
                    </w:pPr>
                    <w:r>
                      <w:rPr>
                        <w:noProof/>
                      </w:rPr>
                      <w:t xml:space="preserve">[17] </w:t>
                    </w:r>
                  </w:p>
                </w:tc>
                <w:tc>
                  <w:tcPr>
                    <w:tcW w:w="4553" w:type="pct"/>
                    <w:hideMark/>
                  </w:tcPr>
                  <w:p w14:paraId="1FDBF9FF" w14:textId="77777777" w:rsidR="00AA531E" w:rsidRDefault="00AA531E">
                    <w:pPr>
                      <w:pStyle w:val="Bibliography"/>
                      <w:rPr>
                        <w:noProof/>
                      </w:rPr>
                    </w:pPr>
                    <w:r>
                      <w:rPr>
                        <w:noProof/>
                      </w:rPr>
                      <w:t>R. Madrak, G. Romanov and I. Terechkine, "TD-15-005," 2015. [Online]. Available: https://web.fnal.gov/organization/TDNotes/Shared%20Documents/2015%20Tech%20Notes/TD-15-005.pdf?Web=1.</w:t>
                    </w:r>
                  </w:p>
                </w:tc>
              </w:tr>
              <w:tr w:rsidR="006E3955" w14:paraId="38B75793" w14:textId="77777777" w:rsidTr="006E3955">
                <w:trPr>
                  <w:divId w:val="823199215"/>
                  <w:tblCellSpacing w:w="15" w:type="dxa"/>
                </w:trPr>
                <w:tc>
                  <w:tcPr>
                    <w:tcW w:w="402" w:type="pct"/>
                    <w:hideMark/>
                  </w:tcPr>
                  <w:p w14:paraId="41BCF4D2" w14:textId="77777777" w:rsidR="00AA531E" w:rsidRDefault="00AA531E">
                    <w:pPr>
                      <w:pStyle w:val="Bibliography"/>
                      <w:rPr>
                        <w:noProof/>
                      </w:rPr>
                    </w:pPr>
                    <w:r>
                      <w:rPr>
                        <w:noProof/>
                      </w:rPr>
                      <w:t xml:space="preserve">[18] </w:t>
                    </w:r>
                  </w:p>
                </w:tc>
                <w:tc>
                  <w:tcPr>
                    <w:tcW w:w="4553" w:type="pct"/>
                    <w:hideMark/>
                  </w:tcPr>
                  <w:p w14:paraId="0908FBFA" w14:textId="77777777" w:rsidR="00AA531E" w:rsidRDefault="00AA531E">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6E3955" w14:paraId="0D4E2593" w14:textId="77777777" w:rsidTr="006E3955">
                <w:trPr>
                  <w:divId w:val="823199215"/>
                  <w:tblCellSpacing w:w="15" w:type="dxa"/>
                </w:trPr>
                <w:tc>
                  <w:tcPr>
                    <w:tcW w:w="402" w:type="pct"/>
                    <w:hideMark/>
                  </w:tcPr>
                  <w:p w14:paraId="6CA76D41" w14:textId="77777777" w:rsidR="00AA531E" w:rsidRDefault="00AA531E">
                    <w:pPr>
                      <w:pStyle w:val="Bibliography"/>
                      <w:rPr>
                        <w:noProof/>
                      </w:rPr>
                    </w:pPr>
                    <w:r>
                      <w:rPr>
                        <w:noProof/>
                      </w:rPr>
                      <w:t xml:space="preserve">[19] </w:t>
                    </w:r>
                  </w:p>
                </w:tc>
                <w:tc>
                  <w:tcPr>
                    <w:tcW w:w="4553" w:type="pct"/>
                    <w:hideMark/>
                  </w:tcPr>
                  <w:p w14:paraId="6E17420F" w14:textId="77777777" w:rsidR="00AA531E" w:rsidRDefault="00AA531E">
                    <w:pPr>
                      <w:pStyle w:val="Bibliography"/>
                      <w:rPr>
                        <w:noProof/>
                      </w:rPr>
                    </w:pPr>
                    <w:r>
                      <w:rPr>
                        <w:noProof/>
                      </w:rPr>
                      <w:t>D. Pozar, Microwave Engineeering, 4th Edition ed., John Wiley &amp; Sons, 2011, p. 276.</w:t>
                    </w:r>
                  </w:p>
                </w:tc>
              </w:tr>
              <w:tr w:rsidR="006E3955" w14:paraId="08C6476A" w14:textId="77777777" w:rsidTr="006E3955">
                <w:trPr>
                  <w:divId w:val="823199215"/>
                  <w:tblCellSpacing w:w="15" w:type="dxa"/>
                </w:trPr>
                <w:tc>
                  <w:tcPr>
                    <w:tcW w:w="402" w:type="pct"/>
                    <w:hideMark/>
                  </w:tcPr>
                  <w:p w14:paraId="0A043014" w14:textId="77777777" w:rsidR="00AA531E" w:rsidRDefault="00AA531E">
                    <w:pPr>
                      <w:pStyle w:val="Bibliography"/>
                      <w:rPr>
                        <w:noProof/>
                      </w:rPr>
                    </w:pPr>
                    <w:r>
                      <w:rPr>
                        <w:noProof/>
                      </w:rPr>
                      <w:t xml:space="preserve">[20] </w:t>
                    </w:r>
                  </w:p>
                </w:tc>
                <w:tc>
                  <w:tcPr>
                    <w:tcW w:w="4553" w:type="pct"/>
                    <w:hideMark/>
                  </w:tcPr>
                  <w:p w14:paraId="5DB5212B" w14:textId="77777777" w:rsidR="00AA531E" w:rsidRDefault="00AA531E">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6E3955" w14:paraId="7DBE7310" w14:textId="77777777" w:rsidTr="006E3955">
                <w:trPr>
                  <w:divId w:val="823199215"/>
                  <w:tblCellSpacing w:w="15" w:type="dxa"/>
                </w:trPr>
                <w:tc>
                  <w:tcPr>
                    <w:tcW w:w="402" w:type="pct"/>
                    <w:hideMark/>
                  </w:tcPr>
                  <w:p w14:paraId="39AE6A5A" w14:textId="77777777" w:rsidR="00AA531E" w:rsidRDefault="00AA531E">
                    <w:pPr>
                      <w:pStyle w:val="Bibliography"/>
                      <w:rPr>
                        <w:noProof/>
                      </w:rPr>
                    </w:pPr>
                    <w:r>
                      <w:rPr>
                        <w:noProof/>
                      </w:rPr>
                      <w:t xml:space="preserve">[21] </w:t>
                    </w:r>
                  </w:p>
                </w:tc>
                <w:tc>
                  <w:tcPr>
                    <w:tcW w:w="4553" w:type="pct"/>
                    <w:hideMark/>
                  </w:tcPr>
                  <w:p w14:paraId="7332C50D" w14:textId="77777777" w:rsidR="00AA531E" w:rsidRDefault="00AA531E">
                    <w:pPr>
                      <w:pStyle w:val="Bibliography"/>
                      <w:rPr>
                        <w:noProof/>
                      </w:rPr>
                    </w:pPr>
                    <w:r>
                      <w:rPr>
                        <w:noProof/>
                      </w:rPr>
                      <w:t>Henkel Adhesives, March 2015. [Online]. Available: http://www.henkel-adhesives.com/product-search-1554.htm?nodeid=8802585018369.</w:t>
                    </w:r>
                  </w:p>
                </w:tc>
              </w:tr>
              <w:tr w:rsidR="006E3955" w14:paraId="70CB2D42" w14:textId="77777777" w:rsidTr="006E3955">
                <w:trPr>
                  <w:divId w:val="823199215"/>
                  <w:tblCellSpacing w:w="15" w:type="dxa"/>
                </w:trPr>
                <w:tc>
                  <w:tcPr>
                    <w:tcW w:w="402" w:type="pct"/>
                    <w:hideMark/>
                  </w:tcPr>
                  <w:p w14:paraId="0E512A05" w14:textId="77777777" w:rsidR="00AA531E" w:rsidRDefault="00AA531E">
                    <w:pPr>
                      <w:pStyle w:val="Bibliography"/>
                      <w:rPr>
                        <w:noProof/>
                      </w:rPr>
                    </w:pPr>
                    <w:r>
                      <w:rPr>
                        <w:noProof/>
                      </w:rPr>
                      <w:t xml:space="preserve">[22] </w:t>
                    </w:r>
                  </w:p>
                </w:tc>
                <w:tc>
                  <w:tcPr>
                    <w:tcW w:w="4553" w:type="pct"/>
                    <w:hideMark/>
                  </w:tcPr>
                  <w:p w14:paraId="5AC5C95F" w14:textId="77777777" w:rsidR="00AA531E" w:rsidRDefault="00AA531E">
                    <w:pPr>
                      <w:pStyle w:val="Bibliography"/>
                      <w:rPr>
                        <w:noProof/>
                      </w:rPr>
                    </w:pPr>
                    <w:r>
                      <w:rPr>
                        <w:noProof/>
                      </w:rPr>
                      <w:t>MG Chemicals, "8616 - Super Thermal Grease II," MG Chemicals, 2018. [Online]. Available: https://www.mgchemicals.com/products/greases-and-lubricants/thermal-greases/super-thermal-grease-ii-8616.</w:t>
                    </w:r>
                  </w:p>
                </w:tc>
              </w:tr>
              <w:tr w:rsidR="006E3955" w14:paraId="0EF2D4B1" w14:textId="77777777" w:rsidTr="006E3955">
                <w:trPr>
                  <w:divId w:val="823199215"/>
                  <w:tblCellSpacing w:w="15" w:type="dxa"/>
                </w:trPr>
                <w:tc>
                  <w:tcPr>
                    <w:tcW w:w="402" w:type="pct"/>
                    <w:hideMark/>
                  </w:tcPr>
                  <w:p w14:paraId="3D941E75" w14:textId="77777777" w:rsidR="00AA531E" w:rsidRDefault="00AA531E">
                    <w:pPr>
                      <w:pStyle w:val="Bibliography"/>
                      <w:rPr>
                        <w:noProof/>
                      </w:rPr>
                    </w:pPr>
                    <w:r>
                      <w:rPr>
                        <w:noProof/>
                      </w:rPr>
                      <w:lastRenderedPageBreak/>
                      <w:t xml:space="preserve">[23] </w:t>
                    </w:r>
                  </w:p>
                </w:tc>
                <w:tc>
                  <w:tcPr>
                    <w:tcW w:w="4553" w:type="pct"/>
                    <w:hideMark/>
                  </w:tcPr>
                  <w:p w14:paraId="7661547A" w14:textId="77777777" w:rsidR="00AA531E" w:rsidRDefault="00AA531E">
                    <w:pPr>
                      <w:pStyle w:val="Bibliography"/>
                      <w:rPr>
                        <w:noProof/>
                      </w:rPr>
                    </w:pPr>
                    <w:r>
                      <w:rPr>
                        <w:noProof/>
                      </w:rPr>
                      <w:t>Wolfram Research, 2015. [Online]. Available: www.wolfram.com.</w:t>
                    </w:r>
                  </w:p>
                </w:tc>
              </w:tr>
              <w:tr w:rsidR="006E3955" w14:paraId="12A41052" w14:textId="77777777" w:rsidTr="006E3955">
                <w:trPr>
                  <w:divId w:val="823199215"/>
                  <w:tblCellSpacing w:w="15" w:type="dxa"/>
                </w:trPr>
                <w:tc>
                  <w:tcPr>
                    <w:tcW w:w="402" w:type="pct"/>
                    <w:hideMark/>
                  </w:tcPr>
                  <w:p w14:paraId="14D65442" w14:textId="77777777" w:rsidR="00AA531E" w:rsidRDefault="00AA531E">
                    <w:pPr>
                      <w:pStyle w:val="Bibliography"/>
                      <w:rPr>
                        <w:noProof/>
                      </w:rPr>
                    </w:pPr>
                    <w:r>
                      <w:rPr>
                        <w:noProof/>
                      </w:rPr>
                      <w:t xml:space="preserve">[24] </w:t>
                    </w:r>
                  </w:p>
                </w:tc>
                <w:tc>
                  <w:tcPr>
                    <w:tcW w:w="4553" w:type="pct"/>
                    <w:hideMark/>
                  </w:tcPr>
                  <w:p w14:paraId="7D6B262A" w14:textId="77777777" w:rsidR="00AA531E" w:rsidRDefault="00AA531E">
                    <w:pPr>
                      <w:pStyle w:val="Bibliography"/>
                      <w:rPr>
                        <w:noProof/>
                      </w:rPr>
                    </w:pPr>
                    <w:r>
                      <w:rPr>
                        <w:noProof/>
                      </w:rPr>
                      <w:t>Keysight Technologies, Oct 2015. [Online]. Available: http://www.keysight.com/en/pc-1297113/advanced-design-system-ads?cc=US&amp;lc=eng.</w:t>
                    </w:r>
                  </w:p>
                </w:tc>
              </w:tr>
              <w:tr w:rsidR="006E3955" w14:paraId="47701C0F" w14:textId="77777777" w:rsidTr="006E3955">
                <w:trPr>
                  <w:divId w:val="823199215"/>
                  <w:tblCellSpacing w:w="15" w:type="dxa"/>
                </w:trPr>
                <w:tc>
                  <w:tcPr>
                    <w:tcW w:w="402" w:type="pct"/>
                    <w:hideMark/>
                  </w:tcPr>
                  <w:p w14:paraId="3B12E564" w14:textId="77777777" w:rsidR="00AA531E" w:rsidRDefault="00AA531E">
                    <w:pPr>
                      <w:pStyle w:val="Bibliography"/>
                      <w:rPr>
                        <w:noProof/>
                      </w:rPr>
                    </w:pPr>
                    <w:r>
                      <w:rPr>
                        <w:noProof/>
                      </w:rPr>
                      <w:t xml:space="preserve">[25] </w:t>
                    </w:r>
                  </w:p>
                </w:tc>
                <w:tc>
                  <w:tcPr>
                    <w:tcW w:w="4553" w:type="pct"/>
                    <w:hideMark/>
                  </w:tcPr>
                  <w:p w14:paraId="5EF711BB" w14:textId="77777777" w:rsidR="00AA531E" w:rsidRDefault="00AA531E">
                    <w:pPr>
                      <w:pStyle w:val="Bibliography"/>
                      <w:rPr>
                        <w:noProof/>
                      </w:rPr>
                    </w:pPr>
                    <w:r>
                      <w:rPr>
                        <w:noProof/>
                      </w:rPr>
                      <w:t>G. Romanov, "2nd harmonic RF perpendicular biased cavity update (02 Mar 2017)," 02 March 2017. [Online]. Available: http://beamdocs.fnal.gov/AD-public/DocDB/ShowDocument?docid=5342.</w:t>
                    </w:r>
                  </w:p>
                </w:tc>
              </w:tr>
              <w:tr w:rsidR="006E3955" w14:paraId="355A14D5" w14:textId="77777777" w:rsidTr="006E3955">
                <w:trPr>
                  <w:divId w:val="823199215"/>
                  <w:tblCellSpacing w:w="15" w:type="dxa"/>
                </w:trPr>
                <w:tc>
                  <w:tcPr>
                    <w:tcW w:w="402" w:type="pct"/>
                    <w:hideMark/>
                  </w:tcPr>
                  <w:p w14:paraId="32F13F38" w14:textId="77777777" w:rsidR="00AA531E" w:rsidRDefault="00AA531E">
                    <w:pPr>
                      <w:pStyle w:val="Bibliography"/>
                      <w:rPr>
                        <w:noProof/>
                      </w:rPr>
                    </w:pPr>
                    <w:r>
                      <w:rPr>
                        <w:noProof/>
                      </w:rPr>
                      <w:t xml:space="preserve">[26] </w:t>
                    </w:r>
                  </w:p>
                </w:tc>
                <w:tc>
                  <w:tcPr>
                    <w:tcW w:w="4553" w:type="pct"/>
                    <w:hideMark/>
                  </w:tcPr>
                  <w:p w14:paraId="6C132407" w14:textId="77777777" w:rsidR="00AA531E" w:rsidRDefault="00AA531E">
                    <w:pPr>
                      <w:pStyle w:val="Bibliography"/>
                      <w:rPr>
                        <w:noProof/>
                      </w:rPr>
                    </w:pPr>
                    <w:r>
                      <w:rPr>
                        <w:noProof/>
                      </w:rPr>
                      <w:t>G. Romanov and D. Sun, " 2nd harmonic RF perpendicular biased cavity update (16 June 2016)," 16 June 2016. [Online]. Available: http://beamdocs.fnal.gov/AD-public/DocDB/ShowDocument?docid=5175.</w:t>
                    </w:r>
                  </w:p>
                </w:tc>
              </w:tr>
              <w:tr w:rsidR="006E3955" w14:paraId="2F8C4718" w14:textId="77777777" w:rsidTr="006E3955">
                <w:trPr>
                  <w:divId w:val="823199215"/>
                  <w:tblCellSpacing w:w="15" w:type="dxa"/>
                </w:trPr>
                <w:tc>
                  <w:tcPr>
                    <w:tcW w:w="402" w:type="pct"/>
                    <w:hideMark/>
                  </w:tcPr>
                  <w:p w14:paraId="5BDE059F" w14:textId="77777777" w:rsidR="00AA531E" w:rsidRDefault="00AA531E">
                    <w:pPr>
                      <w:pStyle w:val="Bibliography"/>
                      <w:rPr>
                        <w:noProof/>
                      </w:rPr>
                    </w:pPr>
                    <w:r>
                      <w:rPr>
                        <w:noProof/>
                      </w:rPr>
                      <w:t xml:space="preserve">[27] </w:t>
                    </w:r>
                  </w:p>
                </w:tc>
                <w:tc>
                  <w:tcPr>
                    <w:tcW w:w="4553" w:type="pct"/>
                    <w:hideMark/>
                  </w:tcPr>
                  <w:p w14:paraId="6F8A8138" w14:textId="77777777" w:rsidR="00AA531E" w:rsidRDefault="00AA531E">
                    <w:pPr>
                      <w:pStyle w:val="Bibliography"/>
                      <w:rPr>
                        <w:noProof/>
                      </w:rPr>
                    </w:pPr>
                    <w:r>
                      <w:rPr>
                        <w:noProof/>
                      </w:rPr>
                      <w:t>G. Romanov, " 2nd harmonic RF perpendicular biased cavity update (30 June 2016)," 30 June 2016. [Online]. Available: http://beamdocs.fnal.gov/AD-public/DocDB/ShowDocument?docid=5183.</w:t>
                    </w:r>
                  </w:p>
                </w:tc>
              </w:tr>
              <w:tr w:rsidR="006E3955" w14:paraId="4FD97C3B" w14:textId="77777777" w:rsidTr="006E3955">
                <w:trPr>
                  <w:divId w:val="823199215"/>
                  <w:tblCellSpacing w:w="15" w:type="dxa"/>
                </w:trPr>
                <w:tc>
                  <w:tcPr>
                    <w:tcW w:w="402" w:type="pct"/>
                    <w:hideMark/>
                  </w:tcPr>
                  <w:p w14:paraId="3390200A" w14:textId="77777777" w:rsidR="00AA531E" w:rsidRDefault="00AA531E">
                    <w:pPr>
                      <w:pStyle w:val="Bibliography"/>
                      <w:rPr>
                        <w:noProof/>
                      </w:rPr>
                    </w:pPr>
                    <w:r>
                      <w:rPr>
                        <w:noProof/>
                      </w:rPr>
                      <w:t xml:space="preserve">[28] </w:t>
                    </w:r>
                  </w:p>
                </w:tc>
                <w:tc>
                  <w:tcPr>
                    <w:tcW w:w="4553" w:type="pct"/>
                    <w:hideMark/>
                  </w:tcPr>
                  <w:p w14:paraId="3B29DB93" w14:textId="77777777" w:rsidR="00AA531E" w:rsidRDefault="00AA531E">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6E3955" w14:paraId="3FE8FD41" w14:textId="77777777" w:rsidTr="006E3955">
                <w:trPr>
                  <w:divId w:val="823199215"/>
                  <w:tblCellSpacing w:w="15" w:type="dxa"/>
                </w:trPr>
                <w:tc>
                  <w:tcPr>
                    <w:tcW w:w="402" w:type="pct"/>
                    <w:hideMark/>
                  </w:tcPr>
                  <w:p w14:paraId="657FB780" w14:textId="77777777" w:rsidR="00AA531E" w:rsidRDefault="00AA531E">
                    <w:pPr>
                      <w:pStyle w:val="Bibliography"/>
                      <w:rPr>
                        <w:noProof/>
                      </w:rPr>
                    </w:pPr>
                    <w:r>
                      <w:rPr>
                        <w:noProof/>
                      </w:rPr>
                      <w:t xml:space="preserve">[29] </w:t>
                    </w:r>
                  </w:p>
                </w:tc>
                <w:tc>
                  <w:tcPr>
                    <w:tcW w:w="4553" w:type="pct"/>
                    <w:hideMark/>
                  </w:tcPr>
                  <w:p w14:paraId="6FAFA20F" w14:textId="77777777" w:rsidR="00AA531E" w:rsidRDefault="00AA531E">
                    <w:pPr>
                      <w:pStyle w:val="Bibliography"/>
                      <w:rPr>
                        <w:noProof/>
                      </w:rPr>
                    </w:pPr>
                    <w:r>
                      <w:rPr>
                        <w:noProof/>
                      </w:rPr>
                      <w:t>G. Romanov, "2nd harmonic RF perpendicular biased cavity update (22 Jun 2017)," 22 June 2017. [Online]. Available: http://beamdocs.fnal.gov/AD-public/DocDB/ShowDocument?docid=5567.</w:t>
                    </w:r>
                  </w:p>
                </w:tc>
              </w:tr>
              <w:tr w:rsidR="006E3955" w14:paraId="486F7703" w14:textId="77777777" w:rsidTr="006E3955">
                <w:trPr>
                  <w:divId w:val="823199215"/>
                  <w:tblCellSpacing w:w="15" w:type="dxa"/>
                </w:trPr>
                <w:tc>
                  <w:tcPr>
                    <w:tcW w:w="402" w:type="pct"/>
                    <w:hideMark/>
                  </w:tcPr>
                  <w:p w14:paraId="68487E5A" w14:textId="77777777" w:rsidR="00AA531E" w:rsidRDefault="00AA531E">
                    <w:pPr>
                      <w:pStyle w:val="Bibliography"/>
                      <w:rPr>
                        <w:noProof/>
                      </w:rPr>
                    </w:pPr>
                    <w:r>
                      <w:rPr>
                        <w:noProof/>
                      </w:rPr>
                      <w:t xml:space="preserve">[30] </w:t>
                    </w:r>
                  </w:p>
                </w:tc>
                <w:tc>
                  <w:tcPr>
                    <w:tcW w:w="4553" w:type="pct"/>
                    <w:hideMark/>
                  </w:tcPr>
                  <w:p w14:paraId="4024376F" w14:textId="77777777" w:rsidR="00AA531E" w:rsidRDefault="00AA531E">
                    <w:pPr>
                      <w:pStyle w:val="Bibliography"/>
                      <w:rPr>
                        <w:noProof/>
                      </w:rPr>
                    </w:pPr>
                    <w:r>
                      <w:rPr>
                        <w:noProof/>
                      </w:rPr>
                      <w:t>MDC Vacuum Products, LLC, "Del-Seal Mount -- Single ended (Part number 9242000)," 2014. [Online]. Available: https://www.mdcvacuum.com/DisplayPart.aspx?d=MDC&amp;wr=US&amp;p=9242000.</w:t>
                    </w:r>
                  </w:p>
                </w:tc>
              </w:tr>
              <w:tr w:rsidR="006E3955" w14:paraId="7E78BF16" w14:textId="77777777" w:rsidTr="006E3955">
                <w:trPr>
                  <w:divId w:val="823199215"/>
                  <w:tblCellSpacing w:w="15" w:type="dxa"/>
                </w:trPr>
                <w:tc>
                  <w:tcPr>
                    <w:tcW w:w="402" w:type="pct"/>
                    <w:hideMark/>
                  </w:tcPr>
                  <w:p w14:paraId="7735982F" w14:textId="77777777" w:rsidR="00AA531E" w:rsidRDefault="00AA531E">
                    <w:pPr>
                      <w:pStyle w:val="Bibliography"/>
                      <w:rPr>
                        <w:noProof/>
                      </w:rPr>
                    </w:pPr>
                    <w:r>
                      <w:rPr>
                        <w:noProof/>
                      </w:rPr>
                      <w:t xml:space="preserve">[31] </w:t>
                    </w:r>
                  </w:p>
                </w:tc>
                <w:tc>
                  <w:tcPr>
                    <w:tcW w:w="4553" w:type="pct"/>
                    <w:hideMark/>
                  </w:tcPr>
                  <w:p w14:paraId="5E1C4B11" w14:textId="77777777" w:rsidR="00AA531E" w:rsidRDefault="00AA531E">
                    <w:pPr>
                      <w:pStyle w:val="Bibliography"/>
                      <w:rPr>
                        <w:noProof/>
                      </w:rPr>
                    </w:pPr>
                    <w:r>
                      <w:rPr>
                        <w:noProof/>
                      </w:rPr>
                      <w:t>U. Weinands and others, "The LEB Book," 1994.</w:t>
                    </w:r>
                  </w:p>
                </w:tc>
              </w:tr>
              <w:tr w:rsidR="006E3955" w14:paraId="3D825B0F" w14:textId="77777777" w:rsidTr="006E3955">
                <w:trPr>
                  <w:divId w:val="823199215"/>
                  <w:tblCellSpacing w:w="15" w:type="dxa"/>
                </w:trPr>
                <w:tc>
                  <w:tcPr>
                    <w:tcW w:w="402" w:type="pct"/>
                    <w:hideMark/>
                  </w:tcPr>
                  <w:p w14:paraId="7947AF1E" w14:textId="77777777" w:rsidR="00AA531E" w:rsidRDefault="00AA531E">
                    <w:pPr>
                      <w:pStyle w:val="Bibliography"/>
                      <w:rPr>
                        <w:noProof/>
                      </w:rPr>
                    </w:pPr>
                    <w:r>
                      <w:rPr>
                        <w:noProof/>
                      </w:rPr>
                      <w:t xml:space="preserve">[32] </w:t>
                    </w:r>
                  </w:p>
                </w:tc>
                <w:tc>
                  <w:tcPr>
                    <w:tcW w:w="4553" w:type="pct"/>
                    <w:hideMark/>
                  </w:tcPr>
                  <w:p w14:paraId="4E16031D" w14:textId="77777777" w:rsidR="00AA531E" w:rsidRDefault="00AA531E">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6E3955" w14:paraId="57859A54" w14:textId="77777777" w:rsidTr="006E3955">
                <w:trPr>
                  <w:divId w:val="823199215"/>
                  <w:tblCellSpacing w:w="15" w:type="dxa"/>
                </w:trPr>
                <w:tc>
                  <w:tcPr>
                    <w:tcW w:w="402" w:type="pct"/>
                    <w:hideMark/>
                  </w:tcPr>
                  <w:p w14:paraId="4CEC1B07" w14:textId="77777777" w:rsidR="00AA531E" w:rsidRDefault="00AA531E">
                    <w:pPr>
                      <w:pStyle w:val="Bibliography"/>
                      <w:rPr>
                        <w:noProof/>
                      </w:rPr>
                    </w:pPr>
                    <w:r>
                      <w:rPr>
                        <w:noProof/>
                      </w:rPr>
                      <w:t xml:space="preserve">[33] </w:t>
                    </w:r>
                  </w:p>
                </w:tc>
                <w:tc>
                  <w:tcPr>
                    <w:tcW w:w="4553" w:type="pct"/>
                    <w:hideMark/>
                  </w:tcPr>
                  <w:p w14:paraId="18D5A773" w14:textId="77777777" w:rsidR="00AA531E" w:rsidRDefault="00AA531E">
                    <w:pPr>
                      <w:pStyle w:val="Bibliography"/>
                      <w:rPr>
                        <w:noProof/>
                      </w:rPr>
                    </w:pPr>
                    <w:r>
                      <w:rPr>
                        <w:noProof/>
                      </w:rPr>
                      <w:t>Los Alamos Accelerator Code Group, 2013. [Online]. Available: http://laacg.lanl.gov/laacg/services/download_sf.phtml.</w:t>
                    </w:r>
                  </w:p>
                </w:tc>
              </w:tr>
              <w:tr w:rsidR="006E3955" w14:paraId="1F2B5713" w14:textId="77777777" w:rsidTr="006E3955">
                <w:trPr>
                  <w:divId w:val="823199215"/>
                  <w:tblCellSpacing w:w="15" w:type="dxa"/>
                </w:trPr>
                <w:tc>
                  <w:tcPr>
                    <w:tcW w:w="402" w:type="pct"/>
                    <w:hideMark/>
                  </w:tcPr>
                  <w:p w14:paraId="3B7E6128" w14:textId="77777777" w:rsidR="00AA531E" w:rsidRDefault="00AA531E">
                    <w:pPr>
                      <w:pStyle w:val="Bibliography"/>
                      <w:rPr>
                        <w:noProof/>
                      </w:rPr>
                    </w:pPr>
                    <w:r>
                      <w:rPr>
                        <w:noProof/>
                      </w:rPr>
                      <w:lastRenderedPageBreak/>
                      <w:t xml:space="preserve">[34] </w:t>
                    </w:r>
                  </w:p>
                </w:tc>
                <w:tc>
                  <w:tcPr>
                    <w:tcW w:w="4553" w:type="pct"/>
                    <w:hideMark/>
                  </w:tcPr>
                  <w:p w14:paraId="7A6210CC" w14:textId="77777777" w:rsidR="00AA531E" w:rsidRDefault="00AA531E">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6E3955" w14:paraId="1E5412A4" w14:textId="77777777" w:rsidTr="006E3955">
                <w:trPr>
                  <w:divId w:val="823199215"/>
                  <w:tblCellSpacing w:w="15" w:type="dxa"/>
                </w:trPr>
                <w:tc>
                  <w:tcPr>
                    <w:tcW w:w="402" w:type="pct"/>
                    <w:hideMark/>
                  </w:tcPr>
                  <w:p w14:paraId="5CB83C35" w14:textId="77777777" w:rsidR="00AA531E" w:rsidRDefault="00AA531E">
                    <w:pPr>
                      <w:pStyle w:val="Bibliography"/>
                      <w:rPr>
                        <w:noProof/>
                      </w:rPr>
                    </w:pPr>
                    <w:r>
                      <w:rPr>
                        <w:noProof/>
                      </w:rPr>
                      <w:t xml:space="preserve">[35] </w:t>
                    </w:r>
                  </w:p>
                </w:tc>
                <w:tc>
                  <w:tcPr>
                    <w:tcW w:w="4553" w:type="pct"/>
                    <w:hideMark/>
                  </w:tcPr>
                  <w:p w14:paraId="22EAA1F6" w14:textId="77777777" w:rsidR="00AA531E" w:rsidRDefault="00AA531E">
                    <w:pPr>
                      <w:pStyle w:val="Bibliography"/>
                      <w:rPr>
                        <w:noProof/>
                      </w:rPr>
                    </w:pPr>
                    <w:r>
                      <w:rPr>
                        <w:noProof/>
                      </w:rPr>
                      <w:t>R. Carter, "RF power generation," 2011. [Online]. Available: https://arxiv.org/ftp/arxiv/papers/1112/1112.3209.pdf.</w:t>
                    </w:r>
                  </w:p>
                </w:tc>
              </w:tr>
              <w:tr w:rsidR="006E3955" w14:paraId="74BE4DCB" w14:textId="77777777" w:rsidTr="006E3955">
                <w:trPr>
                  <w:divId w:val="823199215"/>
                  <w:tblCellSpacing w:w="15" w:type="dxa"/>
                </w:trPr>
                <w:tc>
                  <w:tcPr>
                    <w:tcW w:w="402" w:type="pct"/>
                    <w:hideMark/>
                  </w:tcPr>
                  <w:p w14:paraId="1A5BE0DE" w14:textId="77777777" w:rsidR="00AA531E" w:rsidRDefault="00AA531E">
                    <w:pPr>
                      <w:pStyle w:val="Bibliography"/>
                      <w:rPr>
                        <w:noProof/>
                      </w:rPr>
                    </w:pPr>
                    <w:r>
                      <w:rPr>
                        <w:noProof/>
                      </w:rPr>
                      <w:t xml:space="preserve">[36] </w:t>
                    </w:r>
                  </w:p>
                </w:tc>
                <w:tc>
                  <w:tcPr>
                    <w:tcW w:w="4553" w:type="pct"/>
                    <w:hideMark/>
                  </w:tcPr>
                  <w:p w14:paraId="51CE5C78" w14:textId="77777777" w:rsidR="00AA531E" w:rsidRDefault="00AA531E">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6E3955" w14:paraId="03B2CC19" w14:textId="77777777" w:rsidTr="006E3955">
                <w:trPr>
                  <w:divId w:val="823199215"/>
                  <w:tblCellSpacing w:w="15" w:type="dxa"/>
                </w:trPr>
                <w:tc>
                  <w:tcPr>
                    <w:tcW w:w="402" w:type="pct"/>
                    <w:hideMark/>
                  </w:tcPr>
                  <w:p w14:paraId="43BB5BA8" w14:textId="77777777" w:rsidR="00AA531E" w:rsidRDefault="00AA531E">
                    <w:pPr>
                      <w:pStyle w:val="Bibliography"/>
                      <w:rPr>
                        <w:noProof/>
                      </w:rPr>
                    </w:pPr>
                    <w:r>
                      <w:rPr>
                        <w:noProof/>
                      </w:rPr>
                      <w:t xml:space="preserve">[37] </w:t>
                    </w:r>
                  </w:p>
                </w:tc>
                <w:tc>
                  <w:tcPr>
                    <w:tcW w:w="4553" w:type="pct"/>
                    <w:hideMark/>
                  </w:tcPr>
                  <w:p w14:paraId="05B82010" w14:textId="77777777" w:rsidR="00AA531E" w:rsidRDefault="00AA531E">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6E3955" w14:paraId="753D4CF0" w14:textId="77777777" w:rsidTr="006E3955">
                <w:trPr>
                  <w:divId w:val="823199215"/>
                  <w:tblCellSpacing w:w="15" w:type="dxa"/>
                </w:trPr>
                <w:tc>
                  <w:tcPr>
                    <w:tcW w:w="402" w:type="pct"/>
                    <w:hideMark/>
                  </w:tcPr>
                  <w:p w14:paraId="7D4C9D17" w14:textId="77777777" w:rsidR="00AA531E" w:rsidRDefault="00AA531E">
                    <w:pPr>
                      <w:pStyle w:val="Bibliography"/>
                      <w:rPr>
                        <w:noProof/>
                      </w:rPr>
                    </w:pPr>
                    <w:r>
                      <w:rPr>
                        <w:noProof/>
                      </w:rPr>
                      <w:t xml:space="preserve">[38] </w:t>
                    </w:r>
                  </w:p>
                </w:tc>
                <w:tc>
                  <w:tcPr>
                    <w:tcW w:w="4553" w:type="pct"/>
                    <w:hideMark/>
                  </w:tcPr>
                  <w:p w14:paraId="7F337C87" w14:textId="77777777" w:rsidR="00AA531E" w:rsidRDefault="00AA531E">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6E3955" w14:paraId="15E6F101" w14:textId="77777777" w:rsidTr="006E3955">
                <w:trPr>
                  <w:divId w:val="823199215"/>
                  <w:tblCellSpacing w:w="15" w:type="dxa"/>
                </w:trPr>
                <w:tc>
                  <w:tcPr>
                    <w:tcW w:w="402" w:type="pct"/>
                    <w:hideMark/>
                  </w:tcPr>
                  <w:p w14:paraId="4BBD83CE" w14:textId="77777777" w:rsidR="00AA531E" w:rsidRDefault="00AA531E">
                    <w:pPr>
                      <w:pStyle w:val="Bibliography"/>
                      <w:rPr>
                        <w:noProof/>
                      </w:rPr>
                    </w:pPr>
                    <w:r>
                      <w:rPr>
                        <w:noProof/>
                      </w:rPr>
                      <w:t xml:space="preserve">[39] </w:t>
                    </w:r>
                  </w:p>
                </w:tc>
                <w:tc>
                  <w:tcPr>
                    <w:tcW w:w="4553" w:type="pct"/>
                    <w:hideMark/>
                  </w:tcPr>
                  <w:p w14:paraId="40764FFA" w14:textId="77777777" w:rsidR="00AA531E" w:rsidRDefault="00AA531E">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6E3955" w14:paraId="799D5369" w14:textId="77777777" w:rsidTr="006E3955">
                <w:trPr>
                  <w:divId w:val="823199215"/>
                  <w:tblCellSpacing w:w="15" w:type="dxa"/>
                </w:trPr>
                <w:tc>
                  <w:tcPr>
                    <w:tcW w:w="402" w:type="pct"/>
                    <w:hideMark/>
                  </w:tcPr>
                  <w:p w14:paraId="57B87C44" w14:textId="77777777" w:rsidR="00AA531E" w:rsidRDefault="00AA531E">
                    <w:pPr>
                      <w:pStyle w:val="Bibliography"/>
                      <w:rPr>
                        <w:noProof/>
                      </w:rPr>
                    </w:pPr>
                    <w:r>
                      <w:rPr>
                        <w:noProof/>
                      </w:rPr>
                      <w:t xml:space="preserve">[40] </w:t>
                    </w:r>
                  </w:p>
                </w:tc>
                <w:tc>
                  <w:tcPr>
                    <w:tcW w:w="4553" w:type="pct"/>
                    <w:hideMark/>
                  </w:tcPr>
                  <w:p w14:paraId="5B8432CA" w14:textId="77777777" w:rsidR="00AA531E" w:rsidRDefault="00AA531E">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6E3955" w14:paraId="5DFF8D08" w14:textId="77777777" w:rsidTr="006E3955">
                <w:trPr>
                  <w:divId w:val="823199215"/>
                  <w:tblCellSpacing w:w="15" w:type="dxa"/>
                </w:trPr>
                <w:tc>
                  <w:tcPr>
                    <w:tcW w:w="402" w:type="pct"/>
                    <w:hideMark/>
                  </w:tcPr>
                  <w:p w14:paraId="2395CFCB" w14:textId="77777777" w:rsidR="00AA531E" w:rsidRDefault="00AA531E">
                    <w:pPr>
                      <w:pStyle w:val="Bibliography"/>
                      <w:rPr>
                        <w:noProof/>
                      </w:rPr>
                    </w:pPr>
                    <w:r>
                      <w:rPr>
                        <w:noProof/>
                      </w:rPr>
                      <w:t xml:space="preserve">[41] </w:t>
                    </w:r>
                  </w:p>
                </w:tc>
                <w:tc>
                  <w:tcPr>
                    <w:tcW w:w="4553" w:type="pct"/>
                    <w:hideMark/>
                  </w:tcPr>
                  <w:p w14:paraId="455160E8" w14:textId="77777777" w:rsidR="00AA531E" w:rsidRDefault="00AA531E">
                    <w:pPr>
                      <w:pStyle w:val="Bibliography"/>
                      <w:rPr>
                        <w:noProof/>
                      </w:rPr>
                    </w:pPr>
                    <w:r>
                      <w:rPr>
                        <w:noProof/>
                      </w:rPr>
                      <w:t xml:space="preserve">R. Best, Phase locked loops, design, simulation and applications, New York, NY: McGraw-Hill, 1999. </w:t>
                    </w:r>
                  </w:p>
                </w:tc>
              </w:tr>
              <w:tr w:rsidR="006E3955" w14:paraId="3E92428E" w14:textId="77777777" w:rsidTr="006E3955">
                <w:trPr>
                  <w:divId w:val="823199215"/>
                  <w:tblCellSpacing w:w="15" w:type="dxa"/>
                </w:trPr>
                <w:tc>
                  <w:tcPr>
                    <w:tcW w:w="402" w:type="pct"/>
                    <w:hideMark/>
                  </w:tcPr>
                  <w:p w14:paraId="2FD24333" w14:textId="77777777" w:rsidR="00AA531E" w:rsidRDefault="00AA531E">
                    <w:pPr>
                      <w:pStyle w:val="Bibliography"/>
                      <w:rPr>
                        <w:noProof/>
                      </w:rPr>
                    </w:pPr>
                    <w:r>
                      <w:rPr>
                        <w:noProof/>
                      </w:rPr>
                      <w:t xml:space="preserve">[42] </w:t>
                    </w:r>
                  </w:p>
                </w:tc>
                <w:tc>
                  <w:tcPr>
                    <w:tcW w:w="4553" w:type="pct"/>
                    <w:hideMark/>
                  </w:tcPr>
                  <w:p w14:paraId="3068C675" w14:textId="77777777" w:rsidR="00AA531E" w:rsidRDefault="00AA531E">
                    <w:pPr>
                      <w:pStyle w:val="Bibliography"/>
                      <w:rPr>
                        <w:noProof/>
                      </w:rPr>
                    </w:pPr>
                    <w:r>
                      <w:rPr>
                        <w:noProof/>
                      </w:rPr>
                      <w:t>T. Berenc and J. Reid, 2001. [Online]. Available: http://rf.fnal.gov/global/technotes/TN/TN023.pdf.</w:t>
                    </w:r>
                  </w:p>
                </w:tc>
              </w:tr>
              <w:tr w:rsidR="006E3955" w14:paraId="577BE802" w14:textId="77777777" w:rsidTr="006E3955">
                <w:trPr>
                  <w:divId w:val="823199215"/>
                  <w:tblCellSpacing w:w="15" w:type="dxa"/>
                </w:trPr>
                <w:tc>
                  <w:tcPr>
                    <w:tcW w:w="402" w:type="pct"/>
                    <w:hideMark/>
                  </w:tcPr>
                  <w:p w14:paraId="0C102971" w14:textId="77777777" w:rsidR="00AA531E" w:rsidRDefault="00AA531E">
                    <w:pPr>
                      <w:pStyle w:val="Bibliography"/>
                      <w:rPr>
                        <w:noProof/>
                      </w:rPr>
                    </w:pPr>
                    <w:r>
                      <w:rPr>
                        <w:noProof/>
                      </w:rPr>
                      <w:t xml:space="preserve">[43] </w:t>
                    </w:r>
                  </w:p>
                </w:tc>
                <w:tc>
                  <w:tcPr>
                    <w:tcW w:w="4553" w:type="pct"/>
                    <w:hideMark/>
                  </w:tcPr>
                  <w:p w14:paraId="63127E15" w14:textId="77777777" w:rsidR="00AA531E" w:rsidRDefault="00AA531E">
                    <w:pPr>
                      <w:pStyle w:val="Bibliography"/>
                      <w:rPr>
                        <w:noProof/>
                      </w:rPr>
                    </w:pPr>
                    <w:r>
                      <w:rPr>
                        <w:noProof/>
                      </w:rPr>
                      <w:t xml:space="preserve">Tomco Technologies, "TOMCO 8kW CW RF amplifier model BT8K ALPHA," Tomco </w:t>
                    </w:r>
                    <w:r>
                      <w:rPr>
                        <w:noProof/>
                      </w:rPr>
                      <w:lastRenderedPageBreak/>
                      <w:t>Technologies, Stepney, Australia, 2016.</w:t>
                    </w:r>
                  </w:p>
                </w:tc>
              </w:tr>
              <w:tr w:rsidR="006E3955" w14:paraId="1032446C" w14:textId="77777777" w:rsidTr="006E3955">
                <w:trPr>
                  <w:divId w:val="823199215"/>
                  <w:tblCellSpacing w:w="15" w:type="dxa"/>
                </w:trPr>
                <w:tc>
                  <w:tcPr>
                    <w:tcW w:w="402" w:type="pct"/>
                    <w:hideMark/>
                  </w:tcPr>
                  <w:p w14:paraId="478082A5" w14:textId="77777777" w:rsidR="00AA531E" w:rsidRDefault="00AA531E">
                    <w:pPr>
                      <w:pStyle w:val="Bibliography"/>
                      <w:rPr>
                        <w:noProof/>
                      </w:rPr>
                    </w:pPr>
                    <w:r>
                      <w:rPr>
                        <w:noProof/>
                      </w:rPr>
                      <w:lastRenderedPageBreak/>
                      <w:t xml:space="preserve">[44] </w:t>
                    </w:r>
                  </w:p>
                </w:tc>
                <w:tc>
                  <w:tcPr>
                    <w:tcW w:w="4553" w:type="pct"/>
                    <w:hideMark/>
                  </w:tcPr>
                  <w:p w14:paraId="2820DFB1" w14:textId="77777777" w:rsidR="00AA531E" w:rsidRDefault="00AA531E">
                    <w:pPr>
                      <w:pStyle w:val="Bibliography"/>
                      <w:rPr>
                        <w:noProof/>
                      </w:rPr>
                    </w:pPr>
                    <w:r>
                      <w:rPr>
                        <w:noProof/>
                      </w:rPr>
                      <w:t>R. Madrak, J. Reid, M. Slabaugh and C. Tan, 22 March 2017. [Online]. Available: http://beamdocs.fnal.gov/AD-public/DocDB/ShowDocument?docid=5350.</w:t>
                    </w:r>
                  </w:p>
                </w:tc>
              </w:tr>
              <w:tr w:rsidR="006E3955" w14:paraId="2310D83F" w14:textId="77777777" w:rsidTr="006E3955">
                <w:trPr>
                  <w:divId w:val="823199215"/>
                  <w:tblCellSpacing w:w="15" w:type="dxa"/>
                </w:trPr>
                <w:tc>
                  <w:tcPr>
                    <w:tcW w:w="402" w:type="pct"/>
                    <w:hideMark/>
                  </w:tcPr>
                  <w:p w14:paraId="7377A2C5" w14:textId="77777777" w:rsidR="00AA531E" w:rsidRDefault="00AA531E">
                    <w:pPr>
                      <w:pStyle w:val="Bibliography"/>
                      <w:rPr>
                        <w:noProof/>
                      </w:rPr>
                    </w:pPr>
                    <w:r>
                      <w:rPr>
                        <w:noProof/>
                      </w:rPr>
                      <w:t xml:space="preserve">[45] </w:t>
                    </w:r>
                  </w:p>
                </w:tc>
                <w:tc>
                  <w:tcPr>
                    <w:tcW w:w="4553" w:type="pct"/>
                    <w:hideMark/>
                  </w:tcPr>
                  <w:p w14:paraId="4FAC60F8" w14:textId="77777777" w:rsidR="00AA531E" w:rsidRDefault="00AA531E">
                    <w:pPr>
                      <w:pStyle w:val="Bibliography"/>
                      <w:rPr>
                        <w:noProof/>
                      </w:rPr>
                    </w:pPr>
                    <w:r>
                      <w:rPr>
                        <w:noProof/>
                      </w:rPr>
                      <w:t>Richardson Electronics, July 2001. [Online]. Available: http://www.relltubes.com/products/Electron-Tubes-Vacuum-Devices/Tetrode/4CW150000E.html.</w:t>
                    </w:r>
                  </w:p>
                </w:tc>
              </w:tr>
              <w:tr w:rsidR="006E3955" w14:paraId="471087A3" w14:textId="77777777" w:rsidTr="006E3955">
                <w:trPr>
                  <w:divId w:val="823199215"/>
                  <w:tblCellSpacing w:w="15" w:type="dxa"/>
                </w:trPr>
                <w:tc>
                  <w:tcPr>
                    <w:tcW w:w="402" w:type="pct"/>
                    <w:hideMark/>
                  </w:tcPr>
                  <w:p w14:paraId="5844ADAB" w14:textId="77777777" w:rsidR="00AA531E" w:rsidRDefault="00AA531E">
                    <w:pPr>
                      <w:pStyle w:val="Bibliography"/>
                      <w:rPr>
                        <w:noProof/>
                      </w:rPr>
                    </w:pPr>
                    <w:r>
                      <w:rPr>
                        <w:noProof/>
                      </w:rPr>
                      <w:t xml:space="preserve">[46] </w:t>
                    </w:r>
                  </w:p>
                </w:tc>
                <w:tc>
                  <w:tcPr>
                    <w:tcW w:w="4553" w:type="pct"/>
                    <w:hideMark/>
                  </w:tcPr>
                  <w:p w14:paraId="5DC76F95" w14:textId="77777777" w:rsidR="00AA531E" w:rsidRDefault="00AA531E">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6E3955" w14:paraId="3031627E" w14:textId="77777777" w:rsidTr="006E3955">
                <w:trPr>
                  <w:divId w:val="823199215"/>
                  <w:tblCellSpacing w:w="15" w:type="dxa"/>
                </w:trPr>
                <w:tc>
                  <w:tcPr>
                    <w:tcW w:w="402" w:type="pct"/>
                    <w:hideMark/>
                  </w:tcPr>
                  <w:p w14:paraId="60305041" w14:textId="77777777" w:rsidR="00AA531E" w:rsidRDefault="00AA531E">
                    <w:pPr>
                      <w:pStyle w:val="Bibliography"/>
                      <w:rPr>
                        <w:noProof/>
                      </w:rPr>
                    </w:pPr>
                    <w:r>
                      <w:rPr>
                        <w:noProof/>
                      </w:rPr>
                      <w:t xml:space="preserve">[47] </w:t>
                    </w:r>
                  </w:p>
                </w:tc>
                <w:tc>
                  <w:tcPr>
                    <w:tcW w:w="4553" w:type="pct"/>
                    <w:hideMark/>
                  </w:tcPr>
                  <w:p w14:paraId="3883B7DD" w14:textId="77777777" w:rsidR="00AA531E" w:rsidRDefault="00AA531E">
                    <w:pPr>
                      <w:pStyle w:val="Bibliography"/>
                      <w:rPr>
                        <w:noProof/>
                      </w:rPr>
                    </w:pPr>
                    <w:r>
                      <w:rPr>
                        <w:noProof/>
                      </w:rPr>
                      <w:t>G. Jackson, "Review of Impedance Measurements at Fermilab," Batavia, 1990.</w:t>
                    </w:r>
                  </w:p>
                </w:tc>
              </w:tr>
              <w:tr w:rsidR="006E3955" w14:paraId="7047EE49" w14:textId="77777777" w:rsidTr="006E3955">
                <w:trPr>
                  <w:divId w:val="823199215"/>
                  <w:tblCellSpacing w:w="15" w:type="dxa"/>
                </w:trPr>
                <w:tc>
                  <w:tcPr>
                    <w:tcW w:w="402" w:type="pct"/>
                    <w:hideMark/>
                  </w:tcPr>
                  <w:p w14:paraId="719C4101" w14:textId="77777777" w:rsidR="00AA531E" w:rsidRDefault="00AA531E">
                    <w:pPr>
                      <w:pStyle w:val="Bibliography"/>
                      <w:rPr>
                        <w:noProof/>
                      </w:rPr>
                    </w:pPr>
                    <w:r>
                      <w:rPr>
                        <w:noProof/>
                      </w:rPr>
                      <w:t xml:space="preserve">[48] </w:t>
                    </w:r>
                  </w:p>
                </w:tc>
                <w:tc>
                  <w:tcPr>
                    <w:tcW w:w="4553" w:type="pct"/>
                    <w:hideMark/>
                  </w:tcPr>
                  <w:p w14:paraId="1276BD46" w14:textId="77777777" w:rsidR="00AA531E" w:rsidRDefault="00AA531E">
                    <w:pPr>
                      <w:pStyle w:val="Bibliography"/>
                      <w:rPr>
                        <w:noProof/>
                      </w:rPr>
                    </w:pPr>
                    <w:r>
                      <w:rPr>
                        <w:noProof/>
                      </w:rPr>
                      <w:t>Micro-Epsilon , "Infrared temperature sensors for universal measurements," Micro-Epsilon, 2018. [Online]. Available: https://www.micro-epsilon.com/temperature-sensors/thermoMETER_CT_basic/.</w:t>
                    </w:r>
                  </w:p>
                </w:tc>
              </w:tr>
              <w:tr w:rsidR="006E3955" w14:paraId="2524B407" w14:textId="77777777" w:rsidTr="006E3955">
                <w:trPr>
                  <w:divId w:val="823199215"/>
                  <w:tblCellSpacing w:w="15" w:type="dxa"/>
                </w:trPr>
                <w:tc>
                  <w:tcPr>
                    <w:tcW w:w="402" w:type="pct"/>
                    <w:hideMark/>
                  </w:tcPr>
                  <w:p w14:paraId="128D47C8" w14:textId="77777777" w:rsidR="00AA531E" w:rsidRDefault="00AA531E">
                    <w:pPr>
                      <w:pStyle w:val="Bibliography"/>
                      <w:rPr>
                        <w:noProof/>
                      </w:rPr>
                    </w:pPr>
                    <w:r>
                      <w:rPr>
                        <w:noProof/>
                      </w:rPr>
                      <w:t xml:space="preserve">[49] </w:t>
                    </w:r>
                  </w:p>
                </w:tc>
                <w:tc>
                  <w:tcPr>
                    <w:tcW w:w="4553" w:type="pct"/>
                    <w:hideMark/>
                  </w:tcPr>
                  <w:p w14:paraId="51076E71" w14:textId="77777777" w:rsidR="00AA531E" w:rsidRDefault="00AA531E">
                    <w:pPr>
                      <w:pStyle w:val="Bibliography"/>
                      <w:rPr>
                        <w:noProof/>
                      </w:rPr>
                    </w:pPr>
                    <w:r>
                      <w:rPr>
                        <w:noProof/>
                      </w:rPr>
                      <w:t>PTC Instruments, "Model 311C Celsius 20° to 180° C Fully Enclosed Sealed Surface Thermometer," PTC Instruments, 2018. [Online]. Available: http://ptc1-com.3dcartstores.com/Thermometer-311C.</w:t>
                    </w:r>
                  </w:p>
                </w:tc>
              </w:tr>
              <w:tr w:rsidR="006E3955" w14:paraId="6CB9A8A6" w14:textId="77777777" w:rsidTr="006E3955">
                <w:trPr>
                  <w:divId w:val="823199215"/>
                  <w:tblCellSpacing w:w="15" w:type="dxa"/>
                </w:trPr>
                <w:tc>
                  <w:tcPr>
                    <w:tcW w:w="402" w:type="pct"/>
                    <w:hideMark/>
                  </w:tcPr>
                  <w:p w14:paraId="0C1B3541" w14:textId="77777777" w:rsidR="00AA531E" w:rsidRDefault="00AA531E">
                    <w:pPr>
                      <w:pStyle w:val="Bibliography"/>
                      <w:rPr>
                        <w:noProof/>
                      </w:rPr>
                    </w:pPr>
                    <w:r>
                      <w:rPr>
                        <w:noProof/>
                      </w:rPr>
                      <w:t xml:space="preserve">[50] </w:t>
                    </w:r>
                  </w:p>
                </w:tc>
                <w:tc>
                  <w:tcPr>
                    <w:tcW w:w="4553" w:type="pct"/>
                    <w:hideMark/>
                  </w:tcPr>
                  <w:p w14:paraId="0AD6C7BF" w14:textId="77777777" w:rsidR="00AA531E" w:rsidRDefault="00AA531E">
                    <w:pPr>
                      <w:pStyle w:val="Bibliography"/>
                      <w:rPr>
                        <w:noProof/>
                      </w:rPr>
                    </w:pPr>
                    <w:r>
                      <w:rPr>
                        <w:noProof/>
                      </w:rPr>
                      <w:t xml:space="preserve">D. Edwards and M. Syphers, An introduction to the physics of high energy accelerators, New York, NY: John Wiley &amp; Sons, 1993. </w:t>
                    </w:r>
                  </w:p>
                </w:tc>
              </w:tr>
              <w:tr w:rsidR="006E3955" w14:paraId="4D3BD5DB" w14:textId="77777777" w:rsidTr="006E3955">
                <w:trPr>
                  <w:divId w:val="823199215"/>
                  <w:tblCellSpacing w:w="15" w:type="dxa"/>
                </w:trPr>
                <w:tc>
                  <w:tcPr>
                    <w:tcW w:w="402" w:type="pct"/>
                    <w:hideMark/>
                  </w:tcPr>
                  <w:p w14:paraId="2987E656" w14:textId="77777777" w:rsidR="00AA531E" w:rsidRDefault="00AA531E">
                    <w:pPr>
                      <w:pStyle w:val="Bibliography"/>
                      <w:rPr>
                        <w:noProof/>
                      </w:rPr>
                    </w:pPr>
                    <w:r>
                      <w:rPr>
                        <w:noProof/>
                      </w:rPr>
                      <w:t xml:space="preserve">[51] </w:t>
                    </w:r>
                  </w:p>
                </w:tc>
                <w:tc>
                  <w:tcPr>
                    <w:tcW w:w="4553" w:type="pct"/>
                    <w:hideMark/>
                  </w:tcPr>
                  <w:p w14:paraId="5D9C38CC" w14:textId="77777777" w:rsidR="00AA531E" w:rsidRDefault="00AA531E">
                    <w:pPr>
                      <w:pStyle w:val="Bibliography"/>
                      <w:rPr>
                        <w:noProof/>
                      </w:rPr>
                    </w:pPr>
                    <w:r>
                      <w:rPr>
                        <w:noProof/>
                      </w:rPr>
                      <w:t xml:space="preserve">T. Wangler, RF linear accelerators, 2nd edition ed., Verlag: Wiley-VCH, 2008. </w:t>
                    </w:r>
                  </w:p>
                </w:tc>
              </w:tr>
              <w:tr w:rsidR="006E3955" w14:paraId="02F5C7D0" w14:textId="77777777" w:rsidTr="006E3955">
                <w:trPr>
                  <w:divId w:val="823199215"/>
                  <w:tblCellSpacing w:w="15" w:type="dxa"/>
                </w:trPr>
                <w:tc>
                  <w:tcPr>
                    <w:tcW w:w="402" w:type="pct"/>
                    <w:hideMark/>
                  </w:tcPr>
                  <w:p w14:paraId="0B88140B" w14:textId="77777777" w:rsidR="00AA531E" w:rsidRDefault="00AA531E">
                    <w:pPr>
                      <w:pStyle w:val="Bibliography"/>
                      <w:rPr>
                        <w:noProof/>
                      </w:rPr>
                    </w:pPr>
                    <w:r>
                      <w:rPr>
                        <w:noProof/>
                      </w:rPr>
                      <w:t xml:space="preserve">[52] </w:t>
                    </w:r>
                  </w:p>
                </w:tc>
                <w:tc>
                  <w:tcPr>
                    <w:tcW w:w="4553" w:type="pct"/>
                    <w:hideMark/>
                  </w:tcPr>
                  <w:p w14:paraId="7E75A988" w14:textId="77777777" w:rsidR="00AA531E" w:rsidRDefault="00AA531E">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6E3955" w14:paraId="0DC380CA" w14:textId="77777777" w:rsidTr="006E3955">
                <w:trPr>
                  <w:divId w:val="823199215"/>
                  <w:tblCellSpacing w:w="15" w:type="dxa"/>
                </w:trPr>
                <w:tc>
                  <w:tcPr>
                    <w:tcW w:w="402" w:type="pct"/>
                    <w:hideMark/>
                  </w:tcPr>
                  <w:p w14:paraId="29FF1E5A" w14:textId="77777777" w:rsidR="00AA531E" w:rsidRDefault="00AA531E">
                    <w:pPr>
                      <w:pStyle w:val="Bibliography"/>
                      <w:rPr>
                        <w:noProof/>
                      </w:rPr>
                    </w:pPr>
                    <w:r>
                      <w:rPr>
                        <w:noProof/>
                      </w:rPr>
                      <w:t xml:space="preserve">[53] </w:t>
                    </w:r>
                  </w:p>
                </w:tc>
                <w:tc>
                  <w:tcPr>
                    <w:tcW w:w="4553" w:type="pct"/>
                    <w:hideMark/>
                  </w:tcPr>
                  <w:p w14:paraId="3B3C277C" w14:textId="77777777" w:rsidR="00AA531E" w:rsidRDefault="00AA531E">
                    <w:pPr>
                      <w:pStyle w:val="Bibliography"/>
                      <w:rPr>
                        <w:noProof/>
                      </w:rPr>
                    </w:pPr>
                    <w:r>
                      <w:rPr>
                        <w:noProof/>
                      </w:rPr>
                      <w:t xml:space="preserve">F. Niell, </w:t>
                    </w:r>
                    <w:r>
                      <w:rPr>
                        <w:i/>
                        <w:iCs/>
                        <w:noProof/>
                      </w:rPr>
                      <w:t xml:space="preserve">Private communication, </w:t>
                    </w:r>
                    <w:r>
                      <w:rPr>
                        <w:noProof/>
                      </w:rPr>
                      <w:t xml:space="preserve">2015. </w:t>
                    </w:r>
                  </w:p>
                </w:tc>
              </w:tr>
            </w:tbl>
            <w:p w14:paraId="20307677" w14:textId="77777777" w:rsidR="00AA531E" w:rsidRDefault="00AA531E">
              <w:pPr>
                <w:divId w:val="823199215"/>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headerReference w:type="default" r:id="rId139"/>
      <w:footerReference w:type="even" r:id="rId140"/>
      <w:footerReference w:type="default" r:id="rId141"/>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571061" w14:textId="77777777" w:rsidR="004E2C8E" w:rsidRDefault="004E2C8E">
      <w:pPr>
        <w:spacing w:after="0" w:line="240" w:lineRule="auto"/>
      </w:pPr>
      <w:r>
        <w:separator/>
      </w:r>
    </w:p>
    <w:p w14:paraId="3B1C28BD" w14:textId="77777777" w:rsidR="004E2C8E" w:rsidRDefault="004E2C8E"/>
  </w:endnote>
  <w:endnote w:type="continuationSeparator" w:id="0">
    <w:p w14:paraId="1EA556AB" w14:textId="77777777" w:rsidR="004E2C8E" w:rsidRDefault="004E2C8E">
      <w:pPr>
        <w:spacing w:after="0" w:line="240" w:lineRule="auto"/>
      </w:pPr>
      <w:r>
        <w:continuationSeparator/>
      </w:r>
    </w:p>
    <w:p w14:paraId="47FA9F02" w14:textId="77777777" w:rsidR="004E2C8E" w:rsidRDefault="004E2C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altName w:val="HGS明朝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Times">
    <w:altName w:val="Calibri"/>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00"/>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B53F60" w:rsidRDefault="00B53F60">
    <w:pPr>
      <w:jc w:val="right"/>
    </w:pPr>
  </w:p>
  <w:p w14:paraId="77C5D372" w14:textId="77777777" w:rsidR="00B53F60" w:rsidRDefault="00B53F60">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B53F60" w:rsidRDefault="00B53F60">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B53F60" w:rsidRDefault="00B53F60">
    <w:pPr>
      <w:pStyle w:val="NoSpacing"/>
      <w:rPr>
        <w:sz w:val="2"/>
        <w:szCs w:val="2"/>
      </w:rPr>
    </w:pPr>
  </w:p>
  <w:p w14:paraId="0127E1FD" w14:textId="77777777" w:rsidR="00B53F60" w:rsidRDefault="00B53F60"/>
  <w:p w14:paraId="721559C9" w14:textId="77777777" w:rsidR="00B53F60" w:rsidRDefault="00B53F60"/>
  <w:p w14:paraId="38225AAC" w14:textId="77777777" w:rsidR="00B53F60" w:rsidRDefault="00B53F60"/>
  <w:p w14:paraId="64FAB53D" w14:textId="77777777" w:rsidR="00B53F60" w:rsidRDefault="00B53F6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0E053CFB" w:rsidR="00B53F60" w:rsidRDefault="00B53F60">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6E3955">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B53F60" w:rsidRDefault="00B53F6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C09500" w14:textId="77777777" w:rsidR="004E2C8E" w:rsidRDefault="004E2C8E">
      <w:pPr>
        <w:spacing w:after="0" w:line="240" w:lineRule="auto"/>
      </w:pPr>
      <w:r>
        <w:separator/>
      </w:r>
    </w:p>
    <w:p w14:paraId="3120C81D" w14:textId="77777777" w:rsidR="004E2C8E" w:rsidRDefault="004E2C8E"/>
  </w:footnote>
  <w:footnote w:type="continuationSeparator" w:id="0">
    <w:p w14:paraId="7B1D49B4" w14:textId="77777777" w:rsidR="004E2C8E" w:rsidRDefault="004E2C8E">
      <w:pPr>
        <w:spacing w:after="0" w:line="240" w:lineRule="auto"/>
      </w:pPr>
      <w:r>
        <w:continuationSeparator/>
      </w:r>
    </w:p>
    <w:p w14:paraId="2DA178D3" w14:textId="77777777" w:rsidR="004E2C8E" w:rsidRDefault="004E2C8E"/>
  </w:footnote>
  <w:footnote w:id="1">
    <w:p w14:paraId="7EE16888" w14:textId="54B33812" w:rsidR="00B53F60" w:rsidRPr="00DD4536" w:rsidRDefault="00B53F60">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B53F60" w:rsidRDefault="00B53F60"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B53F60" w:rsidRPr="00DD4536" w:rsidRDefault="00B53F60">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6F97E695" w:rsidR="00B53F60" w:rsidRPr="00DD4536" w:rsidRDefault="00B53F60">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B53F60" w:rsidRDefault="00B53F60"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B53F60" w:rsidRPr="00684724" w:rsidRDefault="00B53F60"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B53F60" w:rsidRDefault="00B53F60">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B53F60" w:rsidRDefault="00B53F60">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B53F60" w:rsidRDefault="00B53F6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4"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9"/>
  </w:num>
  <w:num w:numId="3">
    <w:abstractNumId w:val="31"/>
  </w:num>
  <w:num w:numId="4">
    <w:abstractNumId w:val="18"/>
  </w:num>
  <w:num w:numId="5">
    <w:abstractNumId w:val="4"/>
  </w:num>
  <w:num w:numId="6">
    <w:abstractNumId w:val="17"/>
  </w:num>
  <w:num w:numId="7">
    <w:abstractNumId w:val="32"/>
  </w:num>
  <w:num w:numId="8">
    <w:abstractNumId w:val="28"/>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5"/>
  </w:num>
  <w:num w:numId="12">
    <w:abstractNumId w:val="10"/>
  </w:num>
  <w:num w:numId="13">
    <w:abstractNumId w:val="35"/>
  </w:num>
  <w:num w:numId="14">
    <w:abstractNumId w:val="0"/>
  </w:num>
  <w:num w:numId="15">
    <w:abstractNumId w:val="45"/>
  </w:num>
  <w:num w:numId="16">
    <w:abstractNumId w:val="30"/>
  </w:num>
  <w:num w:numId="17">
    <w:abstractNumId w:val="40"/>
  </w:num>
  <w:num w:numId="18">
    <w:abstractNumId w:val="26"/>
  </w:num>
  <w:num w:numId="19">
    <w:abstractNumId w:val="22"/>
  </w:num>
  <w:num w:numId="20">
    <w:abstractNumId w:val="44"/>
  </w:num>
  <w:num w:numId="21">
    <w:abstractNumId w:val="41"/>
  </w:num>
  <w:num w:numId="22">
    <w:abstractNumId w:val="13"/>
  </w:num>
  <w:num w:numId="23">
    <w:abstractNumId w:val="24"/>
  </w:num>
  <w:num w:numId="24">
    <w:abstractNumId w:val="2"/>
  </w:num>
  <w:num w:numId="25">
    <w:abstractNumId w:val="16"/>
  </w:num>
  <w:num w:numId="26">
    <w:abstractNumId w:val="29"/>
  </w:num>
  <w:num w:numId="27">
    <w:abstractNumId w:val="12"/>
  </w:num>
  <w:num w:numId="28">
    <w:abstractNumId w:val="36"/>
  </w:num>
  <w:num w:numId="29">
    <w:abstractNumId w:val="1"/>
  </w:num>
  <w:num w:numId="30">
    <w:abstractNumId w:val="38"/>
  </w:num>
  <w:num w:numId="31">
    <w:abstractNumId w:val="20"/>
  </w:num>
  <w:num w:numId="32">
    <w:abstractNumId w:val="14"/>
  </w:num>
  <w:num w:numId="33">
    <w:abstractNumId w:val="8"/>
  </w:num>
  <w:num w:numId="34">
    <w:abstractNumId w:val="23"/>
  </w:num>
  <w:num w:numId="35">
    <w:abstractNumId w:val="7"/>
  </w:num>
  <w:num w:numId="36">
    <w:abstractNumId w:val="15"/>
  </w:num>
  <w:num w:numId="37">
    <w:abstractNumId w:val="33"/>
  </w:num>
  <w:num w:numId="38">
    <w:abstractNumId w:val="25"/>
  </w:num>
  <w:num w:numId="39">
    <w:abstractNumId w:val="3"/>
  </w:num>
  <w:num w:numId="40">
    <w:abstractNumId w:val="37"/>
  </w:num>
  <w:num w:numId="41">
    <w:abstractNumId w:val="6"/>
  </w:num>
  <w:num w:numId="42">
    <w:abstractNumId w:val="34"/>
  </w:num>
  <w:num w:numId="43">
    <w:abstractNumId w:val="11"/>
  </w:num>
  <w:num w:numId="44">
    <w:abstractNumId w:val="46"/>
  </w:num>
  <w:num w:numId="45">
    <w:abstractNumId w:val="43"/>
  </w:num>
  <w:num w:numId="46">
    <w:abstractNumId w:val="9"/>
  </w:num>
  <w:num w:numId="47">
    <w:abstractNumId w:val="19"/>
  </w:num>
  <w:num w:numId="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7"/>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874"/>
    <w:rsid w:val="00013AAF"/>
    <w:rsid w:val="00014E21"/>
    <w:rsid w:val="00015373"/>
    <w:rsid w:val="00015677"/>
    <w:rsid w:val="000168F7"/>
    <w:rsid w:val="00016BE6"/>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C22"/>
    <w:rsid w:val="0004279D"/>
    <w:rsid w:val="00042FE0"/>
    <w:rsid w:val="0004306E"/>
    <w:rsid w:val="000433AB"/>
    <w:rsid w:val="00043763"/>
    <w:rsid w:val="0004427B"/>
    <w:rsid w:val="0004608C"/>
    <w:rsid w:val="000460B9"/>
    <w:rsid w:val="00050381"/>
    <w:rsid w:val="00052EA6"/>
    <w:rsid w:val="000539ED"/>
    <w:rsid w:val="00053A7D"/>
    <w:rsid w:val="000544FF"/>
    <w:rsid w:val="00054B3A"/>
    <w:rsid w:val="00054C6F"/>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E55"/>
    <w:rsid w:val="000940BD"/>
    <w:rsid w:val="00094298"/>
    <w:rsid w:val="00094D2A"/>
    <w:rsid w:val="00095DC0"/>
    <w:rsid w:val="00095FD8"/>
    <w:rsid w:val="00096206"/>
    <w:rsid w:val="000966E5"/>
    <w:rsid w:val="00096CB1"/>
    <w:rsid w:val="00097224"/>
    <w:rsid w:val="00097543"/>
    <w:rsid w:val="000A1194"/>
    <w:rsid w:val="000A35A8"/>
    <w:rsid w:val="000A4D88"/>
    <w:rsid w:val="000A50B6"/>
    <w:rsid w:val="000A5609"/>
    <w:rsid w:val="000A56DC"/>
    <w:rsid w:val="000A5744"/>
    <w:rsid w:val="000A5790"/>
    <w:rsid w:val="000A684B"/>
    <w:rsid w:val="000A7016"/>
    <w:rsid w:val="000A714A"/>
    <w:rsid w:val="000A7B34"/>
    <w:rsid w:val="000B0395"/>
    <w:rsid w:val="000B047D"/>
    <w:rsid w:val="000B0CC2"/>
    <w:rsid w:val="000B0F13"/>
    <w:rsid w:val="000B142F"/>
    <w:rsid w:val="000B27D4"/>
    <w:rsid w:val="000B2A21"/>
    <w:rsid w:val="000B2B1D"/>
    <w:rsid w:val="000B2D39"/>
    <w:rsid w:val="000B327A"/>
    <w:rsid w:val="000B37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3CA7"/>
    <w:rsid w:val="000D443F"/>
    <w:rsid w:val="000D4685"/>
    <w:rsid w:val="000D5E5D"/>
    <w:rsid w:val="000D64DE"/>
    <w:rsid w:val="000D68C6"/>
    <w:rsid w:val="000D6A31"/>
    <w:rsid w:val="000D7C73"/>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EAD"/>
    <w:rsid w:val="000F10E4"/>
    <w:rsid w:val="000F136E"/>
    <w:rsid w:val="000F2D5C"/>
    <w:rsid w:val="000F2E37"/>
    <w:rsid w:val="000F3CE6"/>
    <w:rsid w:val="000F3D4D"/>
    <w:rsid w:val="000F4C53"/>
    <w:rsid w:val="000F552B"/>
    <w:rsid w:val="000F5BE3"/>
    <w:rsid w:val="000F5FE5"/>
    <w:rsid w:val="000F6998"/>
    <w:rsid w:val="000F770D"/>
    <w:rsid w:val="000F7BD4"/>
    <w:rsid w:val="001007E8"/>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0C50"/>
    <w:rsid w:val="00111C33"/>
    <w:rsid w:val="001150CF"/>
    <w:rsid w:val="00115785"/>
    <w:rsid w:val="0011608C"/>
    <w:rsid w:val="00116BBF"/>
    <w:rsid w:val="00116C86"/>
    <w:rsid w:val="0012025D"/>
    <w:rsid w:val="00120FDB"/>
    <w:rsid w:val="001210EC"/>
    <w:rsid w:val="0012146A"/>
    <w:rsid w:val="00122009"/>
    <w:rsid w:val="0012260D"/>
    <w:rsid w:val="0012314A"/>
    <w:rsid w:val="00124646"/>
    <w:rsid w:val="00125248"/>
    <w:rsid w:val="001252A9"/>
    <w:rsid w:val="00126150"/>
    <w:rsid w:val="00126604"/>
    <w:rsid w:val="001266F4"/>
    <w:rsid w:val="00126989"/>
    <w:rsid w:val="001269EB"/>
    <w:rsid w:val="00126E3A"/>
    <w:rsid w:val="00127437"/>
    <w:rsid w:val="0012788D"/>
    <w:rsid w:val="00127EB7"/>
    <w:rsid w:val="001302F0"/>
    <w:rsid w:val="001303B4"/>
    <w:rsid w:val="001304FF"/>
    <w:rsid w:val="001305AE"/>
    <w:rsid w:val="001312BA"/>
    <w:rsid w:val="001315BE"/>
    <w:rsid w:val="00132454"/>
    <w:rsid w:val="00132F57"/>
    <w:rsid w:val="001352BB"/>
    <w:rsid w:val="00135840"/>
    <w:rsid w:val="001363CA"/>
    <w:rsid w:val="00137BFB"/>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88F"/>
    <w:rsid w:val="00147B03"/>
    <w:rsid w:val="00153421"/>
    <w:rsid w:val="00153FBA"/>
    <w:rsid w:val="00154AD5"/>
    <w:rsid w:val="00154E32"/>
    <w:rsid w:val="00155C5D"/>
    <w:rsid w:val="00155E1B"/>
    <w:rsid w:val="00155FD7"/>
    <w:rsid w:val="00156BB2"/>
    <w:rsid w:val="00156EA2"/>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662"/>
    <w:rsid w:val="001767AA"/>
    <w:rsid w:val="00176C5E"/>
    <w:rsid w:val="00177242"/>
    <w:rsid w:val="00180668"/>
    <w:rsid w:val="00180808"/>
    <w:rsid w:val="00181971"/>
    <w:rsid w:val="00181E28"/>
    <w:rsid w:val="00182A85"/>
    <w:rsid w:val="00183267"/>
    <w:rsid w:val="00183400"/>
    <w:rsid w:val="00183A17"/>
    <w:rsid w:val="00183FA2"/>
    <w:rsid w:val="00184048"/>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52F3"/>
    <w:rsid w:val="001960EA"/>
    <w:rsid w:val="00196797"/>
    <w:rsid w:val="00196956"/>
    <w:rsid w:val="00197162"/>
    <w:rsid w:val="00197279"/>
    <w:rsid w:val="001973D0"/>
    <w:rsid w:val="001A074C"/>
    <w:rsid w:val="001A1878"/>
    <w:rsid w:val="001A1E3E"/>
    <w:rsid w:val="001A2A6D"/>
    <w:rsid w:val="001A2F52"/>
    <w:rsid w:val="001A2FE2"/>
    <w:rsid w:val="001A303F"/>
    <w:rsid w:val="001A393A"/>
    <w:rsid w:val="001A3B98"/>
    <w:rsid w:val="001A44AF"/>
    <w:rsid w:val="001A4532"/>
    <w:rsid w:val="001A475C"/>
    <w:rsid w:val="001A593E"/>
    <w:rsid w:val="001A5E03"/>
    <w:rsid w:val="001A7C35"/>
    <w:rsid w:val="001B017D"/>
    <w:rsid w:val="001B081F"/>
    <w:rsid w:val="001B0D55"/>
    <w:rsid w:val="001B0D78"/>
    <w:rsid w:val="001B1A22"/>
    <w:rsid w:val="001B1F8A"/>
    <w:rsid w:val="001B284D"/>
    <w:rsid w:val="001B55A0"/>
    <w:rsid w:val="001B67AF"/>
    <w:rsid w:val="001B7114"/>
    <w:rsid w:val="001C01EB"/>
    <w:rsid w:val="001C1164"/>
    <w:rsid w:val="001C1229"/>
    <w:rsid w:val="001C129D"/>
    <w:rsid w:val="001C147B"/>
    <w:rsid w:val="001C156E"/>
    <w:rsid w:val="001C1623"/>
    <w:rsid w:val="001C215B"/>
    <w:rsid w:val="001C28D9"/>
    <w:rsid w:val="001C33D5"/>
    <w:rsid w:val="001C3506"/>
    <w:rsid w:val="001C3F90"/>
    <w:rsid w:val="001C4D3B"/>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AF5"/>
    <w:rsid w:val="00213A2E"/>
    <w:rsid w:val="00214099"/>
    <w:rsid w:val="0021628B"/>
    <w:rsid w:val="00216D84"/>
    <w:rsid w:val="00220008"/>
    <w:rsid w:val="002208F0"/>
    <w:rsid w:val="002212C8"/>
    <w:rsid w:val="00221A9E"/>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20CF"/>
    <w:rsid w:val="00232BA3"/>
    <w:rsid w:val="00233D0F"/>
    <w:rsid w:val="0023417B"/>
    <w:rsid w:val="002348DC"/>
    <w:rsid w:val="00234EF6"/>
    <w:rsid w:val="00235A70"/>
    <w:rsid w:val="002360C4"/>
    <w:rsid w:val="0023646C"/>
    <w:rsid w:val="0023649E"/>
    <w:rsid w:val="00237817"/>
    <w:rsid w:val="002379BD"/>
    <w:rsid w:val="0024293C"/>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07F"/>
    <w:rsid w:val="00292B57"/>
    <w:rsid w:val="00292DBD"/>
    <w:rsid w:val="00292E22"/>
    <w:rsid w:val="0029424E"/>
    <w:rsid w:val="002950FD"/>
    <w:rsid w:val="00295859"/>
    <w:rsid w:val="00295B28"/>
    <w:rsid w:val="00295F4C"/>
    <w:rsid w:val="00296EF7"/>
    <w:rsid w:val="002A0500"/>
    <w:rsid w:val="002A0574"/>
    <w:rsid w:val="002A075B"/>
    <w:rsid w:val="002A0D0F"/>
    <w:rsid w:val="002A0D52"/>
    <w:rsid w:val="002A1FFC"/>
    <w:rsid w:val="002A224D"/>
    <w:rsid w:val="002A2349"/>
    <w:rsid w:val="002A28AA"/>
    <w:rsid w:val="002A2DFA"/>
    <w:rsid w:val="002A2E36"/>
    <w:rsid w:val="002A37A9"/>
    <w:rsid w:val="002A4052"/>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85F"/>
    <w:rsid w:val="002B3485"/>
    <w:rsid w:val="002B57C3"/>
    <w:rsid w:val="002B57F1"/>
    <w:rsid w:val="002B5963"/>
    <w:rsid w:val="002B5AF9"/>
    <w:rsid w:val="002B7C83"/>
    <w:rsid w:val="002C0D03"/>
    <w:rsid w:val="002C131E"/>
    <w:rsid w:val="002C140A"/>
    <w:rsid w:val="002C1902"/>
    <w:rsid w:val="002C27B7"/>
    <w:rsid w:val="002C2B14"/>
    <w:rsid w:val="002C2CA9"/>
    <w:rsid w:val="002C2CFC"/>
    <w:rsid w:val="002C5C6C"/>
    <w:rsid w:val="002C649E"/>
    <w:rsid w:val="002C6F74"/>
    <w:rsid w:val="002C7576"/>
    <w:rsid w:val="002C7930"/>
    <w:rsid w:val="002C796A"/>
    <w:rsid w:val="002C7B79"/>
    <w:rsid w:val="002C7C3C"/>
    <w:rsid w:val="002D09EC"/>
    <w:rsid w:val="002D0A36"/>
    <w:rsid w:val="002D0B5E"/>
    <w:rsid w:val="002D1661"/>
    <w:rsid w:val="002D17AF"/>
    <w:rsid w:val="002D1989"/>
    <w:rsid w:val="002D273B"/>
    <w:rsid w:val="002D3E6A"/>
    <w:rsid w:val="002D422F"/>
    <w:rsid w:val="002D49B4"/>
    <w:rsid w:val="002D53E6"/>
    <w:rsid w:val="002D58B1"/>
    <w:rsid w:val="002D5D16"/>
    <w:rsid w:val="002D5E2D"/>
    <w:rsid w:val="002D62DC"/>
    <w:rsid w:val="002D636A"/>
    <w:rsid w:val="002D7AE4"/>
    <w:rsid w:val="002E0E2C"/>
    <w:rsid w:val="002E1765"/>
    <w:rsid w:val="002E18A6"/>
    <w:rsid w:val="002E1942"/>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D59"/>
    <w:rsid w:val="003050D7"/>
    <w:rsid w:val="003058A3"/>
    <w:rsid w:val="00305B7F"/>
    <w:rsid w:val="00305E97"/>
    <w:rsid w:val="00305F47"/>
    <w:rsid w:val="00306C0B"/>
    <w:rsid w:val="00310426"/>
    <w:rsid w:val="00310FD4"/>
    <w:rsid w:val="00312A43"/>
    <w:rsid w:val="00312BE8"/>
    <w:rsid w:val="00312C06"/>
    <w:rsid w:val="003144D1"/>
    <w:rsid w:val="00314758"/>
    <w:rsid w:val="003156C2"/>
    <w:rsid w:val="0031596C"/>
    <w:rsid w:val="00316D52"/>
    <w:rsid w:val="0031718B"/>
    <w:rsid w:val="0031755F"/>
    <w:rsid w:val="00317B79"/>
    <w:rsid w:val="00317EB8"/>
    <w:rsid w:val="003202C5"/>
    <w:rsid w:val="00320642"/>
    <w:rsid w:val="00320A90"/>
    <w:rsid w:val="00322550"/>
    <w:rsid w:val="00322F56"/>
    <w:rsid w:val="00323838"/>
    <w:rsid w:val="0032399D"/>
    <w:rsid w:val="003249A8"/>
    <w:rsid w:val="00326EC0"/>
    <w:rsid w:val="00327785"/>
    <w:rsid w:val="00327B15"/>
    <w:rsid w:val="0033028D"/>
    <w:rsid w:val="0033087D"/>
    <w:rsid w:val="00330ADD"/>
    <w:rsid w:val="0033386C"/>
    <w:rsid w:val="00335625"/>
    <w:rsid w:val="00335899"/>
    <w:rsid w:val="0033596A"/>
    <w:rsid w:val="0033692C"/>
    <w:rsid w:val="00336D09"/>
    <w:rsid w:val="00337774"/>
    <w:rsid w:val="003377FD"/>
    <w:rsid w:val="00340646"/>
    <w:rsid w:val="003410AB"/>
    <w:rsid w:val="003416AE"/>
    <w:rsid w:val="0034250B"/>
    <w:rsid w:val="00342622"/>
    <w:rsid w:val="00342A25"/>
    <w:rsid w:val="00343981"/>
    <w:rsid w:val="00344307"/>
    <w:rsid w:val="00344DD9"/>
    <w:rsid w:val="003455A8"/>
    <w:rsid w:val="00346202"/>
    <w:rsid w:val="00346819"/>
    <w:rsid w:val="00346D3F"/>
    <w:rsid w:val="00350756"/>
    <w:rsid w:val="00351C69"/>
    <w:rsid w:val="00351E92"/>
    <w:rsid w:val="0035377B"/>
    <w:rsid w:val="00354AB6"/>
    <w:rsid w:val="00354B83"/>
    <w:rsid w:val="00354D02"/>
    <w:rsid w:val="0035635C"/>
    <w:rsid w:val="0035670A"/>
    <w:rsid w:val="00356C49"/>
    <w:rsid w:val="003570DF"/>
    <w:rsid w:val="00357CF5"/>
    <w:rsid w:val="0036233B"/>
    <w:rsid w:val="00362F13"/>
    <w:rsid w:val="003632B5"/>
    <w:rsid w:val="00363C31"/>
    <w:rsid w:val="00363F6A"/>
    <w:rsid w:val="0036404B"/>
    <w:rsid w:val="00364D2A"/>
    <w:rsid w:val="00366221"/>
    <w:rsid w:val="003662FD"/>
    <w:rsid w:val="0036642E"/>
    <w:rsid w:val="0036642F"/>
    <w:rsid w:val="00366ABD"/>
    <w:rsid w:val="0036731D"/>
    <w:rsid w:val="00370BC6"/>
    <w:rsid w:val="00371B53"/>
    <w:rsid w:val="00371F27"/>
    <w:rsid w:val="00373525"/>
    <w:rsid w:val="00374548"/>
    <w:rsid w:val="003746F5"/>
    <w:rsid w:val="00374824"/>
    <w:rsid w:val="00375C3D"/>
    <w:rsid w:val="00376048"/>
    <w:rsid w:val="003764F8"/>
    <w:rsid w:val="003779ED"/>
    <w:rsid w:val="00380274"/>
    <w:rsid w:val="00380619"/>
    <w:rsid w:val="003811ED"/>
    <w:rsid w:val="00383B21"/>
    <w:rsid w:val="003855A2"/>
    <w:rsid w:val="00385F1E"/>
    <w:rsid w:val="003871EB"/>
    <w:rsid w:val="00387BE3"/>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40DD"/>
    <w:rsid w:val="003B416B"/>
    <w:rsid w:val="003B5598"/>
    <w:rsid w:val="003B5BD1"/>
    <w:rsid w:val="003B62DD"/>
    <w:rsid w:val="003B6A99"/>
    <w:rsid w:val="003C00E8"/>
    <w:rsid w:val="003C1A26"/>
    <w:rsid w:val="003C1C37"/>
    <w:rsid w:val="003C1E22"/>
    <w:rsid w:val="003C1FB1"/>
    <w:rsid w:val="003C2529"/>
    <w:rsid w:val="003C273F"/>
    <w:rsid w:val="003C2D10"/>
    <w:rsid w:val="003C3DFE"/>
    <w:rsid w:val="003C40CC"/>
    <w:rsid w:val="003C5FD2"/>
    <w:rsid w:val="003C710B"/>
    <w:rsid w:val="003C741C"/>
    <w:rsid w:val="003D002D"/>
    <w:rsid w:val="003D00F8"/>
    <w:rsid w:val="003D01CF"/>
    <w:rsid w:val="003D058E"/>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367B"/>
    <w:rsid w:val="003E5E7A"/>
    <w:rsid w:val="003E635F"/>
    <w:rsid w:val="003E77DA"/>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50A"/>
    <w:rsid w:val="00413999"/>
    <w:rsid w:val="00413C2D"/>
    <w:rsid w:val="00413F22"/>
    <w:rsid w:val="00414907"/>
    <w:rsid w:val="00414A89"/>
    <w:rsid w:val="004157DD"/>
    <w:rsid w:val="00415AE9"/>
    <w:rsid w:val="0041608C"/>
    <w:rsid w:val="00416090"/>
    <w:rsid w:val="0041668F"/>
    <w:rsid w:val="00416788"/>
    <w:rsid w:val="00416C54"/>
    <w:rsid w:val="00417061"/>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538"/>
    <w:rsid w:val="004349A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53CF"/>
    <w:rsid w:val="00476028"/>
    <w:rsid w:val="00476508"/>
    <w:rsid w:val="0047739E"/>
    <w:rsid w:val="004778FF"/>
    <w:rsid w:val="00477FCC"/>
    <w:rsid w:val="00480681"/>
    <w:rsid w:val="00480977"/>
    <w:rsid w:val="00480BBF"/>
    <w:rsid w:val="00482038"/>
    <w:rsid w:val="0048213C"/>
    <w:rsid w:val="00482B85"/>
    <w:rsid w:val="00484182"/>
    <w:rsid w:val="00484425"/>
    <w:rsid w:val="0048495C"/>
    <w:rsid w:val="00484B93"/>
    <w:rsid w:val="00484C55"/>
    <w:rsid w:val="0048593A"/>
    <w:rsid w:val="00485B57"/>
    <w:rsid w:val="00485DD4"/>
    <w:rsid w:val="00486E28"/>
    <w:rsid w:val="00490B5E"/>
    <w:rsid w:val="00491665"/>
    <w:rsid w:val="00491DBC"/>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AFE"/>
    <w:rsid w:val="004A3694"/>
    <w:rsid w:val="004A3C62"/>
    <w:rsid w:val="004A4CA6"/>
    <w:rsid w:val="004A51B3"/>
    <w:rsid w:val="004A66D4"/>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673"/>
    <w:rsid w:val="004D667E"/>
    <w:rsid w:val="004D681A"/>
    <w:rsid w:val="004D6CEA"/>
    <w:rsid w:val="004D7336"/>
    <w:rsid w:val="004D7D4F"/>
    <w:rsid w:val="004E0B96"/>
    <w:rsid w:val="004E0C02"/>
    <w:rsid w:val="004E1200"/>
    <w:rsid w:val="004E1809"/>
    <w:rsid w:val="004E2C8E"/>
    <w:rsid w:val="004E304F"/>
    <w:rsid w:val="004E36C1"/>
    <w:rsid w:val="004E4883"/>
    <w:rsid w:val="004E4BDF"/>
    <w:rsid w:val="004E4FE6"/>
    <w:rsid w:val="004E51B5"/>
    <w:rsid w:val="004E6A2F"/>
    <w:rsid w:val="004E7495"/>
    <w:rsid w:val="004E7E7D"/>
    <w:rsid w:val="004F0E9D"/>
    <w:rsid w:val="004F2019"/>
    <w:rsid w:val="004F2917"/>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0AF"/>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0F9C"/>
    <w:rsid w:val="005214E1"/>
    <w:rsid w:val="0052249D"/>
    <w:rsid w:val="005225AC"/>
    <w:rsid w:val="00523E2E"/>
    <w:rsid w:val="00523EC5"/>
    <w:rsid w:val="005243B1"/>
    <w:rsid w:val="00524A31"/>
    <w:rsid w:val="0052514C"/>
    <w:rsid w:val="00526992"/>
    <w:rsid w:val="005304E9"/>
    <w:rsid w:val="005317B6"/>
    <w:rsid w:val="005317D1"/>
    <w:rsid w:val="00532242"/>
    <w:rsid w:val="00533853"/>
    <w:rsid w:val="0053404A"/>
    <w:rsid w:val="00536065"/>
    <w:rsid w:val="00537868"/>
    <w:rsid w:val="00537ED1"/>
    <w:rsid w:val="00540FD6"/>
    <w:rsid w:val="00543E6B"/>
    <w:rsid w:val="005448D8"/>
    <w:rsid w:val="005449D8"/>
    <w:rsid w:val="00544B31"/>
    <w:rsid w:val="00545634"/>
    <w:rsid w:val="00545B1E"/>
    <w:rsid w:val="0054636A"/>
    <w:rsid w:val="005464BC"/>
    <w:rsid w:val="00546988"/>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5D1"/>
    <w:rsid w:val="00563824"/>
    <w:rsid w:val="00563862"/>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6C7F"/>
    <w:rsid w:val="005777B7"/>
    <w:rsid w:val="00577E56"/>
    <w:rsid w:val="005805AB"/>
    <w:rsid w:val="00580610"/>
    <w:rsid w:val="005811CA"/>
    <w:rsid w:val="0058145C"/>
    <w:rsid w:val="00581DFE"/>
    <w:rsid w:val="00582635"/>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70C"/>
    <w:rsid w:val="005B1855"/>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17EB"/>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2FA2"/>
    <w:rsid w:val="00623165"/>
    <w:rsid w:val="006248A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719"/>
    <w:rsid w:val="00635863"/>
    <w:rsid w:val="00636B88"/>
    <w:rsid w:val="00640C00"/>
    <w:rsid w:val="00640C7F"/>
    <w:rsid w:val="00641FE2"/>
    <w:rsid w:val="0064215B"/>
    <w:rsid w:val="006424A3"/>
    <w:rsid w:val="006438B5"/>
    <w:rsid w:val="00644BEC"/>
    <w:rsid w:val="00644BF9"/>
    <w:rsid w:val="00644D8F"/>
    <w:rsid w:val="00645034"/>
    <w:rsid w:val="00650744"/>
    <w:rsid w:val="00650794"/>
    <w:rsid w:val="00650882"/>
    <w:rsid w:val="00650AA6"/>
    <w:rsid w:val="00650E32"/>
    <w:rsid w:val="0065257D"/>
    <w:rsid w:val="0065307A"/>
    <w:rsid w:val="00654AA0"/>
    <w:rsid w:val="006554E4"/>
    <w:rsid w:val="00655576"/>
    <w:rsid w:val="006555C3"/>
    <w:rsid w:val="00655D69"/>
    <w:rsid w:val="006560EC"/>
    <w:rsid w:val="00656151"/>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194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26B9"/>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626"/>
    <w:rsid w:val="006A76EE"/>
    <w:rsid w:val="006B0282"/>
    <w:rsid w:val="006B03B1"/>
    <w:rsid w:val="006B1A1F"/>
    <w:rsid w:val="006B1BA1"/>
    <w:rsid w:val="006B1D06"/>
    <w:rsid w:val="006B1E8E"/>
    <w:rsid w:val="006B311F"/>
    <w:rsid w:val="006B3383"/>
    <w:rsid w:val="006B33B3"/>
    <w:rsid w:val="006B7777"/>
    <w:rsid w:val="006B7BF9"/>
    <w:rsid w:val="006C02EC"/>
    <w:rsid w:val="006C248D"/>
    <w:rsid w:val="006C28FD"/>
    <w:rsid w:val="006C2BBF"/>
    <w:rsid w:val="006C2C24"/>
    <w:rsid w:val="006C37A1"/>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3972"/>
    <w:rsid w:val="006D3BF9"/>
    <w:rsid w:val="006D46E2"/>
    <w:rsid w:val="006D4CE5"/>
    <w:rsid w:val="006D56F7"/>
    <w:rsid w:val="006D5748"/>
    <w:rsid w:val="006D667F"/>
    <w:rsid w:val="006D6DAF"/>
    <w:rsid w:val="006D767E"/>
    <w:rsid w:val="006D7CAF"/>
    <w:rsid w:val="006E0CC8"/>
    <w:rsid w:val="006E0DFC"/>
    <w:rsid w:val="006E212D"/>
    <w:rsid w:val="006E27A4"/>
    <w:rsid w:val="006E2EEF"/>
    <w:rsid w:val="006E3955"/>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1F6"/>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7C1"/>
    <w:rsid w:val="0073530E"/>
    <w:rsid w:val="00735875"/>
    <w:rsid w:val="00735CB4"/>
    <w:rsid w:val="00736BC3"/>
    <w:rsid w:val="00736DCF"/>
    <w:rsid w:val="00737A96"/>
    <w:rsid w:val="007405AA"/>
    <w:rsid w:val="00740F7C"/>
    <w:rsid w:val="007417A8"/>
    <w:rsid w:val="007419EF"/>
    <w:rsid w:val="00741A8C"/>
    <w:rsid w:val="00741FF3"/>
    <w:rsid w:val="0074498B"/>
    <w:rsid w:val="00744CFE"/>
    <w:rsid w:val="0074581C"/>
    <w:rsid w:val="00745993"/>
    <w:rsid w:val="00745A63"/>
    <w:rsid w:val="00746891"/>
    <w:rsid w:val="007468FE"/>
    <w:rsid w:val="0074734B"/>
    <w:rsid w:val="00747880"/>
    <w:rsid w:val="007478D6"/>
    <w:rsid w:val="00750360"/>
    <w:rsid w:val="00750438"/>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5AD5"/>
    <w:rsid w:val="007661E0"/>
    <w:rsid w:val="00766DAD"/>
    <w:rsid w:val="00767383"/>
    <w:rsid w:val="00767741"/>
    <w:rsid w:val="00771971"/>
    <w:rsid w:val="00771B03"/>
    <w:rsid w:val="00771F54"/>
    <w:rsid w:val="00772958"/>
    <w:rsid w:val="00773199"/>
    <w:rsid w:val="00774143"/>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5EC9"/>
    <w:rsid w:val="0078603C"/>
    <w:rsid w:val="0078628A"/>
    <w:rsid w:val="007864FF"/>
    <w:rsid w:val="007866F5"/>
    <w:rsid w:val="00786754"/>
    <w:rsid w:val="0078736E"/>
    <w:rsid w:val="0078790C"/>
    <w:rsid w:val="00787EAC"/>
    <w:rsid w:val="00790FB5"/>
    <w:rsid w:val="0079169A"/>
    <w:rsid w:val="00791E1F"/>
    <w:rsid w:val="007934D7"/>
    <w:rsid w:val="00793B95"/>
    <w:rsid w:val="00794C7C"/>
    <w:rsid w:val="00795027"/>
    <w:rsid w:val="00796605"/>
    <w:rsid w:val="00796F92"/>
    <w:rsid w:val="007A2C8F"/>
    <w:rsid w:val="007A4033"/>
    <w:rsid w:val="007A410B"/>
    <w:rsid w:val="007A462F"/>
    <w:rsid w:val="007A484E"/>
    <w:rsid w:val="007A5299"/>
    <w:rsid w:val="007A5D78"/>
    <w:rsid w:val="007A5DFF"/>
    <w:rsid w:val="007A65D6"/>
    <w:rsid w:val="007B0141"/>
    <w:rsid w:val="007B0222"/>
    <w:rsid w:val="007B02E1"/>
    <w:rsid w:val="007B0514"/>
    <w:rsid w:val="007B08CD"/>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099"/>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3DD2"/>
    <w:rsid w:val="007F4390"/>
    <w:rsid w:val="007F44DC"/>
    <w:rsid w:val="007F6608"/>
    <w:rsid w:val="007F70D1"/>
    <w:rsid w:val="007F7285"/>
    <w:rsid w:val="007F7CC7"/>
    <w:rsid w:val="00801603"/>
    <w:rsid w:val="00801EB5"/>
    <w:rsid w:val="00802516"/>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1A5B"/>
    <w:rsid w:val="00821E5A"/>
    <w:rsid w:val="00822279"/>
    <w:rsid w:val="00822C59"/>
    <w:rsid w:val="00823135"/>
    <w:rsid w:val="008238DF"/>
    <w:rsid w:val="00824041"/>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FDF"/>
    <w:rsid w:val="00840369"/>
    <w:rsid w:val="00840E48"/>
    <w:rsid w:val="00841121"/>
    <w:rsid w:val="008416C3"/>
    <w:rsid w:val="00841A74"/>
    <w:rsid w:val="00842694"/>
    <w:rsid w:val="00843EF4"/>
    <w:rsid w:val="00845219"/>
    <w:rsid w:val="008457AE"/>
    <w:rsid w:val="008468D0"/>
    <w:rsid w:val="008470A6"/>
    <w:rsid w:val="008471BE"/>
    <w:rsid w:val="008507CB"/>
    <w:rsid w:val="00851F24"/>
    <w:rsid w:val="008520F4"/>
    <w:rsid w:val="008527F5"/>
    <w:rsid w:val="008536DC"/>
    <w:rsid w:val="00853BA6"/>
    <w:rsid w:val="00854435"/>
    <w:rsid w:val="0085461E"/>
    <w:rsid w:val="00855630"/>
    <w:rsid w:val="008557EF"/>
    <w:rsid w:val="00857084"/>
    <w:rsid w:val="0086030E"/>
    <w:rsid w:val="0086061D"/>
    <w:rsid w:val="0086088F"/>
    <w:rsid w:val="00861079"/>
    <w:rsid w:val="00862837"/>
    <w:rsid w:val="00862F30"/>
    <w:rsid w:val="0086352F"/>
    <w:rsid w:val="00863D38"/>
    <w:rsid w:val="00863D4D"/>
    <w:rsid w:val="008649C1"/>
    <w:rsid w:val="00864E6A"/>
    <w:rsid w:val="0086594B"/>
    <w:rsid w:val="008667E1"/>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08C"/>
    <w:rsid w:val="008B2418"/>
    <w:rsid w:val="008B281B"/>
    <w:rsid w:val="008B2C47"/>
    <w:rsid w:val="008B312B"/>
    <w:rsid w:val="008B3A15"/>
    <w:rsid w:val="008B5680"/>
    <w:rsid w:val="008B595F"/>
    <w:rsid w:val="008B6256"/>
    <w:rsid w:val="008B7DC5"/>
    <w:rsid w:val="008C11EF"/>
    <w:rsid w:val="008C1579"/>
    <w:rsid w:val="008C1A2D"/>
    <w:rsid w:val="008C211D"/>
    <w:rsid w:val="008C2A12"/>
    <w:rsid w:val="008C32FC"/>
    <w:rsid w:val="008C5204"/>
    <w:rsid w:val="008C5B0C"/>
    <w:rsid w:val="008C60F9"/>
    <w:rsid w:val="008C65AD"/>
    <w:rsid w:val="008C664A"/>
    <w:rsid w:val="008C6CB6"/>
    <w:rsid w:val="008C6EFD"/>
    <w:rsid w:val="008C7CF3"/>
    <w:rsid w:val="008D0C03"/>
    <w:rsid w:val="008D1FE1"/>
    <w:rsid w:val="008D200B"/>
    <w:rsid w:val="008D32A7"/>
    <w:rsid w:val="008D331A"/>
    <w:rsid w:val="008D3863"/>
    <w:rsid w:val="008D6242"/>
    <w:rsid w:val="008D629B"/>
    <w:rsid w:val="008D6EB9"/>
    <w:rsid w:val="008D738A"/>
    <w:rsid w:val="008D7BC4"/>
    <w:rsid w:val="008E101A"/>
    <w:rsid w:val="008E2683"/>
    <w:rsid w:val="008E38D7"/>
    <w:rsid w:val="008E3A87"/>
    <w:rsid w:val="008E4050"/>
    <w:rsid w:val="008E4940"/>
    <w:rsid w:val="008E4989"/>
    <w:rsid w:val="008E4996"/>
    <w:rsid w:val="008E49D4"/>
    <w:rsid w:val="008E4B43"/>
    <w:rsid w:val="008E5062"/>
    <w:rsid w:val="008E530D"/>
    <w:rsid w:val="008E6358"/>
    <w:rsid w:val="008E649D"/>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6B85"/>
    <w:rsid w:val="00907594"/>
    <w:rsid w:val="00907AB3"/>
    <w:rsid w:val="00910BDC"/>
    <w:rsid w:val="00910C31"/>
    <w:rsid w:val="0091170C"/>
    <w:rsid w:val="00912144"/>
    <w:rsid w:val="0091382C"/>
    <w:rsid w:val="00913BD4"/>
    <w:rsid w:val="00914027"/>
    <w:rsid w:val="00916152"/>
    <w:rsid w:val="009162DE"/>
    <w:rsid w:val="00916EB8"/>
    <w:rsid w:val="00917398"/>
    <w:rsid w:val="00920DFC"/>
    <w:rsid w:val="00920E43"/>
    <w:rsid w:val="0092170C"/>
    <w:rsid w:val="00921F14"/>
    <w:rsid w:val="00922E22"/>
    <w:rsid w:val="00923D0C"/>
    <w:rsid w:val="009241F6"/>
    <w:rsid w:val="00924A04"/>
    <w:rsid w:val="00924A94"/>
    <w:rsid w:val="00924E07"/>
    <w:rsid w:val="00924FA7"/>
    <w:rsid w:val="00925960"/>
    <w:rsid w:val="009259A6"/>
    <w:rsid w:val="0092710B"/>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66A"/>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66D7"/>
    <w:rsid w:val="009573C5"/>
    <w:rsid w:val="00957504"/>
    <w:rsid w:val="00957656"/>
    <w:rsid w:val="00957FBC"/>
    <w:rsid w:val="00960B21"/>
    <w:rsid w:val="00961399"/>
    <w:rsid w:val="0096189A"/>
    <w:rsid w:val="009623D2"/>
    <w:rsid w:val="009626CD"/>
    <w:rsid w:val="00962DE1"/>
    <w:rsid w:val="0096461D"/>
    <w:rsid w:val="00965431"/>
    <w:rsid w:val="00967324"/>
    <w:rsid w:val="00970729"/>
    <w:rsid w:val="00970A75"/>
    <w:rsid w:val="009722F3"/>
    <w:rsid w:val="0097564B"/>
    <w:rsid w:val="00975ECD"/>
    <w:rsid w:val="009768EB"/>
    <w:rsid w:val="00976DF7"/>
    <w:rsid w:val="00977D9C"/>
    <w:rsid w:val="00977FBB"/>
    <w:rsid w:val="0098115B"/>
    <w:rsid w:val="009819CE"/>
    <w:rsid w:val="00983E12"/>
    <w:rsid w:val="00984FC6"/>
    <w:rsid w:val="0098527F"/>
    <w:rsid w:val="0098545F"/>
    <w:rsid w:val="00985AB5"/>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3667"/>
    <w:rsid w:val="00993716"/>
    <w:rsid w:val="00993768"/>
    <w:rsid w:val="00995568"/>
    <w:rsid w:val="00995DC1"/>
    <w:rsid w:val="0099602C"/>
    <w:rsid w:val="00996366"/>
    <w:rsid w:val="00996E74"/>
    <w:rsid w:val="00997871"/>
    <w:rsid w:val="009A09E6"/>
    <w:rsid w:val="009A0A3B"/>
    <w:rsid w:val="009A1CBD"/>
    <w:rsid w:val="009A1E66"/>
    <w:rsid w:val="009A21A8"/>
    <w:rsid w:val="009A26AD"/>
    <w:rsid w:val="009A3A72"/>
    <w:rsid w:val="009A3F6E"/>
    <w:rsid w:val="009A454E"/>
    <w:rsid w:val="009A45E5"/>
    <w:rsid w:val="009A4DB2"/>
    <w:rsid w:val="009A4E9A"/>
    <w:rsid w:val="009A6147"/>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A9D"/>
    <w:rsid w:val="009B3A79"/>
    <w:rsid w:val="009B46FC"/>
    <w:rsid w:val="009B58D7"/>
    <w:rsid w:val="009B70A9"/>
    <w:rsid w:val="009B74DA"/>
    <w:rsid w:val="009B771F"/>
    <w:rsid w:val="009B7F66"/>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B2"/>
    <w:rsid w:val="009D71B3"/>
    <w:rsid w:val="009D7297"/>
    <w:rsid w:val="009D735F"/>
    <w:rsid w:val="009D7A0D"/>
    <w:rsid w:val="009D7AAD"/>
    <w:rsid w:val="009D7FE2"/>
    <w:rsid w:val="009E0799"/>
    <w:rsid w:val="009E0D31"/>
    <w:rsid w:val="009E0E43"/>
    <w:rsid w:val="009E3B4A"/>
    <w:rsid w:val="009E3BB8"/>
    <w:rsid w:val="009E3C0D"/>
    <w:rsid w:val="009E3C98"/>
    <w:rsid w:val="009E4E73"/>
    <w:rsid w:val="009E5C3E"/>
    <w:rsid w:val="009E6CB1"/>
    <w:rsid w:val="009E7119"/>
    <w:rsid w:val="009E754C"/>
    <w:rsid w:val="009E76B1"/>
    <w:rsid w:val="009F0D25"/>
    <w:rsid w:val="009F10BE"/>
    <w:rsid w:val="009F1983"/>
    <w:rsid w:val="009F2FB8"/>
    <w:rsid w:val="009F41B6"/>
    <w:rsid w:val="009F45B4"/>
    <w:rsid w:val="009F5D8A"/>
    <w:rsid w:val="009F67B6"/>
    <w:rsid w:val="009F67ED"/>
    <w:rsid w:val="009F6AEF"/>
    <w:rsid w:val="009F6FCF"/>
    <w:rsid w:val="009F7D4C"/>
    <w:rsid w:val="009F7E0C"/>
    <w:rsid w:val="00A00081"/>
    <w:rsid w:val="00A005C4"/>
    <w:rsid w:val="00A01F17"/>
    <w:rsid w:val="00A02978"/>
    <w:rsid w:val="00A02FCD"/>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F5B"/>
    <w:rsid w:val="00A213C5"/>
    <w:rsid w:val="00A21731"/>
    <w:rsid w:val="00A22A3D"/>
    <w:rsid w:val="00A257CB"/>
    <w:rsid w:val="00A25E0F"/>
    <w:rsid w:val="00A2788A"/>
    <w:rsid w:val="00A30267"/>
    <w:rsid w:val="00A3097F"/>
    <w:rsid w:val="00A30C02"/>
    <w:rsid w:val="00A314D9"/>
    <w:rsid w:val="00A3313E"/>
    <w:rsid w:val="00A33717"/>
    <w:rsid w:val="00A3619A"/>
    <w:rsid w:val="00A370CC"/>
    <w:rsid w:val="00A37EB9"/>
    <w:rsid w:val="00A40A4C"/>
    <w:rsid w:val="00A40FBD"/>
    <w:rsid w:val="00A41D46"/>
    <w:rsid w:val="00A42E8B"/>
    <w:rsid w:val="00A430E4"/>
    <w:rsid w:val="00A43155"/>
    <w:rsid w:val="00A43A08"/>
    <w:rsid w:val="00A43DBB"/>
    <w:rsid w:val="00A441E8"/>
    <w:rsid w:val="00A45345"/>
    <w:rsid w:val="00A4572A"/>
    <w:rsid w:val="00A4677A"/>
    <w:rsid w:val="00A46912"/>
    <w:rsid w:val="00A46B10"/>
    <w:rsid w:val="00A47412"/>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3A44"/>
    <w:rsid w:val="00A64F3D"/>
    <w:rsid w:val="00A66527"/>
    <w:rsid w:val="00A67110"/>
    <w:rsid w:val="00A673AF"/>
    <w:rsid w:val="00A67E1C"/>
    <w:rsid w:val="00A711B3"/>
    <w:rsid w:val="00A71776"/>
    <w:rsid w:val="00A7206A"/>
    <w:rsid w:val="00A7315A"/>
    <w:rsid w:val="00A73EA7"/>
    <w:rsid w:val="00A74711"/>
    <w:rsid w:val="00A7492B"/>
    <w:rsid w:val="00A74A28"/>
    <w:rsid w:val="00A75767"/>
    <w:rsid w:val="00A76538"/>
    <w:rsid w:val="00A76E07"/>
    <w:rsid w:val="00A76FD0"/>
    <w:rsid w:val="00A7704C"/>
    <w:rsid w:val="00A77475"/>
    <w:rsid w:val="00A806F1"/>
    <w:rsid w:val="00A80BC1"/>
    <w:rsid w:val="00A80CDB"/>
    <w:rsid w:val="00A8165A"/>
    <w:rsid w:val="00A8188F"/>
    <w:rsid w:val="00A81CF6"/>
    <w:rsid w:val="00A81D43"/>
    <w:rsid w:val="00A8222D"/>
    <w:rsid w:val="00A8276D"/>
    <w:rsid w:val="00A835BF"/>
    <w:rsid w:val="00A83BA3"/>
    <w:rsid w:val="00A852DE"/>
    <w:rsid w:val="00A858A0"/>
    <w:rsid w:val="00A86097"/>
    <w:rsid w:val="00A86366"/>
    <w:rsid w:val="00A86D2D"/>
    <w:rsid w:val="00A91288"/>
    <w:rsid w:val="00A92E1F"/>
    <w:rsid w:val="00A93141"/>
    <w:rsid w:val="00A93681"/>
    <w:rsid w:val="00A94B5B"/>
    <w:rsid w:val="00A94B97"/>
    <w:rsid w:val="00A955B8"/>
    <w:rsid w:val="00A9777D"/>
    <w:rsid w:val="00A97A78"/>
    <w:rsid w:val="00AA019D"/>
    <w:rsid w:val="00AA138D"/>
    <w:rsid w:val="00AA1AA1"/>
    <w:rsid w:val="00AA213D"/>
    <w:rsid w:val="00AA2423"/>
    <w:rsid w:val="00AA3352"/>
    <w:rsid w:val="00AA4470"/>
    <w:rsid w:val="00AA531E"/>
    <w:rsid w:val="00AA5669"/>
    <w:rsid w:val="00AB047E"/>
    <w:rsid w:val="00AB0F90"/>
    <w:rsid w:val="00AB1A92"/>
    <w:rsid w:val="00AB22E6"/>
    <w:rsid w:val="00AB2635"/>
    <w:rsid w:val="00AB269D"/>
    <w:rsid w:val="00AB2D83"/>
    <w:rsid w:val="00AB3C2D"/>
    <w:rsid w:val="00AB407B"/>
    <w:rsid w:val="00AB5621"/>
    <w:rsid w:val="00AB5CD3"/>
    <w:rsid w:val="00AB65C7"/>
    <w:rsid w:val="00AB75D1"/>
    <w:rsid w:val="00AB7B9D"/>
    <w:rsid w:val="00AC0139"/>
    <w:rsid w:val="00AC1E97"/>
    <w:rsid w:val="00AC3A56"/>
    <w:rsid w:val="00AC41CA"/>
    <w:rsid w:val="00AC4F40"/>
    <w:rsid w:val="00AC53AE"/>
    <w:rsid w:val="00AC5B90"/>
    <w:rsid w:val="00AC6840"/>
    <w:rsid w:val="00AC68DF"/>
    <w:rsid w:val="00AC6DBD"/>
    <w:rsid w:val="00AC6EE6"/>
    <w:rsid w:val="00AC79C0"/>
    <w:rsid w:val="00AD05A5"/>
    <w:rsid w:val="00AD271F"/>
    <w:rsid w:val="00AD3B42"/>
    <w:rsid w:val="00AD4ABA"/>
    <w:rsid w:val="00AD4D83"/>
    <w:rsid w:val="00AD51A3"/>
    <w:rsid w:val="00AD53C6"/>
    <w:rsid w:val="00AD55D1"/>
    <w:rsid w:val="00AD6ACF"/>
    <w:rsid w:val="00AD6EDE"/>
    <w:rsid w:val="00AD7673"/>
    <w:rsid w:val="00AE1CFB"/>
    <w:rsid w:val="00AE1EC9"/>
    <w:rsid w:val="00AE257D"/>
    <w:rsid w:val="00AE2BFD"/>
    <w:rsid w:val="00AE367B"/>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3C3F"/>
    <w:rsid w:val="00B0585B"/>
    <w:rsid w:val="00B05C7F"/>
    <w:rsid w:val="00B06119"/>
    <w:rsid w:val="00B06BB1"/>
    <w:rsid w:val="00B07078"/>
    <w:rsid w:val="00B07FD9"/>
    <w:rsid w:val="00B10AC5"/>
    <w:rsid w:val="00B10D9D"/>
    <w:rsid w:val="00B10F0B"/>
    <w:rsid w:val="00B12EDC"/>
    <w:rsid w:val="00B13ADA"/>
    <w:rsid w:val="00B1479F"/>
    <w:rsid w:val="00B16167"/>
    <w:rsid w:val="00B172ED"/>
    <w:rsid w:val="00B17D2C"/>
    <w:rsid w:val="00B20441"/>
    <w:rsid w:val="00B2136A"/>
    <w:rsid w:val="00B21471"/>
    <w:rsid w:val="00B21DA0"/>
    <w:rsid w:val="00B22C74"/>
    <w:rsid w:val="00B2355C"/>
    <w:rsid w:val="00B2386A"/>
    <w:rsid w:val="00B2432E"/>
    <w:rsid w:val="00B25562"/>
    <w:rsid w:val="00B260BE"/>
    <w:rsid w:val="00B27AC6"/>
    <w:rsid w:val="00B27FD2"/>
    <w:rsid w:val="00B30C1C"/>
    <w:rsid w:val="00B30E76"/>
    <w:rsid w:val="00B31D82"/>
    <w:rsid w:val="00B3207D"/>
    <w:rsid w:val="00B32253"/>
    <w:rsid w:val="00B32826"/>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7191"/>
    <w:rsid w:val="00B67A7C"/>
    <w:rsid w:val="00B67B5B"/>
    <w:rsid w:val="00B67C6A"/>
    <w:rsid w:val="00B70DDA"/>
    <w:rsid w:val="00B71034"/>
    <w:rsid w:val="00B712C4"/>
    <w:rsid w:val="00B71A6D"/>
    <w:rsid w:val="00B71E7A"/>
    <w:rsid w:val="00B72E36"/>
    <w:rsid w:val="00B751F6"/>
    <w:rsid w:val="00B757B0"/>
    <w:rsid w:val="00B75F87"/>
    <w:rsid w:val="00B76525"/>
    <w:rsid w:val="00B766A6"/>
    <w:rsid w:val="00B77BC3"/>
    <w:rsid w:val="00B80C7B"/>
    <w:rsid w:val="00B823AB"/>
    <w:rsid w:val="00B83347"/>
    <w:rsid w:val="00B83359"/>
    <w:rsid w:val="00B83E6E"/>
    <w:rsid w:val="00B84E1B"/>
    <w:rsid w:val="00B8521A"/>
    <w:rsid w:val="00B86FB7"/>
    <w:rsid w:val="00B87580"/>
    <w:rsid w:val="00B87A5C"/>
    <w:rsid w:val="00B9108B"/>
    <w:rsid w:val="00B91A83"/>
    <w:rsid w:val="00B923C6"/>
    <w:rsid w:val="00B925D6"/>
    <w:rsid w:val="00B933F3"/>
    <w:rsid w:val="00B93D17"/>
    <w:rsid w:val="00B959F0"/>
    <w:rsid w:val="00B96B5A"/>
    <w:rsid w:val="00BA0133"/>
    <w:rsid w:val="00BA0144"/>
    <w:rsid w:val="00BA1064"/>
    <w:rsid w:val="00BA13DC"/>
    <w:rsid w:val="00BA5156"/>
    <w:rsid w:val="00BA67F4"/>
    <w:rsid w:val="00BA6C07"/>
    <w:rsid w:val="00BA734A"/>
    <w:rsid w:val="00BA73A5"/>
    <w:rsid w:val="00BA7B65"/>
    <w:rsid w:val="00BB0842"/>
    <w:rsid w:val="00BB0D0C"/>
    <w:rsid w:val="00BB0ED9"/>
    <w:rsid w:val="00BB10F2"/>
    <w:rsid w:val="00BB220B"/>
    <w:rsid w:val="00BB246A"/>
    <w:rsid w:val="00BB2D1B"/>
    <w:rsid w:val="00BB2F68"/>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C6B55"/>
    <w:rsid w:val="00BD034D"/>
    <w:rsid w:val="00BD04A3"/>
    <w:rsid w:val="00BD1B2C"/>
    <w:rsid w:val="00BD203D"/>
    <w:rsid w:val="00BD20F3"/>
    <w:rsid w:val="00BD2F43"/>
    <w:rsid w:val="00BD5DB7"/>
    <w:rsid w:val="00BD62A0"/>
    <w:rsid w:val="00BD6568"/>
    <w:rsid w:val="00BD7102"/>
    <w:rsid w:val="00BD7CBB"/>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08B"/>
    <w:rsid w:val="00BE6DE2"/>
    <w:rsid w:val="00BE6EA7"/>
    <w:rsid w:val="00BE7834"/>
    <w:rsid w:val="00BE7D53"/>
    <w:rsid w:val="00BF01F6"/>
    <w:rsid w:val="00BF108D"/>
    <w:rsid w:val="00BF1399"/>
    <w:rsid w:val="00BF1512"/>
    <w:rsid w:val="00BF1638"/>
    <w:rsid w:val="00BF2C64"/>
    <w:rsid w:val="00BF3C58"/>
    <w:rsid w:val="00BF5407"/>
    <w:rsid w:val="00BF5A7E"/>
    <w:rsid w:val="00BF5B42"/>
    <w:rsid w:val="00BF7188"/>
    <w:rsid w:val="00BF7203"/>
    <w:rsid w:val="00BF78B3"/>
    <w:rsid w:val="00BF7ED8"/>
    <w:rsid w:val="00C0028D"/>
    <w:rsid w:val="00C004C9"/>
    <w:rsid w:val="00C00E22"/>
    <w:rsid w:val="00C02F2D"/>
    <w:rsid w:val="00C030DC"/>
    <w:rsid w:val="00C0634D"/>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38"/>
    <w:rsid w:val="00C21B52"/>
    <w:rsid w:val="00C21F6A"/>
    <w:rsid w:val="00C22758"/>
    <w:rsid w:val="00C23BDF"/>
    <w:rsid w:val="00C25019"/>
    <w:rsid w:val="00C2597F"/>
    <w:rsid w:val="00C2624B"/>
    <w:rsid w:val="00C26B53"/>
    <w:rsid w:val="00C26B98"/>
    <w:rsid w:val="00C26C75"/>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7701"/>
    <w:rsid w:val="00C47769"/>
    <w:rsid w:val="00C478D5"/>
    <w:rsid w:val="00C50186"/>
    <w:rsid w:val="00C50191"/>
    <w:rsid w:val="00C5036F"/>
    <w:rsid w:val="00C509D5"/>
    <w:rsid w:val="00C50B5B"/>
    <w:rsid w:val="00C5158C"/>
    <w:rsid w:val="00C531FE"/>
    <w:rsid w:val="00C53467"/>
    <w:rsid w:val="00C53FAA"/>
    <w:rsid w:val="00C5526E"/>
    <w:rsid w:val="00C562CB"/>
    <w:rsid w:val="00C569F0"/>
    <w:rsid w:val="00C576BA"/>
    <w:rsid w:val="00C57D29"/>
    <w:rsid w:val="00C60F15"/>
    <w:rsid w:val="00C62D46"/>
    <w:rsid w:val="00C64011"/>
    <w:rsid w:val="00C65A26"/>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BEA"/>
    <w:rsid w:val="00C94C41"/>
    <w:rsid w:val="00C95639"/>
    <w:rsid w:val="00C95C54"/>
    <w:rsid w:val="00C96522"/>
    <w:rsid w:val="00CA06A8"/>
    <w:rsid w:val="00CA0923"/>
    <w:rsid w:val="00CA1671"/>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6964"/>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C8B"/>
    <w:rsid w:val="00CF0E24"/>
    <w:rsid w:val="00CF236D"/>
    <w:rsid w:val="00CF2553"/>
    <w:rsid w:val="00CF2914"/>
    <w:rsid w:val="00CF4175"/>
    <w:rsid w:val="00CF539D"/>
    <w:rsid w:val="00CF653D"/>
    <w:rsid w:val="00CF7847"/>
    <w:rsid w:val="00CF79E1"/>
    <w:rsid w:val="00D00432"/>
    <w:rsid w:val="00D010DF"/>
    <w:rsid w:val="00D019FB"/>
    <w:rsid w:val="00D0347D"/>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4426"/>
    <w:rsid w:val="00D250F7"/>
    <w:rsid w:val="00D25E6D"/>
    <w:rsid w:val="00D26BE5"/>
    <w:rsid w:val="00D26DF1"/>
    <w:rsid w:val="00D27707"/>
    <w:rsid w:val="00D30509"/>
    <w:rsid w:val="00D31A88"/>
    <w:rsid w:val="00D32956"/>
    <w:rsid w:val="00D334AB"/>
    <w:rsid w:val="00D34079"/>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445"/>
    <w:rsid w:val="00D479F8"/>
    <w:rsid w:val="00D50288"/>
    <w:rsid w:val="00D5085F"/>
    <w:rsid w:val="00D50968"/>
    <w:rsid w:val="00D50ED0"/>
    <w:rsid w:val="00D52274"/>
    <w:rsid w:val="00D529D2"/>
    <w:rsid w:val="00D52F8F"/>
    <w:rsid w:val="00D53410"/>
    <w:rsid w:val="00D53DEE"/>
    <w:rsid w:val="00D54992"/>
    <w:rsid w:val="00D55362"/>
    <w:rsid w:val="00D558B7"/>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6AE2"/>
    <w:rsid w:val="00D677CC"/>
    <w:rsid w:val="00D7029C"/>
    <w:rsid w:val="00D71DBB"/>
    <w:rsid w:val="00D72D07"/>
    <w:rsid w:val="00D735CD"/>
    <w:rsid w:val="00D73F70"/>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AF5"/>
    <w:rsid w:val="00DA03BF"/>
    <w:rsid w:val="00DA0E64"/>
    <w:rsid w:val="00DA21E0"/>
    <w:rsid w:val="00DA25F8"/>
    <w:rsid w:val="00DA2AE4"/>
    <w:rsid w:val="00DA2B46"/>
    <w:rsid w:val="00DA3286"/>
    <w:rsid w:val="00DA3E12"/>
    <w:rsid w:val="00DA5D6E"/>
    <w:rsid w:val="00DA6A93"/>
    <w:rsid w:val="00DB1750"/>
    <w:rsid w:val="00DB182C"/>
    <w:rsid w:val="00DB1850"/>
    <w:rsid w:val="00DB3C4F"/>
    <w:rsid w:val="00DB4625"/>
    <w:rsid w:val="00DB6482"/>
    <w:rsid w:val="00DB6E1F"/>
    <w:rsid w:val="00DB75B5"/>
    <w:rsid w:val="00DC03D9"/>
    <w:rsid w:val="00DC1123"/>
    <w:rsid w:val="00DC13A7"/>
    <w:rsid w:val="00DC18DC"/>
    <w:rsid w:val="00DC236C"/>
    <w:rsid w:val="00DC2A79"/>
    <w:rsid w:val="00DC2BA9"/>
    <w:rsid w:val="00DC2C45"/>
    <w:rsid w:val="00DC31E9"/>
    <w:rsid w:val="00DC345D"/>
    <w:rsid w:val="00DC5320"/>
    <w:rsid w:val="00DC73A4"/>
    <w:rsid w:val="00DD06D6"/>
    <w:rsid w:val="00DD1A71"/>
    <w:rsid w:val="00DD1A7E"/>
    <w:rsid w:val="00DD1F9D"/>
    <w:rsid w:val="00DD237F"/>
    <w:rsid w:val="00DD30E8"/>
    <w:rsid w:val="00DD35D4"/>
    <w:rsid w:val="00DD43AB"/>
    <w:rsid w:val="00DD4536"/>
    <w:rsid w:val="00DD51E2"/>
    <w:rsid w:val="00DD6391"/>
    <w:rsid w:val="00DD7380"/>
    <w:rsid w:val="00DD7C1C"/>
    <w:rsid w:val="00DD7FC6"/>
    <w:rsid w:val="00DE045D"/>
    <w:rsid w:val="00DE086A"/>
    <w:rsid w:val="00DE120C"/>
    <w:rsid w:val="00DE1371"/>
    <w:rsid w:val="00DE13B7"/>
    <w:rsid w:val="00DE22E9"/>
    <w:rsid w:val="00DE2CD9"/>
    <w:rsid w:val="00DE347A"/>
    <w:rsid w:val="00DE3E8C"/>
    <w:rsid w:val="00DE7963"/>
    <w:rsid w:val="00DE7E8C"/>
    <w:rsid w:val="00DF08ED"/>
    <w:rsid w:val="00DF092C"/>
    <w:rsid w:val="00DF0F7E"/>
    <w:rsid w:val="00DF4867"/>
    <w:rsid w:val="00DF4A79"/>
    <w:rsid w:val="00DF57D2"/>
    <w:rsid w:val="00DF610D"/>
    <w:rsid w:val="00DF61C8"/>
    <w:rsid w:val="00DF68A4"/>
    <w:rsid w:val="00E018E2"/>
    <w:rsid w:val="00E01A0B"/>
    <w:rsid w:val="00E02FFF"/>
    <w:rsid w:val="00E031AC"/>
    <w:rsid w:val="00E036D6"/>
    <w:rsid w:val="00E038AE"/>
    <w:rsid w:val="00E04998"/>
    <w:rsid w:val="00E052BB"/>
    <w:rsid w:val="00E05C6C"/>
    <w:rsid w:val="00E0657E"/>
    <w:rsid w:val="00E07720"/>
    <w:rsid w:val="00E111BB"/>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2849"/>
    <w:rsid w:val="00E22F30"/>
    <w:rsid w:val="00E230F9"/>
    <w:rsid w:val="00E23202"/>
    <w:rsid w:val="00E233AB"/>
    <w:rsid w:val="00E24108"/>
    <w:rsid w:val="00E251FD"/>
    <w:rsid w:val="00E258F1"/>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6DF3"/>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4187"/>
    <w:rsid w:val="00E54BEA"/>
    <w:rsid w:val="00E54E1A"/>
    <w:rsid w:val="00E566BB"/>
    <w:rsid w:val="00E56D73"/>
    <w:rsid w:val="00E57136"/>
    <w:rsid w:val="00E60992"/>
    <w:rsid w:val="00E60D13"/>
    <w:rsid w:val="00E60E74"/>
    <w:rsid w:val="00E621F4"/>
    <w:rsid w:val="00E63315"/>
    <w:rsid w:val="00E65781"/>
    <w:rsid w:val="00E65E6A"/>
    <w:rsid w:val="00E66812"/>
    <w:rsid w:val="00E66AE5"/>
    <w:rsid w:val="00E6773C"/>
    <w:rsid w:val="00E67B2D"/>
    <w:rsid w:val="00E7178E"/>
    <w:rsid w:val="00E733AD"/>
    <w:rsid w:val="00E74713"/>
    <w:rsid w:val="00E7512C"/>
    <w:rsid w:val="00E7516E"/>
    <w:rsid w:val="00E75A62"/>
    <w:rsid w:val="00E764F0"/>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553A"/>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9A3"/>
    <w:rsid w:val="00EB5BB0"/>
    <w:rsid w:val="00EC0968"/>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625"/>
    <w:rsid w:val="00EF373D"/>
    <w:rsid w:val="00EF4719"/>
    <w:rsid w:val="00EF4895"/>
    <w:rsid w:val="00EF4D62"/>
    <w:rsid w:val="00EF52F8"/>
    <w:rsid w:val="00EF5CC2"/>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157"/>
    <w:rsid w:val="00F0779C"/>
    <w:rsid w:val="00F07968"/>
    <w:rsid w:val="00F07D0C"/>
    <w:rsid w:val="00F1094C"/>
    <w:rsid w:val="00F11CA1"/>
    <w:rsid w:val="00F12034"/>
    <w:rsid w:val="00F12CEE"/>
    <w:rsid w:val="00F13E30"/>
    <w:rsid w:val="00F14DD9"/>
    <w:rsid w:val="00F15162"/>
    <w:rsid w:val="00F16A61"/>
    <w:rsid w:val="00F1760F"/>
    <w:rsid w:val="00F20A2F"/>
    <w:rsid w:val="00F21B1A"/>
    <w:rsid w:val="00F22069"/>
    <w:rsid w:val="00F225EB"/>
    <w:rsid w:val="00F22E02"/>
    <w:rsid w:val="00F2581B"/>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77B5"/>
    <w:rsid w:val="00F40087"/>
    <w:rsid w:val="00F408EC"/>
    <w:rsid w:val="00F40EBC"/>
    <w:rsid w:val="00F4282A"/>
    <w:rsid w:val="00F42A47"/>
    <w:rsid w:val="00F42AAC"/>
    <w:rsid w:val="00F4444F"/>
    <w:rsid w:val="00F44557"/>
    <w:rsid w:val="00F44D42"/>
    <w:rsid w:val="00F452CA"/>
    <w:rsid w:val="00F4568B"/>
    <w:rsid w:val="00F4582B"/>
    <w:rsid w:val="00F46645"/>
    <w:rsid w:val="00F46867"/>
    <w:rsid w:val="00F4688A"/>
    <w:rsid w:val="00F46893"/>
    <w:rsid w:val="00F4700C"/>
    <w:rsid w:val="00F510A6"/>
    <w:rsid w:val="00F51535"/>
    <w:rsid w:val="00F52107"/>
    <w:rsid w:val="00F52F7D"/>
    <w:rsid w:val="00F534D2"/>
    <w:rsid w:val="00F53FC2"/>
    <w:rsid w:val="00F547F3"/>
    <w:rsid w:val="00F5492B"/>
    <w:rsid w:val="00F54EBB"/>
    <w:rsid w:val="00F56170"/>
    <w:rsid w:val="00F5738A"/>
    <w:rsid w:val="00F5766B"/>
    <w:rsid w:val="00F57F22"/>
    <w:rsid w:val="00F57F5A"/>
    <w:rsid w:val="00F60DDE"/>
    <w:rsid w:val="00F6102D"/>
    <w:rsid w:val="00F612B1"/>
    <w:rsid w:val="00F6224D"/>
    <w:rsid w:val="00F641D1"/>
    <w:rsid w:val="00F652C9"/>
    <w:rsid w:val="00F65340"/>
    <w:rsid w:val="00F65F22"/>
    <w:rsid w:val="00F65FD3"/>
    <w:rsid w:val="00F6625B"/>
    <w:rsid w:val="00F7039D"/>
    <w:rsid w:val="00F707DD"/>
    <w:rsid w:val="00F70BEB"/>
    <w:rsid w:val="00F70C22"/>
    <w:rsid w:val="00F70E0E"/>
    <w:rsid w:val="00F722BF"/>
    <w:rsid w:val="00F72388"/>
    <w:rsid w:val="00F72C41"/>
    <w:rsid w:val="00F73ACB"/>
    <w:rsid w:val="00F74DD7"/>
    <w:rsid w:val="00F754FB"/>
    <w:rsid w:val="00F764EB"/>
    <w:rsid w:val="00F7661E"/>
    <w:rsid w:val="00F77722"/>
    <w:rsid w:val="00F77EA3"/>
    <w:rsid w:val="00F77F4A"/>
    <w:rsid w:val="00F8106E"/>
    <w:rsid w:val="00F8172E"/>
    <w:rsid w:val="00F81991"/>
    <w:rsid w:val="00F82112"/>
    <w:rsid w:val="00F8239A"/>
    <w:rsid w:val="00F82630"/>
    <w:rsid w:val="00F82A8D"/>
    <w:rsid w:val="00F83105"/>
    <w:rsid w:val="00F835AF"/>
    <w:rsid w:val="00F84242"/>
    <w:rsid w:val="00F84734"/>
    <w:rsid w:val="00F8595B"/>
    <w:rsid w:val="00F87EAF"/>
    <w:rsid w:val="00F9015A"/>
    <w:rsid w:val="00F91EBB"/>
    <w:rsid w:val="00F951F2"/>
    <w:rsid w:val="00F95CDA"/>
    <w:rsid w:val="00F974E8"/>
    <w:rsid w:val="00F97643"/>
    <w:rsid w:val="00F97C3A"/>
    <w:rsid w:val="00FA01B3"/>
    <w:rsid w:val="00FA05F5"/>
    <w:rsid w:val="00FA193A"/>
    <w:rsid w:val="00FA1E12"/>
    <w:rsid w:val="00FA2C6D"/>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E12"/>
    <w:rsid w:val="00FB7FEF"/>
    <w:rsid w:val="00FC04F8"/>
    <w:rsid w:val="00FC0D20"/>
    <w:rsid w:val="00FC0E42"/>
    <w:rsid w:val="00FC100E"/>
    <w:rsid w:val="00FC21F2"/>
    <w:rsid w:val="00FC22AC"/>
    <w:rsid w:val="00FC2698"/>
    <w:rsid w:val="00FC2E17"/>
    <w:rsid w:val="00FC3173"/>
    <w:rsid w:val="00FC439C"/>
    <w:rsid w:val="00FC448F"/>
    <w:rsid w:val="00FC4694"/>
    <w:rsid w:val="00FC46ED"/>
    <w:rsid w:val="00FC470C"/>
    <w:rsid w:val="00FC4715"/>
    <w:rsid w:val="00FC5078"/>
    <w:rsid w:val="00FC54C5"/>
    <w:rsid w:val="00FC601E"/>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1"/>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tiff"/><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header" Target="header1.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footer" Target="footer2.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jpeg"/><Relationship Id="rId16"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26.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4.xml><?xml version="1.0" encoding="utf-8"?>
<?mso-contentType ?>
<FormTemplates xmlns="http://schemas.microsoft.com/sharepoint/v3/contenttype/forms">
  <Display>DocumentLibraryForm</Display>
  <Edit>AssetEditForm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50</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51</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52</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53</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47</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46</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42</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45</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41</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44</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43</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Mic18</b:Tag>
    <b:SourceType>InternetSite</b:SourceType>
    <b:Guid>{F82E6500-52C7-B147-86C5-919566DA9AF4}</b:Guid>
    <b:Title>Infrared temperature sensors for universal measurements</b:Title>
    <b:URL>https://www.micro-epsilon.com/temperature-sensors/thermoMETER_CT_basic/</b:URL>
    <b:Year>2018</b:Year>
    <b:Author>
      <b:Author>
        <b:Corporate>Micro-Epsilon </b:Corporate>
      </b:Author>
    </b:Author>
    <b:ProductionCompany>Micro-Epsilon</b:ProductionCompany>
    <b:RefOrder>48</b:RefOrder>
  </b:Source>
  <b:Source>
    <b:Tag>PTC18</b:Tag>
    <b:SourceType>InternetSite</b:SourceType>
    <b:Guid>{3FAB7BA7-F344-2C40-B3A8-E02D734D0085}</b:Guid>
    <b:Author>
      <b:Author>
        <b:Corporate>PTC Instruments</b:Corporate>
      </b:Author>
    </b:Author>
    <b:Title>Model 311C Celsius 20° to 180° C Fully Enclosed Sealed Surface Thermometer</b:Title>
    <b:URL>http://ptc1-com.3dcartstores.com/Thermometer-311C</b:URL>
    <b:ProductionCompany>PTC Instruments</b:ProductionCompany>
    <b:Year>2018</b:Year>
    <b:RefOrder>49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4.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5.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6.xml><?xml version="1.0" encoding="utf-8"?>
<ds:datastoreItem xmlns:ds="http://schemas.openxmlformats.org/officeDocument/2006/customXml" ds:itemID="{54C48061-4045-1346-91DE-27A32F61D9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88</TotalTime>
  <Pages>140</Pages>
  <Words>23007</Words>
  <Characters>131142</Characters>
  <Application>Microsoft Office Word</Application>
  <DocSecurity>0</DocSecurity>
  <Lines>1092</Lines>
  <Paragraphs>307</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153842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52</cp:revision>
  <cp:lastPrinted>2018-03-07T16:40:00Z</cp:lastPrinted>
  <dcterms:created xsi:type="dcterms:W3CDTF">2018-03-07T16:40:00Z</dcterms:created>
  <dcterms:modified xsi:type="dcterms:W3CDTF">2018-03-08T17:53:00Z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