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844275" w:displacedByCustomXml="prev"/>
        <w:bookmarkEnd w:id="0" w:displacedByCustomXml="prev"/>
        <w:bookmarkStart w:id="1" w:name="_Ref305671877" w:displacedByCustomXml="prev"/>
        <w:bookmarkEnd w:id="1" w:displacedByCustomXml="prev"/>
        <w:bookmarkStart w:id="2" w:name="_Ref305671961"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7563B92"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1CA0B2FE" w:rsidR="004448FF" w:rsidRDefault="006D13D6" w:rsidP="003C00E8">
                <w:pPr>
                  <w:pStyle w:val="MyStyle"/>
                  <w:jc w:val="center"/>
                </w:pPr>
                <w:r>
                  <w:fldChar w:fldCharType="begin"/>
                </w:r>
                <w:r>
                  <w:instrText xml:space="preserve"> TIME \@ "d MMMM yyyy" </w:instrText>
                </w:r>
                <w:r>
                  <w:fldChar w:fldCharType="separate"/>
                </w:r>
                <w:r w:rsidR="00637613">
                  <w:rPr>
                    <w:noProof/>
                  </w:rPr>
                  <w:t>23 May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5A3C55">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14749652"/>
      <w:r>
        <w:t>Table of Contents</w:t>
      </w:r>
      <w:bookmarkEnd w:id="3"/>
      <w:bookmarkEnd w:id="4"/>
    </w:p>
    <w:p w14:paraId="1260E049" w14:textId="03AC1146" w:rsidR="006742F0"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6742F0">
        <w:rPr>
          <w:noProof/>
        </w:rPr>
        <w:t>Table of Contents</w:t>
      </w:r>
      <w:r w:rsidR="006742F0">
        <w:rPr>
          <w:noProof/>
        </w:rPr>
        <w:tab/>
      </w:r>
      <w:r w:rsidR="006742F0">
        <w:rPr>
          <w:noProof/>
        </w:rPr>
        <w:fldChar w:fldCharType="begin"/>
      </w:r>
      <w:r w:rsidR="006742F0">
        <w:rPr>
          <w:noProof/>
        </w:rPr>
        <w:instrText xml:space="preserve"> PAGEREF _Toc514749652 \h </w:instrText>
      </w:r>
      <w:r w:rsidR="006742F0">
        <w:rPr>
          <w:noProof/>
        </w:rPr>
      </w:r>
      <w:r w:rsidR="006742F0">
        <w:rPr>
          <w:noProof/>
        </w:rPr>
        <w:fldChar w:fldCharType="separate"/>
      </w:r>
      <w:r w:rsidR="00637613">
        <w:rPr>
          <w:noProof/>
        </w:rPr>
        <w:t>1</w:t>
      </w:r>
      <w:r w:rsidR="006742F0">
        <w:rPr>
          <w:noProof/>
        </w:rPr>
        <w:fldChar w:fldCharType="end"/>
      </w:r>
    </w:p>
    <w:p w14:paraId="29891AC6" w14:textId="7F0BCBCF" w:rsidR="006742F0" w:rsidRDefault="006742F0">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_Toc514749653 \h </w:instrText>
      </w:r>
      <w:r>
        <w:rPr>
          <w:noProof/>
        </w:rPr>
      </w:r>
      <w:r>
        <w:rPr>
          <w:noProof/>
        </w:rPr>
        <w:fldChar w:fldCharType="separate"/>
      </w:r>
      <w:r w:rsidR="00637613">
        <w:rPr>
          <w:noProof/>
        </w:rPr>
        <w:t>7</w:t>
      </w:r>
      <w:r>
        <w:rPr>
          <w:noProof/>
        </w:rPr>
        <w:fldChar w:fldCharType="end"/>
      </w:r>
    </w:p>
    <w:p w14:paraId="0BD4F7FF" w14:textId="6D836EF4" w:rsidR="006742F0" w:rsidRDefault="006742F0">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_Toc514749654 \h </w:instrText>
      </w:r>
      <w:r>
        <w:rPr>
          <w:noProof/>
        </w:rPr>
      </w:r>
      <w:r>
        <w:rPr>
          <w:noProof/>
        </w:rPr>
        <w:fldChar w:fldCharType="separate"/>
      </w:r>
      <w:r w:rsidR="00637613">
        <w:rPr>
          <w:noProof/>
        </w:rPr>
        <w:t>8</w:t>
      </w:r>
      <w:r>
        <w:rPr>
          <w:noProof/>
        </w:rPr>
        <w:fldChar w:fldCharType="end"/>
      </w:r>
    </w:p>
    <w:p w14:paraId="043AB1DB" w14:textId="6E0A1450" w:rsidR="006742F0" w:rsidRDefault="006742F0">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_Toc514749655 \h </w:instrText>
      </w:r>
      <w:r>
        <w:rPr>
          <w:noProof/>
        </w:rPr>
      </w:r>
      <w:r>
        <w:rPr>
          <w:noProof/>
        </w:rPr>
        <w:fldChar w:fldCharType="separate"/>
      </w:r>
      <w:r w:rsidR="00637613">
        <w:rPr>
          <w:noProof/>
        </w:rPr>
        <w:t>8</w:t>
      </w:r>
      <w:r>
        <w:rPr>
          <w:noProof/>
        </w:rPr>
        <w:fldChar w:fldCharType="end"/>
      </w:r>
    </w:p>
    <w:p w14:paraId="5AC5C538" w14:textId="66B2358F" w:rsidR="006742F0" w:rsidRDefault="006742F0">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_Toc514749656 \h </w:instrText>
      </w:r>
      <w:r>
        <w:rPr>
          <w:noProof/>
        </w:rPr>
      </w:r>
      <w:r>
        <w:rPr>
          <w:noProof/>
        </w:rPr>
        <w:fldChar w:fldCharType="separate"/>
      </w:r>
      <w:r w:rsidR="00637613">
        <w:rPr>
          <w:noProof/>
        </w:rPr>
        <w:t>9</w:t>
      </w:r>
      <w:r>
        <w:rPr>
          <w:noProof/>
        </w:rPr>
        <w:fldChar w:fldCharType="end"/>
      </w:r>
    </w:p>
    <w:p w14:paraId="702BEB0E" w14:textId="50F25CF8" w:rsidR="006742F0" w:rsidRDefault="006742F0">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_Toc514749657 \h </w:instrText>
      </w:r>
      <w:r>
        <w:rPr>
          <w:noProof/>
        </w:rPr>
      </w:r>
      <w:r>
        <w:rPr>
          <w:noProof/>
        </w:rPr>
        <w:fldChar w:fldCharType="separate"/>
      </w:r>
      <w:r w:rsidR="00637613">
        <w:rPr>
          <w:noProof/>
        </w:rPr>
        <w:t>10</w:t>
      </w:r>
      <w:r>
        <w:rPr>
          <w:noProof/>
        </w:rPr>
        <w:fldChar w:fldCharType="end"/>
      </w:r>
    </w:p>
    <w:p w14:paraId="5FE55FA3" w14:textId="0990CF2A" w:rsidR="006742F0" w:rsidRDefault="006742F0">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_Toc514749658 \h </w:instrText>
      </w:r>
      <w:r>
        <w:rPr>
          <w:noProof/>
        </w:rPr>
      </w:r>
      <w:r>
        <w:rPr>
          <w:noProof/>
        </w:rPr>
        <w:fldChar w:fldCharType="separate"/>
      </w:r>
      <w:r w:rsidR="00637613">
        <w:rPr>
          <w:noProof/>
        </w:rPr>
        <w:t>12</w:t>
      </w:r>
      <w:r>
        <w:rPr>
          <w:noProof/>
        </w:rPr>
        <w:fldChar w:fldCharType="end"/>
      </w:r>
    </w:p>
    <w:p w14:paraId="7D92CB40" w14:textId="1DB65D14" w:rsidR="006742F0" w:rsidRDefault="006742F0">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_Toc514749659 \h </w:instrText>
      </w:r>
      <w:r>
        <w:rPr>
          <w:noProof/>
        </w:rPr>
      </w:r>
      <w:r>
        <w:rPr>
          <w:noProof/>
        </w:rPr>
        <w:fldChar w:fldCharType="separate"/>
      </w:r>
      <w:r w:rsidR="00637613">
        <w:rPr>
          <w:noProof/>
        </w:rPr>
        <w:t>14</w:t>
      </w:r>
      <w:r>
        <w:rPr>
          <w:noProof/>
        </w:rPr>
        <w:fldChar w:fldCharType="end"/>
      </w:r>
    </w:p>
    <w:p w14:paraId="038C4AB1" w14:textId="1E4937E3" w:rsidR="006742F0" w:rsidRDefault="006742F0">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9A0856">
        <w:rPr>
          <w:noProof/>
          <w:vertAlign w:val="superscript"/>
        </w:rPr>
        <w:t>nd</w:t>
      </w:r>
      <w:r>
        <w:rPr>
          <w:noProof/>
        </w:rPr>
        <w:t xml:space="preserve"> harmonic cavity</w:t>
      </w:r>
      <w:r>
        <w:rPr>
          <w:noProof/>
        </w:rPr>
        <w:tab/>
      </w:r>
      <w:r>
        <w:rPr>
          <w:noProof/>
        </w:rPr>
        <w:fldChar w:fldCharType="begin"/>
      </w:r>
      <w:r>
        <w:rPr>
          <w:noProof/>
        </w:rPr>
        <w:instrText xml:space="preserve"> PAGEREF _Toc514749660 \h </w:instrText>
      </w:r>
      <w:r>
        <w:rPr>
          <w:noProof/>
        </w:rPr>
      </w:r>
      <w:r>
        <w:rPr>
          <w:noProof/>
        </w:rPr>
        <w:fldChar w:fldCharType="separate"/>
      </w:r>
      <w:r w:rsidR="00637613">
        <w:rPr>
          <w:noProof/>
        </w:rPr>
        <w:t>15</w:t>
      </w:r>
      <w:r>
        <w:rPr>
          <w:noProof/>
        </w:rPr>
        <w:fldChar w:fldCharType="end"/>
      </w:r>
    </w:p>
    <w:p w14:paraId="381A2644" w14:textId="4B337926" w:rsidR="006742F0" w:rsidRDefault="006742F0">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_Toc514749661 \h </w:instrText>
      </w:r>
      <w:r>
        <w:rPr>
          <w:noProof/>
        </w:rPr>
      </w:r>
      <w:r>
        <w:rPr>
          <w:noProof/>
        </w:rPr>
        <w:fldChar w:fldCharType="separate"/>
      </w:r>
      <w:r w:rsidR="00637613">
        <w:rPr>
          <w:noProof/>
        </w:rPr>
        <w:t>17</w:t>
      </w:r>
      <w:r>
        <w:rPr>
          <w:noProof/>
        </w:rPr>
        <w:fldChar w:fldCharType="end"/>
      </w:r>
    </w:p>
    <w:p w14:paraId="5E3AE0DC" w14:textId="06487457" w:rsidR="006742F0" w:rsidRDefault="006742F0">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_Toc514749662 \h </w:instrText>
      </w:r>
      <w:r>
        <w:rPr>
          <w:noProof/>
        </w:rPr>
      </w:r>
      <w:r>
        <w:rPr>
          <w:noProof/>
        </w:rPr>
        <w:fldChar w:fldCharType="separate"/>
      </w:r>
      <w:r w:rsidR="00637613">
        <w:rPr>
          <w:noProof/>
        </w:rPr>
        <w:t>17</w:t>
      </w:r>
      <w:r>
        <w:rPr>
          <w:noProof/>
        </w:rPr>
        <w:fldChar w:fldCharType="end"/>
      </w:r>
    </w:p>
    <w:p w14:paraId="13D12FD1" w14:textId="3BFF0B52" w:rsidR="006742F0" w:rsidRDefault="006742F0">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_Toc514749663 \h </w:instrText>
      </w:r>
      <w:r>
        <w:rPr>
          <w:noProof/>
        </w:rPr>
      </w:r>
      <w:r>
        <w:rPr>
          <w:noProof/>
        </w:rPr>
        <w:fldChar w:fldCharType="separate"/>
      </w:r>
      <w:r w:rsidR="00637613">
        <w:rPr>
          <w:noProof/>
        </w:rPr>
        <w:t>18</w:t>
      </w:r>
      <w:r>
        <w:rPr>
          <w:noProof/>
        </w:rPr>
        <w:fldChar w:fldCharType="end"/>
      </w:r>
    </w:p>
    <w:p w14:paraId="5B241ADF" w14:textId="4A7844EB" w:rsidR="006742F0" w:rsidRDefault="006742F0">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_Toc514749664 \h </w:instrText>
      </w:r>
      <w:r>
        <w:rPr>
          <w:noProof/>
        </w:rPr>
      </w:r>
      <w:r>
        <w:rPr>
          <w:noProof/>
        </w:rPr>
        <w:fldChar w:fldCharType="separate"/>
      </w:r>
      <w:r w:rsidR="00637613">
        <w:rPr>
          <w:noProof/>
        </w:rPr>
        <w:t>18</w:t>
      </w:r>
      <w:r>
        <w:rPr>
          <w:noProof/>
        </w:rPr>
        <w:fldChar w:fldCharType="end"/>
      </w:r>
    </w:p>
    <w:p w14:paraId="1327D4D3" w14:textId="1C8A3C1A" w:rsidR="006742F0" w:rsidRDefault="006742F0">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_Toc514749665 \h </w:instrText>
      </w:r>
      <w:r>
        <w:rPr>
          <w:noProof/>
        </w:rPr>
      </w:r>
      <w:r>
        <w:rPr>
          <w:noProof/>
        </w:rPr>
        <w:fldChar w:fldCharType="separate"/>
      </w:r>
      <w:r w:rsidR="00637613">
        <w:rPr>
          <w:noProof/>
        </w:rPr>
        <w:t>18</w:t>
      </w:r>
      <w:r>
        <w:rPr>
          <w:noProof/>
        </w:rPr>
        <w:fldChar w:fldCharType="end"/>
      </w:r>
    </w:p>
    <w:p w14:paraId="7A1C6722" w14:textId="2470F9D2" w:rsidR="006742F0" w:rsidRDefault="006742F0">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_Toc514749666 \h </w:instrText>
      </w:r>
      <w:r>
        <w:rPr>
          <w:noProof/>
        </w:rPr>
      </w:r>
      <w:r>
        <w:rPr>
          <w:noProof/>
        </w:rPr>
        <w:fldChar w:fldCharType="separate"/>
      </w:r>
      <w:r w:rsidR="00637613">
        <w:rPr>
          <w:noProof/>
        </w:rPr>
        <w:t>18</w:t>
      </w:r>
      <w:r>
        <w:rPr>
          <w:noProof/>
        </w:rPr>
        <w:fldChar w:fldCharType="end"/>
      </w:r>
    </w:p>
    <w:p w14:paraId="2EAD844E" w14:textId="580E639C" w:rsidR="006742F0" w:rsidRDefault="006742F0">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_Toc514749667 \h </w:instrText>
      </w:r>
      <w:r>
        <w:rPr>
          <w:noProof/>
        </w:rPr>
      </w:r>
      <w:r>
        <w:rPr>
          <w:noProof/>
        </w:rPr>
        <w:fldChar w:fldCharType="separate"/>
      </w:r>
      <w:r w:rsidR="00637613">
        <w:rPr>
          <w:noProof/>
        </w:rPr>
        <w:t>18</w:t>
      </w:r>
      <w:r>
        <w:rPr>
          <w:noProof/>
        </w:rPr>
        <w:fldChar w:fldCharType="end"/>
      </w:r>
    </w:p>
    <w:p w14:paraId="51B96F0A" w14:textId="79872665" w:rsidR="006742F0" w:rsidRDefault="006742F0">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_Toc514749668 \h </w:instrText>
      </w:r>
      <w:r>
        <w:rPr>
          <w:noProof/>
        </w:rPr>
      </w:r>
      <w:r>
        <w:rPr>
          <w:noProof/>
        </w:rPr>
        <w:fldChar w:fldCharType="separate"/>
      </w:r>
      <w:r w:rsidR="00637613">
        <w:rPr>
          <w:noProof/>
        </w:rPr>
        <w:t>19</w:t>
      </w:r>
      <w:r>
        <w:rPr>
          <w:noProof/>
        </w:rPr>
        <w:fldChar w:fldCharType="end"/>
      </w:r>
    </w:p>
    <w:p w14:paraId="51E5B024" w14:textId="2AC433CA" w:rsidR="006742F0" w:rsidRDefault="006742F0">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_Toc514749669 \h </w:instrText>
      </w:r>
      <w:r>
        <w:rPr>
          <w:noProof/>
        </w:rPr>
      </w:r>
      <w:r>
        <w:rPr>
          <w:noProof/>
        </w:rPr>
        <w:fldChar w:fldCharType="separate"/>
      </w:r>
      <w:r w:rsidR="00637613">
        <w:rPr>
          <w:noProof/>
        </w:rPr>
        <w:t>20</w:t>
      </w:r>
      <w:r>
        <w:rPr>
          <w:noProof/>
        </w:rPr>
        <w:fldChar w:fldCharType="end"/>
      </w:r>
    </w:p>
    <w:p w14:paraId="73A3494A" w14:textId="57EAAE76" w:rsidR="006742F0" w:rsidRDefault="006742F0">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_Toc514749670 \h </w:instrText>
      </w:r>
      <w:r>
        <w:rPr>
          <w:noProof/>
        </w:rPr>
      </w:r>
      <w:r>
        <w:rPr>
          <w:noProof/>
        </w:rPr>
        <w:fldChar w:fldCharType="separate"/>
      </w:r>
      <w:r w:rsidR="00637613">
        <w:rPr>
          <w:noProof/>
        </w:rPr>
        <w:t>20</w:t>
      </w:r>
      <w:r>
        <w:rPr>
          <w:noProof/>
        </w:rPr>
        <w:fldChar w:fldCharType="end"/>
      </w:r>
    </w:p>
    <w:p w14:paraId="5A3F9185" w14:textId="18EB9A25" w:rsidR="006742F0" w:rsidRDefault="006742F0">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_Toc514749671 \h </w:instrText>
      </w:r>
      <w:r>
        <w:rPr>
          <w:noProof/>
        </w:rPr>
      </w:r>
      <w:r>
        <w:rPr>
          <w:noProof/>
        </w:rPr>
        <w:fldChar w:fldCharType="separate"/>
      </w:r>
      <w:r w:rsidR="00637613">
        <w:rPr>
          <w:noProof/>
        </w:rPr>
        <w:t>22</w:t>
      </w:r>
      <w:r>
        <w:rPr>
          <w:noProof/>
        </w:rPr>
        <w:fldChar w:fldCharType="end"/>
      </w:r>
    </w:p>
    <w:p w14:paraId="53BE7C0C" w14:textId="0F19C8E1" w:rsidR="006742F0" w:rsidRDefault="006742F0">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_Toc514749672 \h </w:instrText>
      </w:r>
      <w:r>
        <w:rPr>
          <w:noProof/>
        </w:rPr>
      </w:r>
      <w:r>
        <w:rPr>
          <w:noProof/>
        </w:rPr>
        <w:fldChar w:fldCharType="separate"/>
      </w:r>
      <w:r w:rsidR="00637613">
        <w:rPr>
          <w:noProof/>
        </w:rPr>
        <w:t>28</w:t>
      </w:r>
      <w:r>
        <w:rPr>
          <w:noProof/>
        </w:rPr>
        <w:fldChar w:fldCharType="end"/>
      </w:r>
    </w:p>
    <w:p w14:paraId="4DA9C54E" w14:textId="7DF2F188" w:rsidR="006742F0" w:rsidRDefault="006742F0">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_Toc514749673 \h </w:instrText>
      </w:r>
      <w:r>
        <w:rPr>
          <w:noProof/>
        </w:rPr>
      </w:r>
      <w:r>
        <w:rPr>
          <w:noProof/>
        </w:rPr>
        <w:fldChar w:fldCharType="separate"/>
      </w:r>
      <w:r w:rsidR="00637613">
        <w:rPr>
          <w:noProof/>
        </w:rPr>
        <w:t>29</w:t>
      </w:r>
      <w:r>
        <w:rPr>
          <w:noProof/>
        </w:rPr>
        <w:fldChar w:fldCharType="end"/>
      </w:r>
    </w:p>
    <w:p w14:paraId="05031F3A" w14:textId="7A425DD0" w:rsidR="006742F0" w:rsidRDefault="006742F0">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_Toc514749674 \h </w:instrText>
      </w:r>
      <w:r>
        <w:rPr>
          <w:noProof/>
        </w:rPr>
      </w:r>
      <w:r>
        <w:rPr>
          <w:noProof/>
        </w:rPr>
        <w:fldChar w:fldCharType="separate"/>
      </w:r>
      <w:r w:rsidR="00637613">
        <w:rPr>
          <w:noProof/>
        </w:rPr>
        <w:t>31</w:t>
      </w:r>
      <w:r>
        <w:rPr>
          <w:noProof/>
        </w:rPr>
        <w:fldChar w:fldCharType="end"/>
      </w:r>
    </w:p>
    <w:p w14:paraId="63D19809" w14:textId="64B2BF1C" w:rsidR="006742F0" w:rsidRDefault="006742F0">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_Toc514749675 \h </w:instrText>
      </w:r>
      <w:r>
        <w:rPr>
          <w:noProof/>
        </w:rPr>
      </w:r>
      <w:r>
        <w:rPr>
          <w:noProof/>
        </w:rPr>
        <w:fldChar w:fldCharType="separate"/>
      </w:r>
      <w:r w:rsidR="00637613">
        <w:rPr>
          <w:noProof/>
        </w:rPr>
        <w:t>31</w:t>
      </w:r>
      <w:r>
        <w:rPr>
          <w:noProof/>
        </w:rPr>
        <w:fldChar w:fldCharType="end"/>
      </w:r>
    </w:p>
    <w:p w14:paraId="7AC2724C" w14:textId="01786B39" w:rsidR="006742F0" w:rsidRDefault="006742F0">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_Toc514749676 \h </w:instrText>
      </w:r>
      <w:r>
        <w:rPr>
          <w:noProof/>
        </w:rPr>
      </w:r>
      <w:r>
        <w:rPr>
          <w:noProof/>
        </w:rPr>
        <w:fldChar w:fldCharType="separate"/>
      </w:r>
      <w:r w:rsidR="00637613">
        <w:rPr>
          <w:noProof/>
        </w:rPr>
        <w:t>33</w:t>
      </w:r>
      <w:r>
        <w:rPr>
          <w:noProof/>
        </w:rPr>
        <w:fldChar w:fldCharType="end"/>
      </w:r>
    </w:p>
    <w:p w14:paraId="10A7D66F" w14:textId="7A0F2253" w:rsidR="006742F0" w:rsidRDefault="006742F0">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_Toc514749677 \h </w:instrText>
      </w:r>
      <w:r>
        <w:rPr>
          <w:noProof/>
        </w:rPr>
      </w:r>
      <w:r>
        <w:rPr>
          <w:noProof/>
        </w:rPr>
        <w:fldChar w:fldCharType="separate"/>
      </w:r>
      <w:r w:rsidR="00637613">
        <w:rPr>
          <w:noProof/>
        </w:rPr>
        <w:t>37</w:t>
      </w:r>
      <w:r>
        <w:rPr>
          <w:noProof/>
        </w:rPr>
        <w:fldChar w:fldCharType="end"/>
      </w:r>
    </w:p>
    <w:p w14:paraId="11DA0784" w14:textId="1A1D56E4" w:rsidR="006742F0" w:rsidRDefault="006742F0">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_Toc514749678 \h </w:instrText>
      </w:r>
      <w:r>
        <w:rPr>
          <w:noProof/>
        </w:rPr>
      </w:r>
      <w:r>
        <w:rPr>
          <w:noProof/>
        </w:rPr>
        <w:fldChar w:fldCharType="separate"/>
      </w:r>
      <w:r w:rsidR="00637613">
        <w:rPr>
          <w:noProof/>
        </w:rPr>
        <w:t>38</w:t>
      </w:r>
      <w:r>
        <w:rPr>
          <w:noProof/>
        </w:rPr>
        <w:fldChar w:fldCharType="end"/>
      </w:r>
    </w:p>
    <w:p w14:paraId="745F065A" w14:textId="43910E65" w:rsidR="006742F0" w:rsidRDefault="006742F0">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_Toc514749679 \h </w:instrText>
      </w:r>
      <w:r>
        <w:rPr>
          <w:noProof/>
        </w:rPr>
      </w:r>
      <w:r>
        <w:rPr>
          <w:noProof/>
        </w:rPr>
        <w:fldChar w:fldCharType="separate"/>
      </w:r>
      <w:r w:rsidR="00637613">
        <w:rPr>
          <w:noProof/>
        </w:rPr>
        <w:t>39</w:t>
      </w:r>
      <w:r>
        <w:rPr>
          <w:noProof/>
        </w:rPr>
        <w:fldChar w:fldCharType="end"/>
      </w:r>
    </w:p>
    <w:p w14:paraId="7C839BC2" w14:textId="33B9A863" w:rsidR="006742F0" w:rsidRDefault="006742F0">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_Toc514749680 \h </w:instrText>
      </w:r>
      <w:r>
        <w:rPr>
          <w:noProof/>
        </w:rPr>
      </w:r>
      <w:r>
        <w:rPr>
          <w:noProof/>
        </w:rPr>
        <w:fldChar w:fldCharType="separate"/>
      </w:r>
      <w:r w:rsidR="00637613">
        <w:rPr>
          <w:noProof/>
        </w:rPr>
        <w:t>40</w:t>
      </w:r>
      <w:r>
        <w:rPr>
          <w:noProof/>
        </w:rPr>
        <w:fldChar w:fldCharType="end"/>
      </w:r>
    </w:p>
    <w:p w14:paraId="5FFB656C" w14:textId="14DBF8B4" w:rsidR="006742F0" w:rsidRDefault="006742F0">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_Toc514749681 \h </w:instrText>
      </w:r>
      <w:r>
        <w:rPr>
          <w:noProof/>
        </w:rPr>
      </w:r>
      <w:r>
        <w:rPr>
          <w:noProof/>
        </w:rPr>
        <w:fldChar w:fldCharType="separate"/>
      </w:r>
      <w:r w:rsidR="00637613">
        <w:rPr>
          <w:noProof/>
        </w:rPr>
        <w:t>41</w:t>
      </w:r>
      <w:r>
        <w:rPr>
          <w:noProof/>
        </w:rPr>
        <w:fldChar w:fldCharType="end"/>
      </w:r>
    </w:p>
    <w:p w14:paraId="4A6EDB7E" w14:textId="2A9CCDF1" w:rsidR="006742F0" w:rsidRDefault="006742F0">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_Toc514749682 \h </w:instrText>
      </w:r>
      <w:r>
        <w:rPr>
          <w:noProof/>
        </w:rPr>
      </w:r>
      <w:r>
        <w:rPr>
          <w:noProof/>
        </w:rPr>
        <w:fldChar w:fldCharType="separate"/>
      </w:r>
      <w:r w:rsidR="00637613">
        <w:rPr>
          <w:noProof/>
        </w:rPr>
        <w:t>43</w:t>
      </w:r>
      <w:r>
        <w:rPr>
          <w:noProof/>
        </w:rPr>
        <w:fldChar w:fldCharType="end"/>
      </w:r>
    </w:p>
    <w:p w14:paraId="19E742E6" w14:textId="6BFFBE42" w:rsidR="006742F0" w:rsidRDefault="006742F0">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_Toc514749683 \h </w:instrText>
      </w:r>
      <w:r>
        <w:rPr>
          <w:noProof/>
        </w:rPr>
      </w:r>
      <w:r>
        <w:rPr>
          <w:noProof/>
        </w:rPr>
        <w:fldChar w:fldCharType="separate"/>
      </w:r>
      <w:r w:rsidR="00637613">
        <w:rPr>
          <w:noProof/>
        </w:rPr>
        <w:t>43</w:t>
      </w:r>
      <w:r>
        <w:rPr>
          <w:noProof/>
        </w:rPr>
        <w:fldChar w:fldCharType="end"/>
      </w:r>
    </w:p>
    <w:p w14:paraId="57FE2807" w14:textId="30B9ED39" w:rsidR="006742F0" w:rsidRDefault="006742F0">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_Toc514749684 \h </w:instrText>
      </w:r>
      <w:r>
        <w:rPr>
          <w:noProof/>
        </w:rPr>
      </w:r>
      <w:r>
        <w:rPr>
          <w:noProof/>
        </w:rPr>
        <w:fldChar w:fldCharType="separate"/>
      </w:r>
      <w:r w:rsidR="00637613">
        <w:rPr>
          <w:noProof/>
        </w:rPr>
        <w:t>46</w:t>
      </w:r>
      <w:r>
        <w:rPr>
          <w:noProof/>
        </w:rPr>
        <w:fldChar w:fldCharType="end"/>
      </w:r>
    </w:p>
    <w:p w14:paraId="4C527068" w14:textId="77B055A8" w:rsidR="006742F0" w:rsidRDefault="006742F0">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_Toc514749685 \h </w:instrText>
      </w:r>
      <w:r>
        <w:rPr>
          <w:noProof/>
        </w:rPr>
      </w:r>
      <w:r>
        <w:rPr>
          <w:noProof/>
        </w:rPr>
        <w:fldChar w:fldCharType="separate"/>
      </w:r>
      <w:r w:rsidR="00637613">
        <w:rPr>
          <w:noProof/>
        </w:rPr>
        <w:t>46</w:t>
      </w:r>
      <w:r>
        <w:rPr>
          <w:noProof/>
        </w:rPr>
        <w:fldChar w:fldCharType="end"/>
      </w:r>
    </w:p>
    <w:p w14:paraId="11AF13C9" w14:textId="3662BF22" w:rsidR="006742F0" w:rsidRDefault="006742F0">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_Toc514749686 \h </w:instrText>
      </w:r>
      <w:r>
        <w:rPr>
          <w:noProof/>
        </w:rPr>
      </w:r>
      <w:r>
        <w:rPr>
          <w:noProof/>
        </w:rPr>
        <w:fldChar w:fldCharType="separate"/>
      </w:r>
      <w:r w:rsidR="00637613">
        <w:rPr>
          <w:noProof/>
        </w:rPr>
        <w:t>49</w:t>
      </w:r>
      <w:r>
        <w:rPr>
          <w:noProof/>
        </w:rPr>
        <w:fldChar w:fldCharType="end"/>
      </w:r>
    </w:p>
    <w:p w14:paraId="0496BCDF" w14:textId="347ABCB5" w:rsidR="006742F0" w:rsidRDefault="006742F0">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_Toc514749687 \h </w:instrText>
      </w:r>
      <w:r>
        <w:rPr>
          <w:noProof/>
        </w:rPr>
      </w:r>
      <w:r>
        <w:rPr>
          <w:noProof/>
        </w:rPr>
        <w:fldChar w:fldCharType="separate"/>
      </w:r>
      <w:r w:rsidR="00637613">
        <w:rPr>
          <w:noProof/>
        </w:rPr>
        <w:t>55</w:t>
      </w:r>
      <w:r>
        <w:rPr>
          <w:noProof/>
        </w:rPr>
        <w:fldChar w:fldCharType="end"/>
      </w:r>
    </w:p>
    <w:p w14:paraId="25D868FE" w14:textId="7D8F00F7" w:rsidR="006742F0" w:rsidRDefault="006742F0">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_Toc514749688 \h </w:instrText>
      </w:r>
      <w:r>
        <w:rPr>
          <w:noProof/>
        </w:rPr>
      </w:r>
      <w:r>
        <w:rPr>
          <w:noProof/>
        </w:rPr>
        <w:fldChar w:fldCharType="separate"/>
      </w:r>
      <w:r w:rsidR="00637613">
        <w:rPr>
          <w:noProof/>
        </w:rPr>
        <w:t>57</w:t>
      </w:r>
      <w:r>
        <w:rPr>
          <w:noProof/>
        </w:rPr>
        <w:fldChar w:fldCharType="end"/>
      </w:r>
    </w:p>
    <w:p w14:paraId="7A4091AA" w14:textId="0EA4F5B7" w:rsidR="006742F0" w:rsidRDefault="006742F0">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_Toc514749689 \h </w:instrText>
      </w:r>
      <w:r>
        <w:rPr>
          <w:noProof/>
        </w:rPr>
      </w:r>
      <w:r>
        <w:rPr>
          <w:noProof/>
        </w:rPr>
        <w:fldChar w:fldCharType="separate"/>
      </w:r>
      <w:r w:rsidR="00637613">
        <w:rPr>
          <w:noProof/>
        </w:rPr>
        <w:t>58</w:t>
      </w:r>
      <w:r>
        <w:rPr>
          <w:noProof/>
        </w:rPr>
        <w:fldChar w:fldCharType="end"/>
      </w:r>
    </w:p>
    <w:p w14:paraId="1A212C35" w14:textId="7ED5BEEB" w:rsidR="006742F0" w:rsidRDefault="006742F0">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_Toc514749690 \h </w:instrText>
      </w:r>
      <w:r>
        <w:rPr>
          <w:noProof/>
        </w:rPr>
      </w:r>
      <w:r>
        <w:rPr>
          <w:noProof/>
        </w:rPr>
        <w:fldChar w:fldCharType="separate"/>
      </w:r>
      <w:r w:rsidR="00637613">
        <w:rPr>
          <w:noProof/>
        </w:rPr>
        <w:t>59</w:t>
      </w:r>
      <w:r>
        <w:rPr>
          <w:noProof/>
        </w:rPr>
        <w:fldChar w:fldCharType="end"/>
      </w:r>
    </w:p>
    <w:p w14:paraId="05A9B411" w14:textId="45D56596" w:rsidR="006742F0" w:rsidRDefault="006742F0">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_Toc514749691 \h </w:instrText>
      </w:r>
      <w:r>
        <w:rPr>
          <w:noProof/>
        </w:rPr>
      </w:r>
      <w:r>
        <w:rPr>
          <w:noProof/>
        </w:rPr>
        <w:fldChar w:fldCharType="separate"/>
      </w:r>
      <w:r w:rsidR="00637613">
        <w:rPr>
          <w:noProof/>
        </w:rPr>
        <w:t>59</w:t>
      </w:r>
      <w:r>
        <w:rPr>
          <w:noProof/>
        </w:rPr>
        <w:fldChar w:fldCharType="end"/>
      </w:r>
    </w:p>
    <w:p w14:paraId="5A6D963D" w14:textId="6E3CD9CD" w:rsidR="006742F0" w:rsidRDefault="006742F0">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_Toc514749692 \h </w:instrText>
      </w:r>
      <w:r>
        <w:rPr>
          <w:noProof/>
        </w:rPr>
      </w:r>
      <w:r>
        <w:rPr>
          <w:noProof/>
        </w:rPr>
        <w:fldChar w:fldCharType="separate"/>
      </w:r>
      <w:r w:rsidR="00637613">
        <w:rPr>
          <w:noProof/>
        </w:rPr>
        <w:t>60</w:t>
      </w:r>
      <w:r>
        <w:rPr>
          <w:noProof/>
        </w:rPr>
        <w:fldChar w:fldCharType="end"/>
      </w:r>
    </w:p>
    <w:p w14:paraId="3929867D" w14:textId="5726253F" w:rsidR="006742F0" w:rsidRDefault="006742F0">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_Toc514749693 \h </w:instrText>
      </w:r>
      <w:r>
        <w:rPr>
          <w:noProof/>
        </w:rPr>
      </w:r>
      <w:r>
        <w:rPr>
          <w:noProof/>
        </w:rPr>
        <w:fldChar w:fldCharType="separate"/>
      </w:r>
      <w:r w:rsidR="00637613">
        <w:rPr>
          <w:noProof/>
        </w:rPr>
        <w:t>62</w:t>
      </w:r>
      <w:r>
        <w:rPr>
          <w:noProof/>
        </w:rPr>
        <w:fldChar w:fldCharType="end"/>
      </w:r>
    </w:p>
    <w:p w14:paraId="09194B92" w14:textId="76221678" w:rsidR="006742F0" w:rsidRDefault="006742F0">
      <w:pPr>
        <w:pStyle w:val="TOC3"/>
        <w:tabs>
          <w:tab w:val="left" w:pos="1320"/>
          <w:tab w:val="right" w:leader="dot" w:pos="10070"/>
        </w:tabs>
        <w:rPr>
          <w:i w:val="0"/>
          <w:noProof/>
          <w:sz w:val="24"/>
          <w:szCs w:val="24"/>
        </w:rPr>
      </w:pPr>
      <w:r>
        <w:rPr>
          <w:noProof/>
        </w:rPr>
        <w:t>8.4.1</w:t>
      </w:r>
      <w:r>
        <w:rPr>
          <w:i w:val="0"/>
          <w:noProof/>
          <w:sz w:val="24"/>
          <w:szCs w:val="24"/>
        </w:rPr>
        <w:tab/>
      </w:r>
      <w:r>
        <w:rPr>
          <w:noProof/>
        </w:rPr>
        <w:t>Total RF power loss</w:t>
      </w:r>
      <w:r>
        <w:rPr>
          <w:noProof/>
        </w:rPr>
        <w:tab/>
      </w:r>
      <w:r>
        <w:rPr>
          <w:noProof/>
        </w:rPr>
        <w:fldChar w:fldCharType="begin"/>
      </w:r>
      <w:r>
        <w:rPr>
          <w:noProof/>
        </w:rPr>
        <w:instrText xml:space="preserve"> PAGEREF _Toc514749694 \h </w:instrText>
      </w:r>
      <w:r>
        <w:rPr>
          <w:noProof/>
        </w:rPr>
      </w:r>
      <w:r>
        <w:rPr>
          <w:noProof/>
        </w:rPr>
        <w:fldChar w:fldCharType="separate"/>
      </w:r>
      <w:r w:rsidR="00637613">
        <w:rPr>
          <w:noProof/>
        </w:rPr>
        <w:t>64</w:t>
      </w:r>
      <w:r>
        <w:rPr>
          <w:noProof/>
        </w:rPr>
        <w:fldChar w:fldCharType="end"/>
      </w:r>
    </w:p>
    <w:p w14:paraId="2A74D191" w14:textId="5F9F47AC" w:rsidR="006742F0" w:rsidRDefault="006742F0">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_Toc514749695 \h </w:instrText>
      </w:r>
      <w:r>
        <w:rPr>
          <w:noProof/>
        </w:rPr>
      </w:r>
      <w:r>
        <w:rPr>
          <w:noProof/>
        </w:rPr>
        <w:fldChar w:fldCharType="separate"/>
      </w:r>
      <w:r w:rsidR="00637613">
        <w:rPr>
          <w:noProof/>
        </w:rPr>
        <w:t>64</w:t>
      </w:r>
      <w:r>
        <w:rPr>
          <w:noProof/>
        </w:rPr>
        <w:fldChar w:fldCharType="end"/>
      </w:r>
    </w:p>
    <w:p w14:paraId="5E9883FC" w14:textId="58AE7D13" w:rsidR="006742F0" w:rsidRDefault="006742F0">
      <w:pPr>
        <w:pStyle w:val="TOC2"/>
        <w:tabs>
          <w:tab w:val="left" w:pos="880"/>
          <w:tab w:val="right" w:leader="dot" w:pos="10070"/>
        </w:tabs>
        <w:rPr>
          <w:noProof/>
          <w:sz w:val="24"/>
          <w:szCs w:val="24"/>
        </w:rPr>
      </w:pPr>
      <w:r>
        <w:rPr>
          <w:noProof/>
        </w:rPr>
        <w:lastRenderedPageBreak/>
        <w:t>8.6</w:t>
      </w:r>
      <w:r>
        <w:rPr>
          <w:noProof/>
          <w:sz w:val="24"/>
          <w:szCs w:val="24"/>
        </w:rPr>
        <w:tab/>
      </w:r>
      <w:r>
        <w:rPr>
          <w:noProof/>
        </w:rPr>
        <w:t>Eddy currents</w:t>
      </w:r>
      <w:r>
        <w:rPr>
          <w:noProof/>
        </w:rPr>
        <w:tab/>
      </w:r>
      <w:r>
        <w:rPr>
          <w:noProof/>
        </w:rPr>
        <w:fldChar w:fldCharType="begin"/>
      </w:r>
      <w:r>
        <w:rPr>
          <w:noProof/>
        </w:rPr>
        <w:instrText xml:space="preserve"> PAGEREF _Toc514749696 \h </w:instrText>
      </w:r>
      <w:r>
        <w:rPr>
          <w:noProof/>
        </w:rPr>
      </w:r>
      <w:r>
        <w:rPr>
          <w:noProof/>
        </w:rPr>
        <w:fldChar w:fldCharType="separate"/>
      </w:r>
      <w:r w:rsidR="00637613">
        <w:rPr>
          <w:noProof/>
        </w:rPr>
        <w:t>64</w:t>
      </w:r>
      <w:r>
        <w:rPr>
          <w:noProof/>
        </w:rPr>
        <w:fldChar w:fldCharType="end"/>
      </w:r>
    </w:p>
    <w:p w14:paraId="1C0C525C" w14:textId="79DA21F8" w:rsidR="006742F0" w:rsidRDefault="006742F0">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_Toc514749697 \h </w:instrText>
      </w:r>
      <w:r>
        <w:rPr>
          <w:noProof/>
        </w:rPr>
      </w:r>
      <w:r>
        <w:rPr>
          <w:noProof/>
        </w:rPr>
        <w:fldChar w:fldCharType="separate"/>
      </w:r>
      <w:r w:rsidR="00637613">
        <w:rPr>
          <w:noProof/>
        </w:rPr>
        <w:t>66</w:t>
      </w:r>
      <w:r>
        <w:rPr>
          <w:noProof/>
        </w:rPr>
        <w:fldChar w:fldCharType="end"/>
      </w:r>
    </w:p>
    <w:p w14:paraId="1FC057E9" w14:textId="43652969" w:rsidR="006742F0" w:rsidRDefault="006742F0">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_Toc514749698 \h </w:instrText>
      </w:r>
      <w:r>
        <w:rPr>
          <w:noProof/>
        </w:rPr>
      </w:r>
      <w:r>
        <w:rPr>
          <w:noProof/>
        </w:rPr>
        <w:fldChar w:fldCharType="separate"/>
      </w:r>
      <w:r w:rsidR="00637613">
        <w:rPr>
          <w:noProof/>
        </w:rPr>
        <w:t>68</w:t>
      </w:r>
      <w:r>
        <w:rPr>
          <w:noProof/>
        </w:rPr>
        <w:fldChar w:fldCharType="end"/>
      </w:r>
    </w:p>
    <w:p w14:paraId="30F939DF" w14:textId="619BDBC8" w:rsidR="006742F0" w:rsidRDefault="006742F0">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_Toc514749699 \h </w:instrText>
      </w:r>
      <w:r>
        <w:rPr>
          <w:noProof/>
        </w:rPr>
      </w:r>
      <w:r>
        <w:rPr>
          <w:noProof/>
        </w:rPr>
        <w:fldChar w:fldCharType="separate"/>
      </w:r>
      <w:r w:rsidR="00637613">
        <w:rPr>
          <w:noProof/>
        </w:rPr>
        <w:t>70</w:t>
      </w:r>
      <w:r>
        <w:rPr>
          <w:noProof/>
        </w:rPr>
        <w:fldChar w:fldCharType="end"/>
      </w:r>
    </w:p>
    <w:p w14:paraId="642DEAA3" w14:textId="6E4CB248" w:rsidR="006742F0" w:rsidRDefault="006742F0">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_Toc514749700 \h </w:instrText>
      </w:r>
      <w:r>
        <w:rPr>
          <w:noProof/>
        </w:rPr>
      </w:r>
      <w:r>
        <w:rPr>
          <w:noProof/>
        </w:rPr>
        <w:fldChar w:fldCharType="separate"/>
      </w:r>
      <w:r w:rsidR="00637613">
        <w:rPr>
          <w:noProof/>
        </w:rPr>
        <w:t>71</w:t>
      </w:r>
      <w:r>
        <w:rPr>
          <w:noProof/>
        </w:rPr>
        <w:fldChar w:fldCharType="end"/>
      </w:r>
    </w:p>
    <w:p w14:paraId="508F6C1F" w14:textId="7DED522D" w:rsidR="006742F0" w:rsidRDefault="006742F0">
      <w:pPr>
        <w:pStyle w:val="TOC3"/>
        <w:tabs>
          <w:tab w:val="left" w:pos="1320"/>
          <w:tab w:val="right" w:leader="dot" w:pos="10070"/>
        </w:tabs>
        <w:rPr>
          <w:i w:val="0"/>
          <w:noProof/>
          <w:sz w:val="24"/>
          <w:szCs w:val="24"/>
        </w:rPr>
      </w:pPr>
      <w:r>
        <w:rPr>
          <w:noProof/>
        </w:rPr>
        <w:t>8.7.1</w:t>
      </w:r>
      <w:r>
        <w:rPr>
          <w:i w:val="0"/>
          <w:noProof/>
          <w:sz w:val="24"/>
          <w:szCs w:val="24"/>
        </w:rPr>
        <w:tab/>
      </w:r>
      <w:r>
        <w:rPr>
          <w:noProof/>
        </w:rPr>
        <w:t>Total Eddy current power loss in shell</w:t>
      </w:r>
      <w:r>
        <w:rPr>
          <w:noProof/>
        </w:rPr>
        <w:tab/>
      </w:r>
      <w:r>
        <w:rPr>
          <w:noProof/>
        </w:rPr>
        <w:fldChar w:fldCharType="begin"/>
      </w:r>
      <w:r>
        <w:rPr>
          <w:noProof/>
        </w:rPr>
        <w:instrText xml:space="preserve"> PAGEREF _Toc514749701 \h </w:instrText>
      </w:r>
      <w:r>
        <w:rPr>
          <w:noProof/>
        </w:rPr>
      </w:r>
      <w:r>
        <w:rPr>
          <w:noProof/>
        </w:rPr>
        <w:fldChar w:fldCharType="separate"/>
      </w:r>
      <w:r w:rsidR="00637613">
        <w:rPr>
          <w:noProof/>
        </w:rPr>
        <w:t>72</w:t>
      </w:r>
      <w:r>
        <w:rPr>
          <w:noProof/>
        </w:rPr>
        <w:fldChar w:fldCharType="end"/>
      </w:r>
    </w:p>
    <w:p w14:paraId="2933B33C" w14:textId="1F0BA175" w:rsidR="006742F0" w:rsidRDefault="006742F0">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_Toc514749702 \h </w:instrText>
      </w:r>
      <w:r>
        <w:rPr>
          <w:noProof/>
        </w:rPr>
      </w:r>
      <w:r>
        <w:rPr>
          <w:noProof/>
        </w:rPr>
        <w:fldChar w:fldCharType="separate"/>
      </w:r>
      <w:r w:rsidR="00637613">
        <w:rPr>
          <w:noProof/>
        </w:rPr>
        <w:t>73</w:t>
      </w:r>
      <w:r>
        <w:rPr>
          <w:noProof/>
        </w:rPr>
        <w:fldChar w:fldCharType="end"/>
      </w:r>
    </w:p>
    <w:p w14:paraId="3F6FD3B2" w14:textId="0866D5EB" w:rsidR="006742F0" w:rsidRDefault="006742F0">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_Toc514749703 \h </w:instrText>
      </w:r>
      <w:r>
        <w:rPr>
          <w:noProof/>
        </w:rPr>
      </w:r>
      <w:r>
        <w:rPr>
          <w:noProof/>
        </w:rPr>
        <w:fldChar w:fldCharType="separate"/>
      </w:r>
      <w:r w:rsidR="00637613">
        <w:rPr>
          <w:noProof/>
        </w:rPr>
        <w:t>74</w:t>
      </w:r>
      <w:r>
        <w:rPr>
          <w:noProof/>
        </w:rPr>
        <w:fldChar w:fldCharType="end"/>
      </w:r>
    </w:p>
    <w:p w14:paraId="401937C5" w14:textId="06D3FB12" w:rsidR="006742F0" w:rsidRDefault="006742F0">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_Toc514749704 \h </w:instrText>
      </w:r>
      <w:r>
        <w:rPr>
          <w:noProof/>
        </w:rPr>
      </w:r>
      <w:r>
        <w:rPr>
          <w:noProof/>
        </w:rPr>
        <w:fldChar w:fldCharType="separate"/>
      </w:r>
      <w:r w:rsidR="00637613">
        <w:rPr>
          <w:noProof/>
        </w:rPr>
        <w:t>76</w:t>
      </w:r>
      <w:r>
        <w:rPr>
          <w:noProof/>
        </w:rPr>
        <w:fldChar w:fldCharType="end"/>
      </w:r>
    </w:p>
    <w:p w14:paraId="227D4DD2" w14:textId="5849A5FD" w:rsidR="006742F0" w:rsidRDefault="006742F0">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_Toc514749705 \h </w:instrText>
      </w:r>
      <w:r>
        <w:rPr>
          <w:noProof/>
        </w:rPr>
      </w:r>
      <w:r>
        <w:rPr>
          <w:noProof/>
        </w:rPr>
        <w:fldChar w:fldCharType="separate"/>
      </w:r>
      <w:r w:rsidR="00637613">
        <w:rPr>
          <w:noProof/>
        </w:rPr>
        <w:t>77</w:t>
      </w:r>
      <w:r>
        <w:rPr>
          <w:noProof/>
        </w:rPr>
        <w:fldChar w:fldCharType="end"/>
      </w:r>
    </w:p>
    <w:p w14:paraId="3C1F2F2E" w14:textId="53E79C20" w:rsidR="006742F0" w:rsidRDefault="006742F0">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_Toc514749706 \h </w:instrText>
      </w:r>
      <w:r>
        <w:rPr>
          <w:noProof/>
        </w:rPr>
      </w:r>
      <w:r>
        <w:rPr>
          <w:noProof/>
        </w:rPr>
        <w:fldChar w:fldCharType="separate"/>
      </w:r>
      <w:r w:rsidR="00637613">
        <w:rPr>
          <w:noProof/>
        </w:rPr>
        <w:t>78</w:t>
      </w:r>
      <w:r>
        <w:rPr>
          <w:noProof/>
        </w:rPr>
        <w:fldChar w:fldCharType="end"/>
      </w:r>
    </w:p>
    <w:p w14:paraId="1361D2E7" w14:textId="51FF946B" w:rsidR="006742F0" w:rsidRDefault="006742F0">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_Toc514749707 \h </w:instrText>
      </w:r>
      <w:r>
        <w:rPr>
          <w:noProof/>
        </w:rPr>
      </w:r>
      <w:r>
        <w:rPr>
          <w:noProof/>
        </w:rPr>
        <w:fldChar w:fldCharType="separate"/>
      </w:r>
      <w:r w:rsidR="00637613">
        <w:rPr>
          <w:noProof/>
        </w:rPr>
        <w:t>80</w:t>
      </w:r>
      <w:r>
        <w:rPr>
          <w:noProof/>
        </w:rPr>
        <w:fldChar w:fldCharType="end"/>
      </w:r>
    </w:p>
    <w:p w14:paraId="2AE49D91" w14:textId="3E8E49DB" w:rsidR="006742F0" w:rsidRDefault="006742F0">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_Toc514749708 \h </w:instrText>
      </w:r>
      <w:r>
        <w:rPr>
          <w:noProof/>
        </w:rPr>
      </w:r>
      <w:r>
        <w:rPr>
          <w:noProof/>
        </w:rPr>
        <w:fldChar w:fldCharType="separate"/>
      </w:r>
      <w:r w:rsidR="00637613">
        <w:rPr>
          <w:noProof/>
        </w:rPr>
        <w:t>82</w:t>
      </w:r>
      <w:r>
        <w:rPr>
          <w:noProof/>
        </w:rPr>
        <w:fldChar w:fldCharType="end"/>
      </w:r>
    </w:p>
    <w:p w14:paraId="1F7D9F9D" w14:textId="617558F3" w:rsidR="006742F0" w:rsidRDefault="006742F0">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_Toc514749709 \h </w:instrText>
      </w:r>
      <w:r>
        <w:rPr>
          <w:noProof/>
        </w:rPr>
      </w:r>
      <w:r>
        <w:rPr>
          <w:noProof/>
        </w:rPr>
        <w:fldChar w:fldCharType="separate"/>
      </w:r>
      <w:r w:rsidR="00637613">
        <w:rPr>
          <w:noProof/>
        </w:rPr>
        <w:t>83</w:t>
      </w:r>
      <w:r>
        <w:rPr>
          <w:noProof/>
        </w:rPr>
        <w:fldChar w:fldCharType="end"/>
      </w:r>
    </w:p>
    <w:p w14:paraId="31611F01" w14:textId="1FC9674A" w:rsidR="006742F0" w:rsidRDefault="006742F0">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_Toc514749710 \h </w:instrText>
      </w:r>
      <w:r>
        <w:rPr>
          <w:noProof/>
        </w:rPr>
      </w:r>
      <w:r>
        <w:rPr>
          <w:noProof/>
        </w:rPr>
        <w:fldChar w:fldCharType="separate"/>
      </w:r>
      <w:r w:rsidR="00637613">
        <w:rPr>
          <w:noProof/>
        </w:rPr>
        <w:t>85</w:t>
      </w:r>
      <w:r>
        <w:rPr>
          <w:noProof/>
        </w:rPr>
        <w:fldChar w:fldCharType="end"/>
      </w:r>
    </w:p>
    <w:p w14:paraId="75EF4273" w14:textId="7E20AB77" w:rsidR="006742F0" w:rsidRDefault="006742F0">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_Toc514749711 \h </w:instrText>
      </w:r>
      <w:r>
        <w:rPr>
          <w:noProof/>
        </w:rPr>
      </w:r>
      <w:r>
        <w:rPr>
          <w:noProof/>
        </w:rPr>
        <w:fldChar w:fldCharType="separate"/>
      </w:r>
      <w:r w:rsidR="00637613">
        <w:rPr>
          <w:noProof/>
        </w:rPr>
        <w:t>86</w:t>
      </w:r>
      <w:r>
        <w:rPr>
          <w:noProof/>
        </w:rPr>
        <w:fldChar w:fldCharType="end"/>
      </w:r>
    </w:p>
    <w:p w14:paraId="76D534DA" w14:textId="4183F2B6" w:rsidR="006742F0" w:rsidRDefault="006742F0">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_Toc514749712 \h </w:instrText>
      </w:r>
      <w:r>
        <w:rPr>
          <w:noProof/>
        </w:rPr>
      </w:r>
      <w:r>
        <w:rPr>
          <w:noProof/>
        </w:rPr>
        <w:fldChar w:fldCharType="separate"/>
      </w:r>
      <w:r w:rsidR="00637613">
        <w:rPr>
          <w:noProof/>
        </w:rPr>
        <w:t>87</w:t>
      </w:r>
      <w:r>
        <w:rPr>
          <w:noProof/>
        </w:rPr>
        <w:fldChar w:fldCharType="end"/>
      </w:r>
    </w:p>
    <w:p w14:paraId="6C5991CB" w14:textId="575999E3" w:rsidR="006742F0" w:rsidRDefault="006742F0">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_Toc514749713 \h </w:instrText>
      </w:r>
      <w:r>
        <w:rPr>
          <w:noProof/>
        </w:rPr>
      </w:r>
      <w:r>
        <w:rPr>
          <w:noProof/>
        </w:rPr>
        <w:fldChar w:fldCharType="separate"/>
      </w:r>
      <w:r w:rsidR="00637613">
        <w:rPr>
          <w:noProof/>
        </w:rPr>
        <w:t>88</w:t>
      </w:r>
      <w:r>
        <w:rPr>
          <w:noProof/>
        </w:rPr>
        <w:fldChar w:fldCharType="end"/>
      </w:r>
    </w:p>
    <w:p w14:paraId="433B09AA" w14:textId="5591A447" w:rsidR="006742F0" w:rsidRDefault="006742F0">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_Toc514749714 \h </w:instrText>
      </w:r>
      <w:r>
        <w:rPr>
          <w:noProof/>
        </w:rPr>
      </w:r>
      <w:r>
        <w:rPr>
          <w:noProof/>
        </w:rPr>
        <w:fldChar w:fldCharType="separate"/>
      </w:r>
      <w:r w:rsidR="00637613">
        <w:rPr>
          <w:noProof/>
        </w:rPr>
        <w:t>89</w:t>
      </w:r>
      <w:r>
        <w:rPr>
          <w:noProof/>
        </w:rPr>
        <w:fldChar w:fldCharType="end"/>
      </w:r>
    </w:p>
    <w:p w14:paraId="4AEE8E68" w14:textId="036C65B7" w:rsidR="006742F0" w:rsidRDefault="006742F0">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_Toc514749715 \h </w:instrText>
      </w:r>
      <w:r>
        <w:rPr>
          <w:noProof/>
        </w:rPr>
      </w:r>
      <w:r>
        <w:rPr>
          <w:noProof/>
        </w:rPr>
        <w:fldChar w:fldCharType="separate"/>
      </w:r>
      <w:r w:rsidR="00637613">
        <w:rPr>
          <w:noProof/>
        </w:rPr>
        <w:t>89</w:t>
      </w:r>
      <w:r>
        <w:rPr>
          <w:noProof/>
        </w:rPr>
        <w:fldChar w:fldCharType="end"/>
      </w:r>
    </w:p>
    <w:p w14:paraId="3CDA08D8" w14:textId="7C8735A4" w:rsidR="006742F0" w:rsidRDefault="006742F0">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_Toc514749716 \h </w:instrText>
      </w:r>
      <w:r>
        <w:rPr>
          <w:noProof/>
        </w:rPr>
      </w:r>
      <w:r>
        <w:rPr>
          <w:noProof/>
        </w:rPr>
        <w:fldChar w:fldCharType="separate"/>
      </w:r>
      <w:r w:rsidR="00637613">
        <w:rPr>
          <w:noProof/>
        </w:rPr>
        <w:t>89</w:t>
      </w:r>
      <w:r>
        <w:rPr>
          <w:noProof/>
        </w:rPr>
        <w:fldChar w:fldCharType="end"/>
      </w:r>
    </w:p>
    <w:p w14:paraId="139210E0" w14:textId="2F3D4AC9" w:rsidR="006742F0" w:rsidRDefault="006742F0">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_Toc514749717 \h </w:instrText>
      </w:r>
      <w:r>
        <w:rPr>
          <w:noProof/>
        </w:rPr>
      </w:r>
      <w:r>
        <w:rPr>
          <w:noProof/>
        </w:rPr>
        <w:fldChar w:fldCharType="separate"/>
      </w:r>
      <w:r w:rsidR="00637613">
        <w:rPr>
          <w:noProof/>
        </w:rPr>
        <w:t>90</w:t>
      </w:r>
      <w:r>
        <w:rPr>
          <w:noProof/>
        </w:rPr>
        <w:fldChar w:fldCharType="end"/>
      </w:r>
    </w:p>
    <w:p w14:paraId="659E2303" w14:textId="6289D313" w:rsidR="006742F0" w:rsidRDefault="006742F0">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_Toc514749718 \h </w:instrText>
      </w:r>
      <w:r>
        <w:rPr>
          <w:noProof/>
        </w:rPr>
      </w:r>
      <w:r>
        <w:rPr>
          <w:noProof/>
        </w:rPr>
        <w:fldChar w:fldCharType="separate"/>
      </w:r>
      <w:r w:rsidR="00637613">
        <w:rPr>
          <w:noProof/>
        </w:rPr>
        <w:t>92</w:t>
      </w:r>
      <w:r>
        <w:rPr>
          <w:noProof/>
        </w:rPr>
        <w:fldChar w:fldCharType="end"/>
      </w:r>
    </w:p>
    <w:p w14:paraId="7EB2086C" w14:textId="50B0FAE9" w:rsidR="006742F0" w:rsidRDefault="006742F0">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_Toc514749719 \h </w:instrText>
      </w:r>
      <w:r>
        <w:rPr>
          <w:noProof/>
        </w:rPr>
      </w:r>
      <w:r>
        <w:rPr>
          <w:noProof/>
        </w:rPr>
        <w:fldChar w:fldCharType="separate"/>
      </w:r>
      <w:r w:rsidR="00637613">
        <w:rPr>
          <w:noProof/>
        </w:rPr>
        <w:t>92</w:t>
      </w:r>
      <w:r>
        <w:rPr>
          <w:noProof/>
        </w:rPr>
        <w:fldChar w:fldCharType="end"/>
      </w:r>
    </w:p>
    <w:p w14:paraId="0EFA0B60" w14:textId="1C2C03D1" w:rsidR="006742F0" w:rsidRDefault="006742F0">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_Toc514749720 \h </w:instrText>
      </w:r>
      <w:r>
        <w:rPr>
          <w:noProof/>
        </w:rPr>
      </w:r>
      <w:r>
        <w:rPr>
          <w:noProof/>
        </w:rPr>
        <w:fldChar w:fldCharType="separate"/>
      </w:r>
      <w:r w:rsidR="00637613">
        <w:rPr>
          <w:noProof/>
        </w:rPr>
        <w:t>92</w:t>
      </w:r>
      <w:r>
        <w:rPr>
          <w:noProof/>
        </w:rPr>
        <w:fldChar w:fldCharType="end"/>
      </w:r>
    </w:p>
    <w:p w14:paraId="29932A55" w14:textId="5DF93D71" w:rsidR="006742F0" w:rsidRDefault="006742F0">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_Toc514749721 \h </w:instrText>
      </w:r>
      <w:r>
        <w:rPr>
          <w:noProof/>
        </w:rPr>
      </w:r>
      <w:r>
        <w:rPr>
          <w:noProof/>
        </w:rPr>
        <w:fldChar w:fldCharType="separate"/>
      </w:r>
      <w:r w:rsidR="00637613">
        <w:rPr>
          <w:noProof/>
        </w:rPr>
        <w:t>94</w:t>
      </w:r>
      <w:r>
        <w:rPr>
          <w:noProof/>
        </w:rPr>
        <w:fldChar w:fldCharType="end"/>
      </w:r>
    </w:p>
    <w:p w14:paraId="0DCBCB29" w14:textId="2E5C2A26" w:rsidR="006742F0" w:rsidRDefault="006742F0">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_Toc514749722 \h </w:instrText>
      </w:r>
      <w:r>
        <w:rPr>
          <w:noProof/>
        </w:rPr>
      </w:r>
      <w:r>
        <w:rPr>
          <w:noProof/>
        </w:rPr>
        <w:fldChar w:fldCharType="separate"/>
      </w:r>
      <w:r w:rsidR="00637613">
        <w:rPr>
          <w:noProof/>
        </w:rPr>
        <w:t>95</w:t>
      </w:r>
      <w:r>
        <w:rPr>
          <w:noProof/>
        </w:rPr>
        <w:fldChar w:fldCharType="end"/>
      </w:r>
    </w:p>
    <w:p w14:paraId="5E3D93EC" w14:textId="76288409" w:rsidR="006742F0" w:rsidRDefault="006742F0">
      <w:pPr>
        <w:pStyle w:val="TOC2"/>
        <w:tabs>
          <w:tab w:val="left" w:pos="1100"/>
          <w:tab w:val="right" w:leader="dot" w:pos="10070"/>
        </w:tabs>
        <w:rPr>
          <w:noProof/>
          <w:sz w:val="24"/>
          <w:szCs w:val="24"/>
        </w:rPr>
      </w:pPr>
      <w:r>
        <w:rPr>
          <w:noProof/>
        </w:rPr>
        <w:lastRenderedPageBreak/>
        <w:t>13.1</w:t>
      </w:r>
      <w:r>
        <w:rPr>
          <w:noProof/>
          <w:sz w:val="24"/>
          <w:szCs w:val="24"/>
        </w:rPr>
        <w:tab/>
      </w:r>
      <w:r>
        <w:rPr>
          <w:noProof/>
        </w:rPr>
        <w:t>Modified Booster cathode resonator</w:t>
      </w:r>
      <w:r>
        <w:rPr>
          <w:noProof/>
        </w:rPr>
        <w:tab/>
      </w:r>
      <w:r>
        <w:rPr>
          <w:noProof/>
        </w:rPr>
        <w:fldChar w:fldCharType="begin"/>
      </w:r>
      <w:r>
        <w:rPr>
          <w:noProof/>
        </w:rPr>
        <w:instrText xml:space="preserve"> PAGEREF _Toc514749723 \h </w:instrText>
      </w:r>
      <w:r>
        <w:rPr>
          <w:noProof/>
        </w:rPr>
      </w:r>
      <w:r>
        <w:rPr>
          <w:noProof/>
        </w:rPr>
        <w:fldChar w:fldCharType="separate"/>
      </w:r>
      <w:r w:rsidR="00637613">
        <w:rPr>
          <w:noProof/>
        </w:rPr>
        <w:t>96</w:t>
      </w:r>
      <w:r>
        <w:rPr>
          <w:noProof/>
        </w:rPr>
        <w:fldChar w:fldCharType="end"/>
      </w:r>
    </w:p>
    <w:p w14:paraId="7B60AF21" w14:textId="3C5606B3" w:rsidR="006742F0" w:rsidRDefault="006742F0">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_Toc514749724 \h </w:instrText>
      </w:r>
      <w:r>
        <w:rPr>
          <w:noProof/>
        </w:rPr>
      </w:r>
      <w:r>
        <w:rPr>
          <w:noProof/>
        </w:rPr>
        <w:fldChar w:fldCharType="separate"/>
      </w:r>
      <w:r w:rsidR="00637613">
        <w:rPr>
          <w:noProof/>
        </w:rPr>
        <w:t>97</w:t>
      </w:r>
      <w:r>
        <w:rPr>
          <w:noProof/>
        </w:rPr>
        <w:fldChar w:fldCharType="end"/>
      </w:r>
    </w:p>
    <w:p w14:paraId="472B827E" w14:textId="39D5D447" w:rsidR="006742F0" w:rsidRDefault="006742F0">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_Toc514749725 \h </w:instrText>
      </w:r>
      <w:r>
        <w:rPr>
          <w:noProof/>
        </w:rPr>
      </w:r>
      <w:r>
        <w:rPr>
          <w:noProof/>
        </w:rPr>
        <w:fldChar w:fldCharType="separate"/>
      </w:r>
      <w:r w:rsidR="00637613">
        <w:rPr>
          <w:noProof/>
        </w:rPr>
        <w:t>98</w:t>
      </w:r>
      <w:r>
        <w:rPr>
          <w:noProof/>
        </w:rPr>
        <w:fldChar w:fldCharType="end"/>
      </w:r>
    </w:p>
    <w:p w14:paraId="6B39FF33" w14:textId="5DD4815D" w:rsidR="006742F0" w:rsidRDefault="006742F0">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_Toc514749726 \h </w:instrText>
      </w:r>
      <w:r>
        <w:rPr>
          <w:noProof/>
        </w:rPr>
      </w:r>
      <w:r>
        <w:rPr>
          <w:noProof/>
        </w:rPr>
        <w:fldChar w:fldCharType="separate"/>
      </w:r>
      <w:r w:rsidR="00637613">
        <w:rPr>
          <w:noProof/>
        </w:rPr>
        <w:t>100</w:t>
      </w:r>
      <w:r>
        <w:rPr>
          <w:noProof/>
        </w:rPr>
        <w:fldChar w:fldCharType="end"/>
      </w:r>
    </w:p>
    <w:p w14:paraId="2B004928" w14:textId="3E1F1F07" w:rsidR="006742F0" w:rsidRDefault="006742F0">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_Toc514749727 \h </w:instrText>
      </w:r>
      <w:r>
        <w:rPr>
          <w:noProof/>
        </w:rPr>
      </w:r>
      <w:r>
        <w:rPr>
          <w:noProof/>
        </w:rPr>
        <w:fldChar w:fldCharType="separate"/>
      </w:r>
      <w:r w:rsidR="00637613">
        <w:rPr>
          <w:noProof/>
        </w:rPr>
        <w:t>102</w:t>
      </w:r>
      <w:r>
        <w:rPr>
          <w:noProof/>
        </w:rPr>
        <w:fldChar w:fldCharType="end"/>
      </w:r>
    </w:p>
    <w:p w14:paraId="4503404C" w14:textId="5F3156B2" w:rsidR="006742F0" w:rsidRDefault="006742F0">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_Toc514749728 \h </w:instrText>
      </w:r>
      <w:r>
        <w:rPr>
          <w:noProof/>
        </w:rPr>
      </w:r>
      <w:r>
        <w:rPr>
          <w:noProof/>
        </w:rPr>
        <w:fldChar w:fldCharType="separate"/>
      </w:r>
      <w:r w:rsidR="00637613">
        <w:rPr>
          <w:noProof/>
        </w:rPr>
        <w:t>103</w:t>
      </w:r>
      <w:r>
        <w:rPr>
          <w:noProof/>
        </w:rPr>
        <w:fldChar w:fldCharType="end"/>
      </w:r>
    </w:p>
    <w:p w14:paraId="28C6895D" w14:textId="2E3AD0C4" w:rsidR="006742F0" w:rsidRDefault="006742F0">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[45](R. Madrak &amp; J. Reid)</w:t>
      </w:r>
      <w:r>
        <w:rPr>
          <w:noProof/>
        </w:rPr>
        <w:tab/>
      </w:r>
      <w:r>
        <w:rPr>
          <w:noProof/>
        </w:rPr>
        <w:fldChar w:fldCharType="begin"/>
      </w:r>
      <w:r>
        <w:rPr>
          <w:noProof/>
        </w:rPr>
        <w:instrText xml:space="preserve"> PAGEREF _Toc514749729 \h </w:instrText>
      </w:r>
      <w:r>
        <w:rPr>
          <w:noProof/>
        </w:rPr>
      </w:r>
      <w:r>
        <w:rPr>
          <w:noProof/>
        </w:rPr>
        <w:fldChar w:fldCharType="separate"/>
      </w:r>
      <w:r w:rsidR="00637613">
        <w:rPr>
          <w:noProof/>
        </w:rPr>
        <w:t>104</w:t>
      </w:r>
      <w:r>
        <w:rPr>
          <w:noProof/>
        </w:rPr>
        <w:fldChar w:fldCharType="end"/>
      </w:r>
    </w:p>
    <w:p w14:paraId="639081E2" w14:textId="2185229E" w:rsidR="006742F0" w:rsidRDefault="006742F0">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_Toc514749730 \h </w:instrText>
      </w:r>
      <w:r>
        <w:rPr>
          <w:noProof/>
        </w:rPr>
      </w:r>
      <w:r>
        <w:rPr>
          <w:noProof/>
        </w:rPr>
        <w:fldChar w:fldCharType="separate"/>
      </w:r>
      <w:r w:rsidR="00637613">
        <w:rPr>
          <w:noProof/>
        </w:rPr>
        <w:t>104</w:t>
      </w:r>
      <w:r>
        <w:rPr>
          <w:noProof/>
        </w:rPr>
        <w:fldChar w:fldCharType="end"/>
      </w:r>
    </w:p>
    <w:p w14:paraId="39D3B7C8" w14:textId="5B9103A5" w:rsidR="006742F0" w:rsidRDefault="006742F0">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_Toc514749731 \h </w:instrText>
      </w:r>
      <w:r>
        <w:rPr>
          <w:noProof/>
        </w:rPr>
      </w:r>
      <w:r>
        <w:rPr>
          <w:noProof/>
        </w:rPr>
        <w:fldChar w:fldCharType="separate"/>
      </w:r>
      <w:r w:rsidR="00637613">
        <w:rPr>
          <w:noProof/>
        </w:rPr>
        <w:t>107</w:t>
      </w:r>
      <w:r>
        <w:rPr>
          <w:noProof/>
        </w:rPr>
        <w:fldChar w:fldCharType="end"/>
      </w:r>
    </w:p>
    <w:p w14:paraId="0A3E5717" w14:textId="3C708F6F" w:rsidR="006742F0" w:rsidRDefault="006742F0">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_Toc514749732 \h </w:instrText>
      </w:r>
      <w:r>
        <w:rPr>
          <w:noProof/>
        </w:rPr>
      </w:r>
      <w:r>
        <w:rPr>
          <w:noProof/>
        </w:rPr>
        <w:fldChar w:fldCharType="separate"/>
      </w:r>
      <w:r w:rsidR="00637613">
        <w:rPr>
          <w:noProof/>
        </w:rPr>
        <w:t>109</w:t>
      </w:r>
      <w:r>
        <w:rPr>
          <w:noProof/>
        </w:rPr>
        <w:fldChar w:fldCharType="end"/>
      </w:r>
    </w:p>
    <w:p w14:paraId="149FC242" w14:textId="11A64CA5" w:rsidR="006742F0" w:rsidRDefault="006742F0">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_Toc514749733 \h </w:instrText>
      </w:r>
      <w:r>
        <w:rPr>
          <w:noProof/>
        </w:rPr>
      </w:r>
      <w:r>
        <w:rPr>
          <w:noProof/>
        </w:rPr>
        <w:fldChar w:fldCharType="separate"/>
      </w:r>
      <w:r w:rsidR="00637613">
        <w:rPr>
          <w:noProof/>
        </w:rPr>
        <w:t>113</w:t>
      </w:r>
      <w:r>
        <w:rPr>
          <w:noProof/>
        </w:rPr>
        <w:fldChar w:fldCharType="end"/>
      </w:r>
    </w:p>
    <w:p w14:paraId="4FEC1A98" w14:textId="5A9FAA68" w:rsidR="006742F0" w:rsidRDefault="006742F0">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_Toc514749734 \h </w:instrText>
      </w:r>
      <w:r>
        <w:rPr>
          <w:noProof/>
        </w:rPr>
      </w:r>
      <w:r>
        <w:rPr>
          <w:noProof/>
        </w:rPr>
        <w:fldChar w:fldCharType="separate"/>
      </w:r>
      <w:r w:rsidR="00637613">
        <w:rPr>
          <w:noProof/>
        </w:rPr>
        <w:t>120</w:t>
      </w:r>
      <w:r>
        <w:rPr>
          <w:noProof/>
        </w:rPr>
        <w:fldChar w:fldCharType="end"/>
      </w:r>
    </w:p>
    <w:p w14:paraId="2FC51109" w14:textId="0AE2B1A9" w:rsidR="006742F0" w:rsidRDefault="006742F0">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_Toc514749735 \h </w:instrText>
      </w:r>
      <w:r>
        <w:rPr>
          <w:noProof/>
        </w:rPr>
      </w:r>
      <w:r>
        <w:rPr>
          <w:noProof/>
        </w:rPr>
        <w:fldChar w:fldCharType="separate"/>
      </w:r>
      <w:r w:rsidR="00637613">
        <w:rPr>
          <w:noProof/>
        </w:rPr>
        <w:t>123</w:t>
      </w:r>
      <w:r>
        <w:rPr>
          <w:noProof/>
        </w:rPr>
        <w:fldChar w:fldCharType="end"/>
      </w:r>
    </w:p>
    <w:p w14:paraId="362B5B9D" w14:textId="16864CED" w:rsidR="006742F0" w:rsidRDefault="006742F0">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_Toc514749736 \h </w:instrText>
      </w:r>
      <w:r>
        <w:rPr>
          <w:noProof/>
        </w:rPr>
      </w:r>
      <w:r>
        <w:rPr>
          <w:noProof/>
        </w:rPr>
        <w:fldChar w:fldCharType="separate"/>
      </w:r>
      <w:r w:rsidR="00637613">
        <w:rPr>
          <w:noProof/>
        </w:rPr>
        <w:t>123</w:t>
      </w:r>
      <w:r>
        <w:rPr>
          <w:noProof/>
        </w:rPr>
        <w:fldChar w:fldCharType="end"/>
      </w:r>
    </w:p>
    <w:p w14:paraId="38666B9B" w14:textId="2DD73AA5" w:rsidR="006742F0" w:rsidRDefault="006742F0">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_Toc514749737 \h </w:instrText>
      </w:r>
      <w:r>
        <w:rPr>
          <w:noProof/>
        </w:rPr>
      </w:r>
      <w:r>
        <w:rPr>
          <w:noProof/>
        </w:rPr>
        <w:fldChar w:fldCharType="separate"/>
      </w:r>
      <w:r w:rsidR="00637613">
        <w:rPr>
          <w:noProof/>
        </w:rPr>
        <w:t>123</w:t>
      </w:r>
      <w:r>
        <w:rPr>
          <w:noProof/>
        </w:rPr>
        <w:fldChar w:fldCharType="end"/>
      </w:r>
    </w:p>
    <w:p w14:paraId="4C3ADD6B" w14:textId="326F5DFD" w:rsidR="006742F0" w:rsidRDefault="006742F0">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_Toc514749738 \h </w:instrText>
      </w:r>
      <w:r>
        <w:rPr>
          <w:noProof/>
        </w:rPr>
      </w:r>
      <w:r>
        <w:rPr>
          <w:noProof/>
        </w:rPr>
        <w:fldChar w:fldCharType="separate"/>
      </w:r>
      <w:r w:rsidR="00637613">
        <w:rPr>
          <w:noProof/>
        </w:rPr>
        <w:t>125</w:t>
      </w:r>
      <w:r>
        <w:rPr>
          <w:noProof/>
        </w:rPr>
        <w:fldChar w:fldCharType="end"/>
      </w:r>
    </w:p>
    <w:p w14:paraId="094D2FFC" w14:textId="385DC22A" w:rsidR="006742F0" w:rsidRDefault="006742F0">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_Toc514749739 \h </w:instrText>
      </w:r>
      <w:r>
        <w:rPr>
          <w:noProof/>
        </w:rPr>
      </w:r>
      <w:r>
        <w:rPr>
          <w:noProof/>
        </w:rPr>
        <w:fldChar w:fldCharType="separate"/>
      </w:r>
      <w:r w:rsidR="00637613">
        <w:rPr>
          <w:noProof/>
        </w:rPr>
        <w:t>128</w:t>
      </w:r>
      <w:r>
        <w:rPr>
          <w:noProof/>
        </w:rPr>
        <w:fldChar w:fldCharType="end"/>
      </w:r>
    </w:p>
    <w:p w14:paraId="71368F6A" w14:textId="01B3443D" w:rsidR="006742F0" w:rsidRDefault="006742F0">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_Toc514749740 \h </w:instrText>
      </w:r>
      <w:r>
        <w:rPr>
          <w:noProof/>
        </w:rPr>
      </w:r>
      <w:r>
        <w:rPr>
          <w:noProof/>
        </w:rPr>
        <w:fldChar w:fldCharType="separate"/>
      </w:r>
      <w:r w:rsidR="00637613">
        <w:rPr>
          <w:noProof/>
        </w:rPr>
        <w:t>130</w:t>
      </w:r>
      <w:r>
        <w:rPr>
          <w:noProof/>
        </w:rPr>
        <w:fldChar w:fldCharType="end"/>
      </w:r>
    </w:p>
    <w:p w14:paraId="5528D08A" w14:textId="1B88372B" w:rsidR="006742F0" w:rsidRDefault="006742F0">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_Toc514749741 \h </w:instrText>
      </w:r>
      <w:r>
        <w:rPr>
          <w:noProof/>
        </w:rPr>
      </w:r>
      <w:r>
        <w:rPr>
          <w:noProof/>
        </w:rPr>
        <w:fldChar w:fldCharType="separate"/>
      </w:r>
      <w:r w:rsidR="00637613">
        <w:rPr>
          <w:noProof/>
        </w:rPr>
        <w:t>131</w:t>
      </w:r>
      <w:r>
        <w:rPr>
          <w:noProof/>
        </w:rPr>
        <w:fldChar w:fldCharType="end"/>
      </w:r>
    </w:p>
    <w:p w14:paraId="19D521DD" w14:textId="001410A1" w:rsidR="006742F0" w:rsidRDefault="006742F0">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_Toc514749742 \h </w:instrText>
      </w:r>
      <w:r>
        <w:rPr>
          <w:noProof/>
        </w:rPr>
      </w:r>
      <w:r>
        <w:rPr>
          <w:noProof/>
        </w:rPr>
        <w:fldChar w:fldCharType="separate"/>
      </w:r>
      <w:r w:rsidR="00637613">
        <w:rPr>
          <w:noProof/>
        </w:rPr>
        <w:t>134</w:t>
      </w:r>
      <w:r>
        <w:rPr>
          <w:noProof/>
        </w:rPr>
        <w:fldChar w:fldCharType="end"/>
      </w:r>
    </w:p>
    <w:p w14:paraId="2080EC0F" w14:textId="3DC5B44B" w:rsidR="006742F0" w:rsidRDefault="006742F0">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_Toc514749743 \h </w:instrText>
      </w:r>
      <w:r>
        <w:rPr>
          <w:noProof/>
        </w:rPr>
      </w:r>
      <w:r>
        <w:rPr>
          <w:noProof/>
        </w:rPr>
        <w:fldChar w:fldCharType="separate"/>
      </w:r>
      <w:r w:rsidR="00637613">
        <w:rPr>
          <w:noProof/>
        </w:rPr>
        <w:t>135</w:t>
      </w:r>
      <w:r>
        <w:rPr>
          <w:noProof/>
        </w:rPr>
        <w:fldChar w:fldCharType="end"/>
      </w:r>
    </w:p>
    <w:p w14:paraId="0CECCDF3" w14:textId="47C07385" w:rsidR="006742F0" w:rsidRDefault="006742F0">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_Toc514749744 \h </w:instrText>
      </w:r>
      <w:r>
        <w:rPr>
          <w:noProof/>
        </w:rPr>
      </w:r>
      <w:r>
        <w:rPr>
          <w:noProof/>
        </w:rPr>
        <w:fldChar w:fldCharType="separate"/>
      </w:r>
      <w:r w:rsidR="00637613">
        <w:rPr>
          <w:noProof/>
        </w:rPr>
        <w:t>136</w:t>
      </w:r>
      <w:r>
        <w:rPr>
          <w:noProof/>
        </w:rPr>
        <w:fldChar w:fldCharType="end"/>
      </w:r>
    </w:p>
    <w:p w14:paraId="73A5963A" w14:textId="09D83849" w:rsidR="006742F0" w:rsidRDefault="006742F0">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_Toc514749745 \h </w:instrText>
      </w:r>
      <w:r>
        <w:rPr>
          <w:noProof/>
        </w:rPr>
      </w:r>
      <w:r>
        <w:rPr>
          <w:noProof/>
        </w:rPr>
        <w:fldChar w:fldCharType="separate"/>
      </w:r>
      <w:r w:rsidR="00637613">
        <w:rPr>
          <w:noProof/>
        </w:rPr>
        <w:t>137</w:t>
      </w:r>
      <w:r>
        <w:rPr>
          <w:noProof/>
        </w:rPr>
        <w:fldChar w:fldCharType="end"/>
      </w:r>
    </w:p>
    <w:p w14:paraId="32811CB1" w14:textId="1BF43655" w:rsidR="006742F0" w:rsidRDefault="006742F0">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_Toc514749746 \h </w:instrText>
      </w:r>
      <w:r>
        <w:rPr>
          <w:noProof/>
        </w:rPr>
      </w:r>
      <w:r>
        <w:rPr>
          <w:noProof/>
        </w:rPr>
        <w:fldChar w:fldCharType="separate"/>
      </w:r>
      <w:r w:rsidR="00637613">
        <w:rPr>
          <w:noProof/>
        </w:rPr>
        <w:t>140</w:t>
      </w:r>
      <w:r>
        <w:rPr>
          <w:noProof/>
        </w:rPr>
        <w:fldChar w:fldCharType="end"/>
      </w:r>
    </w:p>
    <w:p w14:paraId="1E368240" w14:textId="46014349" w:rsidR="006742F0" w:rsidRDefault="006742F0">
      <w:pPr>
        <w:pStyle w:val="TOC2"/>
        <w:tabs>
          <w:tab w:val="left" w:pos="1100"/>
          <w:tab w:val="right" w:leader="dot" w:pos="10070"/>
        </w:tabs>
        <w:rPr>
          <w:noProof/>
          <w:sz w:val="24"/>
          <w:szCs w:val="24"/>
        </w:rPr>
      </w:pPr>
      <w:r>
        <w:rPr>
          <w:noProof/>
        </w:rPr>
        <w:t>17.1</w:t>
      </w:r>
      <w:r>
        <w:rPr>
          <w:noProof/>
          <w:sz w:val="24"/>
          <w:szCs w:val="24"/>
        </w:rPr>
        <w:tab/>
      </w:r>
      <w:r>
        <w:rPr>
          <w:noProof/>
        </w:rPr>
        <w:t>Garnet sectors and alumina</w:t>
      </w:r>
      <w:r>
        <w:rPr>
          <w:noProof/>
        </w:rPr>
        <w:tab/>
      </w:r>
      <w:r>
        <w:rPr>
          <w:noProof/>
        </w:rPr>
        <w:fldChar w:fldCharType="begin"/>
      </w:r>
      <w:r>
        <w:rPr>
          <w:noProof/>
        </w:rPr>
        <w:instrText xml:space="preserve"> PAGEREF _Toc514749747 \h </w:instrText>
      </w:r>
      <w:r>
        <w:rPr>
          <w:noProof/>
        </w:rPr>
      </w:r>
      <w:r>
        <w:rPr>
          <w:noProof/>
        </w:rPr>
        <w:fldChar w:fldCharType="separate"/>
      </w:r>
      <w:r w:rsidR="00637613">
        <w:rPr>
          <w:noProof/>
        </w:rPr>
        <w:t>140</w:t>
      </w:r>
      <w:r>
        <w:rPr>
          <w:noProof/>
        </w:rPr>
        <w:fldChar w:fldCharType="end"/>
      </w:r>
    </w:p>
    <w:p w14:paraId="2C2FA3D3" w14:textId="5E7A4039" w:rsidR="006742F0" w:rsidRDefault="006742F0">
      <w:pPr>
        <w:pStyle w:val="TOC3"/>
        <w:tabs>
          <w:tab w:val="left" w:pos="1540"/>
          <w:tab w:val="right" w:leader="dot" w:pos="10070"/>
        </w:tabs>
        <w:rPr>
          <w:i w:val="0"/>
          <w:noProof/>
          <w:sz w:val="24"/>
          <w:szCs w:val="24"/>
        </w:rPr>
      </w:pPr>
      <w:r>
        <w:rPr>
          <w:noProof/>
        </w:rPr>
        <w:lastRenderedPageBreak/>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_Toc514749748 \h </w:instrText>
      </w:r>
      <w:r>
        <w:rPr>
          <w:noProof/>
        </w:rPr>
      </w:r>
      <w:r>
        <w:rPr>
          <w:noProof/>
        </w:rPr>
        <w:fldChar w:fldCharType="separate"/>
      </w:r>
      <w:r w:rsidR="00637613">
        <w:rPr>
          <w:noProof/>
        </w:rPr>
        <w:t>141</w:t>
      </w:r>
      <w:r>
        <w:rPr>
          <w:noProof/>
        </w:rPr>
        <w:fldChar w:fldCharType="end"/>
      </w:r>
    </w:p>
    <w:p w14:paraId="3AAC8F93" w14:textId="5045C626" w:rsidR="006742F0" w:rsidRDefault="006742F0">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_Toc514749749 \h </w:instrText>
      </w:r>
      <w:r>
        <w:rPr>
          <w:noProof/>
        </w:rPr>
      </w:r>
      <w:r>
        <w:rPr>
          <w:noProof/>
        </w:rPr>
        <w:fldChar w:fldCharType="separate"/>
      </w:r>
      <w:r w:rsidR="00637613">
        <w:rPr>
          <w:noProof/>
        </w:rPr>
        <w:t>142</w:t>
      </w:r>
      <w:r>
        <w:rPr>
          <w:noProof/>
        </w:rPr>
        <w:fldChar w:fldCharType="end"/>
      </w:r>
    </w:p>
    <w:p w14:paraId="090CBD8B" w14:textId="75E7BBB2" w:rsidR="006742F0" w:rsidRDefault="006742F0">
      <w:pPr>
        <w:pStyle w:val="TOC2"/>
        <w:tabs>
          <w:tab w:val="left" w:pos="1100"/>
          <w:tab w:val="right" w:leader="dot" w:pos="10070"/>
        </w:tabs>
        <w:rPr>
          <w:noProof/>
          <w:sz w:val="24"/>
          <w:szCs w:val="24"/>
        </w:rPr>
      </w:pPr>
      <w:r>
        <w:rPr>
          <w:noProof/>
        </w:rPr>
        <w:t>17.3</w:t>
      </w:r>
      <w:r>
        <w:rPr>
          <w:noProof/>
          <w:sz w:val="24"/>
          <w:szCs w:val="24"/>
        </w:rPr>
        <w:tab/>
      </w:r>
      <w:r>
        <w:rPr>
          <w:noProof/>
        </w:rPr>
        <w:t>Tuner inner shell assembly</w:t>
      </w:r>
      <w:r>
        <w:rPr>
          <w:noProof/>
        </w:rPr>
        <w:tab/>
      </w:r>
      <w:r>
        <w:rPr>
          <w:noProof/>
        </w:rPr>
        <w:fldChar w:fldCharType="begin"/>
      </w:r>
      <w:r>
        <w:rPr>
          <w:noProof/>
        </w:rPr>
        <w:instrText xml:space="preserve"> PAGEREF _Toc514749750 \h </w:instrText>
      </w:r>
      <w:r>
        <w:rPr>
          <w:noProof/>
        </w:rPr>
      </w:r>
      <w:r>
        <w:rPr>
          <w:noProof/>
        </w:rPr>
        <w:fldChar w:fldCharType="separate"/>
      </w:r>
      <w:r w:rsidR="00637613">
        <w:rPr>
          <w:noProof/>
        </w:rPr>
        <w:t>143</w:t>
      </w:r>
      <w:r>
        <w:rPr>
          <w:noProof/>
        </w:rPr>
        <w:fldChar w:fldCharType="end"/>
      </w:r>
    </w:p>
    <w:p w14:paraId="48D02761" w14:textId="08966B9B" w:rsidR="006742F0" w:rsidRDefault="006742F0">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_Toc514749751 \h </w:instrText>
      </w:r>
      <w:r>
        <w:rPr>
          <w:noProof/>
        </w:rPr>
      </w:r>
      <w:r>
        <w:rPr>
          <w:noProof/>
        </w:rPr>
        <w:fldChar w:fldCharType="separate"/>
      </w:r>
      <w:r w:rsidR="00637613">
        <w:rPr>
          <w:noProof/>
        </w:rPr>
        <w:t>144</w:t>
      </w:r>
      <w:r>
        <w:rPr>
          <w:noProof/>
        </w:rPr>
        <w:fldChar w:fldCharType="end"/>
      </w:r>
    </w:p>
    <w:p w14:paraId="7483A2AE" w14:textId="6E5F1717" w:rsidR="006742F0" w:rsidRDefault="006742F0">
      <w:pPr>
        <w:pStyle w:val="TOC2"/>
        <w:tabs>
          <w:tab w:val="left" w:pos="1100"/>
          <w:tab w:val="right" w:leader="dot" w:pos="10070"/>
        </w:tabs>
        <w:rPr>
          <w:noProof/>
          <w:sz w:val="24"/>
          <w:szCs w:val="24"/>
        </w:rPr>
      </w:pPr>
      <w:r>
        <w:rPr>
          <w:noProof/>
        </w:rPr>
        <w:t>17.5</w:t>
      </w:r>
      <w:r>
        <w:rPr>
          <w:noProof/>
          <w:sz w:val="24"/>
          <w:szCs w:val="24"/>
        </w:rPr>
        <w:tab/>
      </w:r>
      <w:r>
        <w:rPr>
          <w:noProof/>
        </w:rPr>
        <w:t>Power module assembly</w:t>
      </w:r>
      <w:r>
        <w:rPr>
          <w:noProof/>
        </w:rPr>
        <w:tab/>
      </w:r>
      <w:r>
        <w:rPr>
          <w:noProof/>
        </w:rPr>
        <w:fldChar w:fldCharType="begin"/>
      </w:r>
      <w:r>
        <w:rPr>
          <w:noProof/>
        </w:rPr>
        <w:instrText xml:space="preserve"> PAGEREF _Toc514749752 \h </w:instrText>
      </w:r>
      <w:r>
        <w:rPr>
          <w:noProof/>
        </w:rPr>
      </w:r>
      <w:r>
        <w:rPr>
          <w:noProof/>
        </w:rPr>
        <w:fldChar w:fldCharType="separate"/>
      </w:r>
      <w:r w:rsidR="00637613">
        <w:rPr>
          <w:noProof/>
        </w:rPr>
        <w:t>146</w:t>
      </w:r>
      <w:r>
        <w:rPr>
          <w:noProof/>
        </w:rPr>
        <w:fldChar w:fldCharType="end"/>
      </w:r>
    </w:p>
    <w:p w14:paraId="7904E35F" w14:textId="66F39563" w:rsidR="006742F0" w:rsidRDefault="006742F0">
      <w:pPr>
        <w:pStyle w:val="TOC2"/>
        <w:tabs>
          <w:tab w:val="left" w:pos="1100"/>
          <w:tab w:val="right" w:leader="dot" w:pos="10070"/>
        </w:tabs>
        <w:rPr>
          <w:noProof/>
          <w:sz w:val="24"/>
          <w:szCs w:val="24"/>
        </w:rPr>
      </w:pPr>
      <w:r>
        <w:rPr>
          <w:noProof/>
        </w:rPr>
        <w:t>17.6</w:t>
      </w:r>
      <w:r>
        <w:rPr>
          <w:noProof/>
          <w:sz w:val="24"/>
          <w:szCs w:val="24"/>
        </w:rPr>
        <w:tab/>
      </w:r>
      <w:r>
        <w:rPr>
          <w:noProof/>
        </w:rPr>
        <w:t>Coupling ring</w:t>
      </w:r>
      <w:r>
        <w:rPr>
          <w:noProof/>
        </w:rPr>
        <w:tab/>
      </w:r>
      <w:r>
        <w:rPr>
          <w:noProof/>
        </w:rPr>
        <w:fldChar w:fldCharType="begin"/>
      </w:r>
      <w:r>
        <w:rPr>
          <w:noProof/>
        </w:rPr>
        <w:instrText xml:space="preserve"> PAGEREF _Toc514749753 \h </w:instrText>
      </w:r>
      <w:r>
        <w:rPr>
          <w:noProof/>
        </w:rPr>
      </w:r>
      <w:r>
        <w:rPr>
          <w:noProof/>
        </w:rPr>
        <w:fldChar w:fldCharType="separate"/>
      </w:r>
      <w:r w:rsidR="00637613">
        <w:rPr>
          <w:noProof/>
        </w:rPr>
        <w:t>147</w:t>
      </w:r>
      <w:r>
        <w:rPr>
          <w:noProof/>
        </w:rPr>
        <w:fldChar w:fldCharType="end"/>
      </w:r>
    </w:p>
    <w:p w14:paraId="4B939E95" w14:textId="6732CC76" w:rsidR="006742F0" w:rsidRDefault="006742F0">
      <w:pPr>
        <w:pStyle w:val="TOC2"/>
        <w:tabs>
          <w:tab w:val="left" w:pos="1100"/>
          <w:tab w:val="right" w:leader="dot" w:pos="10070"/>
        </w:tabs>
        <w:rPr>
          <w:noProof/>
          <w:sz w:val="24"/>
          <w:szCs w:val="24"/>
        </w:rPr>
      </w:pPr>
      <w:r>
        <w:rPr>
          <w:noProof/>
        </w:rPr>
        <w:t>17.7</w:t>
      </w:r>
      <w:r>
        <w:rPr>
          <w:noProof/>
          <w:sz w:val="24"/>
          <w:szCs w:val="24"/>
        </w:rPr>
        <w:tab/>
      </w:r>
      <w:r>
        <w:rPr>
          <w:noProof/>
        </w:rPr>
        <w:t>HOM damper</w:t>
      </w:r>
      <w:r>
        <w:rPr>
          <w:noProof/>
        </w:rPr>
        <w:tab/>
      </w:r>
      <w:r>
        <w:rPr>
          <w:noProof/>
        </w:rPr>
        <w:fldChar w:fldCharType="begin"/>
      </w:r>
      <w:r>
        <w:rPr>
          <w:noProof/>
        </w:rPr>
        <w:instrText xml:space="preserve"> PAGEREF _Toc514749754 \h </w:instrText>
      </w:r>
      <w:r>
        <w:rPr>
          <w:noProof/>
        </w:rPr>
      </w:r>
      <w:r>
        <w:rPr>
          <w:noProof/>
        </w:rPr>
        <w:fldChar w:fldCharType="separate"/>
      </w:r>
      <w:r w:rsidR="00637613">
        <w:rPr>
          <w:noProof/>
        </w:rPr>
        <w:t>148</w:t>
      </w:r>
      <w:r>
        <w:rPr>
          <w:noProof/>
        </w:rPr>
        <w:fldChar w:fldCharType="end"/>
      </w:r>
    </w:p>
    <w:p w14:paraId="7937A9B2" w14:textId="3ADECF0E" w:rsidR="006742F0" w:rsidRDefault="006742F0">
      <w:pPr>
        <w:pStyle w:val="TOC2"/>
        <w:tabs>
          <w:tab w:val="left" w:pos="1100"/>
          <w:tab w:val="right" w:leader="dot" w:pos="10070"/>
        </w:tabs>
        <w:rPr>
          <w:noProof/>
          <w:sz w:val="24"/>
          <w:szCs w:val="24"/>
        </w:rPr>
      </w:pPr>
      <w:r>
        <w:rPr>
          <w:noProof/>
        </w:rPr>
        <w:t>17.8</w:t>
      </w:r>
      <w:r>
        <w:rPr>
          <w:noProof/>
          <w:sz w:val="24"/>
          <w:szCs w:val="24"/>
        </w:rPr>
        <w:tab/>
      </w:r>
      <w:r>
        <w:rPr>
          <w:noProof/>
        </w:rPr>
        <w:t>Accelerating cavity assembly</w:t>
      </w:r>
      <w:r>
        <w:rPr>
          <w:noProof/>
        </w:rPr>
        <w:tab/>
      </w:r>
      <w:r>
        <w:rPr>
          <w:noProof/>
        </w:rPr>
        <w:fldChar w:fldCharType="begin"/>
      </w:r>
      <w:r>
        <w:rPr>
          <w:noProof/>
        </w:rPr>
        <w:instrText xml:space="preserve"> PAGEREF _Toc514749755 \h </w:instrText>
      </w:r>
      <w:r>
        <w:rPr>
          <w:noProof/>
        </w:rPr>
      </w:r>
      <w:r>
        <w:rPr>
          <w:noProof/>
        </w:rPr>
        <w:fldChar w:fldCharType="separate"/>
      </w:r>
      <w:r w:rsidR="00637613">
        <w:rPr>
          <w:noProof/>
        </w:rPr>
        <w:t>149</w:t>
      </w:r>
      <w:r>
        <w:rPr>
          <w:noProof/>
        </w:rPr>
        <w:fldChar w:fldCharType="end"/>
      </w:r>
    </w:p>
    <w:p w14:paraId="6775FD42" w14:textId="4CE10E37" w:rsidR="006742F0" w:rsidRDefault="006742F0">
      <w:pPr>
        <w:pStyle w:val="TOC2"/>
        <w:tabs>
          <w:tab w:val="left" w:pos="1100"/>
          <w:tab w:val="right" w:leader="dot" w:pos="10070"/>
        </w:tabs>
        <w:rPr>
          <w:noProof/>
          <w:sz w:val="24"/>
          <w:szCs w:val="24"/>
        </w:rPr>
      </w:pPr>
      <w:r>
        <w:rPr>
          <w:noProof/>
        </w:rPr>
        <w:t>17.9</w:t>
      </w:r>
      <w:r>
        <w:rPr>
          <w:noProof/>
          <w:sz w:val="24"/>
          <w:szCs w:val="24"/>
        </w:rPr>
        <w:tab/>
      </w:r>
      <w:r>
        <w:rPr>
          <w:noProof/>
        </w:rPr>
        <w:t>Tuner stack assembly</w:t>
      </w:r>
      <w:r>
        <w:rPr>
          <w:noProof/>
        </w:rPr>
        <w:tab/>
      </w:r>
      <w:r>
        <w:rPr>
          <w:noProof/>
        </w:rPr>
        <w:fldChar w:fldCharType="begin"/>
      </w:r>
      <w:r>
        <w:rPr>
          <w:noProof/>
        </w:rPr>
        <w:instrText xml:space="preserve"> PAGEREF _Toc514749756 \h </w:instrText>
      </w:r>
      <w:r>
        <w:rPr>
          <w:noProof/>
        </w:rPr>
      </w:r>
      <w:r>
        <w:rPr>
          <w:noProof/>
        </w:rPr>
        <w:fldChar w:fldCharType="separate"/>
      </w:r>
      <w:r w:rsidR="00637613">
        <w:rPr>
          <w:noProof/>
        </w:rPr>
        <w:t>152</w:t>
      </w:r>
      <w:r>
        <w:rPr>
          <w:noProof/>
        </w:rPr>
        <w:fldChar w:fldCharType="end"/>
      </w:r>
    </w:p>
    <w:p w14:paraId="3481C6E3" w14:textId="07DC9364" w:rsidR="006742F0" w:rsidRDefault="006742F0">
      <w:pPr>
        <w:pStyle w:val="TOC2"/>
        <w:tabs>
          <w:tab w:val="left" w:pos="1320"/>
          <w:tab w:val="right" w:leader="dot" w:pos="10070"/>
        </w:tabs>
        <w:rPr>
          <w:noProof/>
          <w:sz w:val="24"/>
          <w:szCs w:val="24"/>
        </w:rPr>
      </w:pPr>
      <w:r>
        <w:rPr>
          <w:noProof/>
        </w:rPr>
        <w:t>17.10</w:t>
      </w:r>
      <w:r>
        <w:rPr>
          <w:noProof/>
          <w:sz w:val="24"/>
          <w:szCs w:val="24"/>
        </w:rPr>
        <w:tab/>
      </w:r>
      <w:r>
        <w:rPr>
          <w:noProof/>
        </w:rPr>
        <w:t>Cavity stand</w:t>
      </w:r>
      <w:r>
        <w:rPr>
          <w:noProof/>
        </w:rPr>
        <w:tab/>
      </w:r>
      <w:r>
        <w:rPr>
          <w:noProof/>
        </w:rPr>
        <w:fldChar w:fldCharType="begin"/>
      </w:r>
      <w:r>
        <w:rPr>
          <w:noProof/>
        </w:rPr>
        <w:instrText xml:space="preserve"> PAGEREF _Toc514749757 \h </w:instrText>
      </w:r>
      <w:r>
        <w:rPr>
          <w:noProof/>
        </w:rPr>
      </w:r>
      <w:r>
        <w:rPr>
          <w:noProof/>
        </w:rPr>
        <w:fldChar w:fldCharType="separate"/>
      </w:r>
      <w:r w:rsidR="00637613">
        <w:rPr>
          <w:noProof/>
        </w:rPr>
        <w:t>153</w:t>
      </w:r>
      <w:r>
        <w:rPr>
          <w:noProof/>
        </w:rPr>
        <w:fldChar w:fldCharType="end"/>
      </w:r>
    </w:p>
    <w:p w14:paraId="71B7BA3E" w14:textId="3FCE46D2" w:rsidR="006742F0" w:rsidRDefault="006742F0">
      <w:pPr>
        <w:pStyle w:val="TOC2"/>
        <w:tabs>
          <w:tab w:val="left" w:pos="1320"/>
          <w:tab w:val="right" w:leader="dot" w:pos="10070"/>
        </w:tabs>
        <w:rPr>
          <w:noProof/>
          <w:sz w:val="24"/>
          <w:szCs w:val="24"/>
        </w:rPr>
      </w:pPr>
      <w:r>
        <w:rPr>
          <w:noProof/>
        </w:rPr>
        <w:t>17.11</w:t>
      </w:r>
      <w:r>
        <w:rPr>
          <w:noProof/>
          <w:sz w:val="24"/>
          <w:szCs w:val="24"/>
        </w:rPr>
        <w:tab/>
      </w:r>
      <w:r>
        <w:rPr>
          <w:noProof/>
        </w:rPr>
        <w:t>Drawing numbers</w:t>
      </w:r>
      <w:r>
        <w:rPr>
          <w:noProof/>
        </w:rPr>
        <w:tab/>
      </w:r>
      <w:r>
        <w:rPr>
          <w:noProof/>
        </w:rPr>
        <w:fldChar w:fldCharType="begin"/>
      </w:r>
      <w:r>
        <w:rPr>
          <w:noProof/>
        </w:rPr>
        <w:instrText xml:space="preserve"> PAGEREF _Toc514749758 \h </w:instrText>
      </w:r>
      <w:r>
        <w:rPr>
          <w:noProof/>
        </w:rPr>
      </w:r>
      <w:r>
        <w:rPr>
          <w:noProof/>
        </w:rPr>
        <w:fldChar w:fldCharType="separate"/>
      </w:r>
      <w:r w:rsidR="00637613">
        <w:rPr>
          <w:noProof/>
        </w:rPr>
        <w:t>154</w:t>
      </w:r>
      <w:r>
        <w:rPr>
          <w:noProof/>
        </w:rPr>
        <w:fldChar w:fldCharType="end"/>
      </w:r>
    </w:p>
    <w:p w14:paraId="3070DD2D" w14:textId="2C08B781" w:rsidR="006742F0" w:rsidRDefault="006742F0">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_Toc514749759 \h </w:instrText>
      </w:r>
      <w:r>
        <w:rPr>
          <w:noProof/>
        </w:rPr>
      </w:r>
      <w:r>
        <w:rPr>
          <w:noProof/>
        </w:rPr>
        <w:fldChar w:fldCharType="separate"/>
      </w:r>
      <w:r w:rsidR="00637613">
        <w:rPr>
          <w:noProof/>
        </w:rPr>
        <w:t>155</w:t>
      </w:r>
      <w:r>
        <w:rPr>
          <w:noProof/>
        </w:rPr>
        <w:fldChar w:fldCharType="end"/>
      </w:r>
    </w:p>
    <w:p w14:paraId="74E1DC8A" w14:textId="46FE374E" w:rsidR="006742F0" w:rsidRDefault="006742F0">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_Toc514749760 \h </w:instrText>
      </w:r>
      <w:r>
        <w:rPr>
          <w:noProof/>
        </w:rPr>
      </w:r>
      <w:r>
        <w:rPr>
          <w:noProof/>
        </w:rPr>
        <w:fldChar w:fldCharType="separate"/>
      </w:r>
      <w:r w:rsidR="00637613">
        <w:rPr>
          <w:noProof/>
        </w:rPr>
        <w:t>156</w:t>
      </w:r>
      <w:r>
        <w:rPr>
          <w:noProof/>
        </w:rPr>
        <w:fldChar w:fldCharType="end"/>
      </w:r>
    </w:p>
    <w:p w14:paraId="17D68821" w14:textId="0CB3A0C4" w:rsidR="006742F0" w:rsidRDefault="006742F0">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_Toc514749761 \h </w:instrText>
      </w:r>
      <w:r>
        <w:rPr>
          <w:noProof/>
        </w:rPr>
      </w:r>
      <w:r>
        <w:rPr>
          <w:noProof/>
        </w:rPr>
        <w:fldChar w:fldCharType="separate"/>
      </w:r>
      <w:r w:rsidR="00637613">
        <w:rPr>
          <w:noProof/>
        </w:rPr>
        <w:t>157</w:t>
      </w:r>
      <w:r>
        <w:rPr>
          <w:noProof/>
        </w:rPr>
        <w:fldChar w:fldCharType="end"/>
      </w:r>
    </w:p>
    <w:p w14:paraId="1C312658" w14:textId="2CF69DE3" w:rsidR="006742F0" w:rsidRDefault="006742F0">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_Toc514749762 \h </w:instrText>
      </w:r>
      <w:r>
        <w:rPr>
          <w:noProof/>
        </w:rPr>
      </w:r>
      <w:r>
        <w:rPr>
          <w:noProof/>
        </w:rPr>
        <w:fldChar w:fldCharType="separate"/>
      </w:r>
      <w:r w:rsidR="00637613">
        <w:rPr>
          <w:noProof/>
        </w:rPr>
        <w:t>157</w:t>
      </w:r>
      <w:r>
        <w:rPr>
          <w:noProof/>
        </w:rPr>
        <w:fldChar w:fldCharType="end"/>
      </w:r>
    </w:p>
    <w:p w14:paraId="2498B4F8" w14:textId="6F72D17A" w:rsidR="006742F0" w:rsidRDefault="006742F0">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_Toc514749763 \h </w:instrText>
      </w:r>
      <w:r>
        <w:rPr>
          <w:noProof/>
        </w:rPr>
      </w:r>
      <w:r>
        <w:rPr>
          <w:noProof/>
        </w:rPr>
        <w:fldChar w:fldCharType="separate"/>
      </w:r>
      <w:r w:rsidR="00637613">
        <w:rPr>
          <w:noProof/>
        </w:rPr>
        <w:t>159</w:t>
      </w:r>
      <w:r>
        <w:rPr>
          <w:noProof/>
        </w:rPr>
        <w:fldChar w:fldCharType="end"/>
      </w:r>
    </w:p>
    <w:p w14:paraId="11634E03" w14:textId="4A7F5705" w:rsidR="006742F0" w:rsidRDefault="006742F0">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_Toc514749764 \h </w:instrText>
      </w:r>
      <w:r>
        <w:rPr>
          <w:noProof/>
        </w:rPr>
      </w:r>
      <w:r>
        <w:rPr>
          <w:noProof/>
        </w:rPr>
        <w:fldChar w:fldCharType="separate"/>
      </w:r>
      <w:r w:rsidR="00637613">
        <w:rPr>
          <w:noProof/>
        </w:rPr>
        <w:t>160</w:t>
      </w:r>
      <w:r>
        <w:rPr>
          <w:noProof/>
        </w:rPr>
        <w:fldChar w:fldCharType="end"/>
      </w:r>
    </w:p>
    <w:p w14:paraId="29B47A3F" w14:textId="5C4B167D" w:rsidR="006742F0" w:rsidRDefault="006742F0">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Low power tests (R. Madrak &amp; C.Y. Tan)</w:t>
      </w:r>
      <w:r>
        <w:rPr>
          <w:noProof/>
        </w:rPr>
        <w:tab/>
      </w:r>
      <w:r>
        <w:rPr>
          <w:noProof/>
        </w:rPr>
        <w:fldChar w:fldCharType="begin"/>
      </w:r>
      <w:r>
        <w:rPr>
          <w:noProof/>
        </w:rPr>
        <w:instrText xml:space="preserve"> PAGEREF _Toc514749765 \h </w:instrText>
      </w:r>
      <w:r>
        <w:rPr>
          <w:noProof/>
        </w:rPr>
      </w:r>
      <w:r>
        <w:rPr>
          <w:noProof/>
        </w:rPr>
        <w:fldChar w:fldCharType="separate"/>
      </w:r>
      <w:r w:rsidR="00637613">
        <w:rPr>
          <w:noProof/>
        </w:rPr>
        <w:t>161</w:t>
      </w:r>
      <w:r>
        <w:rPr>
          <w:noProof/>
        </w:rPr>
        <w:fldChar w:fldCharType="end"/>
      </w:r>
    </w:p>
    <w:p w14:paraId="0BC27C5C" w14:textId="784F93DB" w:rsidR="006742F0" w:rsidRDefault="006742F0">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_Toc514749766 \h </w:instrText>
      </w:r>
      <w:r>
        <w:rPr>
          <w:noProof/>
        </w:rPr>
      </w:r>
      <w:r>
        <w:rPr>
          <w:noProof/>
        </w:rPr>
        <w:fldChar w:fldCharType="separate"/>
      </w:r>
      <w:r w:rsidR="00637613">
        <w:rPr>
          <w:noProof/>
        </w:rPr>
        <w:t>162</w:t>
      </w:r>
      <w:r>
        <w:rPr>
          <w:noProof/>
        </w:rPr>
        <w:fldChar w:fldCharType="end"/>
      </w:r>
    </w:p>
    <w:p w14:paraId="3F29951C" w14:textId="28FC1801" w:rsidR="006742F0" w:rsidRDefault="006742F0">
      <w:pPr>
        <w:pStyle w:val="TOC2"/>
        <w:tabs>
          <w:tab w:val="left" w:pos="1100"/>
          <w:tab w:val="right" w:leader="dot" w:pos="10070"/>
        </w:tabs>
        <w:rPr>
          <w:noProof/>
          <w:sz w:val="24"/>
          <w:szCs w:val="24"/>
        </w:rPr>
      </w:pPr>
      <w:r>
        <w:rPr>
          <w:noProof/>
        </w:rPr>
        <w:t>20.1</w:t>
      </w:r>
      <w:r>
        <w:rPr>
          <w:noProof/>
          <w:sz w:val="24"/>
          <w:szCs w:val="24"/>
        </w:rPr>
        <w:tab/>
      </w:r>
      <w:r>
        <w:rPr>
          <w:noProof/>
        </w:rPr>
        <w:t>IR sensor interlock (C.Y. Tan &amp; R. Madrak)</w:t>
      </w:r>
      <w:r>
        <w:rPr>
          <w:noProof/>
        </w:rPr>
        <w:tab/>
      </w:r>
      <w:r>
        <w:rPr>
          <w:noProof/>
        </w:rPr>
        <w:fldChar w:fldCharType="begin"/>
      </w:r>
      <w:r>
        <w:rPr>
          <w:noProof/>
        </w:rPr>
        <w:instrText xml:space="preserve"> PAGEREF _Toc514749767 \h </w:instrText>
      </w:r>
      <w:r>
        <w:rPr>
          <w:noProof/>
        </w:rPr>
      </w:r>
      <w:r>
        <w:rPr>
          <w:noProof/>
        </w:rPr>
        <w:fldChar w:fldCharType="separate"/>
      </w:r>
      <w:r w:rsidR="00637613">
        <w:rPr>
          <w:noProof/>
        </w:rPr>
        <w:t>163</w:t>
      </w:r>
      <w:r>
        <w:rPr>
          <w:noProof/>
        </w:rPr>
        <w:fldChar w:fldCharType="end"/>
      </w:r>
    </w:p>
    <w:p w14:paraId="394A3C26" w14:textId="0B24D1BD" w:rsidR="006742F0" w:rsidRDefault="006742F0">
      <w:pPr>
        <w:pStyle w:val="TOC3"/>
        <w:tabs>
          <w:tab w:val="left" w:pos="1540"/>
          <w:tab w:val="right" w:leader="dot" w:pos="10070"/>
        </w:tabs>
        <w:rPr>
          <w:i w:val="0"/>
          <w:noProof/>
          <w:sz w:val="24"/>
          <w:szCs w:val="24"/>
        </w:rPr>
      </w:pPr>
      <w:r>
        <w:rPr>
          <w:noProof/>
        </w:rPr>
        <w:t>20.1.1</w:t>
      </w:r>
      <w:r>
        <w:rPr>
          <w:i w:val="0"/>
          <w:noProof/>
          <w:sz w:val="24"/>
          <w:szCs w:val="24"/>
        </w:rPr>
        <w:tab/>
      </w:r>
      <w:r>
        <w:rPr>
          <w:noProof/>
        </w:rPr>
        <w:t>IR sensor test</w:t>
      </w:r>
      <w:r>
        <w:rPr>
          <w:noProof/>
        </w:rPr>
        <w:tab/>
      </w:r>
      <w:r>
        <w:rPr>
          <w:noProof/>
        </w:rPr>
        <w:fldChar w:fldCharType="begin"/>
      </w:r>
      <w:r>
        <w:rPr>
          <w:noProof/>
        </w:rPr>
        <w:instrText xml:space="preserve"> PAGEREF _Toc514749768 \h </w:instrText>
      </w:r>
      <w:r>
        <w:rPr>
          <w:noProof/>
        </w:rPr>
      </w:r>
      <w:r>
        <w:rPr>
          <w:noProof/>
        </w:rPr>
        <w:fldChar w:fldCharType="separate"/>
      </w:r>
      <w:r w:rsidR="00637613">
        <w:rPr>
          <w:noProof/>
        </w:rPr>
        <w:t>164</w:t>
      </w:r>
      <w:r>
        <w:rPr>
          <w:noProof/>
        </w:rPr>
        <w:fldChar w:fldCharType="end"/>
      </w:r>
    </w:p>
    <w:p w14:paraId="6FF243A3" w14:textId="6BEA44B4" w:rsidR="006742F0" w:rsidRDefault="006742F0">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_Toc514749769 \h </w:instrText>
      </w:r>
      <w:r>
        <w:rPr>
          <w:noProof/>
        </w:rPr>
      </w:r>
      <w:r>
        <w:rPr>
          <w:noProof/>
        </w:rPr>
        <w:fldChar w:fldCharType="separate"/>
      </w:r>
      <w:r w:rsidR="00637613">
        <w:rPr>
          <w:noProof/>
        </w:rPr>
        <w:t>165</w:t>
      </w:r>
      <w:r>
        <w:rPr>
          <w:noProof/>
        </w:rPr>
        <w:fldChar w:fldCharType="end"/>
      </w:r>
    </w:p>
    <w:p w14:paraId="3C19A925" w14:textId="53100E8C" w:rsidR="006742F0" w:rsidRDefault="006742F0">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_Toc514749770 \h </w:instrText>
      </w:r>
      <w:r>
        <w:rPr>
          <w:noProof/>
        </w:rPr>
      </w:r>
      <w:r>
        <w:rPr>
          <w:noProof/>
        </w:rPr>
        <w:fldChar w:fldCharType="separate"/>
      </w:r>
      <w:r w:rsidR="00637613">
        <w:rPr>
          <w:noProof/>
        </w:rPr>
        <w:t>166</w:t>
      </w:r>
      <w:r>
        <w:rPr>
          <w:noProof/>
        </w:rPr>
        <w:fldChar w:fldCharType="end"/>
      </w:r>
    </w:p>
    <w:p w14:paraId="3F7ABDB1" w14:textId="0272A8D4" w:rsidR="006742F0" w:rsidRDefault="006742F0">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_Toc514749771 \h </w:instrText>
      </w:r>
      <w:r>
        <w:rPr>
          <w:noProof/>
        </w:rPr>
      </w:r>
      <w:r>
        <w:rPr>
          <w:noProof/>
        </w:rPr>
        <w:fldChar w:fldCharType="separate"/>
      </w:r>
      <w:r w:rsidR="00637613">
        <w:rPr>
          <w:noProof/>
        </w:rPr>
        <w:t>167</w:t>
      </w:r>
      <w:r>
        <w:rPr>
          <w:noProof/>
        </w:rPr>
        <w:fldChar w:fldCharType="end"/>
      </w:r>
    </w:p>
    <w:p w14:paraId="62CC138E" w14:textId="7F2507EF" w:rsidR="006742F0" w:rsidRDefault="006742F0">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_Toc514749772 \h </w:instrText>
      </w:r>
      <w:r>
        <w:rPr>
          <w:noProof/>
        </w:rPr>
      </w:r>
      <w:r>
        <w:rPr>
          <w:noProof/>
        </w:rPr>
        <w:fldChar w:fldCharType="separate"/>
      </w:r>
      <w:r w:rsidR="00637613">
        <w:rPr>
          <w:noProof/>
        </w:rPr>
        <w:t>168</w:t>
      </w:r>
      <w:r>
        <w:rPr>
          <w:noProof/>
        </w:rPr>
        <w:fldChar w:fldCharType="end"/>
      </w:r>
    </w:p>
    <w:p w14:paraId="4A1709C6" w14:textId="1E352C78" w:rsidR="006742F0" w:rsidRDefault="006742F0">
      <w:pPr>
        <w:pStyle w:val="TOC2"/>
        <w:tabs>
          <w:tab w:val="left" w:pos="1100"/>
          <w:tab w:val="right" w:leader="dot" w:pos="10070"/>
        </w:tabs>
        <w:rPr>
          <w:noProof/>
          <w:sz w:val="24"/>
          <w:szCs w:val="24"/>
        </w:rPr>
      </w:pPr>
      <w:r>
        <w:rPr>
          <w:noProof/>
        </w:rPr>
        <w:t>24.1</w:t>
      </w:r>
      <w:r>
        <w:rPr>
          <w:noProof/>
          <w:sz w:val="24"/>
          <w:szCs w:val="24"/>
        </w:rPr>
        <w:tab/>
      </w:r>
      <w:r>
        <w:rPr>
          <w:noProof/>
        </w:rPr>
        <w:t>People</w:t>
      </w:r>
      <w:r>
        <w:rPr>
          <w:noProof/>
        </w:rPr>
        <w:tab/>
      </w:r>
      <w:r>
        <w:rPr>
          <w:noProof/>
        </w:rPr>
        <w:fldChar w:fldCharType="begin"/>
      </w:r>
      <w:r>
        <w:rPr>
          <w:noProof/>
        </w:rPr>
        <w:instrText xml:space="preserve"> PAGEREF _Toc514749773 \h </w:instrText>
      </w:r>
      <w:r>
        <w:rPr>
          <w:noProof/>
        </w:rPr>
      </w:r>
      <w:r>
        <w:rPr>
          <w:noProof/>
        </w:rPr>
        <w:fldChar w:fldCharType="separate"/>
      </w:r>
      <w:r w:rsidR="00637613">
        <w:rPr>
          <w:noProof/>
        </w:rPr>
        <w:t>169</w:t>
      </w:r>
      <w:r>
        <w:rPr>
          <w:noProof/>
        </w:rPr>
        <w:fldChar w:fldCharType="end"/>
      </w:r>
    </w:p>
    <w:p w14:paraId="70DECCF0" w14:textId="53EE5ABB" w:rsidR="006742F0" w:rsidRDefault="006742F0">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_Toc514749774 \h </w:instrText>
      </w:r>
      <w:r>
        <w:rPr>
          <w:noProof/>
        </w:rPr>
      </w:r>
      <w:r>
        <w:rPr>
          <w:noProof/>
        </w:rPr>
        <w:fldChar w:fldCharType="separate"/>
      </w:r>
      <w:r w:rsidR="00637613">
        <w:rPr>
          <w:noProof/>
        </w:rPr>
        <w:t>172</w:t>
      </w:r>
      <w:r>
        <w:rPr>
          <w:noProof/>
        </w:rPr>
        <w:fldChar w:fldCharType="end"/>
      </w:r>
    </w:p>
    <w:p w14:paraId="2E69157D" w14:textId="10D0924B" w:rsidR="006742F0" w:rsidRDefault="006742F0">
      <w:pPr>
        <w:pStyle w:val="TOC1"/>
        <w:tabs>
          <w:tab w:val="left" w:pos="880"/>
        </w:tabs>
        <w:rPr>
          <w:rFonts w:asciiTheme="minorHAnsi" w:hAnsiTheme="minorHAnsi"/>
          <w:b w:val="0"/>
          <w:noProof/>
          <w:color w:val="auto"/>
        </w:rPr>
      </w:pPr>
      <w:r>
        <w:rPr>
          <w:noProof/>
        </w:rPr>
        <w:lastRenderedPageBreak/>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_Toc514749775 \h </w:instrText>
      </w:r>
      <w:r>
        <w:rPr>
          <w:noProof/>
        </w:rPr>
      </w:r>
      <w:r>
        <w:rPr>
          <w:noProof/>
        </w:rPr>
        <w:fldChar w:fldCharType="separate"/>
      </w:r>
      <w:r w:rsidR="00637613">
        <w:rPr>
          <w:noProof/>
        </w:rPr>
        <w:t>174</w:t>
      </w:r>
      <w:r>
        <w:rPr>
          <w:noProof/>
        </w:rPr>
        <w:fldChar w:fldCharType="end"/>
      </w:r>
    </w:p>
    <w:p w14:paraId="106A3175" w14:textId="1CDC6A55" w:rsidR="006742F0" w:rsidRDefault="006742F0">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_Toc514749776 \h </w:instrText>
      </w:r>
      <w:r>
        <w:rPr>
          <w:noProof/>
        </w:rPr>
      </w:r>
      <w:r>
        <w:rPr>
          <w:noProof/>
        </w:rPr>
        <w:fldChar w:fldCharType="separate"/>
      </w:r>
      <w:r w:rsidR="00637613">
        <w:rPr>
          <w:noProof/>
        </w:rPr>
        <w:t>175</w:t>
      </w:r>
      <w:r>
        <w:rPr>
          <w:noProof/>
        </w:rPr>
        <w:fldChar w:fldCharType="end"/>
      </w:r>
    </w:p>
    <w:p w14:paraId="54F80F33" w14:textId="34351420" w:rsidR="006742F0" w:rsidRDefault="006742F0">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_Toc514749777 \h </w:instrText>
      </w:r>
      <w:r>
        <w:rPr>
          <w:noProof/>
        </w:rPr>
      </w:r>
      <w:r>
        <w:rPr>
          <w:noProof/>
        </w:rPr>
        <w:fldChar w:fldCharType="separate"/>
      </w:r>
      <w:r w:rsidR="00637613">
        <w:rPr>
          <w:noProof/>
        </w:rPr>
        <w:t>178</w:t>
      </w:r>
      <w:r>
        <w:rPr>
          <w:noProof/>
        </w:rPr>
        <w:fldChar w:fldCharType="end"/>
      </w:r>
    </w:p>
    <w:p w14:paraId="6D6EEAD9" w14:textId="61C88D92" w:rsidR="006C68F5" w:rsidRDefault="00D5595E" w:rsidP="00614C08">
      <w:pPr>
        <w:pStyle w:val="MyStyle"/>
        <w:ind w:firstLine="0"/>
      </w:pPr>
      <w:r>
        <w:fldChar w:fldCharType="end"/>
      </w:r>
      <w:r w:rsidR="006C68F5">
        <w:br w:type="page"/>
      </w:r>
    </w:p>
    <w:p w14:paraId="082AC3FE" w14:textId="73876A88" w:rsidR="000712C2" w:rsidRDefault="00CE53FB" w:rsidP="00B30E76">
      <w:pPr>
        <w:pStyle w:val="Heading1"/>
        <w:spacing w:after="200"/>
      </w:pPr>
      <w:bookmarkStart w:id="5" w:name="_Ref305671949"/>
      <w:bookmarkStart w:id="6" w:name="_Toc514749653"/>
      <w:r>
        <w:lastRenderedPageBreak/>
        <w:t>Introduction</w:t>
      </w:r>
      <w:bookmarkEnd w:id="5"/>
      <w:bookmarkEnd w:id="6"/>
    </w:p>
    <w:p w14:paraId="2AF8FE4A" w14:textId="065B9FBE"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6742F0" w:rsidRPr="006742F0">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295D19B1"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6742F0" w:rsidRPr="006742F0">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5531BC7E"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6742F0" w:rsidRPr="006742F0">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723B584F"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637613">
        <w:t>1.2.1</w:t>
      </w:r>
      <w:r w:rsidR="00422804">
        <w:fldChar w:fldCharType="end"/>
      </w:r>
      <w:r w:rsidR="00422804">
        <w:t>.</w:t>
      </w:r>
      <w:r w:rsidR="0082681B">
        <w:t>3</w:t>
      </w:r>
    </w:p>
    <w:p w14:paraId="469A6B46" w14:textId="4A025741"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637613">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14749654"/>
      <w:r>
        <w:t>Historical perspective</w:t>
      </w:r>
      <w:bookmarkEnd w:id="8"/>
    </w:p>
    <w:p w14:paraId="7FAF4C42" w14:textId="04576875"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6742F0">
            <w:rPr>
              <w:noProof/>
            </w:rPr>
            <w:t xml:space="preserve"> </w:t>
          </w:r>
          <w:r w:rsidR="006742F0" w:rsidRPr="006742F0">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6742F0">
            <w:rPr>
              <w:noProof/>
            </w:rPr>
            <w:t xml:space="preserve"> </w:t>
          </w:r>
          <w:r w:rsidR="006742F0" w:rsidRPr="006742F0">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6742F0" w:rsidRPr="006742F0">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6742F0">
            <w:rPr>
              <w:noProof/>
            </w:rPr>
            <w:t xml:space="preserve"> </w:t>
          </w:r>
          <w:r w:rsidR="006742F0" w:rsidRPr="006742F0">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14749655"/>
      <w:r>
        <w:t>ESME simulations</w:t>
      </w:r>
      <w:bookmarkEnd w:id="9"/>
    </w:p>
    <w:p w14:paraId="59453F39" w14:textId="2EA4140F"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6742F0" w:rsidRPr="006742F0">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157244AF"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6742F0" w:rsidRPr="006742F0">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14749656"/>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5391D8" w14:textId="5157197A" w:rsidR="00C44B75" w:rsidRPr="00C24B1C" w:rsidRDefault="00C44B75" w:rsidP="007D2E96">
                            <w:pPr>
                              <w:pStyle w:val="Caption"/>
                              <w:rPr>
                                <w:sz w:val="22"/>
                                <w:szCs w:val="22"/>
                              </w:rPr>
                            </w:pPr>
                            <w:bookmarkStart w:id="12" w:name="_Ref304621652"/>
                            <w:r>
                              <w:t xml:space="preserve">Figure </w:t>
                            </w:r>
                            <w:r>
                              <w:fldChar w:fldCharType="begin"/>
                            </w:r>
                            <w:r>
                              <w:instrText xml:space="preserve"> SEQ Figure \* ARABIC </w:instrText>
                            </w:r>
                            <w:r>
                              <w:fldChar w:fldCharType="separate"/>
                            </w:r>
                            <w:r w:rsidR="00637613">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5157197A" w:rsidR="00C44B75" w:rsidRPr="00C24B1C" w:rsidRDefault="00C44B75" w:rsidP="007D2E96">
                      <w:pPr>
                        <w:pStyle w:val="Caption"/>
                        <w:rPr>
                          <w:sz w:val="22"/>
                          <w:szCs w:val="22"/>
                        </w:rPr>
                      </w:pPr>
                      <w:bookmarkStart w:id="13" w:name="_Ref304621652"/>
                      <w:r>
                        <w:t xml:space="preserve">Figure </w:t>
                      </w:r>
                      <w:r>
                        <w:fldChar w:fldCharType="begin"/>
                      </w:r>
                      <w:r>
                        <w:instrText xml:space="preserve"> SEQ Figure \* ARABIC </w:instrText>
                      </w:r>
                      <w:r>
                        <w:fldChar w:fldCharType="separate"/>
                      </w:r>
                      <w:r w:rsidR="00637613">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7502DA5F"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637613">
        <w:t xml:space="preserve">Figure </w:t>
      </w:r>
      <w:r w:rsidR="00637613">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637613">
        <w:t xml:space="preserve">Figure </w:t>
      </w:r>
      <w:r w:rsidR="00637613">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463D5DAD" w:rsidR="00EB34F2" w:rsidRDefault="0059109D" w:rsidP="0059109D">
      <w:pPr>
        <w:pStyle w:val="MyStyle"/>
      </w:pPr>
      <w:r w:rsidRPr="009A0A3B">
        <w:fldChar w:fldCharType="begin"/>
      </w:r>
      <w:r w:rsidRPr="009A0A3B">
        <w:instrText xml:space="preserve"> REF _Ref302826166 \h </w:instrText>
      </w:r>
      <w:r w:rsidRPr="009A0A3B">
        <w:fldChar w:fldCharType="separate"/>
      </w:r>
      <w:r w:rsidR="00637613">
        <w:t xml:space="preserve">Table </w:t>
      </w:r>
      <w:r w:rsidR="00637613">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F6CD5DA" w14:textId="39944CEA" w:rsidR="00C44B75" w:rsidRPr="00FE3548" w:rsidRDefault="00C44B75" w:rsidP="007D2E96">
                            <w:pPr>
                              <w:pStyle w:val="Caption"/>
                              <w:rPr>
                                <w:noProof/>
                                <w:sz w:val="22"/>
                                <w:szCs w:val="22"/>
                              </w:rPr>
                            </w:pPr>
                            <w:bookmarkStart w:id="14" w:name="_Ref305161005"/>
                            <w:r>
                              <w:t xml:space="preserve">Figure </w:t>
                            </w:r>
                            <w:r>
                              <w:fldChar w:fldCharType="begin"/>
                            </w:r>
                            <w:r>
                              <w:instrText xml:space="preserve"> SEQ Figure \* ARABIC </w:instrText>
                            </w:r>
                            <w:r>
                              <w:fldChar w:fldCharType="separate"/>
                            </w:r>
                            <w:r w:rsidR="00637613">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39944CEA" w:rsidR="00C44B75" w:rsidRPr="00FE3548" w:rsidRDefault="00C44B75" w:rsidP="007D2E96">
                      <w:pPr>
                        <w:pStyle w:val="Caption"/>
                        <w:rPr>
                          <w:noProof/>
                          <w:sz w:val="22"/>
                          <w:szCs w:val="22"/>
                        </w:rPr>
                      </w:pPr>
                      <w:bookmarkStart w:id="15" w:name="_Ref305161005"/>
                      <w:r>
                        <w:t xml:space="preserve">Figure </w:t>
                      </w:r>
                      <w:r>
                        <w:fldChar w:fldCharType="begin"/>
                      </w:r>
                      <w:r>
                        <w:instrText xml:space="preserve"> SEQ Figure \* ARABIC </w:instrText>
                      </w:r>
                      <w:r>
                        <w:fldChar w:fldCharType="separate"/>
                      </w:r>
                      <w:r w:rsidR="00637613">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602AD3F7" w:rsidR="00E87ACD" w:rsidRDefault="0086352F" w:rsidP="0086352F">
      <w:pPr>
        <w:pStyle w:val="Caption"/>
      </w:pPr>
      <w:bookmarkStart w:id="16" w:name="_Ref302826166"/>
      <w:r>
        <w:t xml:space="preserve">Table </w:t>
      </w:r>
      <w:r w:rsidR="008B3B42">
        <w:fldChar w:fldCharType="begin"/>
      </w:r>
      <w:r w:rsidR="008B3B42">
        <w:instrText xml:space="preserve"> SEQ Table \* ARABIC </w:instrText>
      </w:r>
      <w:r w:rsidR="008B3B42">
        <w:fldChar w:fldCharType="separate"/>
      </w:r>
      <w:r w:rsidR="00637613">
        <w:rPr>
          <w:noProof/>
        </w:rPr>
        <w:t>1</w:t>
      </w:r>
      <w:r w:rsidR="008B3B42">
        <w:rPr>
          <w:noProof/>
        </w:rPr>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14749657"/>
      <w:r>
        <w:t>Transition crossing</w:t>
      </w:r>
      <w:bookmarkEnd w:id="17"/>
      <w:bookmarkEnd w:id="18"/>
    </w:p>
    <w:p w14:paraId="3EF491FB" w14:textId="3705491B"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6742F0" w:rsidRPr="006742F0">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637613">
        <w:t xml:space="preserve">Figure </w:t>
      </w:r>
      <w:r w:rsidR="00637613">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6742F0" w:rsidRPr="006742F0">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6742F0" w:rsidRPr="006742F0">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CC589A" w14:textId="68BB51B1" w:rsidR="00C44B75" w:rsidRPr="00457E41" w:rsidRDefault="00C44B75" w:rsidP="00D735CD">
                            <w:pPr>
                              <w:pStyle w:val="Caption"/>
                              <w:rPr>
                                <w:noProof/>
                                <w:sz w:val="22"/>
                                <w:szCs w:val="22"/>
                              </w:rPr>
                            </w:pPr>
                            <w:bookmarkStart w:id="19" w:name="_Ref304620192"/>
                            <w:r>
                              <w:t xml:space="preserve">Figure </w:t>
                            </w:r>
                            <w:r>
                              <w:fldChar w:fldCharType="begin"/>
                            </w:r>
                            <w:r>
                              <w:instrText xml:space="preserve"> SEQ Figure \* ARABIC </w:instrText>
                            </w:r>
                            <w:r>
                              <w:fldChar w:fldCharType="separate"/>
                            </w:r>
                            <w:r w:rsidR="00637613">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68BB51B1" w:rsidR="00C44B75" w:rsidRPr="00457E41" w:rsidRDefault="00C44B75" w:rsidP="00D735CD">
                      <w:pPr>
                        <w:pStyle w:val="Caption"/>
                        <w:rPr>
                          <w:noProof/>
                          <w:sz w:val="22"/>
                          <w:szCs w:val="22"/>
                        </w:rPr>
                      </w:pPr>
                      <w:bookmarkStart w:id="20" w:name="_Ref304620192"/>
                      <w:r>
                        <w:t xml:space="preserve">Figure </w:t>
                      </w:r>
                      <w:r>
                        <w:fldChar w:fldCharType="begin"/>
                      </w:r>
                      <w:r>
                        <w:instrText xml:space="preserve"> SEQ Figure \* ARABIC </w:instrText>
                      </w:r>
                      <w:r>
                        <w:fldChar w:fldCharType="separate"/>
                      </w:r>
                      <w:r w:rsidR="00637613">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26C87C00"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637613">
        <w:t xml:space="preserve">Figure </w:t>
      </w:r>
      <w:r w:rsidR="00637613">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1E672FD" w14:textId="5F89D994" w:rsidR="00C44B75" w:rsidRPr="008B5F88" w:rsidRDefault="00C44B75" w:rsidP="00EC2953">
                            <w:pPr>
                              <w:pStyle w:val="Caption"/>
                              <w:rPr>
                                <w:noProof/>
                                <w:sz w:val="22"/>
                                <w:szCs w:val="22"/>
                              </w:rPr>
                            </w:pPr>
                            <w:bookmarkStart w:id="21" w:name="_Ref302912113"/>
                            <w:r>
                              <w:t xml:space="preserve">Figure </w:t>
                            </w:r>
                            <w:r>
                              <w:fldChar w:fldCharType="begin"/>
                            </w:r>
                            <w:r>
                              <w:instrText xml:space="preserve"> SEQ Figure \* ARABIC </w:instrText>
                            </w:r>
                            <w:r>
                              <w:fldChar w:fldCharType="separate"/>
                            </w:r>
                            <w:r w:rsidR="00637613">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5F89D994" w:rsidR="00C44B75" w:rsidRPr="008B5F88" w:rsidRDefault="00C44B75" w:rsidP="00EC2953">
                      <w:pPr>
                        <w:pStyle w:val="Caption"/>
                        <w:rPr>
                          <w:noProof/>
                          <w:sz w:val="22"/>
                          <w:szCs w:val="22"/>
                        </w:rPr>
                      </w:pPr>
                      <w:bookmarkStart w:id="22" w:name="_Ref302912113"/>
                      <w:r>
                        <w:t xml:space="preserve">Figure </w:t>
                      </w:r>
                      <w:r>
                        <w:fldChar w:fldCharType="begin"/>
                      </w:r>
                      <w:r>
                        <w:instrText xml:space="preserve"> SEQ Figure \* ARABIC </w:instrText>
                      </w:r>
                      <w:r>
                        <w:fldChar w:fldCharType="separate"/>
                      </w:r>
                      <w:r w:rsidR="00637613">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14749658"/>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9564827" w14:textId="22CB4E6D" w:rsidR="00C44B75" w:rsidRPr="0032209D" w:rsidRDefault="00C44B75" w:rsidP="00913BD4">
                            <w:pPr>
                              <w:pStyle w:val="Caption"/>
                              <w:rPr>
                                <w:noProof/>
                                <w:sz w:val="22"/>
                                <w:szCs w:val="22"/>
                              </w:rPr>
                            </w:pPr>
                            <w:bookmarkStart w:id="24" w:name="_Ref336854039"/>
                            <w:r>
                              <w:t xml:space="preserve">Figure </w:t>
                            </w:r>
                            <w:r>
                              <w:fldChar w:fldCharType="begin"/>
                            </w:r>
                            <w:r>
                              <w:instrText xml:space="preserve"> SEQ Figure \* ARABIC </w:instrText>
                            </w:r>
                            <w:r>
                              <w:fldChar w:fldCharType="separate"/>
                            </w:r>
                            <w:r w:rsidR="00637613">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22CB4E6D" w:rsidR="00C44B75" w:rsidRPr="0032209D" w:rsidRDefault="00C44B75" w:rsidP="00913BD4">
                      <w:pPr>
                        <w:pStyle w:val="Caption"/>
                        <w:rPr>
                          <w:noProof/>
                          <w:sz w:val="22"/>
                          <w:szCs w:val="22"/>
                        </w:rPr>
                      </w:pPr>
                      <w:bookmarkStart w:id="25" w:name="_Ref336854039"/>
                      <w:r>
                        <w:t xml:space="preserve">Figure </w:t>
                      </w:r>
                      <w:r>
                        <w:fldChar w:fldCharType="begin"/>
                      </w:r>
                      <w:r>
                        <w:instrText xml:space="preserve"> SEQ Figure \* ARABIC </w:instrText>
                      </w:r>
                      <w:r>
                        <w:fldChar w:fldCharType="separate"/>
                      </w:r>
                      <w:r w:rsidR="00637613">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7BD91CE1"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637613">
        <w:t xml:space="preserve">Figure </w:t>
      </w:r>
      <w:r w:rsidR="00637613">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5E097DA7"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637613">
        <w:t xml:space="preserve">Figure </w:t>
      </w:r>
      <w:r w:rsidR="00637613">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963FFFC" w14:textId="5226FFAD" w:rsidR="0040472A" w:rsidRPr="00744CFE" w:rsidRDefault="00C62D46" w:rsidP="00C62D46">
      <w:pPr>
        <w:pStyle w:val="Caption"/>
      </w:pPr>
      <w:bookmarkStart w:id="26" w:name="_Ref351633273"/>
      <w:r>
        <w:t xml:space="preserve">Figure </w:t>
      </w:r>
      <w:r w:rsidR="008B3B42">
        <w:fldChar w:fldCharType="begin"/>
      </w:r>
      <w:r w:rsidR="008B3B42">
        <w:instrText xml:space="preserve"> SEQ Figure \* ARABIC </w:instrText>
      </w:r>
      <w:r w:rsidR="008B3B42">
        <w:fldChar w:fldCharType="separate"/>
      </w:r>
      <w:r w:rsidR="00637613">
        <w:rPr>
          <w:noProof/>
        </w:rPr>
        <w:t>6</w:t>
      </w:r>
      <w:r w:rsidR="008B3B42">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6742F0" w:rsidRPr="006742F0">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14749659"/>
      <w:r>
        <w:lastRenderedPageBreak/>
        <w:t xml:space="preserve">The </w:t>
      </w:r>
      <w:r w:rsidR="0029424E">
        <w:t xml:space="preserve">voltage </w:t>
      </w:r>
      <w:r>
        <w:t>ramp</w:t>
      </w:r>
      <w:r w:rsidR="0029424E">
        <w:t>s</w:t>
      </w:r>
      <w:bookmarkEnd w:id="27"/>
    </w:p>
    <w:p w14:paraId="2B540BD6" w14:textId="0477C2B2"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637613">
        <w:t xml:space="preserve">Figure </w:t>
      </w:r>
      <w:r w:rsidR="00637613">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7C48B895"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637613">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0B6653" w14:textId="2EB1C241" w:rsidR="00C44B75" w:rsidRPr="00BD046F" w:rsidRDefault="00C44B75" w:rsidP="007C76E5">
                            <w:pPr>
                              <w:pStyle w:val="Caption"/>
                              <w:rPr>
                                <w:noProof/>
                                <w:sz w:val="22"/>
                                <w:szCs w:val="22"/>
                              </w:rPr>
                            </w:pPr>
                            <w:bookmarkStart w:id="28" w:name="_Ref304617893"/>
                            <w:r>
                              <w:t xml:space="preserve">Figure </w:t>
                            </w:r>
                            <w:r>
                              <w:fldChar w:fldCharType="begin"/>
                            </w:r>
                            <w:r>
                              <w:instrText xml:space="preserve"> SEQ Figure \* ARABIC </w:instrText>
                            </w:r>
                            <w:r>
                              <w:fldChar w:fldCharType="separate"/>
                            </w:r>
                            <w:r w:rsidR="00637613">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2EB1C241" w:rsidR="00C44B75" w:rsidRPr="00BD046F" w:rsidRDefault="00C44B75" w:rsidP="007C76E5">
                      <w:pPr>
                        <w:pStyle w:val="Caption"/>
                        <w:rPr>
                          <w:noProof/>
                          <w:sz w:val="22"/>
                          <w:szCs w:val="22"/>
                        </w:rPr>
                      </w:pPr>
                      <w:bookmarkStart w:id="29" w:name="_Ref304617893"/>
                      <w:r>
                        <w:t xml:space="preserve">Figure </w:t>
                      </w:r>
                      <w:r>
                        <w:fldChar w:fldCharType="begin"/>
                      </w:r>
                      <w:r>
                        <w:instrText xml:space="preserve"> SEQ Figure \* ARABIC </w:instrText>
                      </w:r>
                      <w:r>
                        <w:fldChar w:fldCharType="separate"/>
                      </w:r>
                      <w:r w:rsidR="00637613">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14749660"/>
      <w:r>
        <w:lastRenderedPageBreak/>
        <w:t>The 2</w:t>
      </w:r>
      <w:r w:rsidRPr="009D4F1F">
        <w:rPr>
          <w:vertAlign w:val="superscript"/>
        </w:rPr>
        <w:t>nd</w:t>
      </w:r>
      <w:r>
        <w:t xml:space="preserve"> harmonic cavity</w:t>
      </w:r>
      <w:bookmarkEnd w:id="30"/>
      <w:bookmarkEnd w:id="31"/>
    </w:p>
    <w:p w14:paraId="18DAC8EE" w14:textId="01402C94"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637613">
        <w:t xml:space="preserve">Figure </w:t>
      </w:r>
      <w:r w:rsidR="00637613">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3251DE" w14:textId="0BF00952" w:rsidR="00C44B75" w:rsidRPr="00B52A81" w:rsidRDefault="00C44B75" w:rsidP="0012314A">
                            <w:pPr>
                              <w:pStyle w:val="Caption"/>
                              <w:rPr>
                                <w:noProof/>
                                <w:sz w:val="22"/>
                                <w:szCs w:val="22"/>
                              </w:rPr>
                            </w:pPr>
                            <w:bookmarkStart w:id="32" w:name="_Ref304626998"/>
                            <w:r>
                              <w:t xml:space="preserve">Figure </w:t>
                            </w:r>
                            <w:r>
                              <w:fldChar w:fldCharType="begin"/>
                            </w:r>
                            <w:r>
                              <w:instrText xml:space="preserve"> SEQ Figure \* ARABIC </w:instrText>
                            </w:r>
                            <w:r>
                              <w:fldChar w:fldCharType="separate"/>
                            </w:r>
                            <w:r w:rsidR="00637613">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0BF00952" w:rsidR="00C44B75" w:rsidRPr="00B52A81" w:rsidRDefault="00C44B75" w:rsidP="0012314A">
                      <w:pPr>
                        <w:pStyle w:val="Caption"/>
                        <w:rPr>
                          <w:noProof/>
                          <w:sz w:val="22"/>
                          <w:szCs w:val="22"/>
                        </w:rPr>
                      </w:pPr>
                      <w:bookmarkStart w:id="33" w:name="_Ref304626998"/>
                      <w:r>
                        <w:t xml:space="preserve">Figure </w:t>
                      </w:r>
                      <w:r>
                        <w:fldChar w:fldCharType="begin"/>
                      </w:r>
                      <w:r>
                        <w:instrText xml:space="preserve"> SEQ Figure \* ARABIC </w:instrText>
                      </w:r>
                      <w:r>
                        <w:fldChar w:fldCharType="separate"/>
                      </w:r>
                      <w:r w:rsidR="00637613">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19365F4C"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762A07">
            <w:fldChar w:fldCharType="separate"/>
          </w:r>
          <w:r w:rsidR="006742F0" w:rsidRPr="006742F0">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33E5330A"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6742F0">
            <w:rPr>
              <w:noProof/>
            </w:rPr>
            <w:t xml:space="preserve"> </w:t>
          </w:r>
          <w:r w:rsidR="006742F0" w:rsidRPr="006742F0">
            <w:rPr>
              <w:noProof/>
            </w:rPr>
            <w:t>[15]</w:t>
          </w:r>
          <w:r w:rsidR="00A81CF6">
            <w:fldChar w:fldCharType="end"/>
          </w:r>
        </w:sdtContent>
      </w:sdt>
      <w:r w:rsidR="002B24D2">
        <w:t>.</w:t>
      </w:r>
    </w:p>
    <w:p w14:paraId="37EF9FFB" w14:textId="5829C7BA" w:rsidR="009057DC" w:rsidRDefault="009057DC" w:rsidP="009057DC">
      <w:pPr>
        <w:pStyle w:val="Caption"/>
      </w:pPr>
      <w:bookmarkStart w:id="34" w:name="_Ref305154849"/>
      <w:r>
        <w:t xml:space="preserve">Table </w:t>
      </w:r>
      <w:r>
        <w:fldChar w:fldCharType="begin"/>
      </w:r>
      <w:r>
        <w:instrText xml:space="preserve"> SEQ Table \* ARABIC </w:instrText>
      </w:r>
      <w:r>
        <w:fldChar w:fldCharType="separate"/>
      </w:r>
      <w:r w:rsidR="00637613">
        <w:rPr>
          <w:noProof/>
        </w:rPr>
        <w:t>2</w:t>
      </w:r>
      <w:r>
        <w:rPr>
          <w:noProof/>
        </w:rPr>
        <w:fldChar w:fldCharType="end"/>
      </w:r>
      <w:bookmarkEnd w:id="34"/>
      <w:r>
        <w:t>: The specifications of the 2</w:t>
      </w:r>
      <w:r w:rsidRPr="00A81D43">
        <w:rPr>
          <w:vertAlign w:val="superscript"/>
        </w:rPr>
        <w:t>nd</w:t>
      </w:r>
      <w:r>
        <w:t xml:space="preserve"> harmonic cavity</w:t>
      </w:r>
    </w:p>
    <w:p w14:paraId="627F60F6" w14:textId="5213DD37"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637613">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637613">
        <w:t>4</w:t>
      </w:r>
      <w:r w:rsidR="007825BF">
        <w:fldChar w:fldCharType="end"/>
      </w:r>
      <w:r w:rsidR="007825BF">
        <w:t>.</w:t>
      </w:r>
      <w:r w:rsidR="00EA5340">
        <w:t xml:space="preserve"> </w:t>
      </w:r>
    </w:p>
    <w:p w14:paraId="5E5F6A70" w14:textId="7903D01B"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637613">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637613">
        <w:t>8.6</w:t>
      </w:r>
      <w:r w:rsidR="0069095D">
        <w:fldChar w:fldCharType="end"/>
      </w:r>
      <w:r w:rsidR="00AF4982">
        <w:t>.</w:t>
      </w:r>
    </w:p>
    <w:p w14:paraId="0D832DAC" w14:textId="4A5AF45E"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637613">
        <w:t xml:space="preserve">Table </w:t>
      </w:r>
      <w:r w:rsidR="00637613">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14749661"/>
      <w:r>
        <w:t>RF power</w:t>
      </w:r>
      <w:bookmarkEnd w:id="35"/>
      <w:bookmarkEnd w:id="36"/>
    </w:p>
    <w:p w14:paraId="55F10FA3" w14:textId="081FB5C8"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637613">
        <w:t>14</w:t>
      </w:r>
      <w:r w:rsidR="003E6E66">
        <w:fldChar w:fldCharType="end"/>
      </w:r>
      <w:r w:rsidR="003E6E66">
        <w:t>.</w:t>
      </w:r>
    </w:p>
    <w:p w14:paraId="7BBE1B13" w14:textId="59F910CA" w:rsidR="006C02EC" w:rsidRDefault="006C02EC" w:rsidP="006C02EC">
      <w:pPr>
        <w:pStyle w:val="Heading2"/>
      </w:pPr>
      <w:bookmarkStart w:id="37" w:name="_Toc514749662"/>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25A8CB9E"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637613">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14749663"/>
      <w:r>
        <w:lastRenderedPageBreak/>
        <w:t>Cavity design</w:t>
      </w:r>
      <w:bookmarkEnd w:id="38"/>
    </w:p>
    <w:p w14:paraId="1EA2F2E3" w14:textId="04CB0DE6"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637613">
        <w:t xml:space="preserve">Table </w:t>
      </w:r>
      <w:r w:rsidR="00637613">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637613">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637613">
        <w:t>7.2</w:t>
      </w:r>
      <w:r w:rsidR="0051075B">
        <w:fldChar w:fldCharType="end"/>
      </w:r>
      <w:r w:rsidR="0051075B">
        <w:t>.</w:t>
      </w:r>
    </w:p>
    <w:p w14:paraId="08904B26" w14:textId="3D501446" w:rsidR="0066282D" w:rsidRDefault="0066282D" w:rsidP="0066282D">
      <w:pPr>
        <w:pStyle w:val="Heading3"/>
      </w:pPr>
      <w:bookmarkStart w:id="39" w:name="_Toc514749664"/>
      <w:r>
        <w:t>Tuner assembly</w:t>
      </w:r>
      <w:bookmarkEnd w:id="39"/>
    </w:p>
    <w:p w14:paraId="29B10EC4" w14:textId="58AC693B"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637613">
        <w:t>8</w:t>
      </w:r>
      <w:r w:rsidR="00C7719B">
        <w:fldChar w:fldCharType="end"/>
      </w:r>
      <w:r w:rsidR="00C7719B">
        <w:t xml:space="preserve"> and </w:t>
      </w:r>
      <w:r w:rsidR="00BD5D81">
        <w:fldChar w:fldCharType="begin"/>
      </w:r>
      <w:r w:rsidR="00BD5D81">
        <w:instrText xml:space="preserve"> REF _Ref509317042 \w \h </w:instrText>
      </w:r>
      <w:r w:rsidR="00BD5D81">
        <w:fldChar w:fldCharType="separate"/>
      </w:r>
      <w:r w:rsidR="00637613">
        <w:t>17.9</w:t>
      </w:r>
      <w:r w:rsidR="00BD5D81">
        <w:fldChar w:fldCharType="end"/>
      </w:r>
      <w:r w:rsidR="00BD5D81">
        <w:t>.</w:t>
      </w:r>
    </w:p>
    <w:p w14:paraId="01845AB1" w14:textId="7E83AB40" w:rsidR="004A3694" w:rsidRDefault="004A3694" w:rsidP="004A3694">
      <w:pPr>
        <w:pStyle w:val="Heading3"/>
      </w:pPr>
      <w:bookmarkStart w:id="40" w:name="_Toc514749665"/>
      <w:r>
        <w:t xml:space="preserve">Power </w:t>
      </w:r>
      <w:r w:rsidR="00335625">
        <w:t>module</w:t>
      </w:r>
      <w:bookmarkEnd w:id="40"/>
    </w:p>
    <w:p w14:paraId="5754E383" w14:textId="151F02AD"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637613">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637613">
        <w:t>6.2.1</w:t>
      </w:r>
      <w:r w:rsidR="007F6608">
        <w:fldChar w:fldCharType="end"/>
      </w:r>
      <w:r w:rsidR="007F6608">
        <w:t>.</w:t>
      </w:r>
    </w:p>
    <w:p w14:paraId="07C91F1F" w14:textId="117526F5" w:rsidR="00F4688A" w:rsidRDefault="00F4688A" w:rsidP="006A0B85">
      <w:pPr>
        <w:pStyle w:val="Heading3"/>
      </w:pPr>
      <w:bookmarkStart w:id="41" w:name="_Toc514749666"/>
      <w:r>
        <w:t>HOM damper</w:t>
      </w:r>
      <w:bookmarkEnd w:id="41"/>
    </w:p>
    <w:p w14:paraId="49BB8D33" w14:textId="7FC60639"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6742F0" w:rsidRPr="006742F0">
            <w:rPr>
              <w:noProof/>
            </w:rPr>
            <w:t>[16]</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637613">
        <w:t>7</w:t>
      </w:r>
      <w:r w:rsidR="00D22F3F">
        <w:fldChar w:fldCharType="end"/>
      </w:r>
      <w:r w:rsidR="00D22F3F">
        <w:t>.</w:t>
      </w:r>
    </w:p>
    <w:p w14:paraId="2B4D8E7B" w14:textId="601901A7" w:rsidR="00523E2E" w:rsidRDefault="00523E2E" w:rsidP="006D0A48">
      <w:pPr>
        <w:pStyle w:val="Heading3"/>
      </w:pPr>
      <w:bookmarkStart w:id="42" w:name="_Toc514749667"/>
      <w:r>
        <w:t>Mechanical design</w:t>
      </w:r>
      <w:r w:rsidR="008C6D50">
        <w:t xml:space="preserve"> and solenoid construc</w:t>
      </w:r>
      <w:r w:rsidR="00D062BA">
        <w:t>tion</w:t>
      </w:r>
      <w:bookmarkEnd w:id="42"/>
    </w:p>
    <w:p w14:paraId="01077816" w14:textId="227BDF00" w:rsidR="002B24D2"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637613">
        <w:t>17</w:t>
      </w:r>
      <w:r w:rsidR="009C42E2">
        <w:fldChar w:fldCharType="end"/>
      </w:r>
      <w:r w:rsidR="009C42E2">
        <w:t>.</w:t>
      </w:r>
    </w:p>
    <w:p w14:paraId="3F77BF94" w14:textId="39167949" w:rsidR="00D062BA" w:rsidRDefault="00D062BA" w:rsidP="00E60992">
      <w:r>
        <w:lastRenderedPageBreak/>
        <w:t xml:space="preserve">The solenoid is technically challenging to build because of its small size and high field. And because of the rapid cycling 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637613">
        <w:t>18</w:t>
      </w:r>
      <w:r>
        <w:fldChar w:fldCharType="end"/>
      </w:r>
      <w:r>
        <w:t>.</w:t>
      </w:r>
    </w:p>
    <w:p w14:paraId="41F4E565" w14:textId="6DA07C3E" w:rsidR="002B24D2" w:rsidRDefault="002B24D2" w:rsidP="002B24D2">
      <w:pPr>
        <w:pStyle w:val="Heading2"/>
      </w:pPr>
      <w:bookmarkStart w:id="43" w:name="_Toc514749668"/>
      <w:r>
        <w:t>Other details</w:t>
      </w:r>
      <w:bookmarkEnd w:id="43"/>
    </w:p>
    <w:p w14:paraId="627C45A2" w14:textId="089C8611"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637613">
        <w:t>18</w:t>
      </w:r>
      <w:r>
        <w:fldChar w:fldCharType="end"/>
      </w:r>
      <w:r>
        <w:t xml:space="preserve"> and </w:t>
      </w:r>
      <w:r>
        <w:fldChar w:fldCharType="begin"/>
      </w:r>
      <w:r>
        <w:instrText xml:space="preserve"> REF _Ref509918650 \w \h </w:instrText>
      </w:r>
      <w:r>
        <w:fldChar w:fldCharType="separate"/>
      </w:r>
      <w:r w:rsidR="00637613">
        <w:t>20</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637613">
        <w:t>21</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637613">
        <w:t>22</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637613">
        <w:t>23</w:t>
      </w:r>
      <w:r w:rsidR="00BB452C">
        <w:fldChar w:fldCharType="end"/>
      </w:r>
      <w:r w:rsidR="00BB452C">
        <w:t>.</w:t>
      </w:r>
    </w:p>
    <w:p w14:paraId="4497FCB2" w14:textId="5CFC494D"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637613">
        <w:t>24</w:t>
      </w:r>
      <w:r>
        <w:fldChar w:fldCharType="end"/>
      </w:r>
      <w:r w:rsidR="00293EBE">
        <w:t xml:space="preserve"> and show photos of some of them</w:t>
      </w:r>
      <w:r>
        <w:t xml:space="preserve"> in section </w:t>
      </w:r>
      <w:r>
        <w:fldChar w:fldCharType="begin"/>
      </w:r>
      <w:r>
        <w:instrText xml:space="preserve"> REF _Ref507659373 \w \h </w:instrText>
      </w:r>
      <w:r>
        <w:fldChar w:fldCharType="separate"/>
      </w:r>
      <w:r w:rsidR="00637613">
        <w:t>24.1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14749669"/>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58C1A234"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6742F0">
            <w:rPr>
              <w:noProof/>
            </w:rPr>
            <w:t xml:space="preserve"> </w:t>
          </w:r>
          <w:r w:rsidR="006742F0" w:rsidRPr="006742F0">
            <w:rPr>
              <w:noProof/>
            </w:rPr>
            <w:t>[17]</w:t>
          </w:r>
          <w:r w:rsidR="00183400">
            <w:fldChar w:fldCharType="end"/>
          </w:r>
        </w:sdtContent>
      </w:sdt>
      <w:r w:rsidR="00183400">
        <w:t>.</w:t>
      </w:r>
    </w:p>
    <w:p w14:paraId="0B39BE4B" w14:textId="546D1F4C" w:rsidR="00EA1E64" w:rsidRDefault="00EA1E64" w:rsidP="00EA1E64">
      <w:pPr>
        <w:pStyle w:val="Heading2"/>
      </w:pPr>
      <w:bookmarkStart w:id="49" w:name="_Toc514749670"/>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09C89209"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637613">
        <w:t xml:space="preserve">Figure </w:t>
      </w:r>
      <w:r w:rsidR="00637613">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D0F37D" w14:textId="6BF1F8CA" w:rsidR="00C44B75" w:rsidRPr="00E33AB7" w:rsidRDefault="00C44B75" w:rsidP="004109B8">
                            <w:pPr>
                              <w:pStyle w:val="Caption"/>
                              <w:rPr>
                                <w:noProof/>
                                <w:sz w:val="22"/>
                                <w:szCs w:val="22"/>
                              </w:rPr>
                            </w:pPr>
                            <w:bookmarkStart w:id="50" w:name="_Ref335989878"/>
                            <w:r>
                              <w:t xml:space="preserve">Figure </w:t>
                            </w:r>
                            <w:r>
                              <w:fldChar w:fldCharType="begin"/>
                            </w:r>
                            <w:r>
                              <w:instrText xml:space="preserve"> SEQ Figure \* ARABIC </w:instrText>
                            </w:r>
                            <w:r>
                              <w:fldChar w:fldCharType="separate"/>
                            </w:r>
                            <w:r w:rsidR="00637613">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6BF1F8CA" w:rsidR="00C44B75" w:rsidRPr="00E33AB7" w:rsidRDefault="00C44B75" w:rsidP="004109B8">
                      <w:pPr>
                        <w:pStyle w:val="Caption"/>
                        <w:rPr>
                          <w:noProof/>
                          <w:sz w:val="22"/>
                          <w:szCs w:val="22"/>
                        </w:rPr>
                      </w:pPr>
                      <w:bookmarkStart w:id="51" w:name="_Ref335989878"/>
                      <w:r>
                        <w:t xml:space="preserve">Figure </w:t>
                      </w:r>
                      <w:r>
                        <w:fldChar w:fldCharType="begin"/>
                      </w:r>
                      <w:r>
                        <w:instrText xml:space="preserve"> SEQ Figure \* ARABIC </w:instrText>
                      </w:r>
                      <w:r>
                        <w:fldChar w:fldCharType="separate"/>
                      </w:r>
                      <w:r w:rsidR="00637613">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83EEDBB" w14:textId="627F213C" w:rsidR="00C44B75" w:rsidRPr="005E581F" w:rsidRDefault="00C44B75" w:rsidP="00BD20F3">
                            <w:pPr>
                              <w:pStyle w:val="Caption"/>
                              <w:rPr>
                                <w:noProof/>
                                <w:sz w:val="22"/>
                                <w:szCs w:val="22"/>
                              </w:rPr>
                            </w:pPr>
                            <w:bookmarkStart w:id="52" w:name="_Ref335989910"/>
                            <w:r>
                              <w:t xml:space="preserve">Figure </w:t>
                            </w:r>
                            <w:r>
                              <w:fldChar w:fldCharType="begin"/>
                            </w:r>
                            <w:r>
                              <w:instrText xml:space="preserve"> SEQ Figure \* ARABIC </w:instrText>
                            </w:r>
                            <w:r>
                              <w:fldChar w:fldCharType="separate"/>
                            </w:r>
                            <w:r w:rsidR="00637613">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627F213C" w:rsidR="00C44B75" w:rsidRPr="005E581F" w:rsidRDefault="00C44B75" w:rsidP="00BD20F3">
                      <w:pPr>
                        <w:pStyle w:val="Caption"/>
                        <w:rPr>
                          <w:noProof/>
                          <w:sz w:val="22"/>
                          <w:szCs w:val="22"/>
                        </w:rPr>
                      </w:pPr>
                      <w:bookmarkStart w:id="53" w:name="_Ref335989910"/>
                      <w:r>
                        <w:t xml:space="preserve">Figure </w:t>
                      </w:r>
                      <w:r>
                        <w:fldChar w:fldCharType="begin"/>
                      </w:r>
                      <w:r>
                        <w:instrText xml:space="preserve"> SEQ Figure \* ARABIC </w:instrText>
                      </w:r>
                      <w:r>
                        <w:fldChar w:fldCharType="separate"/>
                      </w:r>
                      <w:r w:rsidR="00637613">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6A08E52B"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637613">
        <w:t xml:space="preserve">Figure </w:t>
      </w:r>
      <w:r w:rsidR="00637613">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637613">
        <w:t xml:space="preserve">Figure </w:t>
      </w:r>
      <w:r w:rsidR="00637613">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8DCD272" w14:textId="1DAB6C3F" w:rsidR="00C44B75" w:rsidRPr="00BA6434" w:rsidRDefault="00C44B75" w:rsidP="00AD53C6">
                            <w:pPr>
                              <w:pStyle w:val="Caption"/>
                              <w:rPr>
                                <w:noProof/>
                                <w:sz w:val="22"/>
                                <w:szCs w:val="22"/>
                              </w:rPr>
                            </w:pPr>
                            <w:bookmarkStart w:id="54" w:name="_Ref335989926"/>
                            <w:r>
                              <w:t xml:space="preserve">Figure </w:t>
                            </w:r>
                            <w:r>
                              <w:fldChar w:fldCharType="begin"/>
                            </w:r>
                            <w:r>
                              <w:instrText xml:space="preserve"> SEQ Figure \* ARABIC </w:instrText>
                            </w:r>
                            <w:r>
                              <w:fldChar w:fldCharType="separate"/>
                            </w:r>
                            <w:r w:rsidR="00637613">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1DAB6C3F" w:rsidR="00C44B75" w:rsidRPr="00BA6434" w:rsidRDefault="00C44B75" w:rsidP="00AD53C6">
                      <w:pPr>
                        <w:pStyle w:val="Caption"/>
                        <w:rPr>
                          <w:noProof/>
                          <w:sz w:val="22"/>
                          <w:szCs w:val="22"/>
                        </w:rPr>
                      </w:pPr>
                      <w:bookmarkStart w:id="55" w:name="_Ref335989926"/>
                      <w:r>
                        <w:t xml:space="preserve">Figure </w:t>
                      </w:r>
                      <w:r>
                        <w:fldChar w:fldCharType="begin"/>
                      </w:r>
                      <w:r>
                        <w:instrText xml:space="preserve"> SEQ Figure \* ARABIC </w:instrText>
                      </w:r>
                      <w:r>
                        <w:fldChar w:fldCharType="separate"/>
                      </w:r>
                      <w:r w:rsidR="00637613">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2A9CB1BD"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6742F0">
            <w:rPr>
              <w:noProof/>
            </w:rPr>
            <w:t xml:space="preserve"> </w:t>
          </w:r>
          <w:r w:rsidR="006742F0" w:rsidRPr="006742F0">
            <w:rPr>
              <w:noProof/>
            </w:rPr>
            <w:t>[18]</w:t>
          </w:r>
          <w:r w:rsidR="002F0BFA">
            <w:fldChar w:fldCharType="end"/>
          </w:r>
        </w:sdtContent>
      </w:sdt>
      <w:r w:rsidR="002F0BFA">
        <w:t>.</w:t>
      </w:r>
    </w:p>
    <w:p w14:paraId="7D62025E" w14:textId="22C213E9" w:rsidR="00EA1E64" w:rsidRDefault="00EA1E64" w:rsidP="00EA1E64">
      <w:pPr>
        <w:pStyle w:val="Heading2"/>
      </w:pPr>
      <w:bookmarkStart w:id="56" w:name="_Toc514749671"/>
      <w:r>
        <w:t>Loss tangent</w:t>
      </w:r>
      <w:bookmarkEnd w:id="56"/>
    </w:p>
    <w:p w14:paraId="6DC78904" w14:textId="47EB8C53"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637613">
        <w:t xml:space="preserve">Figure </w:t>
      </w:r>
      <w:r w:rsidR="00637613">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792C99FA" w:rsidR="00E65781" w:rsidRDefault="00631C7C" w:rsidP="00E65781">
      <w:r>
        <w:lastRenderedPageBreak/>
        <w:fldChar w:fldCharType="begin"/>
      </w:r>
      <w:r>
        <w:instrText xml:space="preserve"> REF _Ref335989972 \h </w:instrText>
      </w:r>
      <w:r>
        <w:fldChar w:fldCharType="separate"/>
      </w:r>
      <w:r w:rsidR="00637613">
        <w:t xml:space="preserve">Figure </w:t>
      </w:r>
      <w:r w:rsidR="00637613">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5D3F24" w14:textId="41308E57" w:rsidR="00C44B75" w:rsidRPr="00BA6C07" w:rsidRDefault="00C44B75" w:rsidP="00BA6C07">
                            <w:pPr>
                              <w:pStyle w:val="Caption"/>
                              <w:rPr>
                                <w:noProof/>
                                <w:sz w:val="22"/>
                                <w:szCs w:val="22"/>
                              </w:rPr>
                            </w:pPr>
                            <w:bookmarkStart w:id="57" w:name="_Ref335989949"/>
                            <w:r>
                              <w:t xml:space="preserve">Figure </w:t>
                            </w:r>
                            <w:r>
                              <w:fldChar w:fldCharType="begin"/>
                            </w:r>
                            <w:r>
                              <w:instrText xml:space="preserve"> SEQ Figure \* ARABIC </w:instrText>
                            </w:r>
                            <w:r>
                              <w:fldChar w:fldCharType="separate"/>
                            </w:r>
                            <w:r w:rsidR="00637613">
                              <w:rPr>
                                <w:noProof/>
                              </w:rPr>
                              <w:t>12</w:t>
                            </w:r>
                            <w:r>
                              <w:rPr>
                                <w:noProof/>
                              </w:rPr>
                              <w:fldChar w:fldCharType="end"/>
                            </w:r>
                            <w:bookmarkEnd w:id="57"/>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41308E57" w:rsidR="00C44B75" w:rsidRPr="00BA6C07" w:rsidRDefault="00C44B75" w:rsidP="00BA6C07">
                      <w:pPr>
                        <w:pStyle w:val="Caption"/>
                        <w:rPr>
                          <w:noProof/>
                          <w:sz w:val="22"/>
                          <w:szCs w:val="22"/>
                        </w:rPr>
                      </w:pPr>
                      <w:bookmarkStart w:id="58" w:name="_Ref335989949"/>
                      <w:r>
                        <w:t xml:space="preserve">Figure </w:t>
                      </w:r>
                      <w:r>
                        <w:fldChar w:fldCharType="begin"/>
                      </w:r>
                      <w:r>
                        <w:instrText xml:space="preserve"> SEQ Figure \* ARABIC </w:instrText>
                      </w:r>
                      <w:r>
                        <w:fldChar w:fldCharType="separate"/>
                      </w:r>
                      <w:r w:rsidR="00637613">
                        <w:rPr>
                          <w:noProof/>
                        </w:rPr>
                        <w:t>12</w:t>
                      </w:r>
                      <w:r>
                        <w:rPr>
                          <w:noProof/>
                        </w:rPr>
                        <w:fldChar w:fldCharType="end"/>
                      </w:r>
                      <w:bookmarkEnd w:id="58"/>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C801D5" w14:textId="3A204065" w:rsidR="00C44B75" w:rsidRPr="00471821" w:rsidRDefault="00C44B75" w:rsidP="0074498B">
                            <w:pPr>
                              <w:pStyle w:val="Caption"/>
                              <w:ind w:firstLine="0"/>
                              <w:rPr>
                                <w:noProof/>
                                <w:sz w:val="22"/>
                                <w:szCs w:val="22"/>
                              </w:rPr>
                            </w:pPr>
                            <w:bookmarkStart w:id="59" w:name="_Ref335989972"/>
                            <w:r>
                              <w:t xml:space="preserve">Figure </w:t>
                            </w:r>
                            <w:r>
                              <w:fldChar w:fldCharType="begin"/>
                            </w:r>
                            <w:r>
                              <w:instrText xml:space="preserve"> SEQ Figure \* ARABIC </w:instrText>
                            </w:r>
                            <w:r>
                              <w:fldChar w:fldCharType="separate"/>
                            </w:r>
                            <w:r w:rsidR="00637613">
                              <w:rPr>
                                <w:noProof/>
                              </w:rPr>
                              <w:t>13</w:t>
                            </w:r>
                            <w:r>
                              <w:rPr>
                                <w:noProof/>
                              </w:rPr>
                              <w:fldChar w:fldCharType="end"/>
                            </w:r>
                            <w:bookmarkEnd w:id="59"/>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3A204065" w:rsidR="00C44B75" w:rsidRPr="00471821" w:rsidRDefault="00C44B75" w:rsidP="0074498B">
                      <w:pPr>
                        <w:pStyle w:val="Caption"/>
                        <w:ind w:firstLine="0"/>
                        <w:rPr>
                          <w:noProof/>
                          <w:sz w:val="22"/>
                          <w:szCs w:val="22"/>
                        </w:rPr>
                      </w:pPr>
                      <w:bookmarkStart w:id="60" w:name="_Ref335989972"/>
                      <w:r>
                        <w:t xml:space="preserve">Figure </w:t>
                      </w:r>
                      <w:r>
                        <w:fldChar w:fldCharType="begin"/>
                      </w:r>
                      <w:r>
                        <w:instrText xml:space="preserve"> SEQ Figure \* ARABIC </w:instrText>
                      </w:r>
                      <w:r>
                        <w:fldChar w:fldCharType="separate"/>
                      </w:r>
                      <w:r w:rsidR="00637613">
                        <w:rPr>
                          <w:noProof/>
                        </w:rPr>
                        <w:t>13</w:t>
                      </w:r>
                      <w:r>
                        <w:rPr>
                          <w:noProof/>
                        </w:rPr>
                        <w:fldChar w:fldCharType="end"/>
                      </w:r>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488E81FE" w:rsidR="00721A8E" w:rsidRDefault="008A2DA9" w:rsidP="00721A8E">
      <w:r>
        <w:lastRenderedPageBreak/>
        <w:fldChar w:fldCharType="begin"/>
      </w:r>
      <w:r>
        <w:instrText xml:space="preserve"> REF _Ref335990003 \h </w:instrText>
      </w:r>
      <w:r>
        <w:fldChar w:fldCharType="separate"/>
      </w:r>
      <w:r w:rsidR="00637613">
        <w:t xml:space="preserve">Figure </w:t>
      </w:r>
      <w:r w:rsidR="00637613">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F4E549" w14:textId="74A96E91" w:rsidR="00C44B75" w:rsidRPr="005F34D1" w:rsidRDefault="00C44B75" w:rsidP="005C5E03">
                            <w:pPr>
                              <w:pStyle w:val="Caption"/>
                              <w:rPr>
                                <w:noProof/>
                                <w:sz w:val="22"/>
                                <w:szCs w:val="22"/>
                              </w:rPr>
                            </w:pPr>
                            <w:bookmarkStart w:id="61" w:name="_Ref335990003"/>
                            <w:r>
                              <w:t xml:space="preserve">Figure </w:t>
                            </w:r>
                            <w:r>
                              <w:fldChar w:fldCharType="begin"/>
                            </w:r>
                            <w:r>
                              <w:instrText xml:space="preserve"> SEQ Figure \* ARABIC </w:instrText>
                            </w:r>
                            <w:r>
                              <w:fldChar w:fldCharType="separate"/>
                            </w:r>
                            <w:r w:rsidR="00637613">
                              <w:rPr>
                                <w:noProof/>
                              </w:rPr>
                              <w:t>14</w:t>
                            </w:r>
                            <w:r>
                              <w:rPr>
                                <w:noProof/>
                              </w:rPr>
                              <w:fldChar w:fldCharType="end"/>
                            </w:r>
                            <w:bookmarkEnd w:id="61"/>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74A96E91" w:rsidR="00C44B75" w:rsidRPr="005F34D1" w:rsidRDefault="00C44B75" w:rsidP="005C5E03">
                      <w:pPr>
                        <w:pStyle w:val="Caption"/>
                        <w:rPr>
                          <w:noProof/>
                          <w:sz w:val="22"/>
                          <w:szCs w:val="22"/>
                        </w:rPr>
                      </w:pPr>
                      <w:bookmarkStart w:id="62" w:name="_Ref335990003"/>
                      <w:r>
                        <w:t xml:space="preserve">Figure </w:t>
                      </w:r>
                      <w:r>
                        <w:fldChar w:fldCharType="begin"/>
                      </w:r>
                      <w:r>
                        <w:instrText xml:space="preserve"> SEQ Figure \* ARABIC </w:instrText>
                      </w:r>
                      <w:r>
                        <w:fldChar w:fldCharType="separate"/>
                      </w:r>
                      <w:r w:rsidR="00637613">
                        <w:rPr>
                          <w:noProof/>
                        </w:rPr>
                        <w:t>14</w:t>
                      </w:r>
                      <w:r>
                        <w:rPr>
                          <w:noProof/>
                        </w:rPr>
                        <w:fldChar w:fldCharType="end"/>
                      </w:r>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366243D6"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6742F0">
            <w:rPr>
              <w:noProof/>
            </w:rPr>
            <w:t xml:space="preserve"> </w:t>
          </w:r>
          <w:r w:rsidR="006742F0" w:rsidRPr="006742F0">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5A3C55"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777514D1" w:rsidR="000B327A" w:rsidRDefault="000B327A" w:rsidP="007763D7">
            <w:pPr>
              <w:tabs>
                <w:tab w:val="left" w:pos="333"/>
                <w:tab w:val="right" w:pos="612"/>
              </w:tabs>
              <w:ind w:firstLine="0"/>
              <w:jc w:val="right"/>
            </w:pPr>
            <w:r>
              <w:tab/>
            </w:r>
            <w:r>
              <w:tab/>
            </w:r>
            <w:bookmarkStart w:id="63" w:name="_Ref508105150"/>
            <w:bookmarkStart w:id="64" w:name="_Ref335990193"/>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1</w:t>
            </w:r>
            <w:r w:rsidR="005A3C55">
              <w:rPr>
                <w:noProof/>
              </w:rPr>
              <w:fldChar w:fldCharType="end"/>
            </w:r>
            <w:bookmarkEnd w:id="63"/>
            <w:r>
              <w:t>)</w:t>
            </w:r>
            <w:bookmarkEnd w:id="64"/>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17855C6D"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637613">
        <w:t>(</w:t>
      </w:r>
      <w:r w:rsidR="00637613">
        <w:rPr>
          <w:noProof/>
        </w:rPr>
        <w:t>1</w:t>
      </w:r>
      <w:r w:rsidR="00637613">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6742F0" w:rsidRPr="006742F0">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6742F0" w:rsidRPr="006742F0">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75CEE4EF"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637613">
        <w:t xml:space="preserve">Figure </w:t>
      </w:r>
      <w:r w:rsidR="00637613">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CB9ECF" w14:textId="6C058411" w:rsidR="00C44B75" w:rsidRPr="007D3193" w:rsidRDefault="00C44B75" w:rsidP="005F550A">
                            <w:pPr>
                              <w:pStyle w:val="Caption"/>
                              <w:ind w:firstLine="0"/>
                              <w:rPr>
                                <w:rFonts w:ascii="Symbol" w:hAnsi="Symbol"/>
                                <w:noProof/>
                                <w:sz w:val="22"/>
                                <w:szCs w:val="22"/>
                              </w:rPr>
                            </w:pPr>
                            <w:bookmarkStart w:id="65" w:name="_Ref306025018"/>
                            <w:r>
                              <w:t xml:space="preserve">Figure </w:t>
                            </w:r>
                            <w:r>
                              <w:fldChar w:fldCharType="begin"/>
                            </w:r>
                            <w:r>
                              <w:instrText xml:space="preserve"> SEQ Figure \* ARABIC </w:instrText>
                            </w:r>
                            <w:r>
                              <w:fldChar w:fldCharType="separate"/>
                            </w:r>
                            <w:r w:rsidR="00637613">
                              <w:rPr>
                                <w:noProof/>
                              </w:rPr>
                              <w:t>15</w:t>
                            </w:r>
                            <w:r>
                              <w:rPr>
                                <w:noProof/>
                              </w:rPr>
                              <w:fldChar w:fldCharType="end"/>
                            </w:r>
                            <w:bookmarkEnd w:id="65"/>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6C058411" w:rsidR="00C44B75" w:rsidRPr="007D3193" w:rsidRDefault="00C44B75" w:rsidP="005F550A">
                      <w:pPr>
                        <w:pStyle w:val="Caption"/>
                        <w:ind w:firstLine="0"/>
                        <w:rPr>
                          <w:rFonts w:ascii="Symbol" w:hAnsi="Symbol"/>
                          <w:noProof/>
                          <w:sz w:val="22"/>
                          <w:szCs w:val="22"/>
                        </w:rPr>
                      </w:pPr>
                      <w:bookmarkStart w:id="66" w:name="_Ref306025018"/>
                      <w:r>
                        <w:t xml:space="preserve">Figure </w:t>
                      </w:r>
                      <w:r>
                        <w:fldChar w:fldCharType="begin"/>
                      </w:r>
                      <w:r>
                        <w:instrText xml:space="preserve"> SEQ Figure \* ARABIC </w:instrText>
                      </w:r>
                      <w:r>
                        <w:fldChar w:fldCharType="separate"/>
                      </w:r>
                      <w:r w:rsidR="00637613">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7785CC27"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637613">
        <w:t>(</w:t>
      </w:r>
      <w:r w:rsidR="00637613">
        <w:rPr>
          <w:noProof/>
        </w:rPr>
        <w:t>1</w:t>
      </w:r>
      <w:r w:rsidR="00637613">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1239606A" w:rsidR="0036731D" w:rsidRDefault="0036731D" w:rsidP="0036731D">
            <w:pPr>
              <w:tabs>
                <w:tab w:val="left" w:pos="333"/>
                <w:tab w:val="right" w:pos="612"/>
              </w:tabs>
              <w:ind w:firstLine="0"/>
              <w:jc w:val="right"/>
            </w:pPr>
            <w:r>
              <w:tab/>
            </w:r>
            <w:r>
              <w:tab/>
            </w:r>
            <w:bookmarkStart w:id="67" w:name="_Ref306023470"/>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2</w:t>
            </w:r>
            <w:r w:rsidR="005A3C55">
              <w:rPr>
                <w:noProof/>
              </w:rPr>
              <w:fldChar w:fldCharType="end"/>
            </w:r>
            <w:bookmarkStart w:id="68" w:name="_Ref335990181"/>
            <w:r>
              <w:t>)</w:t>
            </w:r>
            <w:bookmarkEnd w:id="67"/>
            <w:bookmarkEnd w:id="68"/>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07E01D" w14:textId="1CCFD5A0" w:rsidR="00C44B75" w:rsidRPr="00C265DD" w:rsidRDefault="00C44B75" w:rsidP="006F755D">
                            <w:pPr>
                              <w:pStyle w:val="Caption"/>
                              <w:rPr>
                                <w:noProof/>
                                <w:sz w:val="22"/>
                                <w:szCs w:val="22"/>
                              </w:rPr>
                            </w:pPr>
                            <w:bookmarkStart w:id="69" w:name="_Ref305835587"/>
                            <w:r>
                              <w:t xml:space="preserve">Figure </w:t>
                            </w:r>
                            <w:r>
                              <w:fldChar w:fldCharType="begin"/>
                            </w:r>
                            <w:r>
                              <w:instrText xml:space="preserve"> SEQ Figure \* ARABIC </w:instrText>
                            </w:r>
                            <w:r>
                              <w:fldChar w:fldCharType="separate"/>
                            </w:r>
                            <w:r w:rsidR="00637613">
                              <w:rPr>
                                <w:noProof/>
                              </w:rPr>
                              <w:t>16</w:t>
                            </w:r>
                            <w:r>
                              <w:rPr>
                                <w:noProof/>
                              </w:rPr>
                              <w:fldChar w:fldCharType="end"/>
                            </w:r>
                            <w:bookmarkEnd w:id="69"/>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1CCFD5A0" w:rsidR="00C44B75" w:rsidRPr="00C265DD" w:rsidRDefault="00C44B75" w:rsidP="006F755D">
                      <w:pPr>
                        <w:pStyle w:val="Caption"/>
                        <w:rPr>
                          <w:noProof/>
                          <w:sz w:val="22"/>
                          <w:szCs w:val="22"/>
                        </w:rPr>
                      </w:pPr>
                      <w:bookmarkStart w:id="70" w:name="_Ref305835587"/>
                      <w:r>
                        <w:t xml:space="preserve">Figure </w:t>
                      </w:r>
                      <w:r>
                        <w:fldChar w:fldCharType="begin"/>
                      </w:r>
                      <w:r>
                        <w:instrText xml:space="preserve"> SEQ Figure \* ARABIC </w:instrText>
                      </w:r>
                      <w:r>
                        <w:fldChar w:fldCharType="separate"/>
                      </w:r>
                      <w:r w:rsidR="00637613">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5FD7DD8F"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637613">
        <w:t>16.1</w:t>
      </w:r>
      <w:r w:rsidR="00F52F7D">
        <w:fldChar w:fldCharType="end"/>
      </w:r>
      <w:r>
        <w:t xml:space="preserve">. In addition, a test system (a cavity and a bias 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637613">
        <w:t>16.2</w:t>
      </w:r>
      <w:r w:rsidR="00F52F7D">
        <w:fldChar w:fldCharType="end"/>
      </w:r>
      <w:r>
        <w:t>.</w:t>
      </w:r>
    </w:p>
    <w:p w14:paraId="60820BBA" w14:textId="15D254D0" w:rsidR="00383B21" w:rsidRPr="00864929" w:rsidRDefault="00383B21" w:rsidP="00383B21">
      <w:r w:rsidRPr="00864929">
        <w:lastRenderedPageBreak/>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6742F0" w:rsidRPr="006742F0">
            <w:rPr>
              <w:noProof/>
            </w:rPr>
            <w:t>[17]</w:t>
          </w:r>
          <w:r w:rsidRPr="00864929">
            <w:fldChar w:fldCharType="end"/>
          </w:r>
        </w:sdtContent>
      </w:sdt>
      <w:r w:rsidRPr="00864929">
        <w:t>.</w:t>
      </w:r>
    </w:p>
    <w:p w14:paraId="4CAE5CE1" w14:textId="2841C653"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637613">
        <w:t xml:space="preserve">Figure </w:t>
      </w:r>
      <w:r w:rsidR="00637613">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637613">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5A3C55"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158165B0" w:rsidR="00E251FD" w:rsidRDefault="00E251FD" w:rsidP="00EA2F8A">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3</w:t>
            </w:r>
            <w:r w:rsidR="005A3C55">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1" w:name="_Ref336064879"/>
      <w:bookmarkStart w:id="72" w:name="_Toc514749672"/>
      <w:r>
        <w:lastRenderedPageBreak/>
        <w:t>Measuring the loss tangent of Stycast epoxy (R. Madrak</w:t>
      </w:r>
      <w:r w:rsidR="00FD6001">
        <w:t xml:space="preserve"> &amp; I. Terechkhine</w:t>
      </w:r>
      <w:r>
        <w:t>)</w:t>
      </w:r>
      <w:bookmarkEnd w:id="71"/>
      <w:bookmarkEnd w:id="72"/>
    </w:p>
    <w:p w14:paraId="1273B3EC" w14:textId="4FE9EBDF"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6742F0" w:rsidRPr="006742F0">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2062A373"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637613">
        <w:t xml:space="preserve">Figure </w:t>
      </w:r>
      <w:r w:rsidR="00637613">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0C7504" w14:textId="3699BD75" w:rsidR="00C44B75" w:rsidRPr="00892F66" w:rsidRDefault="00C44B75" w:rsidP="00561043">
                            <w:pPr>
                              <w:pStyle w:val="Caption"/>
                              <w:rPr>
                                <w:noProof/>
                                <w:sz w:val="22"/>
                                <w:szCs w:val="22"/>
                              </w:rPr>
                            </w:pPr>
                            <w:bookmarkStart w:id="73" w:name="_Ref335892716"/>
                            <w:r>
                              <w:t xml:space="preserve">Figure </w:t>
                            </w:r>
                            <w:r>
                              <w:fldChar w:fldCharType="begin"/>
                            </w:r>
                            <w:r>
                              <w:instrText xml:space="preserve"> SEQ Figure \* ARABIC </w:instrText>
                            </w:r>
                            <w:r>
                              <w:fldChar w:fldCharType="separate"/>
                            </w:r>
                            <w:r w:rsidR="00637613">
                              <w:rPr>
                                <w:noProof/>
                              </w:rPr>
                              <w:t>17</w:t>
                            </w:r>
                            <w:r>
                              <w:rPr>
                                <w:noProof/>
                              </w:rPr>
                              <w:fldChar w:fldCharType="end"/>
                            </w:r>
                            <w:bookmarkEnd w:id="73"/>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3699BD75" w:rsidR="00C44B75" w:rsidRPr="00892F66" w:rsidRDefault="00C44B75" w:rsidP="00561043">
                      <w:pPr>
                        <w:pStyle w:val="Caption"/>
                        <w:rPr>
                          <w:noProof/>
                          <w:sz w:val="22"/>
                          <w:szCs w:val="22"/>
                        </w:rPr>
                      </w:pPr>
                      <w:bookmarkStart w:id="74" w:name="_Ref335892716"/>
                      <w:r>
                        <w:t xml:space="preserve">Figure </w:t>
                      </w:r>
                      <w:r>
                        <w:fldChar w:fldCharType="begin"/>
                      </w:r>
                      <w:r>
                        <w:instrText xml:space="preserve"> SEQ Figure \* ARABIC </w:instrText>
                      </w:r>
                      <w:r>
                        <w:fldChar w:fldCharType="separate"/>
                      </w:r>
                      <w:r w:rsidR="00637613">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5" w:name="_Ref504628478"/>
      <w:bookmarkStart w:id="76" w:name="_Toc514749673"/>
      <w:r>
        <w:lastRenderedPageBreak/>
        <w:t>Measuring the loss tangent and dielectric constant of thermal grease (R. Madrak)</w:t>
      </w:r>
      <w:bookmarkEnd w:id="75"/>
      <w:bookmarkEnd w:id="76"/>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3F4ECBE8"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108CF857" w:rsidR="00C44B75" w:rsidRPr="000E1764" w:rsidRDefault="00C44B75" w:rsidP="00E07720">
                            <w:pPr>
                              <w:pStyle w:val="Caption"/>
                              <w:rPr>
                                <w:noProof/>
                                <w:sz w:val="22"/>
                                <w:szCs w:val="22"/>
                              </w:rPr>
                            </w:pPr>
                            <w:bookmarkStart w:id="77" w:name="_Ref506356957"/>
                            <w:r>
                              <w:t xml:space="preserve">Figure </w:t>
                            </w:r>
                            <w:r>
                              <w:fldChar w:fldCharType="begin"/>
                            </w:r>
                            <w:r>
                              <w:instrText xml:space="preserve"> SEQ Figure \* ARABIC </w:instrText>
                            </w:r>
                            <w:r>
                              <w:fldChar w:fldCharType="separate"/>
                            </w:r>
                            <w:r w:rsidR="00637613">
                              <w:rPr>
                                <w:noProof/>
                              </w:rPr>
                              <w:t>18</w:t>
                            </w:r>
                            <w:r>
                              <w:rPr>
                                <w:noProof/>
                              </w:rPr>
                              <w:fldChar w:fldCharType="end"/>
                            </w:r>
                            <w:bookmarkEnd w:id="77"/>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108CF857" w:rsidR="00C44B75" w:rsidRPr="000E1764" w:rsidRDefault="00C44B75" w:rsidP="00E07720">
                      <w:pPr>
                        <w:pStyle w:val="Caption"/>
                        <w:rPr>
                          <w:noProof/>
                          <w:sz w:val="22"/>
                          <w:szCs w:val="22"/>
                        </w:rPr>
                      </w:pPr>
                      <w:bookmarkStart w:id="78" w:name="_Ref506356957"/>
                      <w:r>
                        <w:t xml:space="preserve">Figure </w:t>
                      </w:r>
                      <w:r>
                        <w:fldChar w:fldCharType="begin"/>
                      </w:r>
                      <w:r>
                        <w:instrText xml:space="preserve"> SEQ Figure \* ARABIC </w:instrText>
                      </w:r>
                      <w:r>
                        <w:fldChar w:fldCharType="separate"/>
                      </w:r>
                      <w:r w:rsidR="00637613">
                        <w:rPr>
                          <w:noProof/>
                        </w:rPr>
                        <w:t>18</w:t>
                      </w:r>
                      <w:r>
                        <w:rPr>
                          <w:noProof/>
                        </w:rPr>
                        <w:fldChar w:fldCharType="end"/>
                      </w:r>
                      <w:bookmarkEnd w:id="78"/>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6742F0" w:rsidRPr="006742F0">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34723D6A"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637613">
        <w:t xml:space="preserve">Figure </w:t>
      </w:r>
      <w:r w:rsidR="00637613">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79" w:name="_Ref336071340"/>
      <w:bookmarkStart w:id="80" w:name="_Toc514749674"/>
      <w:r>
        <w:lastRenderedPageBreak/>
        <w:t>Modeling the cavity</w:t>
      </w:r>
      <w:bookmarkEnd w:id="79"/>
      <w:bookmarkEnd w:id="80"/>
    </w:p>
    <w:p w14:paraId="49B45997" w14:textId="47454FF0" w:rsidR="00C478D5" w:rsidRDefault="00C478D5" w:rsidP="00C478D5">
      <w:bookmarkStart w:id="81"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1"/>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637613">
        <w:t xml:space="preserve">Table </w:t>
      </w:r>
      <w:r w:rsidR="00637613">
        <w:rPr>
          <w:noProof/>
        </w:rPr>
        <w:t>2</w:t>
      </w:r>
      <w:r w:rsidR="00B87580">
        <w:fldChar w:fldCharType="end"/>
      </w:r>
      <w:r w:rsidR="00B87580">
        <w:t>.</w:t>
      </w:r>
    </w:p>
    <w:p w14:paraId="49F7077C" w14:textId="4C58BD45" w:rsidR="00480977" w:rsidRDefault="005E5F91" w:rsidP="005754CE">
      <w:pPr>
        <w:pStyle w:val="Heading2"/>
      </w:pPr>
      <w:bookmarkStart w:id="82" w:name="_Ref306024899"/>
      <w:bookmarkStart w:id="83" w:name="_Toc514749675"/>
      <w:r>
        <w:t xml:space="preserve">The transmission line </w:t>
      </w:r>
      <w:r w:rsidR="005754CE">
        <w:t>model (C.Y. Tan &amp; R. Madrak)</w:t>
      </w:r>
      <w:bookmarkEnd w:id="82"/>
      <w:bookmarkEnd w:id="83"/>
    </w:p>
    <w:p w14:paraId="6905EC74" w14:textId="12BA4773"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436125" w14:textId="047C0C3E" w:rsidR="00C44B75" w:rsidRPr="00E22D55" w:rsidRDefault="00C44B75" w:rsidP="007F101B">
                            <w:pPr>
                              <w:pStyle w:val="Caption"/>
                              <w:rPr>
                                <w:noProof/>
                                <w:sz w:val="22"/>
                                <w:szCs w:val="22"/>
                              </w:rPr>
                            </w:pPr>
                            <w:bookmarkStart w:id="84" w:name="_Ref305749490"/>
                            <w:r>
                              <w:t xml:space="preserve">Figure </w:t>
                            </w:r>
                            <w:r>
                              <w:fldChar w:fldCharType="begin"/>
                            </w:r>
                            <w:r>
                              <w:instrText xml:space="preserve"> SEQ Figure \* ARABIC </w:instrText>
                            </w:r>
                            <w:r>
                              <w:fldChar w:fldCharType="separate"/>
                            </w:r>
                            <w:r w:rsidR="00637613">
                              <w:rPr>
                                <w:noProof/>
                              </w:rPr>
                              <w:t>19</w:t>
                            </w:r>
                            <w:r>
                              <w:rPr>
                                <w:noProof/>
                              </w:rPr>
                              <w:fldChar w:fldCharType="end"/>
                            </w:r>
                            <w:bookmarkEnd w:id="84"/>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047C0C3E" w:rsidR="00C44B75" w:rsidRPr="00E22D55" w:rsidRDefault="00C44B75" w:rsidP="007F101B">
                      <w:pPr>
                        <w:pStyle w:val="Caption"/>
                        <w:rPr>
                          <w:noProof/>
                          <w:sz w:val="22"/>
                          <w:szCs w:val="22"/>
                        </w:rPr>
                      </w:pPr>
                      <w:bookmarkStart w:id="85" w:name="_Ref305749490"/>
                      <w:r>
                        <w:t xml:space="preserve">Figure </w:t>
                      </w:r>
                      <w:r>
                        <w:fldChar w:fldCharType="begin"/>
                      </w:r>
                      <w:r>
                        <w:instrText xml:space="preserve"> SEQ Figure \* ARABIC </w:instrText>
                      </w:r>
                      <w:r>
                        <w:fldChar w:fldCharType="separate"/>
                      </w:r>
                      <w:r w:rsidR="00637613">
                        <w:rPr>
                          <w:noProof/>
                        </w:rPr>
                        <w:t>19</w:t>
                      </w:r>
                      <w:r>
                        <w:rPr>
                          <w:noProof/>
                        </w:rPr>
                        <w:fldChar w:fldCharType="end"/>
                      </w:r>
                      <w:bookmarkEnd w:id="85"/>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6742F0" w:rsidRPr="006742F0">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637613">
        <w:t xml:space="preserve">Figure </w:t>
      </w:r>
      <w:r w:rsidR="00637613">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637613">
        <w:t xml:space="preserve">Figure </w:t>
      </w:r>
      <w:r w:rsidR="00637613">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637613">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6742F0" w:rsidRPr="006742F0">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637613">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07E45F7A"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637613">
        <w:t xml:space="preserve">Figure </w:t>
      </w:r>
      <w:r w:rsidR="00637613">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5A3C55"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5A3C55"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5A3C55"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5A3C55"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22B0021F" w:rsidR="0078736E" w:rsidRDefault="00B343F8" w:rsidP="00B343F8">
      <w:pPr>
        <w:pStyle w:val="Caption"/>
      </w:pPr>
      <w:bookmarkStart w:id="86" w:name="_Ref305763810"/>
      <w:r>
        <w:t xml:space="preserve">Table </w:t>
      </w:r>
      <w:r w:rsidR="008B3B42">
        <w:fldChar w:fldCharType="begin"/>
      </w:r>
      <w:r w:rsidR="008B3B42">
        <w:instrText xml:space="preserve"> SEQ Table \* ARABIC </w:instrText>
      </w:r>
      <w:r w:rsidR="008B3B42">
        <w:fldChar w:fldCharType="separate"/>
      </w:r>
      <w:r w:rsidR="00637613">
        <w:rPr>
          <w:noProof/>
        </w:rPr>
        <w:t>3</w:t>
      </w:r>
      <w:r w:rsidR="008B3B42">
        <w:rPr>
          <w:noProof/>
        </w:rPr>
        <w:fldChar w:fldCharType="end"/>
      </w:r>
      <w:bookmarkEnd w:id="86"/>
      <w:r>
        <w:t>: The parameters of the TL model.</w:t>
      </w:r>
    </w:p>
    <w:p w14:paraId="37135A7F" w14:textId="0269F9BA"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637613">
        <w:t>15</w:t>
      </w:r>
      <w:r>
        <w:fldChar w:fldCharType="end"/>
      </w:r>
      <w:r>
        <w:t xml:space="preserve"> are shown in </w:t>
      </w:r>
      <w:r>
        <w:fldChar w:fldCharType="begin"/>
      </w:r>
      <w:r>
        <w:instrText xml:space="preserve"> REF _Ref305763810 \h </w:instrText>
      </w:r>
      <w:r>
        <w:fldChar w:fldCharType="separate"/>
      </w:r>
      <w:r w:rsidR="00637613">
        <w:t xml:space="preserve">Table </w:t>
      </w:r>
      <w:r w:rsidR="00637613">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637613">
        <w:t xml:space="preserve">Table </w:t>
      </w:r>
      <w:r w:rsidR="00637613">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288FDD3D" w:rsidR="001F1AE2" w:rsidRDefault="001F1AE2" w:rsidP="00D63AAA">
      <w:r>
        <w:t xml:space="preserve">Using this length and the parameters in </w:t>
      </w:r>
      <w:r>
        <w:fldChar w:fldCharType="begin"/>
      </w:r>
      <w:r>
        <w:instrText xml:space="preserve"> REF _Ref305763810 \h </w:instrText>
      </w:r>
      <w:r>
        <w:fldChar w:fldCharType="separate"/>
      </w:r>
      <w:r w:rsidR="00637613">
        <w:t xml:space="preserve">Table </w:t>
      </w:r>
      <w:r w:rsidR="00637613">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7" w:name="_Toc514749676"/>
      <w:r>
        <w:t>Plots</w:t>
      </w:r>
      <w:bookmarkEnd w:id="87"/>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2443C60F" w:rsidR="000E4D26" w:rsidRDefault="000E4D26" w:rsidP="000E4D26">
            <w:pPr>
              <w:ind w:firstLine="0"/>
              <w:jc w:val="center"/>
            </w:pPr>
            <w:r>
              <w:t>(</w:t>
            </w:r>
            <w:r w:rsidR="005A3C55">
              <w:rPr>
                <w:b/>
                <w:noProof/>
              </w:rPr>
              <w:fldChar w:fldCharType="begin"/>
            </w:r>
            <w:r w:rsidR="005A3C55">
              <w:rPr>
                <w:b/>
                <w:noProof/>
              </w:rPr>
              <w:instrText xml:space="preserve"> SEQ Equation \* MERGEFORMAT </w:instrText>
            </w:r>
            <w:r w:rsidR="005A3C55">
              <w:rPr>
                <w:b/>
                <w:noProof/>
              </w:rPr>
              <w:fldChar w:fldCharType="separate"/>
            </w:r>
            <w:r w:rsidR="00637613">
              <w:rPr>
                <w:b/>
                <w:noProof/>
              </w:rPr>
              <w:t>4</w:t>
            </w:r>
            <w:r w:rsidR="005A3C55">
              <w:rPr>
                <w:b/>
                <w:noProof/>
              </w:rPr>
              <w:fldChar w:fldCharType="end"/>
            </w:r>
            <w:r>
              <w:t>)</w:t>
            </w:r>
          </w:p>
        </w:tc>
      </w:tr>
    </w:tbl>
    <w:p w14:paraId="48B1BA23" w14:textId="427F98C1"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637613">
        <w:t xml:space="preserve">Figure </w:t>
      </w:r>
      <w:r w:rsidR="00637613">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027CC5BD"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637613">
        <w:t xml:space="preserve">Figure </w:t>
      </w:r>
      <w:r w:rsidR="00637613">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637613">
        <w:t xml:space="preserve">B </w:t>
      </w:r>
      <w:r w:rsidR="00DD30E8">
        <w:fldChar w:fldCharType="end"/>
      </w:r>
    </w:p>
    <w:p w14:paraId="53C98643" w14:textId="734D1DBE"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637613">
        <w:t xml:space="preserve">Figure </w:t>
      </w:r>
      <w:r w:rsidR="00637613">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637613">
        <w:t xml:space="preserve">Figure </w:t>
      </w:r>
      <w:r w:rsidR="00637613">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684742" w14:textId="253C294A" w:rsidR="00C44B75" w:rsidRPr="00B51460" w:rsidRDefault="00C44B75" w:rsidP="002303FA">
                            <w:pPr>
                              <w:pStyle w:val="Caption"/>
                              <w:rPr>
                                <w:noProof/>
                                <w:sz w:val="22"/>
                                <w:szCs w:val="22"/>
                              </w:rPr>
                            </w:pPr>
                            <w:bookmarkStart w:id="88" w:name="_Ref305835944"/>
                            <w:r>
                              <w:t xml:space="preserve">Figure </w:t>
                            </w:r>
                            <w:r>
                              <w:fldChar w:fldCharType="begin"/>
                            </w:r>
                            <w:r>
                              <w:instrText xml:space="preserve"> SEQ Figure \* ARABIC </w:instrText>
                            </w:r>
                            <w:r>
                              <w:fldChar w:fldCharType="separate"/>
                            </w:r>
                            <w:r w:rsidR="00637613">
                              <w:rPr>
                                <w:noProof/>
                              </w:rPr>
                              <w:t>20</w:t>
                            </w:r>
                            <w:r>
                              <w:rPr>
                                <w:noProof/>
                              </w:rPr>
                              <w:fldChar w:fldCharType="end"/>
                            </w:r>
                            <w:bookmarkEnd w:id="88"/>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253C294A" w:rsidR="00C44B75" w:rsidRPr="00B51460" w:rsidRDefault="00C44B75" w:rsidP="002303FA">
                      <w:pPr>
                        <w:pStyle w:val="Caption"/>
                        <w:rPr>
                          <w:noProof/>
                          <w:sz w:val="22"/>
                          <w:szCs w:val="22"/>
                        </w:rPr>
                      </w:pPr>
                      <w:bookmarkStart w:id="89" w:name="_Ref305835944"/>
                      <w:r>
                        <w:t xml:space="preserve">Figure </w:t>
                      </w:r>
                      <w:r>
                        <w:fldChar w:fldCharType="begin"/>
                      </w:r>
                      <w:r>
                        <w:instrText xml:space="preserve"> SEQ Figure \* ARABIC </w:instrText>
                      </w:r>
                      <w:r>
                        <w:fldChar w:fldCharType="separate"/>
                      </w:r>
                      <w:r w:rsidR="00637613">
                        <w:rPr>
                          <w:noProof/>
                        </w:rPr>
                        <w:t>20</w:t>
                      </w:r>
                      <w:r>
                        <w:rPr>
                          <w:noProof/>
                        </w:rPr>
                        <w:fldChar w:fldCharType="end"/>
                      </w:r>
                      <w:bookmarkEnd w:id="89"/>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34B172" w14:textId="5E77493E" w:rsidR="00C44B75" w:rsidRPr="005209B4" w:rsidRDefault="00C44B75" w:rsidP="00252A1C">
                            <w:pPr>
                              <w:pStyle w:val="Caption"/>
                              <w:rPr>
                                <w:noProof/>
                                <w:sz w:val="22"/>
                                <w:szCs w:val="22"/>
                              </w:rPr>
                            </w:pPr>
                            <w:bookmarkStart w:id="90" w:name="_Ref305841605"/>
                            <w:r>
                              <w:t xml:space="preserve">Figure </w:t>
                            </w:r>
                            <w:r>
                              <w:fldChar w:fldCharType="begin"/>
                            </w:r>
                            <w:r>
                              <w:instrText xml:space="preserve"> SEQ Figure \* ARABIC </w:instrText>
                            </w:r>
                            <w:r>
                              <w:fldChar w:fldCharType="separate"/>
                            </w:r>
                            <w:r w:rsidR="00637613">
                              <w:rPr>
                                <w:noProof/>
                              </w:rPr>
                              <w:t>21</w:t>
                            </w:r>
                            <w:r>
                              <w:rPr>
                                <w:noProof/>
                              </w:rPr>
                              <w:fldChar w:fldCharType="end"/>
                            </w:r>
                            <w:bookmarkEnd w:id="90"/>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5E77493E" w:rsidR="00C44B75" w:rsidRPr="005209B4" w:rsidRDefault="00C44B75" w:rsidP="00252A1C">
                      <w:pPr>
                        <w:pStyle w:val="Caption"/>
                        <w:rPr>
                          <w:noProof/>
                          <w:sz w:val="22"/>
                          <w:szCs w:val="22"/>
                        </w:rPr>
                      </w:pPr>
                      <w:bookmarkStart w:id="91" w:name="_Ref305841605"/>
                      <w:r>
                        <w:t xml:space="preserve">Figure </w:t>
                      </w:r>
                      <w:r>
                        <w:fldChar w:fldCharType="begin"/>
                      </w:r>
                      <w:r>
                        <w:instrText xml:space="preserve"> SEQ Figure \* ARABIC </w:instrText>
                      </w:r>
                      <w:r>
                        <w:fldChar w:fldCharType="separate"/>
                      </w:r>
                      <w:r w:rsidR="00637613">
                        <w:rPr>
                          <w:noProof/>
                        </w:rPr>
                        <w:t>21</w:t>
                      </w:r>
                      <w:r>
                        <w:rPr>
                          <w:noProof/>
                        </w:rPr>
                        <w:fldChar w:fldCharType="end"/>
                      </w:r>
                      <w:bookmarkEnd w:id="91"/>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552D9FD" w14:textId="42AF6192" w:rsidR="00C44B75" w:rsidRPr="00FC542B" w:rsidRDefault="00C44B75" w:rsidP="00A852DE">
                            <w:pPr>
                              <w:pStyle w:val="Caption"/>
                              <w:rPr>
                                <w:noProof/>
                                <w:sz w:val="22"/>
                                <w:szCs w:val="22"/>
                              </w:rPr>
                            </w:pPr>
                            <w:bookmarkStart w:id="92" w:name="_Ref305849877"/>
                            <w:r>
                              <w:t xml:space="preserve">Figure </w:t>
                            </w:r>
                            <w:r>
                              <w:fldChar w:fldCharType="begin"/>
                            </w:r>
                            <w:r>
                              <w:instrText xml:space="preserve"> SEQ Figure \* ARABIC </w:instrText>
                            </w:r>
                            <w:r>
                              <w:fldChar w:fldCharType="separate"/>
                            </w:r>
                            <w:r w:rsidR="00637613">
                              <w:rPr>
                                <w:noProof/>
                              </w:rPr>
                              <w:t>22</w:t>
                            </w:r>
                            <w:r>
                              <w:rPr>
                                <w:noProof/>
                              </w:rPr>
                              <w:fldChar w:fldCharType="end"/>
                            </w:r>
                            <w:bookmarkEnd w:id="92"/>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42AF6192" w:rsidR="00C44B75" w:rsidRPr="00FC542B" w:rsidRDefault="00C44B75" w:rsidP="00A852DE">
                      <w:pPr>
                        <w:pStyle w:val="Caption"/>
                        <w:rPr>
                          <w:noProof/>
                          <w:sz w:val="22"/>
                          <w:szCs w:val="22"/>
                        </w:rPr>
                      </w:pPr>
                      <w:bookmarkStart w:id="93" w:name="_Ref305849877"/>
                      <w:r>
                        <w:t xml:space="preserve">Figure </w:t>
                      </w:r>
                      <w:r>
                        <w:fldChar w:fldCharType="begin"/>
                      </w:r>
                      <w:r>
                        <w:instrText xml:space="preserve"> SEQ Figure \* ARABIC </w:instrText>
                      </w:r>
                      <w:r>
                        <w:fldChar w:fldCharType="separate"/>
                      </w:r>
                      <w:r w:rsidR="00637613">
                        <w:rPr>
                          <w:noProof/>
                        </w:rPr>
                        <w:t>22</w:t>
                      </w:r>
                      <w:r>
                        <w:rPr>
                          <w:noProof/>
                        </w:rPr>
                        <w:fldChar w:fldCharType="end"/>
                      </w:r>
                      <w:bookmarkEnd w:id="93"/>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A7FC60B" w14:textId="4B990C6A" w:rsidR="00C44B75" w:rsidRPr="008A0CE8" w:rsidRDefault="00C44B75" w:rsidP="0094528B">
                            <w:pPr>
                              <w:pStyle w:val="Caption"/>
                              <w:rPr>
                                <w:noProof/>
                                <w:sz w:val="22"/>
                                <w:szCs w:val="22"/>
                              </w:rPr>
                            </w:pPr>
                            <w:bookmarkStart w:id="94" w:name="_Ref305848877"/>
                            <w:r>
                              <w:t xml:space="preserve">Figure </w:t>
                            </w:r>
                            <w:r>
                              <w:fldChar w:fldCharType="begin"/>
                            </w:r>
                            <w:r>
                              <w:instrText xml:space="preserve"> SEQ Figure \* ARABIC </w:instrText>
                            </w:r>
                            <w:r>
                              <w:fldChar w:fldCharType="separate"/>
                            </w:r>
                            <w:r w:rsidR="00637613">
                              <w:rPr>
                                <w:noProof/>
                              </w:rPr>
                              <w:t>23</w:t>
                            </w:r>
                            <w:r>
                              <w:rPr>
                                <w:noProof/>
                              </w:rPr>
                              <w:fldChar w:fldCharType="end"/>
                            </w:r>
                            <w:bookmarkEnd w:id="94"/>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4B990C6A" w:rsidR="00C44B75" w:rsidRPr="008A0CE8" w:rsidRDefault="00C44B75" w:rsidP="0094528B">
                      <w:pPr>
                        <w:pStyle w:val="Caption"/>
                        <w:rPr>
                          <w:noProof/>
                          <w:sz w:val="22"/>
                          <w:szCs w:val="22"/>
                        </w:rPr>
                      </w:pPr>
                      <w:bookmarkStart w:id="95" w:name="_Ref305848877"/>
                      <w:r>
                        <w:t xml:space="preserve">Figure </w:t>
                      </w:r>
                      <w:r>
                        <w:fldChar w:fldCharType="begin"/>
                      </w:r>
                      <w:r>
                        <w:instrText xml:space="preserve"> SEQ Figure \* ARABIC </w:instrText>
                      </w:r>
                      <w:r>
                        <w:fldChar w:fldCharType="separate"/>
                      </w:r>
                      <w:r w:rsidR="00637613">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771D3CC" w14:textId="7586AC52" w:rsidR="00C44B75" w:rsidRPr="00D34DF9" w:rsidRDefault="00C44B75" w:rsidP="00A531FE">
                            <w:pPr>
                              <w:pStyle w:val="Caption"/>
                              <w:rPr>
                                <w:noProof/>
                                <w:sz w:val="22"/>
                                <w:szCs w:val="22"/>
                              </w:rPr>
                            </w:pPr>
                            <w:bookmarkStart w:id="96" w:name="_Ref305852236"/>
                            <w:r>
                              <w:t xml:space="preserve">Figure </w:t>
                            </w:r>
                            <w:r>
                              <w:fldChar w:fldCharType="begin"/>
                            </w:r>
                            <w:r>
                              <w:instrText xml:space="preserve"> SEQ Figure \* ARABIC </w:instrText>
                            </w:r>
                            <w:r>
                              <w:fldChar w:fldCharType="separate"/>
                            </w:r>
                            <w:r w:rsidR="00637613">
                              <w:rPr>
                                <w:noProof/>
                              </w:rPr>
                              <w:t>24</w:t>
                            </w:r>
                            <w:r>
                              <w:rPr>
                                <w:noProof/>
                              </w:rPr>
                              <w:fldChar w:fldCharType="end"/>
                            </w:r>
                            <w:bookmarkEnd w:id="96"/>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7586AC52" w:rsidR="00C44B75" w:rsidRPr="00D34DF9" w:rsidRDefault="00C44B75" w:rsidP="00A531FE">
                      <w:pPr>
                        <w:pStyle w:val="Caption"/>
                        <w:rPr>
                          <w:noProof/>
                          <w:sz w:val="22"/>
                          <w:szCs w:val="22"/>
                        </w:rPr>
                      </w:pPr>
                      <w:bookmarkStart w:id="97" w:name="_Ref305852236"/>
                      <w:r>
                        <w:t xml:space="preserve">Figure </w:t>
                      </w:r>
                      <w:r>
                        <w:fldChar w:fldCharType="begin"/>
                      </w:r>
                      <w:r>
                        <w:instrText xml:space="preserve"> SEQ Figure \* ARABIC </w:instrText>
                      </w:r>
                      <w:r>
                        <w:fldChar w:fldCharType="separate"/>
                      </w:r>
                      <w:r w:rsidR="00637613">
                        <w:rPr>
                          <w:noProof/>
                        </w:rPr>
                        <w:t>24</w:t>
                      </w:r>
                      <w:r>
                        <w:rPr>
                          <w:noProof/>
                        </w:rPr>
                        <w:fldChar w:fldCharType="end"/>
                      </w:r>
                      <w:bookmarkEnd w:id="97"/>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906674" w14:textId="1D8A16E0" w:rsidR="00C44B75" w:rsidRPr="00D34DF9" w:rsidRDefault="00C44B75" w:rsidP="00A531FE">
                            <w:pPr>
                              <w:pStyle w:val="Caption"/>
                              <w:rPr>
                                <w:noProof/>
                                <w:sz w:val="22"/>
                                <w:szCs w:val="22"/>
                              </w:rPr>
                            </w:pPr>
                            <w:bookmarkStart w:id="98" w:name="_Ref305918423"/>
                            <w:r>
                              <w:t xml:space="preserve">Figure </w:t>
                            </w:r>
                            <w:r>
                              <w:fldChar w:fldCharType="begin"/>
                            </w:r>
                            <w:r>
                              <w:instrText xml:space="preserve"> SEQ Figure \* ARABIC </w:instrText>
                            </w:r>
                            <w:r>
                              <w:fldChar w:fldCharType="separate"/>
                            </w:r>
                            <w:r w:rsidR="00637613">
                              <w:rPr>
                                <w:noProof/>
                              </w:rPr>
                              <w:t>25</w:t>
                            </w:r>
                            <w:r>
                              <w:rPr>
                                <w:noProof/>
                              </w:rPr>
                              <w:fldChar w:fldCharType="end"/>
                            </w:r>
                            <w:bookmarkEnd w:id="98"/>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1D8A16E0" w:rsidR="00C44B75" w:rsidRPr="00D34DF9" w:rsidRDefault="00C44B75" w:rsidP="00A531FE">
                      <w:pPr>
                        <w:pStyle w:val="Caption"/>
                        <w:rPr>
                          <w:noProof/>
                          <w:sz w:val="22"/>
                          <w:szCs w:val="22"/>
                        </w:rPr>
                      </w:pPr>
                      <w:bookmarkStart w:id="99" w:name="_Ref305918423"/>
                      <w:r>
                        <w:t xml:space="preserve">Figure </w:t>
                      </w:r>
                      <w:r>
                        <w:fldChar w:fldCharType="begin"/>
                      </w:r>
                      <w:r>
                        <w:instrText xml:space="preserve"> SEQ Figure \* ARABIC </w:instrText>
                      </w:r>
                      <w:r>
                        <w:fldChar w:fldCharType="separate"/>
                      </w:r>
                      <w:r w:rsidR="00637613">
                        <w:rPr>
                          <w:noProof/>
                        </w:rPr>
                        <w:t>25</w:t>
                      </w:r>
                      <w:r>
                        <w:rPr>
                          <w:noProof/>
                        </w:rPr>
                        <w:fldChar w:fldCharType="end"/>
                      </w:r>
                      <w:bookmarkEnd w:id="99"/>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49C5FC58"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637613">
        <w:t xml:space="preserve">Figure </w:t>
      </w:r>
      <w:r w:rsidR="00637613">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637613">
        <w:t xml:space="preserve">Figure </w:t>
      </w:r>
      <w:r w:rsidR="00637613">
        <w:rPr>
          <w:noProof/>
        </w:rPr>
        <w:t>19</w:t>
      </w:r>
      <w:r>
        <w:fldChar w:fldCharType="end"/>
      </w:r>
      <w:r>
        <w:t>.</w:t>
      </w:r>
    </w:p>
    <w:p w14:paraId="13657FFC" w14:textId="65539AD4"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637613">
        <w:t xml:space="preserve">Figure </w:t>
      </w:r>
      <w:r w:rsidR="00637613">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637613">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06CC73" w14:textId="26015D24" w:rsidR="00C44B75" w:rsidRPr="009055B5" w:rsidRDefault="00C44B75" w:rsidP="005757A5">
                            <w:pPr>
                              <w:pStyle w:val="Caption"/>
                              <w:rPr>
                                <w:noProof/>
                                <w:sz w:val="22"/>
                                <w:szCs w:val="22"/>
                              </w:rPr>
                            </w:pPr>
                            <w:bookmarkStart w:id="100" w:name="_Ref305925615"/>
                            <w:r>
                              <w:t xml:space="preserve">Figure </w:t>
                            </w:r>
                            <w:r>
                              <w:fldChar w:fldCharType="begin"/>
                            </w:r>
                            <w:r>
                              <w:instrText xml:space="preserve"> SEQ Figure \* ARABIC </w:instrText>
                            </w:r>
                            <w:r>
                              <w:fldChar w:fldCharType="separate"/>
                            </w:r>
                            <w:r w:rsidR="00637613">
                              <w:rPr>
                                <w:noProof/>
                              </w:rPr>
                              <w:t>26</w:t>
                            </w:r>
                            <w:r>
                              <w:rPr>
                                <w:noProof/>
                              </w:rPr>
                              <w:fldChar w:fldCharType="end"/>
                            </w:r>
                            <w:bookmarkEnd w:id="100"/>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26015D24" w:rsidR="00C44B75" w:rsidRPr="009055B5" w:rsidRDefault="00C44B75" w:rsidP="005757A5">
                      <w:pPr>
                        <w:pStyle w:val="Caption"/>
                        <w:rPr>
                          <w:noProof/>
                          <w:sz w:val="22"/>
                          <w:szCs w:val="22"/>
                        </w:rPr>
                      </w:pPr>
                      <w:bookmarkStart w:id="101" w:name="_Ref305925615"/>
                      <w:r>
                        <w:t xml:space="preserve">Figure </w:t>
                      </w:r>
                      <w:r>
                        <w:fldChar w:fldCharType="begin"/>
                      </w:r>
                      <w:r>
                        <w:instrText xml:space="preserve"> SEQ Figure \* ARABIC </w:instrText>
                      </w:r>
                      <w:r>
                        <w:fldChar w:fldCharType="separate"/>
                      </w:r>
                      <w:r w:rsidR="00637613">
                        <w:rPr>
                          <w:noProof/>
                        </w:rPr>
                        <w:t>26</w:t>
                      </w:r>
                      <w:r>
                        <w:rPr>
                          <w:noProof/>
                        </w:rPr>
                        <w:fldChar w:fldCharType="end"/>
                      </w:r>
                      <w:bookmarkEnd w:id="101"/>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3AF9737C"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637613">
        <w:t xml:space="preserve">Figure </w:t>
      </w:r>
      <w:r w:rsidR="00637613">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637613">
        <w:t xml:space="preserve">Figure </w:t>
      </w:r>
      <w:r w:rsidR="00637613">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637613">
        <w:t xml:space="preserve">Figure </w:t>
      </w:r>
      <w:r w:rsidR="00637613">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2" w:name="_Ref305764702"/>
      <w:bookmarkStart w:id="103" w:name="_Toc514749677"/>
      <w:r>
        <w:t xml:space="preserve">Power </w:t>
      </w:r>
      <w:bookmarkEnd w:id="102"/>
      <w:r w:rsidR="004D3B62">
        <w:t>module</w:t>
      </w:r>
      <w:bookmarkEnd w:id="103"/>
    </w:p>
    <w:p w14:paraId="7FE954ED" w14:textId="09C0D4EA"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637613">
        <w:t xml:space="preserve">Figure </w:t>
      </w:r>
      <w:r w:rsidR="00637613">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4" w:name="_Ref306018368"/>
      <w:bookmarkStart w:id="105" w:name="_Toc514749678"/>
      <w:r>
        <w:t>ADS model</w:t>
      </w:r>
      <w:bookmarkEnd w:id="104"/>
      <w:bookmarkEnd w:id="105"/>
    </w:p>
    <w:p w14:paraId="65FD482E" w14:textId="7DFBA84F"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637613">
        <w:t xml:space="preserve">Figure </w:t>
      </w:r>
      <w:r w:rsidR="00637613">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637613">
        <w:t xml:space="preserve">Figure </w:t>
      </w:r>
      <w:r w:rsidR="00637613">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7264A598" w:rsidR="008A4CA3" w:rsidRDefault="008A4CA3" w:rsidP="008A4CA3">
      <w:pPr>
        <w:pStyle w:val="Caption"/>
      </w:pPr>
      <w:bookmarkStart w:id="106" w:name="_Ref306021769"/>
      <w:r>
        <w:t xml:space="preserve">Figure </w:t>
      </w:r>
      <w:r w:rsidR="008B3B42">
        <w:fldChar w:fldCharType="begin"/>
      </w:r>
      <w:r w:rsidR="008B3B42">
        <w:instrText xml:space="preserve"> SEQ Figure \* ARABIC </w:instrText>
      </w:r>
      <w:r w:rsidR="008B3B42">
        <w:fldChar w:fldCharType="separate"/>
      </w:r>
      <w:r w:rsidR="00637613">
        <w:rPr>
          <w:noProof/>
        </w:rPr>
        <w:t>27</w:t>
      </w:r>
      <w:r w:rsidR="008B3B42">
        <w:rPr>
          <w:noProof/>
        </w:rPr>
        <w:fldChar w:fldCharType="end"/>
      </w:r>
      <w:bookmarkEnd w:id="106"/>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7" w:name="_Ref305749722"/>
      <w:bookmarkStart w:id="108" w:name="_Toc514749679"/>
      <w:r>
        <w:lastRenderedPageBreak/>
        <w:t xml:space="preserve">The </w:t>
      </w:r>
      <w:r w:rsidR="00635863">
        <w:t>CST</w:t>
      </w:r>
      <w:r w:rsidR="00173629">
        <w:t xml:space="preserve"> </w:t>
      </w:r>
      <w:r>
        <w:t>Microwave Studio model (G. Romanov)</w:t>
      </w:r>
      <w:bookmarkEnd w:id="107"/>
      <w:bookmarkEnd w:id="108"/>
    </w:p>
    <w:p w14:paraId="4B917155" w14:textId="5B8DDE04"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1342F62A" w:rsidR="00C44B75" w:rsidRPr="00DD39AC" w:rsidRDefault="00C44B75" w:rsidP="002E44CE">
                            <w:pPr>
                              <w:pStyle w:val="Caption"/>
                              <w:rPr>
                                <w:sz w:val="22"/>
                                <w:szCs w:val="22"/>
                              </w:rPr>
                            </w:pPr>
                            <w:bookmarkStart w:id="109" w:name="_Ref505152732"/>
                            <w:r>
                              <w:t xml:space="preserve">Figure </w:t>
                            </w:r>
                            <w:r>
                              <w:fldChar w:fldCharType="begin"/>
                            </w:r>
                            <w:r>
                              <w:instrText xml:space="preserve"> SEQ Figure \* ARABIC </w:instrText>
                            </w:r>
                            <w:r>
                              <w:fldChar w:fldCharType="separate"/>
                            </w:r>
                            <w:r w:rsidR="00637613">
                              <w:rPr>
                                <w:noProof/>
                              </w:rPr>
                              <w:t>28</w:t>
                            </w:r>
                            <w:r>
                              <w:rPr>
                                <w:noProof/>
                              </w:rPr>
                              <w:fldChar w:fldCharType="end"/>
                            </w:r>
                            <w:bookmarkEnd w:id="109"/>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1342F62A" w:rsidR="00C44B75" w:rsidRPr="00DD39AC" w:rsidRDefault="00C44B75" w:rsidP="002E44CE">
                      <w:pPr>
                        <w:pStyle w:val="Caption"/>
                        <w:rPr>
                          <w:sz w:val="22"/>
                          <w:szCs w:val="22"/>
                        </w:rPr>
                      </w:pPr>
                      <w:bookmarkStart w:id="110" w:name="_Ref505152732"/>
                      <w:r>
                        <w:t xml:space="preserve">Figure </w:t>
                      </w:r>
                      <w:r>
                        <w:fldChar w:fldCharType="begin"/>
                      </w:r>
                      <w:r>
                        <w:instrText xml:space="preserve"> SEQ Figure \* ARABIC </w:instrText>
                      </w:r>
                      <w:r>
                        <w:fldChar w:fldCharType="separate"/>
                      </w:r>
                      <w:r w:rsidR="00637613">
                        <w:rPr>
                          <w:noProof/>
                        </w:rPr>
                        <w:t>28</w:t>
                      </w:r>
                      <w:r>
                        <w:rPr>
                          <w:noProof/>
                        </w:rPr>
                        <w:fldChar w:fldCharType="end"/>
                      </w:r>
                      <w:bookmarkEnd w:id="110"/>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6742F0" w:rsidRPr="006742F0">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637613">
        <w:t xml:space="preserve">Figure </w:t>
      </w:r>
      <w:r w:rsidR="00637613">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1" w:name="_Ref305678510"/>
      <w:bookmarkStart w:id="112" w:name="_Toc514749680"/>
      <w:r>
        <w:t xml:space="preserve">Power </w:t>
      </w:r>
      <w:bookmarkEnd w:id="111"/>
      <w:r w:rsidR="005B257A">
        <w:t>amplifier model</w:t>
      </w:r>
      <w:bookmarkEnd w:id="112"/>
    </w:p>
    <w:p w14:paraId="55F58E46" w14:textId="4D0BE2F8"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7A477374" w:rsidR="00C44B75" w:rsidRPr="00173AA7" w:rsidRDefault="00C44B75" w:rsidP="009A6147">
                            <w:pPr>
                              <w:pStyle w:val="Caption"/>
                              <w:rPr>
                                <w:noProof/>
                                <w:sz w:val="22"/>
                                <w:szCs w:val="22"/>
                              </w:rPr>
                            </w:pPr>
                            <w:bookmarkStart w:id="113" w:name="_Ref505233288"/>
                            <w:r>
                              <w:t xml:space="preserve">Figure </w:t>
                            </w:r>
                            <w:r>
                              <w:fldChar w:fldCharType="begin"/>
                            </w:r>
                            <w:r>
                              <w:instrText xml:space="preserve"> SEQ Figure \* ARABIC </w:instrText>
                            </w:r>
                            <w:r>
                              <w:fldChar w:fldCharType="separate"/>
                            </w:r>
                            <w:r w:rsidR="00637613">
                              <w:rPr>
                                <w:noProof/>
                              </w:rPr>
                              <w:t>29</w:t>
                            </w:r>
                            <w:r>
                              <w:rPr>
                                <w:noProof/>
                              </w:rPr>
                              <w:fldChar w:fldCharType="end"/>
                            </w:r>
                            <w:bookmarkEnd w:id="113"/>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7A477374" w:rsidR="00C44B75" w:rsidRPr="00173AA7" w:rsidRDefault="00C44B75" w:rsidP="009A6147">
                      <w:pPr>
                        <w:pStyle w:val="Caption"/>
                        <w:rPr>
                          <w:noProof/>
                          <w:sz w:val="22"/>
                          <w:szCs w:val="22"/>
                        </w:rPr>
                      </w:pPr>
                      <w:bookmarkStart w:id="114" w:name="_Ref505233288"/>
                      <w:r>
                        <w:t xml:space="preserve">Figure </w:t>
                      </w:r>
                      <w:r>
                        <w:fldChar w:fldCharType="begin"/>
                      </w:r>
                      <w:r>
                        <w:instrText xml:space="preserve"> SEQ Figure \* ARABIC </w:instrText>
                      </w:r>
                      <w:r>
                        <w:fldChar w:fldCharType="separate"/>
                      </w:r>
                      <w:r w:rsidR="00637613">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637613">
        <w:t xml:space="preserve">Figure </w:t>
      </w:r>
      <w:r w:rsidR="00637613">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29E0657B"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637613">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6742F0" w:rsidRPr="006742F0">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637613">
        <w:t xml:space="preserve">Figure </w:t>
      </w:r>
      <w:r w:rsidR="00637613">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1F396B40"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5BDAAF57" w:rsidR="00C44B75" w:rsidRPr="004A6D44" w:rsidRDefault="00C44B75" w:rsidP="00087785">
                            <w:pPr>
                              <w:pStyle w:val="Caption"/>
                              <w:rPr>
                                <w:noProof/>
                                <w:sz w:val="22"/>
                                <w:szCs w:val="22"/>
                              </w:rPr>
                            </w:pPr>
                            <w:bookmarkStart w:id="115" w:name="_Ref505234079"/>
                            <w:r>
                              <w:t xml:space="preserve">Figure </w:t>
                            </w:r>
                            <w:r>
                              <w:fldChar w:fldCharType="begin"/>
                            </w:r>
                            <w:r>
                              <w:instrText xml:space="preserve"> SEQ Figure \* ARABIC </w:instrText>
                            </w:r>
                            <w:r>
                              <w:fldChar w:fldCharType="separate"/>
                            </w:r>
                            <w:r w:rsidR="00637613">
                              <w:rPr>
                                <w:noProof/>
                              </w:rPr>
                              <w:t>30</w:t>
                            </w:r>
                            <w:r>
                              <w:rPr>
                                <w:noProof/>
                              </w:rPr>
                              <w:fldChar w:fldCharType="end"/>
                            </w:r>
                            <w:bookmarkEnd w:id="115"/>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5BDAAF57" w:rsidR="00C44B75" w:rsidRPr="004A6D44" w:rsidRDefault="00C44B75" w:rsidP="00087785">
                      <w:pPr>
                        <w:pStyle w:val="Caption"/>
                        <w:rPr>
                          <w:noProof/>
                          <w:sz w:val="22"/>
                          <w:szCs w:val="22"/>
                        </w:rPr>
                      </w:pPr>
                      <w:bookmarkStart w:id="116" w:name="_Ref505234079"/>
                      <w:r>
                        <w:t xml:space="preserve">Figure </w:t>
                      </w:r>
                      <w:r>
                        <w:fldChar w:fldCharType="begin"/>
                      </w:r>
                      <w:r>
                        <w:instrText xml:space="preserve"> SEQ Figure \* ARABIC </w:instrText>
                      </w:r>
                      <w:r>
                        <w:fldChar w:fldCharType="separate"/>
                      </w:r>
                      <w:r w:rsidR="00637613">
                        <w:rPr>
                          <w:noProof/>
                        </w:rPr>
                        <w:t>30</w:t>
                      </w:r>
                      <w:r>
                        <w:rPr>
                          <w:noProof/>
                        </w:rPr>
                        <w:fldChar w:fldCharType="end"/>
                      </w:r>
                      <w:bookmarkEnd w:id="116"/>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6742F0" w:rsidRPr="006742F0">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637613">
        <w:t xml:space="preserve">Figure </w:t>
      </w:r>
      <w:r w:rsidR="00637613">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7" w:name="_Toc514749681"/>
      <w:r>
        <w:t>Capacitive c</w:t>
      </w:r>
      <w:r w:rsidR="004B4539">
        <w:t>oupling ring</w:t>
      </w:r>
      <w:bookmarkEnd w:id="117"/>
    </w:p>
    <w:p w14:paraId="7554E588" w14:textId="40AF9AEF"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6742F0" w:rsidRPr="006742F0">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637613">
        <w:t xml:space="preserve">Figure </w:t>
      </w:r>
      <w:r w:rsidR="00637613">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49C67EFA"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637613">
        <w:t xml:space="preserve">Figure </w:t>
      </w:r>
      <w:r w:rsidR="00637613">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3BD49DAC" w:rsidR="00485DD4" w:rsidRDefault="00C0634D" w:rsidP="00836FDF">
      <w:pPr>
        <w:pStyle w:val="Caption"/>
      </w:pPr>
      <w:bookmarkStart w:id="118"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r w:rsidR="008B3B42">
        <w:fldChar w:fldCharType="begin"/>
      </w:r>
      <w:r w:rsidR="008B3B42">
        <w:instrText xml:space="preserve"> SEQ Figure \* ARABIC </w:instrText>
      </w:r>
      <w:r w:rsidR="008B3B42">
        <w:fldChar w:fldCharType="separate"/>
      </w:r>
      <w:r w:rsidR="00637613">
        <w:rPr>
          <w:noProof/>
        </w:rPr>
        <w:t>31</w:t>
      </w:r>
      <w:r w:rsidR="008B3B42">
        <w:rPr>
          <w:noProof/>
        </w:rPr>
        <w:fldChar w:fldCharType="end"/>
      </w:r>
      <w:bookmarkEnd w:id="118"/>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545E2392" w:rsidR="00C44B75" w:rsidRPr="000E3278" w:rsidRDefault="00C44B75" w:rsidP="00A61E63">
                            <w:pPr>
                              <w:pStyle w:val="Caption"/>
                              <w:rPr>
                                <w:noProof/>
                                <w:sz w:val="22"/>
                                <w:szCs w:val="22"/>
                              </w:rPr>
                            </w:pPr>
                            <w:bookmarkStart w:id="119" w:name="_Ref505263043"/>
                            <w:r>
                              <w:t xml:space="preserve">Figure </w:t>
                            </w:r>
                            <w:r>
                              <w:fldChar w:fldCharType="begin"/>
                            </w:r>
                            <w:r>
                              <w:instrText xml:space="preserve"> SEQ Figure \* ARABIC </w:instrText>
                            </w:r>
                            <w:r>
                              <w:fldChar w:fldCharType="separate"/>
                            </w:r>
                            <w:r w:rsidR="00637613">
                              <w:rPr>
                                <w:noProof/>
                              </w:rPr>
                              <w:t>32</w:t>
                            </w:r>
                            <w:r>
                              <w:rPr>
                                <w:noProof/>
                              </w:rPr>
                              <w:fldChar w:fldCharType="end"/>
                            </w:r>
                            <w:bookmarkEnd w:id="119"/>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545E2392" w:rsidR="00C44B75" w:rsidRPr="000E3278" w:rsidRDefault="00C44B75" w:rsidP="00A61E63">
                      <w:pPr>
                        <w:pStyle w:val="Caption"/>
                        <w:rPr>
                          <w:noProof/>
                          <w:sz w:val="22"/>
                          <w:szCs w:val="22"/>
                        </w:rPr>
                      </w:pPr>
                      <w:bookmarkStart w:id="120" w:name="_Ref505263043"/>
                      <w:r>
                        <w:t xml:space="preserve">Figure </w:t>
                      </w:r>
                      <w:r>
                        <w:fldChar w:fldCharType="begin"/>
                      </w:r>
                      <w:r>
                        <w:instrText xml:space="preserve"> SEQ Figure \* ARABIC </w:instrText>
                      </w:r>
                      <w:r>
                        <w:fldChar w:fldCharType="separate"/>
                      </w:r>
                      <w:r w:rsidR="00637613">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1" w:name="_Toc514749682"/>
      <w:r>
        <w:lastRenderedPageBreak/>
        <w:t>Field probes</w:t>
      </w:r>
      <w:bookmarkEnd w:id="121"/>
    </w:p>
    <w:p w14:paraId="3FA6A976" w14:textId="569D40AF"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6742F0" w:rsidRPr="006742F0">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6742F0" w:rsidRPr="006742F0">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637613">
        <w:t xml:space="preserve">Figure </w:t>
      </w:r>
      <w:r w:rsidR="00637613">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6EFAA8BC" w:rsidR="00C44B75" w:rsidRPr="00D43543" w:rsidRDefault="00C44B75" w:rsidP="00CA7494">
                            <w:pPr>
                              <w:pStyle w:val="Caption"/>
                              <w:rPr>
                                <w:noProof/>
                                <w:sz w:val="22"/>
                                <w:szCs w:val="22"/>
                              </w:rPr>
                            </w:pPr>
                            <w:bookmarkStart w:id="122" w:name="_Ref505244521"/>
                            <w:r>
                              <w:t xml:space="preserve">Figure </w:t>
                            </w:r>
                            <w:r>
                              <w:fldChar w:fldCharType="begin"/>
                            </w:r>
                            <w:r>
                              <w:instrText xml:space="preserve"> SEQ Figure \* ARABIC </w:instrText>
                            </w:r>
                            <w:r>
                              <w:fldChar w:fldCharType="separate"/>
                            </w:r>
                            <w:r w:rsidR="00637613">
                              <w:rPr>
                                <w:noProof/>
                              </w:rPr>
                              <w:t>33</w:t>
                            </w:r>
                            <w:r>
                              <w:rPr>
                                <w:noProof/>
                              </w:rPr>
                              <w:fldChar w:fldCharType="end"/>
                            </w:r>
                            <w:bookmarkEnd w:id="122"/>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6EFAA8BC" w:rsidR="00C44B75" w:rsidRPr="00D43543" w:rsidRDefault="00C44B75" w:rsidP="00CA7494">
                      <w:pPr>
                        <w:pStyle w:val="Caption"/>
                        <w:rPr>
                          <w:noProof/>
                          <w:sz w:val="22"/>
                          <w:szCs w:val="22"/>
                        </w:rPr>
                      </w:pPr>
                      <w:bookmarkStart w:id="123" w:name="_Ref505244521"/>
                      <w:r>
                        <w:t xml:space="preserve">Figure </w:t>
                      </w:r>
                      <w:r>
                        <w:fldChar w:fldCharType="begin"/>
                      </w:r>
                      <w:r>
                        <w:instrText xml:space="preserve"> SEQ Figure \* ARABIC </w:instrText>
                      </w:r>
                      <w:r>
                        <w:fldChar w:fldCharType="separate"/>
                      </w:r>
                      <w:r w:rsidR="00637613">
                        <w:rPr>
                          <w:noProof/>
                        </w:rPr>
                        <w:t>33</w:t>
                      </w:r>
                      <w:r>
                        <w:rPr>
                          <w:noProof/>
                        </w:rPr>
                        <w:fldChar w:fldCharType="end"/>
                      </w:r>
                      <w:bookmarkEnd w:id="123"/>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4" w:name="_Ref505764454"/>
      <w:bookmarkStart w:id="125" w:name="_Toc514749683"/>
      <w:r>
        <w:t>Calculated RF parameters</w:t>
      </w:r>
      <w:bookmarkEnd w:id="124"/>
      <w:bookmarkEnd w:id="125"/>
    </w:p>
    <w:p w14:paraId="614D6667" w14:textId="54838168"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637613">
        <w:t xml:space="preserve">Figure </w:t>
      </w:r>
      <w:r w:rsidR="00637613">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637613">
        <w:t xml:space="preserve">Figure </w:t>
      </w:r>
      <w:r w:rsidR="00637613">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operation of the solenoid will have </w:t>
      </w:r>
      <w:r w:rsidR="001F6FB4">
        <w:rPr>
          <w:b/>
        </w:rPr>
        <w:t xml:space="preserve">all 59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5C95CB43"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637613">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20F49843" w:rsidR="00C44B75" w:rsidRPr="00060B7F" w:rsidRDefault="00C44B75" w:rsidP="000706F1">
                            <w:pPr>
                              <w:pStyle w:val="Caption"/>
                              <w:rPr>
                                <w:noProof/>
                                <w:sz w:val="22"/>
                                <w:szCs w:val="22"/>
                              </w:rPr>
                            </w:pPr>
                            <w:bookmarkStart w:id="126" w:name="_Ref505695115"/>
                            <w:r>
                              <w:t xml:space="preserve">Figure </w:t>
                            </w:r>
                            <w:r>
                              <w:fldChar w:fldCharType="begin"/>
                            </w:r>
                            <w:r>
                              <w:instrText xml:space="preserve"> SEQ Figure \* ARABIC </w:instrText>
                            </w:r>
                            <w:r>
                              <w:fldChar w:fldCharType="separate"/>
                            </w:r>
                            <w:r w:rsidR="00637613">
                              <w:rPr>
                                <w:noProof/>
                              </w:rPr>
                              <w:t>34</w:t>
                            </w:r>
                            <w:r>
                              <w:rPr>
                                <w:noProof/>
                              </w:rPr>
                              <w:fldChar w:fldCharType="end"/>
                            </w:r>
                            <w:bookmarkEnd w:id="126"/>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20F49843" w:rsidR="00C44B75" w:rsidRPr="00060B7F" w:rsidRDefault="00C44B75" w:rsidP="000706F1">
                      <w:pPr>
                        <w:pStyle w:val="Caption"/>
                        <w:rPr>
                          <w:noProof/>
                          <w:sz w:val="22"/>
                          <w:szCs w:val="22"/>
                        </w:rPr>
                      </w:pPr>
                      <w:bookmarkStart w:id="127" w:name="_Ref505695115"/>
                      <w:r>
                        <w:t xml:space="preserve">Figure </w:t>
                      </w:r>
                      <w:r>
                        <w:fldChar w:fldCharType="begin"/>
                      </w:r>
                      <w:r>
                        <w:instrText xml:space="preserve"> SEQ Figure \* ARABIC </w:instrText>
                      </w:r>
                      <w:r>
                        <w:fldChar w:fldCharType="separate"/>
                      </w:r>
                      <w:r w:rsidR="00637613">
                        <w:rPr>
                          <w:noProof/>
                        </w:rPr>
                        <w:t>34</w:t>
                      </w:r>
                      <w:r>
                        <w:rPr>
                          <w:noProof/>
                        </w:rPr>
                        <w:fldChar w:fldCharType="end"/>
                      </w:r>
                      <w:bookmarkEnd w:id="127"/>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37D28084" w:rsidR="00C44B75" w:rsidRPr="004C0945" w:rsidRDefault="00C44B75" w:rsidP="004E36C1">
                            <w:pPr>
                              <w:pStyle w:val="Caption"/>
                              <w:rPr>
                                <w:sz w:val="22"/>
                                <w:szCs w:val="22"/>
                              </w:rPr>
                            </w:pPr>
                            <w:bookmarkStart w:id="128" w:name="_Ref505756482"/>
                            <w:r>
                              <w:t xml:space="preserve">Figure </w:t>
                            </w:r>
                            <w:r>
                              <w:fldChar w:fldCharType="begin"/>
                            </w:r>
                            <w:r>
                              <w:instrText xml:space="preserve"> SEQ Figure \* ARABIC </w:instrText>
                            </w:r>
                            <w:r>
                              <w:fldChar w:fldCharType="separate"/>
                            </w:r>
                            <w:r w:rsidR="00637613">
                              <w:rPr>
                                <w:noProof/>
                              </w:rPr>
                              <w:t>35</w:t>
                            </w:r>
                            <w:r>
                              <w:rPr>
                                <w:noProof/>
                              </w:rPr>
                              <w:fldChar w:fldCharType="end"/>
                            </w:r>
                            <w:bookmarkEnd w:id="128"/>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37D28084" w:rsidR="00C44B75" w:rsidRPr="004C0945" w:rsidRDefault="00C44B75" w:rsidP="004E36C1">
                      <w:pPr>
                        <w:pStyle w:val="Caption"/>
                        <w:rPr>
                          <w:sz w:val="22"/>
                          <w:szCs w:val="22"/>
                        </w:rPr>
                      </w:pPr>
                      <w:bookmarkStart w:id="129" w:name="_Ref505756482"/>
                      <w:r>
                        <w:t xml:space="preserve">Figure </w:t>
                      </w:r>
                      <w:r>
                        <w:fldChar w:fldCharType="begin"/>
                      </w:r>
                      <w:r>
                        <w:instrText xml:space="preserve"> SEQ Figure \* ARABIC </w:instrText>
                      </w:r>
                      <w:r>
                        <w:fldChar w:fldCharType="separate"/>
                      </w:r>
                      <w:r w:rsidR="00637613">
                        <w:rPr>
                          <w:noProof/>
                        </w:rPr>
                        <w:t>35</w:t>
                      </w:r>
                      <w:r>
                        <w:rPr>
                          <w:noProof/>
                        </w:rPr>
                        <w:fldChar w:fldCharType="end"/>
                      </w:r>
                      <w:bookmarkEnd w:id="129"/>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0" w:name="_Ref509919094"/>
      <w:bookmarkStart w:id="131" w:name="_Toc514749684"/>
      <w:r>
        <w:lastRenderedPageBreak/>
        <w:t>HOM damper</w:t>
      </w:r>
      <w:bookmarkEnd w:id="130"/>
      <w:bookmarkEnd w:id="131"/>
    </w:p>
    <w:p w14:paraId="5AD7CCD9" w14:textId="5594EE60"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6742F0" w:rsidRPr="006742F0">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6742F0" w:rsidRPr="006742F0">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2" w:name="_Toc514749685"/>
      <w:r>
        <w:t>Semi-analytic approximation (C.Y. Tan)</w:t>
      </w:r>
      <w:bookmarkEnd w:id="132"/>
    </w:p>
    <w:p w14:paraId="365A50B8" w14:textId="16D86B1F"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6742F0" w:rsidRPr="006742F0">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6742F0" w:rsidRPr="006742F0">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23FF2C43"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6742F0">
            <w:rPr>
              <w:noProof/>
            </w:rPr>
            <w:t xml:space="preserve"> </w:t>
          </w:r>
          <w:r w:rsidR="006742F0" w:rsidRPr="006742F0">
            <w:rPr>
              <w:noProof/>
            </w:rPr>
            <w:t>[33]</w:t>
          </w:r>
          <w:r w:rsidR="007205ED">
            <w:fldChar w:fldCharType="end"/>
          </w:r>
        </w:sdtContent>
      </w:sdt>
      <w:r>
        <w:t xml:space="preserve"> does not have the capability of calculating the effects of a resistive load.</w:t>
      </w:r>
    </w:p>
    <w:p w14:paraId="05743DEB" w14:textId="4C1C314B" w:rsidR="00BA67F4" w:rsidRDefault="002A51D7" w:rsidP="00A94B5B">
      <w:r>
        <w:fldChar w:fldCharType="begin"/>
      </w:r>
      <w:r>
        <w:instrText xml:space="preserve"> REF _Ref312400077 \h </w:instrText>
      </w:r>
      <w:r>
        <w:fldChar w:fldCharType="separate"/>
      </w:r>
      <w:r w:rsidR="00637613">
        <w:t xml:space="preserve">Figure </w:t>
      </w:r>
      <w:r w:rsidR="00637613">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1B21DA27"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D1D07A" w14:textId="7391E37A" w:rsidR="00C44B75" w:rsidRDefault="00C44B75" w:rsidP="00775640">
                            <w:pPr>
                              <w:pStyle w:val="Caption"/>
                            </w:pPr>
                            <w:bookmarkStart w:id="133" w:name="_Ref312400077"/>
                            <w:r>
                              <w:t xml:space="preserve">Figure </w:t>
                            </w:r>
                            <w:r>
                              <w:fldChar w:fldCharType="begin"/>
                            </w:r>
                            <w:r>
                              <w:instrText xml:space="preserve"> SEQ Figure \* ARABIC </w:instrText>
                            </w:r>
                            <w:r>
                              <w:fldChar w:fldCharType="separate"/>
                            </w:r>
                            <w:r w:rsidR="00637613">
                              <w:rPr>
                                <w:noProof/>
                              </w:rPr>
                              <w:t>36</w:t>
                            </w:r>
                            <w:r>
                              <w:rPr>
                                <w:noProof/>
                              </w:rPr>
                              <w:fldChar w:fldCharType="end"/>
                            </w:r>
                            <w:bookmarkEnd w:id="133"/>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C44B75" w:rsidRPr="001E2907" w:rsidRDefault="00C44B75"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7391E37A" w:rsidR="00C44B75" w:rsidRDefault="00C44B75" w:rsidP="00775640">
                      <w:pPr>
                        <w:pStyle w:val="Caption"/>
                      </w:pPr>
                      <w:bookmarkStart w:id="134" w:name="_Ref312400077"/>
                      <w:r>
                        <w:t xml:space="preserve">Figure </w:t>
                      </w:r>
                      <w:r>
                        <w:fldChar w:fldCharType="begin"/>
                      </w:r>
                      <w:r>
                        <w:instrText xml:space="preserve"> SEQ Figure \* ARABIC </w:instrText>
                      </w:r>
                      <w:r>
                        <w:fldChar w:fldCharType="separate"/>
                      </w:r>
                      <w:r w:rsidR="00637613">
                        <w:rPr>
                          <w:noProof/>
                        </w:rPr>
                        <w:t>36</w:t>
                      </w:r>
                      <w:r>
                        <w:rPr>
                          <w:noProof/>
                        </w:rPr>
                        <w:fldChar w:fldCharType="end"/>
                      </w:r>
                      <w:bookmarkEnd w:id="134"/>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C44B75" w:rsidRPr="001E2907" w:rsidRDefault="00C44B75"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637613">
        <w:t xml:space="preserve">Figure </w:t>
      </w:r>
      <w:r w:rsidR="00637613">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5A3C55"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27AA7F55" w:rsidR="00F81991" w:rsidRDefault="00F81991" w:rsidP="009E711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5</w:t>
            </w:r>
            <w:r w:rsidR="005A3C55">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5A3C55"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03D1AB1C" w:rsidR="00722AA1" w:rsidRDefault="00722AA1" w:rsidP="00B015F3">
            <w:pPr>
              <w:ind w:firstLine="0"/>
              <w:jc w:val="right"/>
            </w:pPr>
            <w:bookmarkStart w:id="135" w:name="_Ref312402571"/>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6</w:t>
            </w:r>
            <w:r w:rsidR="005A3C55">
              <w:rPr>
                <w:noProof/>
              </w:rPr>
              <w:fldChar w:fldCharType="end"/>
            </w:r>
            <w:r>
              <w:t>)</w:t>
            </w:r>
            <w:bookmarkEnd w:id="135"/>
          </w:p>
        </w:tc>
      </w:tr>
    </w:tbl>
    <w:p w14:paraId="79A8B096" w14:textId="609A53F5"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637613">
        <w:t>(</w:t>
      </w:r>
      <w:r w:rsidR="00637613">
        <w:rPr>
          <w:noProof/>
        </w:rPr>
        <w:t>6</w:t>
      </w:r>
      <w:r w:rsidR="00637613">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5A3C55"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0DB8A2DE" w:rsidR="001742C3" w:rsidRDefault="001742C3" w:rsidP="00924E0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7</w:t>
            </w:r>
            <w:r w:rsidR="005A3C55">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5A3C55"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41CC9FCC" w:rsidR="00183267" w:rsidRDefault="00183267"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8</w:t>
            </w:r>
            <w:r w:rsidR="005A3C55">
              <w:rPr>
                <w:noProof/>
              </w:rPr>
              <w:fldChar w:fldCharType="end"/>
            </w:r>
            <w:r>
              <w:t>)</w:t>
            </w:r>
          </w:p>
        </w:tc>
      </w:tr>
    </w:tbl>
    <w:p w14:paraId="204390A4" w14:textId="31A277A6"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CB4876E" w14:textId="6758EC5E" w:rsidR="00C44B75" w:rsidRPr="0032357C" w:rsidRDefault="00C44B75" w:rsidP="00611E42">
                            <w:pPr>
                              <w:pStyle w:val="Caption"/>
                              <w:rPr>
                                <w:noProof/>
                                <w:sz w:val="22"/>
                                <w:szCs w:val="22"/>
                              </w:rPr>
                            </w:pPr>
                            <w:bookmarkStart w:id="136" w:name="_Ref312406953"/>
                            <w:r>
                              <w:t xml:space="preserve">Figure </w:t>
                            </w:r>
                            <w:r>
                              <w:fldChar w:fldCharType="begin"/>
                            </w:r>
                            <w:r>
                              <w:instrText xml:space="preserve"> SEQ Figure \* ARABIC </w:instrText>
                            </w:r>
                            <w:r>
                              <w:fldChar w:fldCharType="separate"/>
                            </w:r>
                            <w:r w:rsidR="00637613">
                              <w:rPr>
                                <w:noProof/>
                              </w:rPr>
                              <w:t>37</w:t>
                            </w:r>
                            <w:r>
                              <w:rPr>
                                <w:noProof/>
                              </w:rPr>
                              <w:fldChar w:fldCharType="end"/>
                            </w:r>
                            <w:bookmarkEnd w:id="136"/>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6758EC5E" w:rsidR="00C44B75" w:rsidRPr="0032357C" w:rsidRDefault="00C44B75" w:rsidP="00611E42">
                      <w:pPr>
                        <w:pStyle w:val="Caption"/>
                        <w:rPr>
                          <w:noProof/>
                          <w:sz w:val="22"/>
                          <w:szCs w:val="22"/>
                        </w:rPr>
                      </w:pPr>
                      <w:bookmarkStart w:id="137" w:name="_Ref312406953"/>
                      <w:r>
                        <w:t xml:space="preserve">Figure </w:t>
                      </w:r>
                      <w:r>
                        <w:fldChar w:fldCharType="begin"/>
                      </w:r>
                      <w:r>
                        <w:instrText xml:space="preserve"> SEQ Figure \* ARABIC </w:instrText>
                      </w:r>
                      <w:r>
                        <w:fldChar w:fldCharType="separate"/>
                      </w:r>
                      <w:r w:rsidR="00637613">
                        <w:rPr>
                          <w:noProof/>
                        </w:rPr>
                        <w:t>37</w:t>
                      </w:r>
                      <w:r>
                        <w:rPr>
                          <w:noProof/>
                        </w:rPr>
                        <w:fldChar w:fldCharType="end"/>
                      </w:r>
                      <w:bookmarkEnd w:id="137"/>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637613">
        <w:t xml:space="preserve">Figure </w:t>
      </w:r>
      <w:r w:rsidR="00637613">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5A3C55"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40D6ABC4" w:rsidR="000F770D" w:rsidRDefault="000F770D"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9</w:t>
            </w:r>
            <w:r w:rsidR="005A3C55">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61F14295"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637613">
        <w:t xml:space="preserve">Figure </w:t>
      </w:r>
      <w:r w:rsidR="00637613">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7E6C68" w14:textId="04F53B8C" w:rsidR="00C44B75" w:rsidRPr="00B55AFC" w:rsidRDefault="00C44B75" w:rsidP="0044496C">
                            <w:pPr>
                              <w:pStyle w:val="Caption"/>
                              <w:rPr>
                                <w:noProof/>
                                <w:sz w:val="22"/>
                                <w:szCs w:val="22"/>
                              </w:rPr>
                            </w:pPr>
                            <w:bookmarkStart w:id="138" w:name="_Ref312408698"/>
                            <w:r>
                              <w:t xml:space="preserve">Figure </w:t>
                            </w:r>
                            <w:r>
                              <w:fldChar w:fldCharType="begin"/>
                            </w:r>
                            <w:r>
                              <w:instrText xml:space="preserve"> SEQ Figure \* ARABIC </w:instrText>
                            </w:r>
                            <w:r>
                              <w:fldChar w:fldCharType="separate"/>
                            </w:r>
                            <w:r w:rsidR="00637613">
                              <w:rPr>
                                <w:noProof/>
                              </w:rPr>
                              <w:t>38</w:t>
                            </w:r>
                            <w:r>
                              <w:rPr>
                                <w:noProof/>
                              </w:rPr>
                              <w:fldChar w:fldCharType="end"/>
                            </w:r>
                            <w:bookmarkEnd w:id="138"/>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04F53B8C" w:rsidR="00C44B75" w:rsidRPr="00B55AFC" w:rsidRDefault="00C44B75" w:rsidP="0044496C">
                      <w:pPr>
                        <w:pStyle w:val="Caption"/>
                        <w:rPr>
                          <w:noProof/>
                          <w:sz w:val="22"/>
                          <w:szCs w:val="22"/>
                        </w:rPr>
                      </w:pPr>
                      <w:bookmarkStart w:id="139" w:name="_Ref312408698"/>
                      <w:r>
                        <w:t xml:space="preserve">Figure </w:t>
                      </w:r>
                      <w:r>
                        <w:fldChar w:fldCharType="begin"/>
                      </w:r>
                      <w:r>
                        <w:instrText xml:space="preserve"> SEQ Figure \* ARABIC </w:instrText>
                      </w:r>
                      <w:r>
                        <w:fldChar w:fldCharType="separate"/>
                      </w:r>
                      <w:r w:rsidR="00637613">
                        <w:rPr>
                          <w:noProof/>
                        </w:rPr>
                        <w:t>38</w:t>
                      </w:r>
                      <w:r>
                        <w:rPr>
                          <w:noProof/>
                        </w:rPr>
                        <w:fldChar w:fldCharType="end"/>
                      </w:r>
                      <w:bookmarkEnd w:id="139"/>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08C2BA21"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637613">
        <w:t xml:space="preserve">Figure </w:t>
      </w:r>
      <w:r w:rsidR="00637613">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4436E267"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637613">
        <w:t xml:space="preserve">Figure </w:t>
      </w:r>
      <w:r w:rsidR="00637613">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FE6BD6" w14:textId="1C5740AE" w:rsidR="00C44B75" w:rsidRPr="002F7543" w:rsidRDefault="00C44B75" w:rsidP="00731285">
                            <w:pPr>
                              <w:pStyle w:val="Caption"/>
                              <w:rPr>
                                <w:noProof/>
                                <w:sz w:val="22"/>
                                <w:szCs w:val="22"/>
                              </w:rPr>
                            </w:pPr>
                            <w:bookmarkStart w:id="140" w:name="_Ref312413819"/>
                            <w:r>
                              <w:t xml:space="preserve">Figure </w:t>
                            </w:r>
                            <w:r>
                              <w:fldChar w:fldCharType="begin"/>
                            </w:r>
                            <w:r>
                              <w:instrText xml:space="preserve"> SEQ Figure \* ARABIC </w:instrText>
                            </w:r>
                            <w:r>
                              <w:fldChar w:fldCharType="separate"/>
                            </w:r>
                            <w:r w:rsidR="00637613">
                              <w:rPr>
                                <w:noProof/>
                              </w:rPr>
                              <w:t>39</w:t>
                            </w:r>
                            <w:r>
                              <w:rPr>
                                <w:noProof/>
                              </w:rPr>
                              <w:fldChar w:fldCharType="end"/>
                            </w:r>
                            <w:bookmarkEnd w:id="140"/>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1C5740AE" w:rsidR="00C44B75" w:rsidRPr="002F7543" w:rsidRDefault="00C44B75" w:rsidP="00731285">
                      <w:pPr>
                        <w:pStyle w:val="Caption"/>
                        <w:rPr>
                          <w:noProof/>
                          <w:sz w:val="22"/>
                          <w:szCs w:val="22"/>
                        </w:rPr>
                      </w:pPr>
                      <w:bookmarkStart w:id="141" w:name="_Ref312413819"/>
                      <w:r>
                        <w:t xml:space="preserve">Figure </w:t>
                      </w:r>
                      <w:r>
                        <w:fldChar w:fldCharType="begin"/>
                      </w:r>
                      <w:r>
                        <w:instrText xml:space="preserve"> SEQ Figure \* ARABIC </w:instrText>
                      </w:r>
                      <w:r>
                        <w:fldChar w:fldCharType="separate"/>
                      </w:r>
                      <w:r w:rsidR="00637613">
                        <w:rPr>
                          <w:noProof/>
                        </w:rPr>
                        <w:t>39</w:t>
                      </w:r>
                      <w:r>
                        <w:rPr>
                          <w:noProof/>
                        </w:rPr>
                        <w:fldChar w:fldCharType="end"/>
                      </w:r>
                      <w:bookmarkEnd w:id="141"/>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2" w:name="_Ref505087088"/>
      <w:bookmarkStart w:id="143" w:name="_Toc514749686"/>
      <w:r>
        <w:t>Microwave studio model (G. Romanov)</w:t>
      </w:r>
      <w:bookmarkEnd w:id="142"/>
      <w:bookmarkEnd w:id="143"/>
    </w:p>
    <w:p w14:paraId="007E5248" w14:textId="79369A1C"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637613">
        <w:t xml:space="preserve">Figure </w:t>
      </w:r>
      <w:r w:rsidR="00637613">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637613">
        <w:t xml:space="preserve">Table </w:t>
      </w:r>
      <w:r w:rsidR="00637613">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637613">
        <w:t xml:space="preserve">Figure </w:t>
      </w:r>
      <w:r w:rsidR="00637613">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05191C99"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637613">
              <w:t xml:space="preserve">Figure </w:t>
            </w:r>
            <w:r w:rsidR="00637613">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0F1E8D32"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637613">
              <w:t xml:space="preserve">Figure </w:t>
            </w:r>
            <w:r w:rsidR="00637613">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002E3F97"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637613">
              <w:t xml:space="preserve">Figure </w:t>
            </w:r>
            <w:r w:rsidR="00637613">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70DDF7E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637613">
              <w:t xml:space="preserve">Figure </w:t>
            </w:r>
            <w:r w:rsidR="00637613">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475882E3" w:rsidR="00C871FE" w:rsidRPr="00C871FE" w:rsidRDefault="00274D58" w:rsidP="00C871FE">
      <w:pPr>
        <w:pStyle w:val="Caption"/>
      </w:pPr>
      <w:bookmarkStart w:id="144" w:name="_Ref377305820"/>
      <w:r>
        <w:t xml:space="preserve">Table </w:t>
      </w:r>
      <w:r w:rsidR="008B3B42">
        <w:fldChar w:fldCharType="begin"/>
      </w:r>
      <w:r w:rsidR="008B3B42">
        <w:instrText xml:space="preserve"> SEQ Table \* ARABIC </w:instrText>
      </w:r>
      <w:r w:rsidR="008B3B42">
        <w:fldChar w:fldCharType="separate"/>
      </w:r>
      <w:r w:rsidR="00637613">
        <w:rPr>
          <w:noProof/>
        </w:rPr>
        <w:t>4</w:t>
      </w:r>
      <w:r w:rsidR="008B3B42">
        <w:rPr>
          <w:noProof/>
        </w:rPr>
        <w:fldChar w:fldCharType="end"/>
      </w:r>
      <w:bookmarkEnd w:id="144"/>
      <w:r>
        <w:t>: The dimensions of th</w:t>
      </w:r>
      <w:r w:rsidR="00C871FE">
        <w:t>e HOM cavity after optimization</w:t>
      </w:r>
    </w:p>
    <w:p w14:paraId="2F069F87" w14:textId="524F4AB2"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535B1" w14:textId="78FDF5D4" w:rsidR="00C44B75" w:rsidRPr="005A3E1A" w:rsidRDefault="00C44B75" w:rsidP="0024293C">
                            <w:pPr>
                              <w:pStyle w:val="Caption"/>
                              <w:rPr>
                                <w:noProof/>
                                <w:sz w:val="22"/>
                                <w:szCs w:val="22"/>
                              </w:rPr>
                            </w:pPr>
                            <w:bookmarkStart w:id="145" w:name="_Ref377305735"/>
                            <w:r>
                              <w:t xml:space="preserve">Figure </w:t>
                            </w:r>
                            <w:r>
                              <w:fldChar w:fldCharType="begin"/>
                            </w:r>
                            <w:r>
                              <w:instrText xml:space="preserve"> SEQ Figure \* ARABIC </w:instrText>
                            </w:r>
                            <w:r>
                              <w:fldChar w:fldCharType="separate"/>
                            </w:r>
                            <w:r w:rsidR="00637613">
                              <w:rPr>
                                <w:noProof/>
                              </w:rPr>
                              <w:t>40</w:t>
                            </w:r>
                            <w:r>
                              <w:rPr>
                                <w:noProof/>
                              </w:rPr>
                              <w:fldChar w:fldCharType="end"/>
                            </w:r>
                            <w:bookmarkEnd w:id="145"/>
                            <w:r>
                              <w:t xml:space="preserve">: The HOM cavity is attached to the gap end of the cavity. The parameters shown in </w:t>
                            </w:r>
                            <w:r>
                              <w:fldChar w:fldCharType="begin"/>
                            </w:r>
                            <w:r>
                              <w:instrText xml:space="preserve"> REF _Ref377305820 \h </w:instrText>
                            </w:r>
                            <w:r>
                              <w:fldChar w:fldCharType="separate"/>
                            </w:r>
                            <w:r w:rsidR="00637613">
                              <w:t xml:space="preserve">Table </w:t>
                            </w:r>
                            <w:r w:rsidR="00637613">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78FDF5D4" w:rsidR="00C44B75" w:rsidRPr="005A3E1A" w:rsidRDefault="00C44B75" w:rsidP="0024293C">
                      <w:pPr>
                        <w:pStyle w:val="Caption"/>
                        <w:rPr>
                          <w:noProof/>
                          <w:sz w:val="22"/>
                          <w:szCs w:val="22"/>
                        </w:rPr>
                      </w:pPr>
                      <w:bookmarkStart w:id="146" w:name="_Ref377305735"/>
                      <w:r>
                        <w:t xml:space="preserve">Figure </w:t>
                      </w:r>
                      <w:r>
                        <w:fldChar w:fldCharType="begin"/>
                      </w:r>
                      <w:r>
                        <w:instrText xml:space="preserve"> SEQ Figure \* ARABIC </w:instrText>
                      </w:r>
                      <w:r>
                        <w:fldChar w:fldCharType="separate"/>
                      </w:r>
                      <w:r w:rsidR="00637613">
                        <w:rPr>
                          <w:noProof/>
                        </w:rPr>
                        <w:t>40</w:t>
                      </w:r>
                      <w:r>
                        <w:rPr>
                          <w:noProof/>
                        </w:rPr>
                        <w:fldChar w:fldCharType="end"/>
                      </w:r>
                      <w:bookmarkEnd w:id="146"/>
                      <w:r>
                        <w:t xml:space="preserve">: The HOM cavity is attached to the gap end of the cavity. The parameters shown in </w:t>
                      </w:r>
                      <w:r>
                        <w:fldChar w:fldCharType="begin"/>
                      </w:r>
                      <w:r>
                        <w:instrText xml:space="preserve"> REF _Ref377305820 \h </w:instrText>
                      </w:r>
                      <w:r>
                        <w:fldChar w:fldCharType="separate"/>
                      </w:r>
                      <w:r w:rsidR="00637613">
                        <w:t xml:space="preserve">Table </w:t>
                      </w:r>
                      <w:r w:rsidR="00637613">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637613">
        <w:t xml:space="preserve">Figure </w:t>
      </w:r>
      <w:r w:rsidR="00637613">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2E596A38"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637613">
        <w:t xml:space="preserve">Figure </w:t>
      </w:r>
      <w:r w:rsidR="00637613">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637613">
        <w:t xml:space="preserve">Figure </w:t>
      </w:r>
      <w:r w:rsidR="00637613">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E134DC" w14:textId="4E85496A" w:rsidR="00C44B75" w:rsidRPr="0058273A" w:rsidRDefault="00C44B75" w:rsidP="00243453">
                            <w:pPr>
                              <w:pStyle w:val="Caption"/>
                              <w:rPr>
                                <w:noProof/>
                                <w:sz w:val="22"/>
                                <w:szCs w:val="22"/>
                              </w:rPr>
                            </w:pPr>
                            <w:bookmarkStart w:id="147" w:name="_Ref377367703"/>
                            <w:r>
                              <w:t xml:space="preserve">Figure </w:t>
                            </w:r>
                            <w:r>
                              <w:fldChar w:fldCharType="begin"/>
                            </w:r>
                            <w:r>
                              <w:instrText xml:space="preserve"> SEQ Figure \* ARABIC </w:instrText>
                            </w:r>
                            <w:r>
                              <w:fldChar w:fldCharType="separate"/>
                            </w:r>
                            <w:r w:rsidR="00637613">
                              <w:rPr>
                                <w:noProof/>
                              </w:rPr>
                              <w:t>41</w:t>
                            </w:r>
                            <w:r>
                              <w:rPr>
                                <w:noProof/>
                              </w:rPr>
                              <w:fldChar w:fldCharType="end"/>
                            </w:r>
                            <w:bookmarkEnd w:id="147"/>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4E85496A" w:rsidR="00C44B75" w:rsidRPr="0058273A" w:rsidRDefault="00C44B75" w:rsidP="00243453">
                      <w:pPr>
                        <w:pStyle w:val="Caption"/>
                        <w:rPr>
                          <w:noProof/>
                          <w:sz w:val="22"/>
                          <w:szCs w:val="22"/>
                        </w:rPr>
                      </w:pPr>
                      <w:bookmarkStart w:id="148" w:name="_Ref377367703"/>
                      <w:r>
                        <w:t xml:space="preserve">Figure </w:t>
                      </w:r>
                      <w:r>
                        <w:fldChar w:fldCharType="begin"/>
                      </w:r>
                      <w:r>
                        <w:instrText xml:space="preserve"> SEQ Figure \* ARABIC </w:instrText>
                      </w:r>
                      <w:r>
                        <w:fldChar w:fldCharType="separate"/>
                      </w:r>
                      <w:r w:rsidR="00637613">
                        <w:rPr>
                          <w:noProof/>
                        </w:rPr>
                        <w:t>41</w:t>
                      </w:r>
                      <w:r>
                        <w:rPr>
                          <w:noProof/>
                        </w:rPr>
                        <w:fldChar w:fldCharType="end"/>
                      </w:r>
                      <w:bookmarkEnd w:id="148"/>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A74C4D6" w14:textId="391444A9" w:rsidR="00C44B75" w:rsidRPr="0058273A" w:rsidRDefault="00C44B75" w:rsidP="00C4015A">
                            <w:pPr>
                              <w:pStyle w:val="Caption"/>
                              <w:rPr>
                                <w:noProof/>
                                <w:sz w:val="22"/>
                                <w:szCs w:val="22"/>
                              </w:rPr>
                            </w:pPr>
                            <w:bookmarkStart w:id="149" w:name="_Ref377365132"/>
                            <w:r>
                              <w:t xml:space="preserve">Figure </w:t>
                            </w:r>
                            <w:r>
                              <w:fldChar w:fldCharType="begin"/>
                            </w:r>
                            <w:r>
                              <w:instrText xml:space="preserve"> SEQ Figure \* ARABIC </w:instrText>
                            </w:r>
                            <w:r>
                              <w:fldChar w:fldCharType="separate"/>
                            </w:r>
                            <w:r w:rsidR="00637613">
                              <w:rPr>
                                <w:noProof/>
                              </w:rPr>
                              <w:t>42</w:t>
                            </w:r>
                            <w:r>
                              <w:rPr>
                                <w:noProof/>
                              </w:rPr>
                              <w:fldChar w:fldCharType="end"/>
                            </w:r>
                            <w:bookmarkEnd w:id="149"/>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391444A9" w:rsidR="00C44B75" w:rsidRPr="0058273A" w:rsidRDefault="00C44B75" w:rsidP="00C4015A">
                      <w:pPr>
                        <w:pStyle w:val="Caption"/>
                        <w:rPr>
                          <w:noProof/>
                          <w:sz w:val="22"/>
                          <w:szCs w:val="22"/>
                        </w:rPr>
                      </w:pPr>
                      <w:bookmarkStart w:id="150" w:name="_Ref377365132"/>
                      <w:r>
                        <w:t xml:space="preserve">Figure </w:t>
                      </w:r>
                      <w:r>
                        <w:fldChar w:fldCharType="begin"/>
                      </w:r>
                      <w:r>
                        <w:instrText xml:space="preserve"> SEQ Figure \* ARABIC </w:instrText>
                      </w:r>
                      <w:r>
                        <w:fldChar w:fldCharType="separate"/>
                      </w:r>
                      <w:r w:rsidR="00637613">
                        <w:rPr>
                          <w:noProof/>
                        </w:rPr>
                        <w:t>42</w:t>
                      </w:r>
                      <w:r>
                        <w:rPr>
                          <w:noProof/>
                        </w:rPr>
                        <w:fldChar w:fldCharType="end"/>
                      </w:r>
                      <w:bookmarkEnd w:id="150"/>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7084824D"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756642" w14:textId="2D71C93C" w:rsidR="00C44B75" w:rsidRPr="00B46F66" w:rsidRDefault="00C44B75" w:rsidP="007D0A2A">
                            <w:pPr>
                              <w:pStyle w:val="Caption"/>
                              <w:rPr>
                                <w:noProof/>
                                <w:sz w:val="22"/>
                                <w:szCs w:val="22"/>
                              </w:rPr>
                            </w:pPr>
                            <w:bookmarkStart w:id="151" w:name="_Ref377368547"/>
                            <w:r>
                              <w:t xml:space="preserve">Figure </w:t>
                            </w:r>
                            <w:r>
                              <w:fldChar w:fldCharType="begin"/>
                            </w:r>
                            <w:r>
                              <w:instrText xml:space="preserve"> SEQ Figure \* ARABIC </w:instrText>
                            </w:r>
                            <w:r>
                              <w:fldChar w:fldCharType="separate"/>
                            </w:r>
                            <w:r w:rsidR="00637613">
                              <w:rPr>
                                <w:noProof/>
                              </w:rPr>
                              <w:t>43</w:t>
                            </w:r>
                            <w:r>
                              <w:rPr>
                                <w:noProof/>
                              </w:rPr>
                              <w:fldChar w:fldCharType="end"/>
                            </w:r>
                            <w:bookmarkEnd w:id="151"/>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637613">
                              <w:t>6.2.4</w:t>
                            </w:r>
                            <w:r>
                              <w:fldChar w:fldCharType="end"/>
                            </w:r>
                            <w:r>
                              <w:t>.</w:t>
                            </w:r>
                          </w:p>
                          <w:p w14:paraId="2B921746" w14:textId="5ACECF3C" w:rsidR="00C44B75" w:rsidRPr="00712106" w:rsidRDefault="00C44B75"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2D71C93C" w:rsidR="00C44B75" w:rsidRPr="00B46F66" w:rsidRDefault="00C44B75" w:rsidP="007D0A2A">
                      <w:pPr>
                        <w:pStyle w:val="Caption"/>
                        <w:rPr>
                          <w:noProof/>
                          <w:sz w:val="22"/>
                          <w:szCs w:val="22"/>
                        </w:rPr>
                      </w:pPr>
                      <w:bookmarkStart w:id="152" w:name="_Ref377368547"/>
                      <w:r>
                        <w:t xml:space="preserve">Figure </w:t>
                      </w:r>
                      <w:r>
                        <w:fldChar w:fldCharType="begin"/>
                      </w:r>
                      <w:r>
                        <w:instrText xml:space="preserve"> SEQ Figure \* ARABIC </w:instrText>
                      </w:r>
                      <w:r>
                        <w:fldChar w:fldCharType="separate"/>
                      </w:r>
                      <w:r w:rsidR="00637613">
                        <w:rPr>
                          <w:noProof/>
                        </w:rPr>
                        <w:t>43</w:t>
                      </w:r>
                      <w:r>
                        <w:rPr>
                          <w:noProof/>
                        </w:rPr>
                        <w:fldChar w:fldCharType="end"/>
                      </w:r>
                      <w:bookmarkEnd w:id="152"/>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637613">
                        <w:t>6.2.4</w:t>
                      </w:r>
                      <w:r>
                        <w:fldChar w:fldCharType="end"/>
                      </w:r>
                      <w:r>
                        <w:t>.</w:t>
                      </w:r>
                    </w:p>
                    <w:p w14:paraId="2B921746" w14:textId="5ACECF3C" w:rsidR="00C44B75" w:rsidRPr="00712106" w:rsidRDefault="00C44B75"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03F3F17F" w:rsidR="00C44B75" w:rsidRPr="00B46F66" w:rsidRDefault="00C44B75" w:rsidP="004043C6">
                            <w:pPr>
                              <w:pStyle w:val="Caption"/>
                              <w:rPr>
                                <w:noProof/>
                                <w:sz w:val="22"/>
                                <w:szCs w:val="22"/>
                              </w:rPr>
                            </w:pPr>
                            <w:bookmarkStart w:id="153" w:name="_Ref505067097"/>
                            <w:r>
                              <w:t xml:space="preserve">Figure </w:t>
                            </w:r>
                            <w:r>
                              <w:fldChar w:fldCharType="begin"/>
                            </w:r>
                            <w:r>
                              <w:instrText xml:space="preserve"> SEQ Figure \* ARABIC </w:instrText>
                            </w:r>
                            <w:r>
                              <w:fldChar w:fldCharType="separate"/>
                            </w:r>
                            <w:r w:rsidR="00637613">
                              <w:rPr>
                                <w:noProof/>
                              </w:rPr>
                              <w:t>44</w:t>
                            </w:r>
                            <w:r>
                              <w:rPr>
                                <w:noProof/>
                              </w:rPr>
                              <w:fldChar w:fldCharType="end"/>
                            </w:r>
                            <w:bookmarkEnd w:id="153"/>
                            <w:r>
                              <w:t>: The location of the four damping resistors used in the CST model. These four resistors are effectively in parallel.</w:t>
                            </w:r>
                          </w:p>
                          <w:p w14:paraId="7DB27AAB" w14:textId="1BCF4949" w:rsidR="00C44B75" w:rsidRPr="00750FBA" w:rsidRDefault="00C44B75"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03F3F17F" w:rsidR="00C44B75" w:rsidRPr="00B46F66" w:rsidRDefault="00C44B75" w:rsidP="004043C6">
                      <w:pPr>
                        <w:pStyle w:val="Caption"/>
                        <w:rPr>
                          <w:noProof/>
                          <w:sz w:val="22"/>
                          <w:szCs w:val="22"/>
                        </w:rPr>
                      </w:pPr>
                      <w:bookmarkStart w:id="154" w:name="_Ref505067097"/>
                      <w:r>
                        <w:t xml:space="preserve">Figure </w:t>
                      </w:r>
                      <w:r>
                        <w:fldChar w:fldCharType="begin"/>
                      </w:r>
                      <w:r>
                        <w:instrText xml:space="preserve"> SEQ Figure \* ARABIC </w:instrText>
                      </w:r>
                      <w:r>
                        <w:fldChar w:fldCharType="separate"/>
                      </w:r>
                      <w:r w:rsidR="00637613">
                        <w:rPr>
                          <w:noProof/>
                        </w:rPr>
                        <w:t>44</w:t>
                      </w:r>
                      <w:r>
                        <w:rPr>
                          <w:noProof/>
                        </w:rPr>
                        <w:fldChar w:fldCharType="end"/>
                      </w:r>
                      <w:bookmarkEnd w:id="154"/>
                      <w:r>
                        <w:t>: The location of the four damping resistors used in the CST model. These four resistors are effectively in parallel.</w:t>
                      </w:r>
                    </w:p>
                    <w:p w14:paraId="7DB27AAB" w14:textId="1BCF4949" w:rsidR="00C44B75" w:rsidRPr="00750FBA" w:rsidRDefault="00C44B75"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637613">
        <w:t xml:space="preserve">Figure </w:t>
      </w:r>
      <w:r w:rsidR="00637613">
        <w:rPr>
          <w:noProof/>
        </w:rPr>
        <w:t>44</w:t>
      </w:r>
      <w:r w:rsidR="003F75A4">
        <w:fldChar w:fldCharType="end"/>
      </w:r>
      <w:r w:rsidR="0098527F">
        <w:t>), the shunt impedance of HOM 2 at injection is re</w:t>
      </w:r>
      <w:r w:rsidR="00D66AE2">
        <w:t xml:space="preserve">duced </w:t>
      </w:r>
      <w:r w:rsidR="00F83105">
        <w:t>from 150 k</w:t>
      </w:r>
      <w:r w:rsidR="00F83105">
        <w:rPr>
          <w:rFonts w:ascii="Palatino Linotype" w:hAnsi="Palatino Linotype"/>
        </w:rPr>
        <w:t>Ω</w:t>
      </w:r>
      <w:r w:rsidR="00F07157">
        <w:rPr>
          <w:rFonts w:ascii="Palatino Linotype" w:hAnsi="Palatino Linotype"/>
        </w:rPr>
        <w:t xml:space="preserve"> (</w:t>
      </w:r>
      <w:r w:rsidR="003B3A95">
        <w:rPr>
          <w:rFonts w:ascii="Palatino Linotype" w:hAnsi="Palatino Linotype"/>
        </w:rPr>
        <w:t>without</w:t>
      </w:r>
      <w:r w:rsidR="00F07157">
        <w:rPr>
          <w:rFonts w:ascii="Palatino Linotype" w:hAnsi="Palatino Linotype"/>
        </w:rPr>
        <w:t xml:space="preserve"> </w:t>
      </w:r>
      <w:r w:rsidR="003618E0">
        <w:rPr>
          <w:rFonts w:ascii="Palatino Linotype" w:hAnsi="Palatino Linotype"/>
        </w:rPr>
        <w:t>damper</w:t>
      </w:r>
      <w:r w:rsidR="00B45D03">
        <w:rPr>
          <w:rFonts w:ascii="Palatino Linotype" w:hAnsi="Palatino Linotype"/>
        </w:rPr>
        <w:t xml:space="preserve"> resistors</w:t>
      </w:r>
      <w:r w:rsidR="00F07157">
        <w:rPr>
          <w:rFonts w:ascii="Palatino Linotype" w:hAnsi="Palatino Linotype"/>
        </w:rPr>
        <w:t>)</w:t>
      </w:r>
      <w:r w:rsidR="00F83105">
        <w:t xml:space="preserve"> to 2 k</w:t>
      </w:r>
      <w:r w:rsidR="00F83105">
        <w:rPr>
          <w:rFonts w:ascii="Palatino Linotype" w:hAnsi="Palatino Linotype"/>
        </w:rPr>
        <w:t>Ω</w:t>
      </w:r>
      <w:r w:rsidR="00F83105">
        <w:t xml:space="preserve"> </w:t>
      </w:r>
      <w:r w:rsidR="00F6224D">
        <w:t xml:space="preserve">while the fundamental is increased </w:t>
      </w:r>
      <w:r w:rsidR="007720FC">
        <w:t>from 9</w:t>
      </w:r>
      <w:r w:rsidR="002112F8">
        <w:t>3</w:t>
      </w:r>
      <w:r w:rsidR="00F61E73">
        <w:t xml:space="preserve"> k</w:t>
      </w:r>
      <w:r w:rsidR="00F61E73">
        <w:rPr>
          <w:rFonts w:ascii="Palatino Linotype" w:hAnsi="Palatino Linotype"/>
        </w:rPr>
        <w:t>Ω</w:t>
      </w:r>
      <w:r w:rsidR="007967B2">
        <w:rPr>
          <w:rFonts w:ascii="Palatino Linotype" w:hAnsi="Palatino Linotype"/>
        </w:rPr>
        <w:t xml:space="preserve"> </w:t>
      </w:r>
      <w:r w:rsidR="00DE4E50">
        <w:rPr>
          <w:rFonts w:ascii="Palatino Linotype" w:hAnsi="Palatino Linotype"/>
        </w:rPr>
        <w:t xml:space="preserve">at 76 MHz </w:t>
      </w:r>
      <w:r w:rsidR="007967B2">
        <w:rPr>
          <w:rFonts w:ascii="Palatino Linotype" w:hAnsi="Palatino Linotype"/>
        </w:rPr>
        <w:t xml:space="preserve">(See </w:t>
      </w:r>
      <w:r w:rsidR="007967B2">
        <w:rPr>
          <w:rFonts w:ascii="Palatino Linotype" w:hAnsi="Palatino Linotype"/>
        </w:rPr>
        <w:fldChar w:fldCharType="begin"/>
      </w:r>
      <w:r w:rsidR="007967B2">
        <w:rPr>
          <w:rFonts w:ascii="Palatino Linotype" w:hAnsi="Palatino Linotype"/>
        </w:rPr>
        <w:instrText xml:space="preserve"> REF _Ref505695115 \h </w:instrText>
      </w:r>
      <w:r w:rsidR="007967B2">
        <w:rPr>
          <w:rFonts w:ascii="Palatino Linotype" w:hAnsi="Palatino Linotype"/>
        </w:rPr>
      </w:r>
      <w:r w:rsidR="007967B2">
        <w:rPr>
          <w:rFonts w:ascii="Palatino Linotype" w:hAnsi="Palatino Linotype"/>
        </w:rPr>
        <w:fldChar w:fldCharType="separate"/>
      </w:r>
      <w:r w:rsidR="00637613">
        <w:t xml:space="preserve">Figure </w:t>
      </w:r>
      <w:r w:rsidR="00637613">
        <w:rPr>
          <w:noProof/>
        </w:rPr>
        <w:t>34</w:t>
      </w:r>
      <w:r w:rsidR="007967B2">
        <w:rPr>
          <w:rFonts w:ascii="Palatino Linotype" w:hAnsi="Palatino Linotype"/>
        </w:rPr>
        <w:fldChar w:fldCharType="end"/>
      </w:r>
      <w:r w:rsidR="007967B2">
        <w:rPr>
          <w:rFonts w:ascii="Palatino Linotype" w:hAnsi="Palatino Linotype"/>
        </w:rPr>
        <w:t>)</w:t>
      </w:r>
      <w:r w:rsidR="00F43F3F">
        <w:t xml:space="preserve"> to 12</w:t>
      </w:r>
      <w:r w:rsidR="007720FC">
        <w:t>0</w:t>
      </w:r>
      <w:r w:rsidR="00F61E73">
        <w:t xml:space="preserve"> k</w:t>
      </w:r>
      <w:r w:rsidR="00F61E73">
        <w:rPr>
          <w:rFonts w:ascii="Palatino Linotype" w:hAnsi="Palatino Linotype"/>
        </w:rPr>
        <w:t>Ω</w:t>
      </w:r>
      <w:r w:rsidR="00F6224D">
        <w:t>. See</w:t>
      </w:r>
      <w:r w:rsidR="006A6109">
        <w:t xml:space="preserve"> </w:t>
      </w:r>
      <w:r w:rsidR="00DD1A71">
        <w:fldChar w:fldCharType="begin"/>
      </w:r>
      <w:r w:rsidR="00DD1A71">
        <w:instrText xml:space="preserve"> REF _Ref377376644 \h </w:instrText>
      </w:r>
      <w:r w:rsidR="00DD1A71">
        <w:fldChar w:fldCharType="separate"/>
      </w:r>
      <w:r w:rsidR="00637613">
        <w:t xml:space="preserve">Figure </w:t>
      </w:r>
      <w:r w:rsidR="00637613">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637613">
        <w:t xml:space="preserve">Figure </w:t>
      </w:r>
      <w:r w:rsidR="00637613">
        <w:rPr>
          <w:noProof/>
        </w:rPr>
        <w:t>46</w:t>
      </w:r>
      <w:r w:rsidR="00DD1A71">
        <w:fldChar w:fldCharType="end"/>
      </w:r>
      <w:r w:rsidR="00DD1A71">
        <w:t>.</w:t>
      </w:r>
    </w:p>
    <w:p w14:paraId="7CCC6C79" w14:textId="55048CAE" w:rsidR="00B62D7A" w:rsidRDefault="00E9553A">
      <w:pPr>
        <w:spacing w:before="0" w:after="200"/>
        <w:ind w:firstLine="0"/>
      </w:pPr>
      <w:r>
        <w:rPr>
          <w:noProof/>
        </w:rPr>
        <w:lastRenderedPageBreak/>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24B5AF" w14:textId="5B091A00" w:rsidR="00C44B75" w:rsidRPr="00B52BB6" w:rsidRDefault="00C44B75" w:rsidP="0028704B">
                            <w:pPr>
                              <w:pStyle w:val="Caption"/>
                              <w:rPr>
                                <w:noProof/>
                                <w:sz w:val="22"/>
                                <w:szCs w:val="22"/>
                              </w:rPr>
                            </w:pPr>
                            <w:bookmarkStart w:id="155" w:name="_Ref377376644"/>
                            <w:r>
                              <w:t xml:space="preserve">Figure </w:t>
                            </w:r>
                            <w:r>
                              <w:fldChar w:fldCharType="begin"/>
                            </w:r>
                            <w:r>
                              <w:instrText xml:space="preserve"> SEQ Figure \* ARABIC </w:instrText>
                            </w:r>
                            <w:r>
                              <w:fldChar w:fldCharType="separate"/>
                            </w:r>
                            <w:r w:rsidR="00637613">
                              <w:rPr>
                                <w:noProof/>
                              </w:rPr>
                              <w:t>45</w:t>
                            </w:r>
                            <w:r>
                              <w:rPr>
                                <w:noProof/>
                              </w:rPr>
                              <w:fldChar w:fldCharType="end"/>
                            </w:r>
                            <w:bookmarkEnd w:id="155"/>
                            <w:r>
                              <w:t xml:space="preserve">: Optimizing the damping resistance.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5B091A00" w:rsidR="00C44B75" w:rsidRPr="00B52BB6" w:rsidRDefault="00C44B75" w:rsidP="0028704B">
                      <w:pPr>
                        <w:pStyle w:val="Caption"/>
                        <w:rPr>
                          <w:noProof/>
                          <w:sz w:val="22"/>
                          <w:szCs w:val="22"/>
                        </w:rPr>
                      </w:pPr>
                      <w:bookmarkStart w:id="156" w:name="_Ref377376644"/>
                      <w:r>
                        <w:t xml:space="preserve">Figure </w:t>
                      </w:r>
                      <w:r>
                        <w:fldChar w:fldCharType="begin"/>
                      </w:r>
                      <w:r>
                        <w:instrText xml:space="preserve"> SEQ Figure \* ARABIC </w:instrText>
                      </w:r>
                      <w:r>
                        <w:fldChar w:fldCharType="separate"/>
                      </w:r>
                      <w:r w:rsidR="00637613">
                        <w:rPr>
                          <w:noProof/>
                        </w:rPr>
                        <w:t>45</w:t>
                      </w:r>
                      <w:r>
                        <w:rPr>
                          <w:noProof/>
                        </w:rPr>
                        <w:fldChar w:fldCharType="end"/>
                      </w:r>
                      <w:bookmarkEnd w:id="156"/>
                      <w:r>
                        <w:t xml:space="preserve">: Optimizing the damping resistance. </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EBF8389" w14:textId="2F965C55" w:rsidR="00C44B75" w:rsidRPr="00F2219F" w:rsidRDefault="00C44B75" w:rsidP="0028704B">
                            <w:pPr>
                              <w:pStyle w:val="Caption"/>
                              <w:rPr>
                                <w:noProof/>
                                <w:sz w:val="22"/>
                                <w:szCs w:val="22"/>
                              </w:rPr>
                            </w:pPr>
                            <w:bookmarkStart w:id="157" w:name="_Ref377376662"/>
                            <w:r>
                              <w:t xml:space="preserve">Figure </w:t>
                            </w:r>
                            <w:r>
                              <w:fldChar w:fldCharType="begin"/>
                            </w:r>
                            <w:r>
                              <w:instrText xml:space="preserve"> SEQ Figure \* ARABIC </w:instrText>
                            </w:r>
                            <w:r>
                              <w:fldChar w:fldCharType="separate"/>
                            </w:r>
                            <w:r w:rsidR="00637613">
                              <w:rPr>
                                <w:noProof/>
                              </w:rPr>
                              <w:t>46</w:t>
                            </w:r>
                            <w:r>
                              <w:rPr>
                                <w:noProof/>
                              </w:rPr>
                              <w:fldChar w:fldCharType="end"/>
                            </w:r>
                            <w:bookmarkEnd w:id="157"/>
                            <w:r>
                              <w:t xml:space="preserve">: The behavior of HOM 2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2F965C55" w:rsidR="00C44B75" w:rsidRPr="00F2219F" w:rsidRDefault="00C44B75" w:rsidP="0028704B">
                      <w:pPr>
                        <w:pStyle w:val="Caption"/>
                        <w:rPr>
                          <w:noProof/>
                          <w:sz w:val="22"/>
                          <w:szCs w:val="22"/>
                        </w:rPr>
                      </w:pPr>
                      <w:bookmarkStart w:id="158" w:name="_Ref377376662"/>
                      <w:r>
                        <w:t xml:space="preserve">Figure </w:t>
                      </w:r>
                      <w:r>
                        <w:fldChar w:fldCharType="begin"/>
                      </w:r>
                      <w:r>
                        <w:instrText xml:space="preserve"> SEQ Figure \* ARABIC </w:instrText>
                      </w:r>
                      <w:r>
                        <w:fldChar w:fldCharType="separate"/>
                      </w:r>
                      <w:r w:rsidR="00637613">
                        <w:rPr>
                          <w:noProof/>
                        </w:rPr>
                        <w:t>46</w:t>
                      </w:r>
                      <w:r>
                        <w:rPr>
                          <w:noProof/>
                        </w:rPr>
                        <w:fldChar w:fldCharType="end"/>
                      </w:r>
                      <w:bookmarkEnd w:id="158"/>
                      <w:r>
                        <w:t xml:space="preserve">: The behavior of HOM 2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7505B6">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1690724B" w:rsidR="0035753E" w:rsidRPr="001301F3" w:rsidRDefault="000B0ED5" w:rsidP="001301F3">
            <w:pPr>
              <w:jc w:val="center"/>
              <w:rPr>
                <w:sz w:val="18"/>
              </w:rPr>
            </w:pPr>
            <w:r>
              <w:rPr>
                <w:sz w:val="18"/>
              </w:rPr>
              <w:t>2</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25614AC9" w:rsidR="0035753E" w:rsidRPr="001301F3" w:rsidRDefault="000B0ED5" w:rsidP="001301F3">
            <w:pPr>
              <w:jc w:val="center"/>
              <w:rPr>
                <w:sz w:val="18"/>
              </w:rPr>
            </w:pPr>
            <w:r>
              <w:rPr>
                <w:sz w:val="18"/>
              </w:rPr>
              <w:t>3</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256050A0" w:rsidR="0035753E" w:rsidRPr="001301F3" w:rsidRDefault="000B0ED5" w:rsidP="001301F3">
            <w:pPr>
              <w:jc w:val="center"/>
              <w:rPr>
                <w:sz w:val="18"/>
              </w:rPr>
            </w:pPr>
            <w:r>
              <w:rPr>
                <w:sz w:val="18"/>
              </w:rPr>
              <w:t>5</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EC42A38" w:rsidR="003255C0" w:rsidRPr="001301F3" w:rsidRDefault="000B0ED5" w:rsidP="001301F3">
            <w:pPr>
              <w:jc w:val="center"/>
              <w:rPr>
                <w:sz w:val="18"/>
              </w:rPr>
            </w:pPr>
            <w:r>
              <w:rPr>
                <w:sz w:val="18"/>
              </w:rPr>
              <w:t>10</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11F7768A" w:rsidR="00992F45" w:rsidRDefault="00992F45">
      <w:pPr>
        <w:pStyle w:val="Caption"/>
      </w:pPr>
      <w:bookmarkStart w:id="159" w:name="_Ref508718123"/>
      <w:r>
        <w:t xml:space="preserve">Table </w:t>
      </w:r>
      <w:r w:rsidR="008B3B42">
        <w:fldChar w:fldCharType="begin"/>
      </w:r>
      <w:r w:rsidR="008B3B42">
        <w:instrText xml:space="preserve"> SEQ Table \* ARABIC </w:instrText>
      </w:r>
      <w:r w:rsidR="008B3B42">
        <w:fldChar w:fldCharType="separate"/>
      </w:r>
      <w:r w:rsidR="00637613">
        <w:rPr>
          <w:noProof/>
        </w:rPr>
        <w:t>5</w:t>
      </w:r>
      <w:r w:rsidR="008B3B42">
        <w:rPr>
          <w:noProof/>
        </w:rPr>
        <w:fldChar w:fldCharType="end"/>
      </w:r>
      <w:bookmarkEnd w:id="159"/>
      <w:r>
        <w:t>: Some modes and their properties before and after</w:t>
      </w:r>
      <w:r w:rsidR="00786FB9">
        <w:t xml:space="preserve"> the addition of the HOM cavity without damping resistance for </w:t>
      </w:r>
      <w:r w:rsidR="00055A54" w:rsidRPr="00055A54">
        <w:t>μ</w:t>
      </w:r>
      <w:r w:rsidR="00786FB9">
        <w:t>=4.</w:t>
      </w:r>
    </w:p>
    <w:p w14:paraId="4097FF31" w14:textId="5FE400B7" w:rsidR="003942D9" w:rsidRDefault="003942D9" w:rsidP="0035753E">
      <w:pPr>
        <w:spacing w:before="0" w:after="200"/>
        <w:ind w:firstLine="0"/>
      </w:pPr>
      <w:r>
        <w:br w:type="page"/>
      </w:r>
    </w:p>
    <w:p w14:paraId="1D368D77" w14:textId="033D48F9" w:rsidR="006B33B3" w:rsidRDefault="006B33B3" w:rsidP="006B33B3">
      <w:pPr>
        <w:pStyle w:val="Heading2"/>
      </w:pPr>
      <w:bookmarkStart w:id="160" w:name="_Ref305758101"/>
      <w:bookmarkStart w:id="161" w:name="_Toc514749687"/>
      <w:r>
        <w:lastRenderedPageBreak/>
        <w:t>Y567</w:t>
      </w:r>
      <w:r w:rsidR="006C6E40">
        <w:t>B</w:t>
      </w:r>
      <w:r>
        <w:t xml:space="preserve"> load lines</w:t>
      </w:r>
      <w:bookmarkEnd w:id="160"/>
      <w:r w:rsidR="00193A54">
        <w:t xml:space="preserve"> (C.Y. Tan)</w:t>
      </w:r>
      <w:bookmarkEnd w:id="161"/>
    </w:p>
    <w:p w14:paraId="4BDBDA0C" w14:textId="5220CAEE"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6742F0" w:rsidRPr="006742F0">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7026EB01"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E5003A" w14:textId="64659F09" w:rsidR="00C44B75" w:rsidRPr="00C257E4" w:rsidRDefault="00C44B75" w:rsidP="0004427B">
                            <w:pPr>
                              <w:pStyle w:val="Caption"/>
                              <w:rPr>
                                <w:noProof/>
                                <w:sz w:val="22"/>
                                <w:szCs w:val="22"/>
                              </w:rPr>
                            </w:pPr>
                            <w:bookmarkStart w:id="162" w:name="_Ref312400576"/>
                            <w:r>
                              <w:t xml:space="preserve">Figure </w:t>
                            </w:r>
                            <w:r>
                              <w:fldChar w:fldCharType="begin"/>
                            </w:r>
                            <w:r>
                              <w:instrText xml:space="preserve"> SEQ Figure \* ARABIC </w:instrText>
                            </w:r>
                            <w:r>
                              <w:fldChar w:fldCharType="separate"/>
                            </w:r>
                            <w:r w:rsidR="00637613">
                              <w:rPr>
                                <w:noProof/>
                              </w:rPr>
                              <w:t>47</w:t>
                            </w:r>
                            <w:r>
                              <w:rPr>
                                <w:noProof/>
                              </w:rPr>
                              <w:fldChar w:fldCharType="end"/>
                            </w:r>
                            <w:bookmarkEnd w:id="162"/>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64659F09" w:rsidR="00C44B75" w:rsidRPr="00C257E4" w:rsidRDefault="00C44B75" w:rsidP="0004427B">
                      <w:pPr>
                        <w:pStyle w:val="Caption"/>
                        <w:rPr>
                          <w:noProof/>
                          <w:sz w:val="22"/>
                          <w:szCs w:val="22"/>
                        </w:rPr>
                      </w:pPr>
                      <w:bookmarkStart w:id="163" w:name="_Ref312400576"/>
                      <w:r>
                        <w:t xml:space="preserve">Figure </w:t>
                      </w:r>
                      <w:r>
                        <w:fldChar w:fldCharType="begin"/>
                      </w:r>
                      <w:r>
                        <w:instrText xml:space="preserve"> SEQ Figure \* ARABIC </w:instrText>
                      </w:r>
                      <w:r>
                        <w:fldChar w:fldCharType="separate"/>
                      </w:r>
                      <w:r w:rsidR="00637613">
                        <w:rPr>
                          <w:noProof/>
                        </w:rPr>
                        <w:t>47</w:t>
                      </w:r>
                      <w:r>
                        <w:rPr>
                          <w:noProof/>
                        </w:rPr>
                        <w:fldChar w:fldCharType="end"/>
                      </w:r>
                      <w:bookmarkEnd w:id="163"/>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637613">
        <w:t xml:space="preserve">Figure </w:t>
      </w:r>
      <w:r w:rsidR="00637613">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637613">
        <w:t xml:space="preserve">Figure </w:t>
      </w:r>
      <w:r w:rsidR="00637613">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637613">
        <w:t xml:space="preserve">Figure </w:t>
      </w:r>
      <w:r w:rsidR="00637613">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2BBACC22"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637613">
        <w:t xml:space="preserve">Figure </w:t>
      </w:r>
      <w:r w:rsidR="00637613">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637613">
        <w:t xml:space="preserve">Figure </w:t>
      </w:r>
      <w:r w:rsidR="00637613">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637613">
        <w:t xml:space="preserve">Figure </w:t>
      </w:r>
      <w:r w:rsidR="00637613">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637613">
        <w:t xml:space="preserve">Figure </w:t>
      </w:r>
      <w:r w:rsidR="00637613">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01973B" w14:textId="40D60B6B" w:rsidR="00C44B75" w:rsidRPr="00C257E4" w:rsidRDefault="00C44B75" w:rsidP="0004427B">
                            <w:pPr>
                              <w:pStyle w:val="Caption"/>
                              <w:rPr>
                                <w:noProof/>
                                <w:sz w:val="22"/>
                                <w:szCs w:val="22"/>
                              </w:rPr>
                            </w:pPr>
                            <w:bookmarkStart w:id="164" w:name="_Ref305937406"/>
                            <w:r>
                              <w:t xml:space="preserve">Figure </w:t>
                            </w:r>
                            <w:r>
                              <w:fldChar w:fldCharType="begin"/>
                            </w:r>
                            <w:r>
                              <w:instrText xml:space="preserve"> SEQ Figure \* ARABIC </w:instrText>
                            </w:r>
                            <w:r>
                              <w:fldChar w:fldCharType="separate"/>
                            </w:r>
                            <w:r w:rsidR="00637613">
                              <w:rPr>
                                <w:noProof/>
                              </w:rPr>
                              <w:t>48</w:t>
                            </w:r>
                            <w:r>
                              <w:rPr>
                                <w:noProof/>
                              </w:rPr>
                              <w:fldChar w:fldCharType="end"/>
                            </w:r>
                            <w:bookmarkEnd w:id="164"/>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40D60B6B" w:rsidR="00C44B75" w:rsidRPr="00C257E4" w:rsidRDefault="00C44B75" w:rsidP="0004427B">
                      <w:pPr>
                        <w:pStyle w:val="Caption"/>
                        <w:rPr>
                          <w:noProof/>
                          <w:sz w:val="22"/>
                          <w:szCs w:val="22"/>
                        </w:rPr>
                      </w:pPr>
                      <w:bookmarkStart w:id="165" w:name="_Ref305937406"/>
                      <w:r>
                        <w:t xml:space="preserve">Figure </w:t>
                      </w:r>
                      <w:r>
                        <w:fldChar w:fldCharType="begin"/>
                      </w:r>
                      <w:r>
                        <w:instrText xml:space="preserve"> SEQ Figure \* ARABIC </w:instrText>
                      </w:r>
                      <w:r>
                        <w:fldChar w:fldCharType="separate"/>
                      </w:r>
                      <w:r w:rsidR="00637613">
                        <w:rPr>
                          <w:noProof/>
                        </w:rPr>
                        <w:t>48</w:t>
                      </w:r>
                      <w:r>
                        <w:rPr>
                          <w:noProof/>
                        </w:rPr>
                        <w:fldChar w:fldCharType="end"/>
                      </w:r>
                      <w:bookmarkEnd w:id="165"/>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66" w:name="_Ref336071063"/>
      <w:bookmarkStart w:id="167" w:name="_Toc514749688"/>
      <w:r>
        <w:lastRenderedPageBreak/>
        <w:t>Tuner (I. Terechkine</w:t>
      </w:r>
      <w:r w:rsidR="00F30ED9">
        <w:t>, G. Romanov</w:t>
      </w:r>
      <w:r>
        <w:t>)</w:t>
      </w:r>
      <w:bookmarkEnd w:id="166"/>
      <w:bookmarkEnd w:id="167"/>
    </w:p>
    <w:p w14:paraId="49FDAA5E" w14:textId="39F9E708"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66D505E3" w:rsidR="00C44B75" w:rsidRPr="00941402" w:rsidRDefault="00C44B75" w:rsidP="00AB7B9D">
                            <w:pPr>
                              <w:pStyle w:val="Caption"/>
                              <w:rPr>
                                <w:noProof/>
                                <w:sz w:val="22"/>
                                <w:szCs w:val="22"/>
                              </w:rPr>
                            </w:pPr>
                            <w:bookmarkStart w:id="168" w:name="_Ref504486395"/>
                            <w:r>
                              <w:t xml:space="preserve">Figure </w:t>
                            </w:r>
                            <w:r>
                              <w:fldChar w:fldCharType="begin"/>
                            </w:r>
                            <w:r>
                              <w:instrText xml:space="preserve"> SEQ Figure \* ARABIC </w:instrText>
                            </w:r>
                            <w:r>
                              <w:fldChar w:fldCharType="separate"/>
                            </w:r>
                            <w:r w:rsidR="00637613">
                              <w:rPr>
                                <w:noProof/>
                              </w:rPr>
                              <w:t>49</w:t>
                            </w:r>
                            <w:r>
                              <w:rPr>
                                <w:noProof/>
                              </w:rPr>
                              <w:fldChar w:fldCharType="end"/>
                            </w:r>
                            <w:bookmarkEnd w:id="168"/>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66D505E3" w:rsidR="00C44B75" w:rsidRPr="00941402" w:rsidRDefault="00C44B75" w:rsidP="00AB7B9D">
                      <w:pPr>
                        <w:pStyle w:val="Caption"/>
                        <w:rPr>
                          <w:noProof/>
                          <w:sz w:val="22"/>
                          <w:szCs w:val="22"/>
                        </w:rPr>
                      </w:pPr>
                      <w:bookmarkStart w:id="169" w:name="_Ref504486395"/>
                      <w:r>
                        <w:t xml:space="preserve">Figure </w:t>
                      </w:r>
                      <w:r>
                        <w:fldChar w:fldCharType="begin"/>
                      </w:r>
                      <w:r>
                        <w:instrText xml:space="preserve"> SEQ Figure \* ARABIC </w:instrText>
                      </w:r>
                      <w:r>
                        <w:fldChar w:fldCharType="separate"/>
                      </w:r>
                      <w:r w:rsidR="00637613">
                        <w:rPr>
                          <w:noProof/>
                        </w:rPr>
                        <w:t>49</w:t>
                      </w:r>
                      <w:r>
                        <w:rPr>
                          <w:noProof/>
                        </w:rPr>
                        <w:fldChar w:fldCharType="end"/>
                      </w:r>
                      <w:bookmarkEnd w:id="169"/>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637613">
        <w:t xml:space="preserve">Figure </w:t>
      </w:r>
      <w:r w:rsidR="00637613">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70" w:name="_Toc514749689"/>
      <w:r>
        <w:lastRenderedPageBreak/>
        <w:t>Garnet ring</w:t>
      </w:r>
      <w:bookmarkEnd w:id="170"/>
    </w:p>
    <w:p w14:paraId="6490FD5A" w14:textId="4BA92092"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637613">
        <w:t xml:space="preserve">Figure </w:t>
      </w:r>
      <w:r w:rsidR="00637613">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44256C26"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70C9EC66" w:rsidR="00C44B75" w:rsidRPr="001A71F4" w:rsidRDefault="00C44B75" w:rsidP="00163CBD">
                            <w:pPr>
                              <w:pStyle w:val="Caption"/>
                              <w:rPr>
                                <w:noProof/>
                                <w:sz w:val="22"/>
                                <w:szCs w:val="22"/>
                              </w:rPr>
                            </w:pPr>
                            <w:bookmarkStart w:id="171" w:name="_Ref504547065"/>
                            <w:r>
                              <w:t xml:space="preserve">Figure </w:t>
                            </w:r>
                            <w:r>
                              <w:fldChar w:fldCharType="begin"/>
                            </w:r>
                            <w:r>
                              <w:instrText xml:space="preserve"> SEQ Figure \* ARABIC </w:instrText>
                            </w:r>
                            <w:r>
                              <w:fldChar w:fldCharType="separate"/>
                            </w:r>
                            <w:r w:rsidR="00637613">
                              <w:rPr>
                                <w:noProof/>
                              </w:rPr>
                              <w:t>50</w:t>
                            </w:r>
                            <w:r>
                              <w:rPr>
                                <w:noProof/>
                              </w:rPr>
                              <w:fldChar w:fldCharType="end"/>
                            </w:r>
                            <w:bookmarkEnd w:id="171"/>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70C9EC66" w:rsidR="00C44B75" w:rsidRPr="001A71F4" w:rsidRDefault="00C44B75" w:rsidP="00163CBD">
                      <w:pPr>
                        <w:pStyle w:val="Caption"/>
                        <w:rPr>
                          <w:noProof/>
                          <w:sz w:val="22"/>
                          <w:szCs w:val="22"/>
                        </w:rPr>
                      </w:pPr>
                      <w:bookmarkStart w:id="172" w:name="_Ref504547065"/>
                      <w:r>
                        <w:t xml:space="preserve">Figure </w:t>
                      </w:r>
                      <w:r>
                        <w:fldChar w:fldCharType="begin"/>
                      </w:r>
                      <w:r>
                        <w:instrText xml:space="preserve"> SEQ Figure \* ARABIC </w:instrText>
                      </w:r>
                      <w:r>
                        <w:fldChar w:fldCharType="separate"/>
                      </w:r>
                      <w:r w:rsidR="00637613">
                        <w:rPr>
                          <w:noProof/>
                        </w:rPr>
                        <w:t>50</w:t>
                      </w:r>
                      <w:r>
                        <w:rPr>
                          <w:noProof/>
                        </w:rPr>
                        <w:fldChar w:fldCharType="end"/>
                      </w:r>
                      <w:bookmarkEnd w:id="172"/>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637613">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3" w:name="_Ref504628206"/>
      <w:bookmarkStart w:id="174" w:name="_Toc514749690"/>
      <w:r>
        <w:lastRenderedPageBreak/>
        <w:t>Stycast</w:t>
      </w:r>
      <w:r w:rsidR="00C64011">
        <w:t xml:space="preserve"> 2850FT</w:t>
      </w:r>
      <w:r>
        <w:t xml:space="preserve"> epoxy</w:t>
      </w:r>
      <w:bookmarkEnd w:id="173"/>
      <w:bookmarkEnd w:id="174"/>
    </w:p>
    <w:p w14:paraId="7B06200A" w14:textId="70552A43"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6742F0">
            <w:rPr>
              <w:noProof/>
            </w:rPr>
            <w:t xml:space="preserve"> </w:t>
          </w:r>
          <w:r w:rsidR="006742F0" w:rsidRPr="006742F0">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637613">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637613">
        <w:t>5</w:t>
      </w:r>
      <w:r w:rsidR="001759DC">
        <w:fldChar w:fldCharType="end"/>
      </w:r>
      <w:r w:rsidR="001759DC">
        <w:t>.</w:t>
      </w:r>
    </w:p>
    <w:p w14:paraId="41C68AC6" w14:textId="1D66F1B6" w:rsidR="00C337AB" w:rsidRDefault="00C337AB" w:rsidP="00C337AB">
      <w:pPr>
        <w:pStyle w:val="Heading2"/>
      </w:pPr>
      <w:bookmarkStart w:id="175" w:name="_Toc514749691"/>
      <w:r>
        <w:t>Shim</w:t>
      </w:r>
      <w:bookmarkEnd w:id="175"/>
    </w:p>
    <w:p w14:paraId="7921B699" w14:textId="6ACE4B8C"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6742F0">
            <w:rPr>
              <w:noProof/>
            </w:rPr>
            <w:t xml:space="preserve"> </w:t>
          </w:r>
          <w:r w:rsidR="006742F0" w:rsidRPr="006742F0">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637613">
        <w:t xml:space="preserve">Figure </w:t>
      </w:r>
      <w:r w:rsidR="00637613">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15F89702" w:rsidR="00C44B75" w:rsidRPr="00D06578" w:rsidRDefault="00C44B75" w:rsidP="0093487A">
                            <w:pPr>
                              <w:pStyle w:val="Caption"/>
                              <w:rPr>
                                <w:noProof/>
                                <w:sz w:val="22"/>
                                <w:szCs w:val="22"/>
                              </w:rPr>
                            </w:pPr>
                            <w:bookmarkStart w:id="176" w:name="_Ref504550681"/>
                            <w:r>
                              <w:t xml:space="preserve">Figure </w:t>
                            </w:r>
                            <w:r>
                              <w:fldChar w:fldCharType="begin"/>
                            </w:r>
                            <w:r>
                              <w:instrText xml:space="preserve"> SEQ Figure \* ARABIC </w:instrText>
                            </w:r>
                            <w:r>
                              <w:fldChar w:fldCharType="separate"/>
                            </w:r>
                            <w:r w:rsidR="00637613">
                              <w:rPr>
                                <w:noProof/>
                              </w:rPr>
                              <w:t>51</w:t>
                            </w:r>
                            <w:r>
                              <w:rPr>
                                <w:noProof/>
                              </w:rPr>
                              <w:fldChar w:fldCharType="end"/>
                            </w:r>
                            <w:bookmarkEnd w:id="176"/>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15F89702" w:rsidR="00C44B75" w:rsidRPr="00D06578" w:rsidRDefault="00C44B75" w:rsidP="0093487A">
                      <w:pPr>
                        <w:pStyle w:val="Caption"/>
                        <w:rPr>
                          <w:noProof/>
                          <w:sz w:val="22"/>
                          <w:szCs w:val="22"/>
                        </w:rPr>
                      </w:pPr>
                      <w:bookmarkStart w:id="177" w:name="_Ref504550681"/>
                      <w:r>
                        <w:t xml:space="preserve">Figure </w:t>
                      </w:r>
                      <w:r>
                        <w:fldChar w:fldCharType="begin"/>
                      </w:r>
                      <w:r>
                        <w:instrText xml:space="preserve"> SEQ Figure \* ARABIC </w:instrText>
                      </w:r>
                      <w:r>
                        <w:fldChar w:fldCharType="separate"/>
                      </w:r>
                      <w:r w:rsidR="00637613">
                        <w:rPr>
                          <w:noProof/>
                        </w:rPr>
                        <w:t>51</w:t>
                      </w:r>
                      <w:r>
                        <w:rPr>
                          <w:noProof/>
                        </w:rPr>
                        <w:fldChar w:fldCharType="end"/>
                      </w:r>
                      <w:bookmarkEnd w:id="177"/>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78" w:name="_Ref505072641"/>
      <w:bookmarkStart w:id="179" w:name="_Ref305740293"/>
      <w:bookmarkStart w:id="180" w:name="_Toc514749692"/>
      <w:r>
        <w:t>RF thermal analysis</w:t>
      </w:r>
      <w:bookmarkEnd w:id="178"/>
      <w:bookmarkEnd w:id="180"/>
    </w:p>
    <w:p w14:paraId="55F5ED1C" w14:textId="412A0BD5"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3CED7760" w:rsidR="00C44B75" w:rsidRPr="00774A4B" w:rsidRDefault="00C44B75" w:rsidP="00214099">
                            <w:pPr>
                              <w:pStyle w:val="Caption"/>
                              <w:rPr>
                                <w:noProof/>
                                <w:sz w:val="22"/>
                                <w:szCs w:val="22"/>
                              </w:rPr>
                            </w:pPr>
                            <w:bookmarkStart w:id="181" w:name="_Ref504552084"/>
                            <w:r>
                              <w:t xml:space="preserve">Figure </w:t>
                            </w:r>
                            <w:r>
                              <w:fldChar w:fldCharType="begin"/>
                            </w:r>
                            <w:r>
                              <w:instrText xml:space="preserve"> SEQ Figure \* ARABIC </w:instrText>
                            </w:r>
                            <w:r>
                              <w:fldChar w:fldCharType="separate"/>
                            </w:r>
                            <w:r w:rsidR="00637613">
                              <w:rPr>
                                <w:noProof/>
                              </w:rPr>
                              <w:t>52</w:t>
                            </w:r>
                            <w:r>
                              <w:rPr>
                                <w:noProof/>
                              </w:rPr>
                              <w:fldChar w:fldCharType="end"/>
                            </w:r>
                            <w:bookmarkEnd w:id="181"/>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3CED7760" w:rsidR="00C44B75" w:rsidRPr="00774A4B" w:rsidRDefault="00C44B75" w:rsidP="00214099">
                      <w:pPr>
                        <w:pStyle w:val="Caption"/>
                        <w:rPr>
                          <w:noProof/>
                          <w:sz w:val="22"/>
                          <w:szCs w:val="22"/>
                        </w:rPr>
                      </w:pPr>
                      <w:bookmarkStart w:id="182" w:name="_Ref504552084"/>
                      <w:r>
                        <w:t xml:space="preserve">Figure </w:t>
                      </w:r>
                      <w:r>
                        <w:fldChar w:fldCharType="begin"/>
                      </w:r>
                      <w:r>
                        <w:instrText xml:space="preserve"> SEQ Figure \* ARABIC </w:instrText>
                      </w:r>
                      <w:r>
                        <w:fldChar w:fldCharType="separate"/>
                      </w:r>
                      <w:r w:rsidR="00637613">
                        <w:rPr>
                          <w:noProof/>
                        </w:rPr>
                        <w:t>52</w:t>
                      </w:r>
                      <w:r>
                        <w:rPr>
                          <w:noProof/>
                        </w:rPr>
                        <w:fldChar w:fldCharType="end"/>
                      </w:r>
                      <w:bookmarkEnd w:id="182"/>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637613">
        <w:t xml:space="preserve">Figure </w:t>
      </w:r>
      <w:r w:rsidR="00637613">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446107EB"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637613">
        <w:t xml:space="preserve">Figure </w:t>
      </w:r>
      <w:r w:rsidR="00637613">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637613">
        <w:t xml:space="preserve">Figure </w:t>
      </w:r>
      <w:r w:rsidR="00637613">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044015C0"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637613">
        <w:t xml:space="preserve">Figure </w:t>
      </w:r>
      <w:r w:rsidR="00637613">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410D070B" w:rsidR="00C44B75" w:rsidRPr="004A0593" w:rsidRDefault="00C44B75" w:rsidP="00FF6453">
                            <w:pPr>
                              <w:pStyle w:val="Caption"/>
                              <w:rPr>
                                <w:noProof/>
                                <w:sz w:val="22"/>
                                <w:szCs w:val="22"/>
                              </w:rPr>
                            </w:pPr>
                            <w:bookmarkStart w:id="183" w:name="_Ref504636952"/>
                            <w:r>
                              <w:t xml:space="preserve">Figure </w:t>
                            </w:r>
                            <w:r>
                              <w:fldChar w:fldCharType="begin"/>
                            </w:r>
                            <w:r>
                              <w:instrText xml:space="preserve"> SEQ Figure \* ARABIC </w:instrText>
                            </w:r>
                            <w:r>
                              <w:fldChar w:fldCharType="separate"/>
                            </w:r>
                            <w:r w:rsidR="00637613">
                              <w:rPr>
                                <w:noProof/>
                              </w:rPr>
                              <w:t>53</w:t>
                            </w:r>
                            <w:r>
                              <w:rPr>
                                <w:noProof/>
                              </w:rPr>
                              <w:fldChar w:fldCharType="end"/>
                            </w:r>
                            <w:bookmarkEnd w:id="183"/>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410D070B" w:rsidR="00C44B75" w:rsidRPr="004A0593" w:rsidRDefault="00C44B75" w:rsidP="00FF6453">
                      <w:pPr>
                        <w:pStyle w:val="Caption"/>
                        <w:rPr>
                          <w:noProof/>
                          <w:sz w:val="22"/>
                          <w:szCs w:val="22"/>
                        </w:rPr>
                      </w:pPr>
                      <w:bookmarkStart w:id="184" w:name="_Ref504636952"/>
                      <w:r>
                        <w:t xml:space="preserve">Figure </w:t>
                      </w:r>
                      <w:r>
                        <w:fldChar w:fldCharType="begin"/>
                      </w:r>
                      <w:r>
                        <w:instrText xml:space="preserve"> SEQ Figure \* ARABIC </w:instrText>
                      </w:r>
                      <w:r>
                        <w:fldChar w:fldCharType="separate"/>
                      </w:r>
                      <w:r w:rsidR="00637613">
                        <w:rPr>
                          <w:noProof/>
                        </w:rPr>
                        <w:t>53</w:t>
                      </w:r>
                      <w:r>
                        <w:rPr>
                          <w:noProof/>
                        </w:rPr>
                        <w:fldChar w:fldCharType="end"/>
                      </w:r>
                      <w:bookmarkEnd w:id="184"/>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2C1FE5FC" w:rsidR="002E3B9B" w:rsidRDefault="00FF681D" w:rsidP="00FF681D">
      <w:pPr>
        <w:pStyle w:val="Caption"/>
      </w:pPr>
      <w:bookmarkStart w:id="185" w:name="_Ref507065949"/>
      <w:r>
        <w:t xml:space="preserve">Figure </w:t>
      </w:r>
      <w:r w:rsidR="008B3B42">
        <w:fldChar w:fldCharType="begin"/>
      </w:r>
      <w:r w:rsidR="008B3B42">
        <w:instrText xml:space="preserve"> SEQ Figure \* ARABIC </w:instrText>
      </w:r>
      <w:r w:rsidR="008B3B42">
        <w:fldChar w:fldCharType="separate"/>
      </w:r>
      <w:r w:rsidR="00637613">
        <w:rPr>
          <w:noProof/>
        </w:rPr>
        <w:t>54</w:t>
      </w:r>
      <w:r w:rsidR="008B3B42">
        <w:rPr>
          <w:noProof/>
        </w:rPr>
        <w:fldChar w:fldCharType="end"/>
      </w:r>
      <w:bookmarkEnd w:id="185"/>
      <w:r>
        <w:t>: (a) The RF power loss density in the top two alumina rings and (b) the density map of the RF losses at the top of the tuner.</w:t>
      </w:r>
    </w:p>
    <w:p w14:paraId="0CFA5306" w14:textId="6305B103"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637613">
        <w:t xml:space="preserve">Figure </w:t>
      </w:r>
      <w:r w:rsidR="00637613">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6742F0" w:rsidRPr="006742F0">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27BDEBF4" w:rsidR="002E3B9B" w:rsidRDefault="003F3B31" w:rsidP="003F3B31">
      <w:pPr>
        <w:pStyle w:val="Caption"/>
      </w:pPr>
      <w:bookmarkStart w:id="186" w:name="_Ref504639388"/>
      <w:r>
        <w:t xml:space="preserve">Figure </w:t>
      </w:r>
      <w:r w:rsidR="008B3B42">
        <w:fldChar w:fldCharType="begin"/>
      </w:r>
      <w:r w:rsidR="008B3B42">
        <w:instrText xml:space="preserve"> SEQ Figure \* ARABIC </w:instrText>
      </w:r>
      <w:r w:rsidR="008B3B42">
        <w:fldChar w:fldCharType="separate"/>
      </w:r>
      <w:r w:rsidR="00637613">
        <w:rPr>
          <w:noProof/>
        </w:rPr>
        <w:t>55</w:t>
      </w:r>
      <w:r w:rsidR="008B3B42">
        <w:rPr>
          <w:noProof/>
        </w:rPr>
        <w:fldChar w:fldCharType="end"/>
      </w:r>
      <w:bookmarkEnd w:id="186"/>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87" w:name="_Toc514749693"/>
      <w:r>
        <w:t>Optimizing the shape of the shim</w:t>
      </w:r>
      <w:bookmarkEnd w:id="187"/>
    </w:p>
    <w:p w14:paraId="008A35EA" w14:textId="4F35981D"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5B7B3ADE" w:rsidR="00C44B75" w:rsidRPr="00067CFA" w:rsidRDefault="00C44B75" w:rsidP="00B30C1C">
                            <w:pPr>
                              <w:pStyle w:val="Caption"/>
                              <w:rPr>
                                <w:noProof/>
                                <w:sz w:val="22"/>
                                <w:szCs w:val="22"/>
                              </w:rPr>
                            </w:pPr>
                            <w:bookmarkStart w:id="188" w:name="_Ref504641585"/>
                            <w:r>
                              <w:t xml:space="preserve">Figure </w:t>
                            </w:r>
                            <w:r>
                              <w:fldChar w:fldCharType="begin"/>
                            </w:r>
                            <w:r>
                              <w:instrText xml:space="preserve"> SEQ Figure \* ARABIC </w:instrText>
                            </w:r>
                            <w:r>
                              <w:fldChar w:fldCharType="separate"/>
                            </w:r>
                            <w:r w:rsidR="00637613">
                              <w:rPr>
                                <w:noProof/>
                              </w:rPr>
                              <w:t>56</w:t>
                            </w:r>
                            <w:r>
                              <w:rPr>
                                <w:noProof/>
                              </w:rPr>
                              <w:fldChar w:fldCharType="end"/>
                            </w:r>
                            <w:bookmarkEnd w:id="188"/>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5B7B3ADE" w:rsidR="00C44B75" w:rsidRPr="00067CFA" w:rsidRDefault="00C44B75" w:rsidP="00B30C1C">
                      <w:pPr>
                        <w:pStyle w:val="Caption"/>
                        <w:rPr>
                          <w:noProof/>
                          <w:sz w:val="22"/>
                          <w:szCs w:val="22"/>
                        </w:rPr>
                      </w:pPr>
                      <w:bookmarkStart w:id="189" w:name="_Ref504641585"/>
                      <w:r>
                        <w:t xml:space="preserve">Figure </w:t>
                      </w:r>
                      <w:r>
                        <w:fldChar w:fldCharType="begin"/>
                      </w:r>
                      <w:r>
                        <w:instrText xml:space="preserve"> SEQ Figure \* ARABIC </w:instrText>
                      </w:r>
                      <w:r>
                        <w:fldChar w:fldCharType="separate"/>
                      </w:r>
                      <w:r w:rsidR="00637613">
                        <w:rPr>
                          <w:noProof/>
                        </w:rPr>
                        <w:t>56</w:t>
                      </w:r>
                      <w:r>
                        <w:rPr>
                          <w:noProof/>
                        </w:rPr>
                        <w:fldChar w:fldCharType="end"/>
                      </w:r>
                      <w:bookmarkEnd w:id="189"/>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637613">
        <w:t xml:space="preserve">Figure </w:t>
      </w:r>
      <w:r w:rsidR="00637613">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63FC105D" w14:textId="54413E69" w:rsidR="00BB12A7"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70C1C6A6" w:rsidR="00C44B75" w:rsidRPr="003B244A" w:rsidRDefault="00C44B75" w:rsidP="00591C2D">
                            <w:pPr>
                              <w:pStyle w:val="Caption"/>
                              <w:rPr>
                                <w:noProof/>
                                <w:sz w:val="22"/>
                                <w:szCs w:val="22"/>
                              </w:rPr>
                            </w:pPr>
                            <w:bookmarkStart w:id="190" w:name="_Ref504641557"/>
                            <w:r>
                              <w:t xml:space="preserve">Figure </w:t>
                            </w:r>
                            <w:r>
                              <w:fldChar w:fldCharType="begin"/>
                            </w:r>
                            <w:r>
                              <w:instrText xml:space="preserve"> SEQ Figure \* ARABIC </w:instrText>
                            </w:r>
                            <w:r>
                              <w:fldChar w:fldCharType="separate"/>
                            </w:r>
                            <w:r w:rsidR="00637613">
                              <w:rPr>
                                <w:noProof/>
                              </w:rPr>
                              <w:t>57</w:t>
                            </w:r>
                            <w:r>
                              <w:rPr>
                                <w:noProof/>
                              </w:rPr>
                              <w:fldChar w:fldCharType="end"/>
                            </w:r>
                            <w:bookmarkEnd w:id="190"/>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70C1C6A6" w:rsidR="00C44B75" w:rsidRPr="003B244A" w:rsidRDefault="00C44B75" w:rsidP="00591C2D">
                      <w:pPr>
                        <w:pStyle w:val="Caption"/>
                        <w:rPr>
                          <w:noProof/>
                          <w:sz w:val="22"/>
                          <w:szCs w:val="22"/>
                        </w:rPr>
                      </w:pPr>
                      <w:bookmarkStart w:id="191" w:name="_Ref504641557"/>
                      <w:r>
                        <w:t xml:space="preserve">Figure </w:t>
                      </w:r>
                      <w:r>
                        <w:fldChar w:fldCharType="begin"/>
                      </w:r>
                      <w:r>
                        <w:instrText xml:space="preserve"> SEQ Figure \* ARABIC </w:instrText>
                      </w:r>
                      <w:r>
                        <w:fldChar w:fldCharType="separate"/>
                      </w:r>
                      <w:r w:rsidR="00637613">
                        <w:rPr>
                          <w:noProof/>
                        </w:rPr>
                        <w:t>57</w:t>
                      </w:r>
                      <w:r>
                        <w:rPr>
                          <w:noProof/>
                        </w:rPr>
                        <w:fldChar w:fldCharType="end"/>
                      </w:r>
                      <w:bookmarkEnd w:id="191"/>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637613">
        <w:t xml:space="preserve">Figure </w:t>
      </w:r>
      <w:r w:rsidR="00637613">
        <w:rPr>
          <w:noProof/>
        </w:rPr>
        <w:t>57</w:t>
      </w:r>
      <w:r w:rsidR="00C50191">
        <w:fldChar w:fldCharType="end"/>
      </w:r>
      <w:r w:rsidR="00C50191">
        <w:t xml:space="preserve"> </w:t>
      </w:r>
      <w:r w:rsidR="0010147A">
        <w:t>shows the before and after results.</w:t>
      </w:r>
    </w:p>
    <w:p w14:paraId="754E93F1" w14:textId="40ADD780" w:rsidR="00BB12A7" w:rsidRDefault="00BB12A7" w:rsidP="00BB12A7">
      <w:pPr>
        <w:pStyle w:val="Heading3"/>
      </w:pPr>
      <w:bookmarkStart w:id="192" w:name="_Toc514749694"/>
      <w:bookmarkStart w:id="193" w:name="_Ref514749866"/>
      <w:r>
        <w:lastRenderedPageBreak/>
        <w:t>Total RF power loss</w:t>
      </w:r>
      <w:bookmarkEnd w:id="192"/>
      <w:bookmarkEnd w:id="193"/>
    </w:p>
    <w:p w14:paraId="68311759" w14:textId="447A29D0" w:rsidR="00BB12A7" w:rsidRDefault="00BB12A7" w:rsidP="00BB12A7">
      <w:r>
        <w:t xml:space="preserve">The total RF power loss in the tuner for the ramp shown in </w:t>
      </w:r>
      <w:r>
        <w:fldChar w:fldCharType="begin"/>
      </w:r>
      <w:r>
        <w:instrText xml:space="preserve"> REF _Ref304617893 \h </w:instrText>
      </w:r>
      <w:r>
        <w:fldChar w:fldCharType="separate"/>
      </w:r>
      <w:r w:rsidR="00637613">
        <w:t xml:space="preserve">Figure </w:t>
      </w:r>
      <w:r w:rsidR="00637613">
        <w:rPr>
          <w:noProof/>
        </w:rPr>
        <w:t>7</w:t>
      </w:r>
      <w:r>
        <w:fldChar w:fldCharType="end"/>
      </w:r>
      <w:r>
        <w:t xml:space="preserve"> (injection and transition</w:t>
      </w:r>
      <w:r w:rsidR="00DC3C35">
        <w:t xml:space="preserve"> with two </w:t>
      </w:r>
      <w:r>
        <w:t xml:space="preserve"> 3 ms pulses) has been evaluated. It is about 3 kW. Details of the calculation can be found in Ref. </w:t>
      </w:r>
      <w:sdt>
        <w:sdtPr>
          <w:id w:val="-700477372"/>
          <w:citation/>
        </w:sdtPr>
        <w:sdtContent>
          <w:r>
            <w:fldChar w:fldCharType="begin"/>
          </w:r>
          <w:r>
            <w:instrText xml:space="preserve"> CITATION Ter162 \l 1033 </w:instrText>
          </w:r>
          <w:r>
            <w:fldChar w:fldCharType="separate"/>
          </w:r>
          <w:r w:rsidR="006742F0" w:rsidRPr="006742F0">
            <w:rPr>
              <w:noProof/>
            </w:rPr>
            <w:t>[37]</w:t>
          </w:r>
          <w:r>
            <w:fldChar w:fldCharType="end"/>
          </w:r>
        </w:sdtContent>
      </w:sdt>
      <w:r>
        <w:t>.</w:t>
      </w:r>
    </w:p>
    <w:p w14:paraId="7A828877" w14:textId="1133042D" w:rsidR="008B281B" w:rsidRDefault="008B281B" w:rsidP="008B281B">
      <w:pPr>
        <w:pStyle w:val="Heading2"/>
      </w:pPr>
      <w:bookmarkStart w:id="194" w:name="_Ref505081547"/>
      <w:bookmarkStart w:id="195" w:name="_Toc514749695"/>
      <w:r>
        <w:t>Thermal grease</w:t>
      </w:r>
      <w:bookmarkEnd w:id="194"/>
      <w:bookmarkEnd w:id="195"/>
      <w:r>
        <w:t xml:space="preserve"> </w:t>
      </w:r>
    </w:p>
    <w:p w14:paraId="7CBA2F91" w14:textId="4BC86132"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6742F0">
            <w:rPr>
              <w:noProof/>
            </w:rPr>
            <w:t xml:space="preserve"> </w:t>
          </w:r>
          <w:r w:rsidR="006742F0" w:rsidRPr="006742F0">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0D522B3E"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637613">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68998AD6"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637613">
        <w:t>5</w:t>
      </w:r>
      <w:r>
        <w:fldChar w:fldCharType="end"/>
      </w:r>
      <w:r>
        <w:t>.</w:t>
      </w:r>
    </w:p>
    <w:p w14:paraId="38DA2796" w14:textId="77777777" w:rsidR="008B281B" w:rsidRDefault="008B281B" w:rsidP="008B281B">
      <w:pPr>
        <w:pStyle w:val="Heading2"/>
        <w:numPr>
          <w:ilvl w:val="0"/>
          <w:numId w:val="0"/>
        </w:numPr>
        <w:ind w:left="576"/>
      </w:pPr>
    </w:p>
    <w:p w14:paraId="27A122BA" w14:textId="5141C707" w:rsidR="00A60780" w:rsidRDefault="00BB12A7" w:rsidP="00A60780">
      <w:pPr>
        <w:pStyle w:val="Heading2"/>
      </w:pPr>
      <w:bookmarkStart w:id="196" w:name="_Ref509918948"/>
      <w:bookmarkStart w:id="197" w:name="_Toc514749696"/>
      <w:r>
        <w:rPr>
          <w:noProof/>
        </w:rPr>
        <mc:AlternateContent>
          <mc:Choice Requires="wps">
            <w:drawing>
              <wp:anchor distT="0" distB="0" distL="114300" distR="114300" simplePos="0" relativeHeight="251920384" behindDoc="0" locked="0" layoutInCell="1" allowOverlap="1" wp14:anchorId="687C013D" wp14:editId="6CD7AF80">
                <wp:simplePos x="0" y="0"/>
                <wp:positionH relativeFrom="column">
                  <wp:align>center</wp:align>
                </wp:positionH>
                <wp:positionV relativeFrom="paragraph">
                  <wp:posOffset>2858135</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7CCC9535" w:rsidR="00C44B75" w:rsidRPr="0035554A" w:rsidRDefault="00C44B75" w:rsidP="00026288">
                            <w:pPr>
                              <w:pStyle w:val="Caption"/>
                              <w:rPr>
                                <w:sz w:val="22"/>
                                <w:szCs w:val="22"/>
                              </w:rPr>
                            </w:pPr>
                            <w:bookmarkStart w:id="198" w:name="_Ref504981702"/>
                            <w:r>
                              <w:t xml:space="preserve">Figure </w:t>
                            </w:r>
                            <w:r>
                              <w:fldChar w:fldCharType="begin"/>
                            </w:r>
                            <w:r>
                              <w:instrText xml:space="preserve"> SEQ Figure \* ARABIC </w:instrText>
                            </w:r>
                            <w:r>
                              <w:fldChar w:fldCharType="separate"/>
                            </w:r>
                            <w:r w:rsidR="00637613">
                              <w:rPr>
                                <w:noProof/>
                              </w:rPr>
                              <w:t>58</w:t>
                            </w:r>
                            <w:r>
                              <w:rPr>
                                <w:noProof/>
                              </w:rPr>
                              <w:fldChar w:fldCharType="end"/>
                            </w:r>
                            <w:bookmarkEnd w:id="198"/>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25.05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BsJWgv5AAAAA0BAAAPAAAA&#13;&#10;AAAAAAAAAAAAAI4EAABkcnMvZG93bnJldi54bWxQSwUGAAAAAAQABADzAAAAnwUAAAAA&#13;&#10;" stroked="f">
                <v:textbox style="mso-fit-shape-to-text:t" inset="0,0,0,0">
                  <w:txbxContent>
                    <w:p w14:paraId="1B2D9290" w14:textId="7CCC9535" w:rsidR="00C44B75" w:rsidRPr="0035554A" w:rsidRDefault="00C44B75" w:rsidP="00026288">
                      <w:pPr>
                        <w:pStyle w:val="Caption"/>
                        <w:rPr>
                          <w:sz w:val="22"/>
                          <w:szCs w:val="22"/>
                        </w:rPr>
                      </w:pPr>
                      <w:bookmarkStart w:id="199" w:name="_Ref504981702"/>
                      <w:r>
                        <w:t xml:space="preserve">Figure </w:t>
                      </w:r>
                      <w:r>
                        <w:fldChar w:fldCharType="begin"/>
                      </w:r>
                      <w:r>
                        <w:instrText xml:space="preserve"> SEQ Figure \* ARABIC </w:instrText>
                      </w:r>
                      <w:r>
                        <w:fldChar w:fldCharType="separate"/>
                      </w:r>
                      <w:r w:rsidR="00637613">
                        <w:rPr>
                          <w:noProof/>
                        </w:rPr>
                        <w:t>58</w:t>
                      </w:r>
                      <w:r>
                        <w:rPr>
                          <w:noProof/>
                        </w:rPr>
                        <w:fldChar w:fldCharType="end"/>
                      </w:r>
                      <w:bookmarkEnd w:id="199"/>
                      <w:r>
                        <w:t>: This is the solenoid geometry used in the 2D analysis. Note: This is not the final solenoid design.</w:t>
                      </w:r>
                    </w:p>
                  </w:txbxContent>
                </v:textbox>
                <w10:wrap type="topAndBottom"/>
              </v:shape>
            </w:pict>
          </mc:Fallback>
        </mc:AlternateContent>
      </w:r>
      <w:r w:rsidRPr="00026288">
        <w:rPr>
          <w:noProof/>
        </w:rPr>
        <w:drawing>
          <wp:anchor distT="0" distB="0" distL="114300" distR="114300" simplePos="0" relativeHeight="251918336" behindDoc="0" locked="0" layoutInCell="1" allowOverlap="1" wp14:anchorId="2FB86B8B" wp14:editId="73BD18B8">
            <wp:simplePos x="0" y="0"/>
            <wp:positionH relativeFrom="column">
              <wp:align>center</wp:align>
            </wp:positionH>
            <wp:positionV relativeFrom="paragraph">
              <wp:posOffset>552277</wp:posOffset>
            </wp:positionV>
            <wp:extent cx="2825496" cy="2249424"/>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496" cy="2249424"/>
                    </a:xfrm>
                    <a:prstGeom prst="rect">
                      <a:avLst/>
                    </a:prstGeom>
                  </pic:spPr>
                </pic:pic>
              </a:graphicData>
            </a:graphic>
            <wp14:sizeRelH relativeFrom="margin">
              <wp14:pctWidth>0</wp14:pctWidth>
            </wp14:sizeRelH>
            <wp14:sizeRelV relativeFrom="margin">
              <wp14:pctHeight>0</wp14:pctHeight>
            </wp14:sizeRelV>
          </wp:anchor>
        </w:drawing>
      </w:r>
      <w:r w:rsidR="00A60780">
        <w:t>Eddy currents</w:t>
      </w:r>
      <w:bookmarkEnd w:id="179"/>
      <w:bookmarkEnd w:id="196"/>
      <w:bookmarkEnd w:id="197"/>
    </w:p>
    <w:p w14:paraId="218F7733" w14:textId="3A4559CC" w:rsidR="00A60780" w:rsidRDefault="00AD271F" w:rsidP="00A60780">
      <w:r>
        <w:t xml:space="preserve">The details of the Eddy current analysis can be found in Ref. </w:t>
      </w:r>
      <w:sdt>
        <w:sdtPr>
          <w:id w:val="1336889051"/>
          <w:citation/>
        </w:sdtPr>
        <w:sdtContent>
          <w:r w:rsidR="00C913B3">
            <w:fldChar w:fldCharType="begin"/>
          </w:r>
          <w:r w:rsidR="001C2F57">
            <w:instrText xml:space="preserve">CITATION Ter17 \l 1033 </w:instrText>
          </w:r>
          <w:r w:rsidR="00C913B3">
            <w:fldChar w:fldCharType="separate"/>
          </w:r>
          <w:r w:rsidR="006742F0" w:rsidRPr="006742F0">
            <w:rPr>
              <w:noProof/>
            </w:rPr>
            <w:t>[38]</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Pr="00D26BE5">
        <w:rPr>
          <w:b/>
        </w:rPr>
        <w:t xml:space="preserve"> 50 turns rather than 59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1C30492C" w:rsidR="001E2A54" w:rsidRDefault="001E2A54" w:rsidP="00A60780">
      <w:r>
        <w:lastRenderedPageBreak/>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637613">
        <w:t xml:space="preserve">Figure </w:t>
      </w:r>
      <w:r w:rsidR="00637613">
        <w:rPr>
          <w:noProof/>
        </w:rPr>
        <w:t>58</w:t>
      </w:r>
      <w:r w:rsidR="00005EC8">
        <w:fldChar w:fldCharType="end"/>
      </w:r>
      <w:r w:rsidR="00005EC8">
        <w:t xml:space="preserve">. </w:t>
      </w:r>
      <w:r>
        <w:t xml:space="preserve">A simplified current pulse for this study is shown in </w:t>
      </w:r>
      <w:r w:rsidR="00CB2286">
        <w:fldChar w:fldCharType="begin"/>
      </w:r>
      <w:r w:rsidR="00CB2286">
        <w:instrText xml:space="preserve"> REF _Ref504981842 \h </w:instrText>
      </w:r>
      <w:r w:rsidR="00CB2286">
        <w:fldChar w:fldCharType="separate"/>
      </w:r>
      <w:r w:rsidR="00637613">
        <w:t xml:space="preserve">Figure </w:t>
      </w:r>
      <w:r w:rsidR="00637613">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154580AE" w:rsidR="00C44B75" w:rsidRPr="00C43815" w:rsidRDefault="00C44B75" w:rsidP="00E4118B">
                            <w:pPr>
                              <w:pStyle w:val="Caption"/>
                              <w:rPr>
                                <w:sz w:val="22"/>
                                <w:szCs w:val="22"/>
                              </w:rPr>
                            </w:pPr>
                            <w:bookmarkStart w:id="200" w:name="_Ref504981842"/>
                            <w:r>
                              <w:t xml:space="preserve">Figure </w:t>
                            </w:r>
                            <w:r>
                              <w:fldChar w:fldCharType="begin"/>
                            </w:r>
                            <w:r>
                              <w:instrText xml:space="preserve"> SEQ Figure \* ARABIC </w:instrText>
                            </w:r>
                            <w:r>
                              <w:fldChar w:fldCharType="separate"/>
                            </w:r>
                            <w:r w:rsidR="00637613">
                              <w:rPr>
                                <w:noProof/>
                              </w:rPr>
                              <w:t>59</w:t>
                            </w:r>
                            <w:r>
                              <w:rPr>
                                <w:noProof/>
                              </w:rPr>
                              <w:fldChar w:fldCharType="end"/>
                            </w:r>
                            <w:bookmarkEnd w:id="200"/>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154580AE" w:rsidR="00C44B75" w:rsidRPr="00C43815" w:rsidRDefault="00C44B75" w:rsidP="00E4118B">
                      <w:pPr>
                        <w:pStyle w:val="Caption"/>
                        <w:rPr>
                          <w:sz w:val="22"/>
                          <w:szCs w:val="22"/>
                        </w:rPr>
                      </w:pPr>
                      <w:bookmarkStart w:id="201" w:name="_Ref504981842"/>
                      <w:r>
                        <w:t xml:space="preserve">Figure </w:t>
                      </w:r>
                      <w:r>
                        <w:fldChar w:fldCharType="begin"/>
                      </w:r>
                      <w:r>
                        <w:instrText xml:space="preserve"> SEQ Figure \* ARABIC </w:instrText>
                      </w:r>
                      <w:r>
                        <w:fldChar w:fldCharType="separate"/>
                      </w:r>
                      <w:r w:rsidR="00637613">
                        <w:rPr>
                          <w:noProof/>
                        </w:rPr>
                        <w:t>59</w:t>
                      </w:r>
                      <w:r>
                        <w:rPr>
                          <w:noProof/>
                        </w:rPr>
                        <w:fldChar w:fldCharType="end"/>
                      </w:r>
                      <w:bookmarkEnd w:id="201"/>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21377D6B" w14:textId="70DBD2E8" w:rsidR="009B3A79"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 xml:space="preserve">most natural way for increasing the </w:t>
      </w:r>
      <w:r w:rsidR="00B05C7F">
        <w:lastRenderedPageBreak/>
        <w:t>transparency of the shell to the changing magnetic field and decreasing the power loss is to interrupt the azimuthal component of the current flow by adding longitudinal slots to the shell. This analysis requires the use of a 3D model.</w:t>
      </w:r>
    </w:p>
    <w:p w14:paraId="58F61FCB" w14:textId="0EE6C728" w:rsidR="00CB3D72" w:rsidRDefault="000F0EAD" w:rsidP="00CB3D72">
      <w:pPr>
        <w:pStyle w:val="Heading3"/>
      </w:pPr>
      <w:bookmarkStart w:id="202" w:name="_Toc514749697"/>
      <w:r>
        <w:t>3D model</w:t>
      </w:r>
      <w:bookmarkEnd w:id="202"/>
    </w:p>
    <w:p w14:paraId="4673046D" w14:textId="4CBB79A6"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6A7522C5" w:rsidR="00C44B75" w:rsidRPr="00A83B73" w:rsidRDefault="00C44B75" w:rsidP="00C00E22">
                            <w:pPr>
                              <w:pStyle w:val="Caption"/>
                              <w:rPr>
                                <w:sz w:val="22"/>
                                <w:szCs w:val="22"/>
                              </w:rPr>
                            </w:pPr>
                            <w:bookmarkStart w:id="203" w:name="_Ref504989974"/>
                            <w:r>
                              <w:t xml:space="preserve">Figure </w:t>
                            </w:r>
                            <w:r>
                              <w:fldChar w:fldCharType="begin"/>
                            </w:r>
                            <w:r>
                              <w:instrText xml:space="preserve"> SEQ Figure \* ARABIC </w:instrText>
                            </w:r>
                            <w:r>
                              <w:fldChar w:fldCharType="separate"/>
                            </w:r>
                            <w:r w:rsidR="00637613">
                              <w:rPr>
                                <w:noProof/>
                              </w:rPr>
                              <w:t>60</w:t>
                            </w:r>
                            <w:r>
                              <w:rPr>
                                <w:noProof/>
                              </w:rPr>
                              <w:fldChar w:fldCharType="end"/>
                            </w:r>
                            <w:bookmarkEnd w:id="203"/>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6A7522C5" w:rsidR="00C44B75" w:rsidRPr="00A83B73" w:rsidRDefault="00C44B75" w:rsidP="00C00E22">
                      <w:pPr>
                        <w:pStyle w:val="Caption"/>
                        <w:rPr>
                          <w:sz w:val="22"/>
                          <w:szCs w:val="22"/>
                        </w:rPr>
                      </w:pPr>
                      <w:bookmarkStart w:id="204" w:name="_Ref504989974"/>
                      <w:r>
                        <w:t xml:space="preserve">Figure </w:t>
                      </w:r>
                      <w:r>
                        <w:fldChar w:fldCharType="begin"/>
                      </w:r>
                      <w:r>
                        <w:instrText xml:space="preserve"> SEQ Figure \* ARABIC </w:instrText>
                      </w:r>
                      <w:r>
                        <w:fldChar w:fldCharType="separate"/>
                      </w:r>
                      <w:r w:rsidR="00637613">
                        <w:rPr>
                          <w:noProof/>
                        </w:rPr>
                        <w:t>60</w:t>
                      </w:r>
                      <w:r>
                        <w:rPr>
                          <w:noProof/>
                        </w:rPr>
                        <w:fldChar w:fldCharType="end"/>
                      </w:r>
                      <w:bookmarkEnd w:id="204"/>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637613">
        <w:t xml:space="preserve">Figure </w:t>
      </w:r>
      <w:r w:rsidR="00637613">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637613">
        <w:t xml:space="preserve">Figure </w:t>
      </w:r>
      <w:r w:rsidR="00637613">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1D15EF85"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6742F0" w:rsidRPr="006742F0">
            <w:rPr>
              <w:noProof/>
            </w:rPr>
            <w:t>[37]</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637613">
        <w:t xml:space="preserve">Figure </w:t>
      </w:r>
      <w:r w:rsidR="00637613">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1C6C0DAA" w:rsidR="00BB5544" w:rsidRDefault="000B54BD" w:rsidP="00D677CC">
      <w:r>
        <w:t xml:space="preserve">The 3D simulations discussed in Ref. </w:t>
      </w:r>
      <w:sdt>
        <w:sdtPr>
          <w:id w:val="1155951939"/>
          <w:citation/>
        </w:sdtPr>
        <w:sdtContent>
          <w:r w:rsidR="000E21DA">
            <w:fldChar w:fldCharType="begin"/>
          </w:r>
          <w:r w:rsidR="001C2F57">
            <w:instrText xml:space="preserve">CITATION Ter17 \l 1033 </w:instrText>
          </w:r>
          <w:r w:rsidR="000E21DA">
            <w:fldChar w:fldCharType="separate"/>
          </w:r>
          <w:r w:rsidR="006742F0" w:rsidRPr="006742F0">
            <w:rPr>
              <w:noProof/>
            </w:rPr>
            <w:t>[38]</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637613">
        <w:t xml:space="preserve">Figure </w:t>
      </w:r>
      <w:r w:rsidR="00637613">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4B5E4A77" w:rsidR="00C44B75" w:rsidRPr="005305C4" w:rsidRDefault="00C44B75" w:rsidP="00B31D82">
                            <w:pPr>
                              <w:pStyle w:val="Caption"/>
                              <w:rPr>
                                <w:sz w:val="22"/>
                                <w:szCs w:val="22"/>
                              </w:rPr>
                            </w:pPr>
                            <w:bookmarkStart w:id="205" w:name="_Ref504993310"/>
                            <w:r>
                              <w:t xml:space="preserve">Figure </w:t>
                            </w:r>
                            <w:r>
                              <w:fldChar w:fldCharType="begin"/>
                            </w:r>
                            <w:r>
                              <w:instrText xml:space="preserve"> SEQ Figure \* ARABIC </w:instrText>
                            </w:r>
                            <w:r>
                              <w:fldChar w:fldCharType="separate"/>
                            </w:r>
                            <w:r w:rsidR="00637613">
                              <w:rPr>
                                <w:noProof/>
                              </w:rPr>
                              <w:t>61</w:t>
                            </w:r>
                            <w:r>
                              <w:rPr>
                                <w:noProof/>
                              </w:rPr>
                              <w:fldChar w:fldCharType="end"/>
                            </w:r>
                            <w:bookmarkEnd w:id="205"/>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4B5E4A77" w:rsidR="00C44B75" w:rsidRPr="005305C4" w:rsidRDefault="00C44B75" w:rsidP="00B31D82">
                      <w:pPr>
                        <w:pStyle w:val="Caption"/>
                        <w:rPr>
                          <w:sz w:val="22"/>
                          <w:szCs w:val="22"/>
                        </w:rPr>
                      </w:pPr>
                      <w:bookmarkStart w:id="206" w:name="_Ref504993310"/>
                      <w:r>
                        <w:t xml:space="preserve">Figure </w:t>
                      </w:r>
                      <w:r>
                        <w:fldChar w:fldCharType="begin"/>
                      </w:r>
                      <w:r>
                        <w:instrText xml:space="preserve"> SEQ Figure \* ARABIC </w:instrText>
                      </w:r>
                      <w:r>
                        <w:fldChar w:fldCharType="separate"/>
                      </w:r>
                      <w:r w:rsidR="00637613">
                        <w:rPr>
                          <w:noProof/>
                        </w:rPr>
                        <w:t>61</w:t>
                      </w:r>
                      <w:r>
                        <w:rPr>
                          <w:noProof/>
                        </w:rPr>
                        <w:fldChar w:fldCharType="end"/>
                      </w:r>
                      <w:bookmarkEnd w:id="206"/>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26D567BD" w:rsidR="00C44B75" w:rsidRPr="007051DB" w:rsidRDefault="00C44B75" w:rsidP="00496C8F">
                            <w:pPr>
                              <w:pStyle w:val="Caption"/>
                              <w:rPr>
                                <w:noProof/>
                                <w:sz w:val="22"/>
                                <w:szCs w:val="22"/>
                              </w:rPr>
                            </w:pPr>
                            <w:bookmarkStart w:id="207" w:name="_Ref505066503"/>
                            <w:r>
                              <w:t xml:space="preserve">Figure </w:t>
                            </w:r>
                            <w:r>
                              <w:fldChar w:fldCharType="begin"/>
                            </w:r>
                            <w:r>
                              <w:instrText xml:space="preserve"> SEQ Figure \* ARABIC </w:instrText>
                            </w:r>
                            <w:r>
                              <w:fldChar w:fldCharType="separate"/>
                            </w:r>
                            <w:r w:rsidR="00637613">
                              <w:rPr>
                                <w:noProof/>
                              </w:rPr>
                              <w:t>62</w:t>
                            </w:r>
                            <w:r>
                              <w:rPr>
                                <w:noProof/>
                              </w:rPr>
                              <w:fldChar w:fldCharType="end"/>
                            </w:r>
                            <w:bookmarkEnd w:id="207"/>
                            <w:r>
                              <w:t>: (a) shows the azimuthal Eddy current flow when the tuner has not been partitioned into 4 segments. (b) is the Eddy current flow after partitioning.</w:t>
                            </w:r>
                          </w:p>
                          <w:p w14:paraId="659E832B" w14:textId="49A43C6B" w:rsidR="00C44B75" w:rsidRPr="0015198B" w:rsidRDefault="00C44B75"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26D567BD" w:rsidR="00C44B75" w:rsidRPr="007051DB" w:rsidRDefault="00C44B75" w:rsidP="00496C8F">
                      <w:pPr>
                        <w:pStyle w:val="Caption"/>
                        <w:rPr>
                          <w:noProof/>
                          <w:sz w:val="22"/>
                          <w:szCs w:val="22"/>
                        </w:rPr>
                      </w:pPr>
                      <w:bookmarkStart w:id="208" w:name="_Ref505066503"/>
                      <w:r>
                        <w:t xml:space="preserve">Figure </w:t>
                      </w:r>
                      <w:r>
                        <w:fldChar w:fldCharType="begin"/>
                      </w:r>
                      <w:r>
                        <w:instrText xml:space="preserve"> SEQ Figure \* ARABIC </w:instrText>
                      </w:r>
                      <w:r>
                        <w:fldChar w:fldCharType="separate"/>
                      </w:r>
                      <w:r w:rsidR="00637613">
                        <w:rPr>
                          <w:noProof/>
                        </w:rPr>
                        <w:t>62</w:t>
                      </w:r>
                      <w:r>
                        <w:rPr>
                          <w:noProof/>
                        </w:rPr>
                        <w:fldChar w:fldCharType="end"/>
                      </w:r>
                      <w:bookmarkEnd w:id="208"/>
                      <w:r>
                        <w:t>: (a) shows the azimuthal Eddy current flow when the tuner has not been partitioned into 4 segments. (b) is the Eddy current flow after partitioning.</w:t>
                      </w:r>
                    </w:p>
                    <w:p w14:paraId="659E832B" w14:textId="49A43C6B" w:rsidR="00C44B75" w:rsidRPr="0015198B" w:rsidRDefault="00C44B75"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33DD081D"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0F89392D" w:rsidR="00C44B75" w:rsidRPr="00092506" w:rsidRDefault="00C44B75" w:rsidP="002D3E6A">
                            <w:pPr>
                              <w:pStyle w:val="Caption"/>
                              <w:rPr>
                                <w:noProof/>
                                <w:sz w:val="22"/>
                                <w:szCs w:val="22"/>
                              </w:rPr>
                            </w:pPr>
                            <w:bookmarkStart w:id="209" w:name="_Ref505066203"/>
                            <w:r>
                              <w:t xml:space="preserve">Figure </w:t>
                            </w:r>
                            <w:r>
                              <w:fldChar w:fldCharType="begin"/>
                            </w:r>
                            <w:r>
                              <w:instrText xml:space="preserve"> SEQ Figure \* ARABIC </w:instrText>
                            </w:r>
                            <w:r>
                              <w:fldChar w:fldCharType="separate"/>
                            </w:r>
                            <w:r w:rsidR="00637613">
                              <w:rPr>
                                <w:noProof/>
                              </w:rPr>
                              <w:t>63</w:t>
                            </w:r>
                            <w:r>
                              <w:rPr>
                                <w:noProof/>
                              </w:rPr>
                              <w:fldChar w:fldCharType="end"/>
                            </w:r>
                            <w:bookmarkEnd w:id="209"/>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0F89392D" w:rsidR="00C44B75" w:rsidRPr="00092506" w:rsidRDefault="00C44B75" w:rsidP="002D3E6A">
                      <w:pPr>
                        <w:pStyle w:val="Caption"/>
                        <w:rPr>
                          <w:noProof/>
                          <w:sz w:val="22"/>
                          <w:szCs w:val="22"/>
                        </w:rPr>
                      </w:pPr>
                      <w:bookmarkStart w:id="210" w:name="_Ref505066203"/>
                      <w:r>
                        <w:t xml:space="preserve">Figure </w:t>
                      </w:r>
                      <w:r>
                        <w:fldChar w:fldCharType="begin"/>
                      </w:r>
                      <w:r>
                        <w:instrText xml:space="preserve"> SEQ Figure \* ARABIC </w:instrText>
                      </w:r>
                      <w:r>
                        <w:fldChar w:fldCharType="separate"/>
                      </w:r>
                      <w:r w:rsidR="00637613">
                        <w:rPr>
                          <w:noProof/>
                        </w:rPr>
                        <w:t>63</w:t>
                      </w:r>
                      <w:r>
                        <w:rPr>
                          <w:noProof/>
                        </w:rPr>
                        <w:fldChar w:fldCharType="end"/>
                      </w:r>
                      <w:bookmarkEnd w:id="210"/>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637613">
        <w:t xml:space="preserve">Figure </w:t>
      </w:r>
      <w:r w:rsidR="00637613">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637613">
        <w:t xml:space="preserve">Figure </w:t>
      </w:r>
      <w:r w:rsidR="00637613">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11" w:name="_Toc514749698"/>
      <w:r>
        <w:t>Bias m</w:t>
      </w:r>
      <w:r w:rsidR="00484C55">
        <w:t>agnetic field distribution</w:t>
      </w:r>
      <w:bookmarkEnd w:id="211"/>
    </w:p>
    <w:p w14:paraId="72259385" w14:textId="2020A67D"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6742F0" w:rsidRPr="006742F0">
            <w:rPr>
              <w:noProof/>
            </w:rPr>
            <w:t>[37]</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637613">
        <w:t xml:space="preserve">Figure </w:t>
      </w:r>
      <w:r w:rsidR="00637613">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637613">
        <w:t xml:space="preserve">Figure </w:t>
      </w:r>
      <w:r w:rsidR="00637613">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2A0F69A3"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637613">
        <w:t xml:space="preserve">Figure </w:t>
      </w:r>
      <w:r w:rsidR="00637613">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637613">
        <w:t xml:space="preserve">Figure </w:t>
      </w:r>
      <w:r w:rsidR="00637613">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1937C9A7" w:rsidR="00C44B75" w:rsidRPr="009A364B" w:rsidRDefault="00C44B75" w:rsidP="00FB69CD">
                            <w:pPr>
                              <w:pStyle w:val="Caption"/>
                              <w:rPr>
                                <w:noProof/>
                                <w:sz w:val="22"/>
                                <w:szCs w:val="22"/>
                              </w:rPr>
                            </w:pPr>
                            <w:bookmarkStart w:id="212" w:name="_Ref505070001"/>
                            <w:r>
                              <w:t xml:space="preserve">Figure </w:t>
                            </w:r>
                            <w:r>
                              <w:fldChar w:fldCharType="begin"/>
                            </w:r>
                            <w:r>
                              <w:instrText xml:space="preserve"> SEQ Figure \* ARABIC </w:instrText>
                            </w:r>
                            <w:r>
                              <w:fldChar w:fldCharType="separate"/>
                            </w:r>
                            <w:r w:rsidR="00637613">
                              <w:rPr>
                                <w:noProof/>
                              </w:rPr>
                              <w:t>64</w:t>
                            </w:r>
                            <w:r>
                              <w:rPr>
                                <w:noProof/>
                              </w:rPr>
                              <w:fldChar w:fldCharType="end"/>
                            </w:r>
                            <w:bookmarkEnd w:id="212"/>
                            <w:r>
                              <w:t xml:space="preserve">: The maps of (a) the magnetic field in oersted (Editor’s note: correcting an error in units from Ref. </w:t>
                            </w:r>
                            <w:sdt>
                              <w:sdtPr>
                                <w:id w:val="1668441559"/>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1937C9A7" w:rsidR="00C44B75" w:rsidRPr="009A364B" w:rsidRDefault="00C44B75" w:rsidP="00FB69CD">
                      <w:pPr>
                        <w:pStyle w:val="Caption"/>
                        <w:rPr>
                          <w:noProof/>
                          <w:sz w:val="22"/>
                          <w:szCs w:val="22"/>
                        </w:rPr>
                      </w:pPr>
                      <w:bookmarkStart w:id="213" w:name="_Ref505070001"/>
                      <w:r>
                        <w:t xml:space="preserve">Figure </w:t>
                      </w:r>
                      <w:r>
                        <w:fldChar w:fldCharType="begin"/>
                      </w:r>
                      <w:r>
                        <w:instrText xml:space="preserve"> SEQ Figure \* ARABIC </w:instrText>
                      </w:r>
                      <w:r>
                        <w:fldChar w:fldCharType="separate"/>
                      </w:r>
                      <w:r w:rsidR="00637613">
                        <w:rPr>
                          <w:noProof/>
                        </w:rPr>
                        <w:t>64</w:t>
                      </w:r>
                      <w:r>
                        <w:rPr>
                          <w:noProof/>
                        </w:rPr>
                        <w:fldChar w:fldCharType="end"/>
                      </w:r>
                      <w:bookmarkEnd w:id="213"/>
                      <w:r>
                        <w:t xml:space="preserve">: The maps of (a) the magnetic field in oersted (Editor’s note: correcting an error in units from Ref. </w:t>
                      </w:r>
                      <w:sdt>
                        <w:sdtPr>
                          <w:id w:val="1668441559"/>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5F10C2F4" w:rsidR="00C44B75" w:rsidRPr="009C733D" w:rsidRDefault="00C44B75" w:rsidP="00D954C8">
                            <w:pPr>
                              <w:pStyle w:val="Caption"/>
                              <w:rPr>
                                <w:noProof/>
                                <w:sz w:val="22"/>
                                <w:szCs w:val="22"/>
                              </w:rPr>
                            </w:pPr>
                            <w:bookmarkStart w:id="214" w:name="_Ref505070018"/>
                            <w:r>
                              <w:t xml:space="preserve">Figure </w:t>
                            </w:r>
                            <w:r>
                              <w:fldChar w:fldCharType="begin"/>
                            </w:r>
                            <w:r>
                              <w:instrText xml:space="preserve"> SEQ Figure \* ARABIC </w:instrText>
                            </w:r>
                            <w:r>
                              <w:fldChar w:fldCharType="separate"/>
                            </w:r>
                            <w:r w:rsidR="00637613">
                              <w:rPr>
                                <w:noProof/>
                              </w:rPr>
                              <w:t>65</w:t>
                            </w:r>
                            <w:r>
                              <w:rPr>
                                <w:noProof/>
                              </w:rPr>
                              <w:fldChar w:fldCharType="end"/>
                            </w:r>
                            <w:bookmarkEnd w:id="214"/>
                            <w:r>
                              <w:t xml:space="preserve">: The maps of (a) the magnetic field oersted (Editor’s note: correcting an error in units from Ref. </w:t>
                            </w:r>
                            <w:sdt>
                              <w:sdtPr>
                                <w:id w:val="-27525440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5F10C2F4" w:rsidR="00C44B75" w:rsidRPr="009C733D" w:rsidRDefault="00C44B75" w:rsidP="00D954C8">
                      <w:pPr>
                        <w:pStyle w:val="Caption"/>
                        <w:rPr>
                          <w:noProof/>
                          <w:sz w:val="22"/>
                          <w:szCs w:val="22"/>
                        </w:rPr>
                      </w:pPr>
                      <w:bookmarkStart w:id="215" w:name="_Ref505070018"/>
                      <w:r>
                        <w:t xml:space="preserve">Figure </w:t>
                      </w:r>
                      <w:r>
                        <w:fldChar w:fldCharType="begin"/>
                      </w:r>
                      <w:r>
                        <w:instrText xml:space="preserve"> SEQ Figure \* ARABIC </w:instrText>
                      </w:r>
                      <w:r>
                        <w:fldChar w:fldCharType="separate"/>
                      </w:r>
                      <w:r w:rsidR="00637613">
                        <w:rPr>
                          <w:noProof/>
                        </w:rPr>
                        <w:t>65</w:t>
                      </w:r>
                      <w:r>
                        <w:rPr>
                          <w:noProof/>
                        </w:rPr>
                        <w:fldChar w:fldCharType="end"/>
                      </w:r>
                      <w:bookmarkEnd w:id="215"/>
                      <w:r>
                        <w:t xml:space="preserve">: The maps of (a) the magnetic field oersted (Editor’s note: correcting an error in units from Ref. </w:t>
                      </w:r>
                      <w:sdt>
                        <w:sdtPr>
                          <w:id w:val="-27525440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16" w:name="_Ref508179712"/>
      <w:bookmarkStart w:id="217" w:name="_Toc514749699"/>
      <w:r>
        <w:lastRenderedPageBreak/>
        <w:t xml:space="preserve">Tuner </w:t>
      </w:r>
      <w:r w:rsidR="00A257CB">
        <w:t>s</w:t>
      </w:r>
      <w:r w:rsidR="00406699">
        <w:t>hell heating and cooling</w:t>
      </w:r>
      <w:bookmarkEnd w:id="216"/>
      <w:bookmarkEnd w:id="217"/>
    </w:p>
    <w:p w14:paraId="489C34E5" w14:textId="51B525A6"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23EB1222" w:rsidR="00C44B75" w:rsidRPr="00FE442D" w:rsidRDefault="00C44B75" w:rsidP="00065972">
                            <w:pPr>
                              <w:pStyle w:val="Caption"/>
                              <w:rPr>
                                <w:sz w:val="22"/>
                                <w:szCs w:val="22"/>
                              </w:rPr>
                            </w:pPr>
                            <w:bookmarkStart w:id="218" w:name="_Ref505072930"/>
                            <w:r>
                              <w:t xml:space="preserve">Figure </w:t>
                            </w:r>
                            <w:r>
                              <w:fldChar w:fldCharType="begin"/>
                            </w:r>
                            <w:r>
                              <w:instrText xml:space="preserve"> SEQ Figure \* ARABIC </w:instrText>
                            </w:r>
                            <w:r>
                              <w:fldChar w:fldCharType="separate"/>
                            </w:r>
                            <w:r w:rsidR="00637613">
                              <w:rPr>
                                <w:noProof/>
                              </w:rPr>
                              <w:t>66</w:t>
                            </w:r>
                            <w:r>
                              <w:rPr>
                                <w:noProof/>
                              </w:rPr>
                              <w:fldChar w:fldCharType="end"/>
                            </w:r>
                            <w:bookmarkEnd w:id="218"/>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23EB1222" w:rsidR="00C44B75" w:rsidRPr="00FE442D" w:rsidRDefault="00C44B75" w:rsidP="00065972">
                      <w:pPr>
                        <w:pStyle w:val="Caption"/>
                        <w:rPr>
                          <w:sz w:val="22"/>
                          <w:szCs w:val="22"/>
                        </w:rPr>
                      </w:pPr>
                      <w:bookmarkStart w:id="219" w:name="_Ref505072930"/>
                      <w:r>
                        <w:t xml:space="preserve">Figure </w:t>
                      </w:r>
                      <w:r>
                        <w:fldChar w:fldCharType="begin"/>
                      </w:r>
                      <w:r>
                        <w:instrText xml:space="preserve"> SEQ Figure \* ARABIC </w:instrText>
                      </w:r>
                      <w:r>
                        <w:fldChar w:fldCharType="separate"/>
                      </w:r>
                      <w:r w:rsidR="00637613">
                        <w:rPr>
                          <w:noProof/>
                        </w:rPr>
                        <w:t>66</w:t>
                      </w:r>
                      <w:r>
                        <w:rPr>
                          <w:noProof/>
                        </w:rPr>
                        <w:fldChar w:fldCharType="end"/>
                      </w:r>
                      <w:bookmarkEnd w:id="219"/>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637613">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6742F0" w:rsidRPr="006742F0">
            <w:rPr>
              <w:noProof/>
            </w:rPr>
            <w:t>[37]</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637613">
        <w:t xml:space="preserve">Figure </w:t>
      </w:r>
      <w:r w:rsidR="00637613">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549D91E8"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637613">
        <w:t xml:space="preserve">Figure </w:t>
      </w:r>
      <w:r w:rsidR="00637613">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08DD4259" w:rsidR="00C44B75" w:rsidRPr="00200146" w:rsidRDefault="00C44B75" w:rsidP="009D02DF">
                            <w:pPr>
                              <w:pStyle w:val="Caption"/>
                              <w:rPr>
                                <w:noProof/>
                                <w:sz w:val="22"/>
                                <w:szCs w:val="22"/>
                              </w:rPr>
                            </w:pPr>
                            <w:bookmarkStart w:id="220" w:name="_Ref505075713"/>
                            <w:r>
                              <w:t xml:space="preserve">Figure </w:t>
                            </w:r>
                            <w:r>
                              <w:fldChar w:fldCharType="begin"/>
                            </w:r>
                            <w:r>
                              <w:instrText xml:space="preserve"> SEQ Figure \* ARABIC </w:instrText>
                            </w:r>
                            <w:r>
                              <w:fldChar w:fldCharType="separate"/>
                            </w:r>
                            <w:r w:rsidR="00637613">
                              <w:rPr>
                                <w:noProof/>
                              </w:rPr>
                              <w:t>67</w:t>
                            </w:r>
                            <w:r>
                              <w:rPr>
                                <w:noProof/>
                              </w:rPr>
                              <w:fldChar w:fldCharType="end"/>
                            </w:r>
                            <w:bookmarkEnd w:id="220"/>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08DD4259" w:rsidR="00C44B75" w:rsidRPr="00200146" w:rsidRDefault="00C44B75" w:rsidP="009D02DF">
                      <w:pPr>
                        <w:pStyle w:val="Caption"/>
                        <w:rPr>
                          <w:noProof/>
                          <w:sz w:val="22"/>
                          <w:szCs w:val="22"/>
                        </w:rPr>
                      </w:pPr>
                      <w:bookmarkStart w:id="221" w:name="_Ref505075713"/>
                      <w:r>
                        <w:t xml:space="preserve">Figure </w:t>
                      </w:r>
                      <w:r>
                        <w:fldChar w:fldCharType="begin"/>
                      </w:r>
                      <w:r>
                        <w:instrText xml:space="preserve"> SEQ Figure \* ARABIC </w:instrText>
                      </w:r>
                      <w:r>
                        <w:fldChar w:fldCharType="separate"/>
                      </w:r>
                      <w:r w:rsidR="00637613">
                        <w:rPr>
                          <w:noProof/>
                        </w:rPr>
                        <w:t>67</w:t>
                      </w:r>
                      <w:r>
                        <w:rPr>
                          <w:noProof/>
                        </w:rPr>
                        <w:fldChar w:fldCharType="end"/>
                      </w:r>
                      <w:bookmarkEnd w:id="221"/>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22" w:name="_Ref508087411"/>
      <w:bookmarkStart w:id="223" w:name="_Toc514749700"/>
      <w:r>
        <w:t>Triple points</w:t>
      </w:r>
      <w:r w:rsidR="004F5E57">
        <w:t xml:space="preserve"> (G. Romanov)</w:t>
      </w:r>
      <w:bookmarkEnd w:id="222"/>
      <w:bookmarkEnd w:id="223"/>
    </w:p>
    <w:p w14:paraId="7FE22417" w14:textId="09B35A7D"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10D92717" w:rsidR="00C44B75" w:rsidRPr="00C8763F" w:rsidRDefault="00C44B75" w:rsidP="007C3C83">
                            <w:pPr>
                              <w:pStyle w:val="Caption"/>
                              <w:rPr>
                                <w:noProof/>
                                <w:sz w:val="22"/>
                                <w:szCs w:val="22"/>
                              </w:rPr>
                            </w:pPr>
                            <w:bookmarkStart w:id="224" w:name="_Ref505086166"/>
                            <w:r>
                              <w:t xml:space="preserve">Figure </w:t>
                            </w:r>
                            <w:r>
                              <w:fldChar w:fldCharType="begin"/>
                            </w:r>
                            <w:r>
                              <w:instrText xml:space="preserve"> SEQ Figure \* ARABIC </w:instrText>
                            </w:r>
                            <w:r>
                              <w:fldChar w:fldCharType="separate"/>
                            </w:r>
                            <w:r w:rsidR="00637613">
                              <w:rPr>
                                <w:noProof/>
                              </w:rPr>
                              <w:t>68</w:t>
                            </w:r>
                            <w:r>
                              <w:rPr>
                                <w:noProof/>
                              </w:rPr>
                              <w:fldChar w:fldCharType="end"/>
                            </w:r>
                            <w:bookmarkEnd w:id="224"/>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10D92717" w:rsidR="00C44B75" w:rsidRPr="00C8763F" w:rsidRDefault="00C44B75" w:rsidP="007C3C83">
                      <w:pPr>
                        <w:pStyle w:val="Caption"/>
                        <w:rPr>
                          <w:noProof/>
                          <w:sz w:val="22"/>
                          <w:szCs w:val="22"/>
                        </w:rPr>
                      </w:pPr>
                      <w:bookmarkStart w:id="225" w:name="_Ref505086166"/>
                      <w:r>
                        <w:t xml:space="preserve">Figure </w:t>
                      </w:r>
                      <w:r>
                        <w:fldChar w:fldCharType="begin"/>
                      </w:r>
                      <w:r>
                        <w:instrText xml:space="preserve"> SEQ Figure \* ARABIC </w:instrText>
                      </w:r>
                      <w:r>
                        <w:fldChar w:fldCharType="separate"/>
                      </w:r>
                      <w:r w:rsidR="00637613">
                        <w:rPr>
                          <w:noProof/>
                        </w:rPr>
                        <w:t>68</w:t>
                      </w:r>
                      <w:r>
                        <w:rPr>
                          <w:noProof/>
                        </w:rPr>
                        <w:fldChar w:fldCharType="end"/>
                      </w:r>
                      <w:bookmarkEnd w:id="225"/>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637613">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637613">
        <w:t xml:space="preserve">Figure </w:t>
      </w:r>
      <w:r w:rsidR="00637613">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637613">
        <w:t xml:space="preserve">Figure </w:t>
      </w:r>
      <w:r w:rsidR="00637613">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2B9B44A" w14:textId="654CE59E" w:rsidR="00A71402" w:rsidRDefault="00A71402" w:rsidP="00A60780">
      <w:r>
        <w:rPr>
          <w:noProof/>
        </w:rPr>
        <w:lastRenderedPageBreak/>
        <w:drawing>
          <wp:anchor distT="0" distB="0" distL="114300" distR="114300" simplePos="0" relativeHeight="251961344" behindDoc="0" locked="0" layoutInCell="1" allowOverlap="1" wp14:anchorId="6541D8D7" wp14:editId="5B6AE530">
            <wp:simplePos x="0" y="0"/>
            <wp:positionH relativeFrom="column">
              <wp:align>center</wp:align>
            </wp:positionH>
            <wp:positionV relativeFrom="paragraph">
              <wp:posOffset>100330</wp:posOffset>
            </wp:positionV>
            <wp:extent cx="5376672" cy="3090618"/>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3392" behindDoc="0" locked="0" layoutInCell="1" allowOverlap="1" wp14:anchorId="5CFDFA14" wp14:editId="2EE73802">
                <wp:simplePos x="0" y="0"/>
                <wp:positionH relativeFrom="column">
                  <wp:align>center</wp:align>
                </wp:positionH>
                <wp:positionV relativeFrom="paragraph">
                  <wp:posOffset>3248198</wp:posOffset>
                </wp:positionV>
                <wp:extent cx="5376672" cy="612140"/>
                <wp:effectExtent l="0" t="0" r="0" b="0"/>
                <wp:wrapTopAndBottom/>
                <wp:docPr id="523" name="Text Box 523"/>
                <wp:cNvGraphicFramePr/>
                <a:graphic xmlns:a="http://schemas.openxmlformats.org/drawingml/2006/main">
                  <a:graphicData uri="http://schemas.microsoft.com/office/word/2010/wordprocessingShape">
                    <wps:wsp>
                      <wps:cNvSpPr txBox="1"/>
                      <wps:spPr>
                        <a:xfrm>
                          <a:off x="0" y="0"/>
                          <a:ext cx="5376672" cy="612140"/>
                        </a:xfrm>
                        <a:prstGeom prst="rect">
                          <a:avLst/>
                        </a:prstGeom>
                        <a:solidFill>
                          <a:prstClr val="white"/>
                        </a:solidFill>
                        <a:ln>
                          <a:noFill/>
                        </a:ln>
                      </wps:spPr>
                      <wps:txbx>
                        <w:txbxContent>
                          <w:p w14:paraId="0F5A822E" w14:textId="494231E6" w:rsidR="00C44B75" w:rsidRPr="0011654C" w:rsidRDefault="00C44B75" w:rsidP="00C40D58">
                            <w:pPr>
                              <w:pStyle w:val="Caption"/>
                              <w:rPr>
                                <w:noProof/>
                                <w:sz w:val="22"/>
                                <w:szCs w:val="22"/>
                              </w:rPr>
                            </w:pPr>
                            <w:bookmarkStart w:id="226" w:name="_Ref505086706"/>
                            <w:r>
                              <w:t xml:space="preserve">Figure </w:t>
                            </w:r>
                            <w:r>
                              <w:fldChar w:fldCharType="begin"/>
                            </w:r>
                            <w:r>
                              <w:instrText xml:space="preserve"> SEQ Figure \* ARABIC </w:instrText>
                            </w:r>
                            <w:r>
                              <w:fldChar w:fldCharType="separate"/>
                            </w:r>
                            <w:r w:rsidR="00637613">
                              <w:rPr>
                                <w:noProof/>
                              </w:rPr>
                              <w:t>69</w:t>
                            </w:r>
                            <w:r>
                              <w:rPr>
                                <w:noProof/>
                              </w:rPr>
                              <w:fldChar w:fldCharType="end"/>
                            </w:r>
                            <w:bookmarkEnd w:id="226"/>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DFA14" id="Text Box 523" o:spid="_x0000_s1089" type="#_x0000_t202" style="position:absolute;left:0;text-align:left;margin-left:0;margin-top:255.75pt;width:423.35pt;height:48.2pt;z-index:251963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" stroked="f">
                <v:textbox style="mso-fit-shape-to-text:t" inset="0,0,0,0">
                  <w:txbxContent>
                    <w:p w14:paraId="0F5A822E" w14:textId="494231E6" w:rsidR="00C44B75" w:rsidRPr="0011654C" w:rsidRDefault="00C44B75" w:rsidP="00C40D58">
                      <w:pPr>
                        <w:pStyle w:val="Caption"/>
                        <w:rPr>
                          <w:noProof/>
                          <w:sz w:val="22"/>
                          <w:szCs w:val="22"/>
                        </w:rPr>
                      </w:pPr>
                      <w:bookmarkStart w:id="227" w:name="_Ref505086706"/>
                      <w:r>
                        <w:t xml:space="preserve">Figure </w:t>
                      </w:r>
                      <w:r>
                        <w:fldChar w:fldCharType="begin"/>
                      </w:r>
                      <w:r>
                        <w:instrText xml:space="preserve"> SEQ Figure \* ARABIC </w:instrText>
                      </w:r>
                      <w:r>
                        <w:fldChar w:fldCharType="separate"/>
                      </w:r>
                      <w:r w:rsidR="00637613">
                        <w:rPr>
                          <w:noProof/>
                        </w:rPr>
                        <w:t>69</w:t>
                      </w:r>
                      <w:r>
                        <w:rPr>
                          <w:noProof/>
                        </w:rPr>
                        <w:fldChar w:fldCharType="end"/>
                      </w:r>
                      <w:bookmarkEnd w:id="227"/>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p>
    <w:p w14:paraId="1FB134A7" w14:textId="5F838B01" w:rsidR="008714A2" w:rsidRDefault="00204ED4" w:rsidP="008714A2">
      <w:pPr>
        <w:pStyle w:val="Heading3"/>
      </w:pPr>
      <w:bookmarkStart w:id="228" w:name="_Toc514749701"/>
      <w:bookmarkStart w:id="229" w:name="_Ref514749884"/>
      <w:r>
        <w:t>Total Eddy current power loss in shell</w:t>
      </w:r>
      <w:bookmarkEnd w:id="228"/>
      <w:bookmarkEnd w:id="229"/>
    </w:p>
    <w:p w14:paraId="31C2E8E6" w14:textId="44FB672B" w:rsidR="00821E5A" w:rsidRPr="006B5C0F" w:rsidRDefault="006B5C0F" w:rsidP="006B5C0F">
      <w:pPr>
        <w:rPr>
          <w:b/>
        </w:rPr>
      </w:pPr>
      <w:r>
        <w:rPr>
          <w:noProof/>
        </w:rPr>
        <mc:AlternateContent>
          <mc:Choice Requires="wps">
            <w:drawing>
              <wp:anchor distT="0" distB="0" distL="114300" distR="114300" simplePos="0" relativeHeight="252227584" behindDoc="0" locked="0" layoutInCell="1" allowOverlap="1" wp14:anchorId="1AA3AD7B" wp14:editId="2CCD35D2">
                <wp:simplePos x="0" y="0"/>
                <wp:positionH relativeFrom="column">
                  <wp:posOffset>1525385</wp:posOffset>
                </wp:positionH>
                <wp:positionV relativeFrom="paragraph">
                  <wp:posOffset>3208367</wp:posOffset>
                </wp:positionV>
                <wp:extent cx="3728720" cy="635"/>
                <wp:effectExtent l="0" t="0" r="5080" b="0"/>
                <wp:wrapTopAndBottom/>
                <wp:docPr id="674" name="Text Box 674"/>
                <wp:cNvGraphicFramePr/>
                <a:graphic xmlns:a="http://schemas.openxmlformats.org/drawingml/2006/main">
                  <a:graphicData uri="http://schemas.microsoft.com/office/word/2010/wordprocessingShape">
                    <wps:wsp>
                      <wps:cNvSpPr txBox="1"/>
                      <wps:spPr>
                        <a:xfrm>
                          <a:off x="0" y="0"/>
                          <a:ext cx="3728720" cy="635"/>
                        </a:xfrm>
                        <a:prstGeom prst="rect">
                          <a:avLst/>
                        </a:prstGeom>
                        <a:solidFill>
                          <a:prstClr val="white"/>
                        </a:solidFill>
                        <a:ln>
                          <a:noFill/>
                        </a:ln>
                      </wps:spPr>
                      <wps:txbx>
                        <w:txbxContent>
                          <w:p w14:paraId="02E63C36" w14:textId="74009AEB" w:rsidR="00C44B75" w:rsidRPr="00D345AC" w:rsidRDefault="00C44B75" w:rsidP="006B5C0F">
                            <w:pPr>
                              <w:pStyle w:val="Caption"/>
                              <w:rPr>
                                <w:noProof/>
                                <w:sz w:val="22"/>
                                <w:szCs w:val="22"/>
                              </w:rPr>
                            </w:pPr>
                            <w:bookmarkStart w:id="230" w:name="_Ref514749527"/>
                            <w:r>
                              <w:t xml:space="preserve">Figure </w:t>
                            </w:r>
                            <w:r>
                              <w:fldChar w:fldCharType="begin"/>
                            </w:r>
                            <w:r>
                              <w:instrText xml:space="preserve"> SEQ Figure \* ARABIC </w:instrText>
                            </w:r>
                            <w:r>
                              <w:fldChar w:fldCharType="separate"/>
                            </w:r>
                            <w:r w:rsidR="00637613">
                              <w:rPr>
                                <w:noProof/>
                              </w:rPr>
                              <w:t>70</w:t>
                            </w:r>
                            <w:r>
                              <w:fldChar w:fldCharType="end"/>
                            </w:r>
                            <w:bookmarkEnd w:id="230"/>
                            <w:r>
                              <w:t>: A simplified bias ramp for a 50 turn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A3AD7B" id="Text Box 674" o:spid="_x0000_s1090" type="#_x0000_t202" style="position:absolute;left:0;text-align:left;margin-left:120.1pt;margin-top:252.65pt;width:293.6pt;height:.0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" stroked="f">
                <v:textbox style="mso-fit-shape-to-text:t" inset="0,0,0,0">
                  <w:txbxContent>
                    <w:p w14:paraId="02E63C36" w14:textId="74009AEB" w:rsidR="00C44B75" w:rsidRPr="00D345AC" w:rsidRDefault="00C44B75" w:rsidP="006B5C0F">
                      <w:pPr>
                        <w:pStyle w:val="Caption"/>
                        <w:rPr>
                          <w:noProof/>
                          <w:sz w:val="22"/>
                          <w:szCs w:val="22"/>
                        </w:rPr>
                      </w:pPr>
                      <w:bookmarkStart w:id="231" w:name="_Ref514749527"/>
                      <w:r>
                        <w:t xml:space="preserve">Figure </w:t>
                      </w:r>
                      <w:r>
                        <w:fldChar w:fldCharType="begin"/>
                      </w:r>
                      <w:r>
                        <w:instrText xml:space="preserve"> SEQ Figure \* ARABIC </w:instrText>
                      </w:r>
                      <w:r>
                        <w:fldChar w:fldCharType="separate"/>
                      </w:r>
                      <w:r w:rsidR="00637613">
                        <w:rPr>
                          <w:noProof/>
                        </w:rPr>
                        <w:t>70</w:t>
                      </w:r>
                      <w:r>
                        <w:fldChar w:fldCharType="end"/>
                      </w:r>
                      <w:bookmarkEnd w:id="231"/>
                      <w:r>
                        <w:t>: A simplified bias ramp for a 50 turn bias solenoid.</w:t>
                      </w:r>
                    </w:p>
                  </w:txbxContent>
                </v:textbox>
                <w10:wrap type="topAndBottom"/>
              </v:shape>
            </w:pict>
          </mc:Fallback>
        </mc:AlternateContent>
      </w:r>
      <w:r>
        <w:rPr>
          <w:noProof/>
        </w:rPr>
        <w:drawing>
          <wp:anchor distT="0" distB="0" distL="114300" distR="114300" simplePos="0" relativeHeight="252225536" behindDoc="0" locked="0" layoutInCell="1" allowOverlap="1" wp14:anchorId="00BFB438" wp14:editId="4839BE0E">
            <wp:simplePos x="0" y="0"/>
            <wp:positionH relativeFrom="column">
              <wp:posOffset>2073910</wp:posOffset>
            </wp:positionH>
            <wp:positionV relativeFrom="paragraph">
              <wp:posOffset>1055370</wp:posOffset>
            </wp:positionV>
            <wp:extent cx="2670175" cy="1986280"/>
            <wp:effectExtent l="0" t="0" r="0" b="0"/>
            <wp:wrapTopAndBottom/>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imple_ramp.png"/>
                    <pic:cNvPicPr/>
                  </pic:nvPicPr>
                  <pic:blipFill>
                    <a:blip r:embed="rId83"/>
                    <a:stretch>
                      <a:fillRect/>
                    </a:stretch>
                  </pic:blipFill>
                  <pic:spPr>
                    <a:xfrm>
                      <a:off x="0" y="0"/>
                      <a:ext cx="2670175" cy="1986280"/>
                    </a:xfrm>
                    <a:prstGeom prst="rect">
                      <a:avLst/>
                    </a:prstGeom>
                  </pic:spPr>
                </pic:pic>
              </a:graphicData>
            </a:graphic>
            <wp14:sizeRelH relativeFrom="margin">
              <wp14:pctWidth>0</wp14:pctWidth>
            </wp14:sizeRelH>
            <wp14:sizeRelV relativeFrom="margin">
              <wp14:pctHeight>0</wp14:pctHeight>
            </wp14:sizeRelV>
          </wp:anchor>
        </w:drawing>
      </w:r>
      <w:r w:rsidR="008714A2">
        <w:t>The total Eddy current power loss has been evaluated</w:t>
      </w:r>
      <w:r w:rsidR="009E0663">
        <w:t xml:space="preserve">. Using Table 2 of Ref. </w:t>
      </w:r>
      <w:sdt>
        <w:sdtPr>
          <w:id w:val="1915736160"/>
          <w:citation/>
        </w:sdtPr>
        <w:sdtContent>
          <w:r w:rsidR="009E0663">
            <w:fldChar w:fldCharType="begin"/>
          </w:r>
          <w:r w:rsidR="009E0663">
            <w:instrText xml:space="preserve"> CITATION Ter17 \l 1033 </w:instrText>
          </w:r>
          <w:r w:rsidR="009E0663">
            <w:fldChar w:fldCharType="separate"/>
          </w:r>
          <w:r w:rsidR="006742F0" w:rsidRPr="006742F0">
            <w:rPr>
              <w:noProof/>
            </w:rPr>
            <w:t>[38]</w:t>
          </w:r>
          <w:r w:rsidR="009E0663">
            <w:fldChar w:fldCharType="end"/>
          </w:r>
        </w:sdtContent>
      </w:sdt>
      <w:r w:rsidR="009E0663">
        <w:t xml:space="preserve"> for the case where we have no slots but with 4 segments</w:t>
      </w:r>
      <w:r w:rsidR="001821D1">
        <w:t xml:space="preserve"> </w:t>
      </w:r>
      <w:r w:rsidR="008714A2">
        <w:t>is</w:t>
      </w:r>
      <w:r w:rsidR="009E0663">
        <w:t xml:space="preserve"> about 530 W. </w:t>
      </w:r>
      <w:r w:rsidR="00D321C7">
        <w:t xml:space="preserve">This value was found for the simplified ramp shown in </w:t>
      </w:r>
      <w:r w:rsidR="00F27230">
        <w:fldChar w:fldCharType="begin"/>
      </w:r>
      <w:r w:rsidR="00F27230">
        <w:instrText xml:space="preserve"> REF _Ref514749527 \h </w:instrText>
      </w:r>
      <w:r w:rsidR="00F27230">
        <w:fldChar w:fldCharType="separate"/>
      </w:r>
      <w:r w:rsidR="00637613">
        <w:t xml:space="preserve">Figure </w:t>
      </w:r>
      <w:r w:rsidR="00637613">
        <w:rPr>
          <w:noProof/>
        </w:rPr>
        <w:t>70</w:t>
      </w:r>
      <w:r w:rsidR="00F27230">
        <w:fldChar w:fldCharType="end"/>
      </w:r>
      <w:r w:rsidR="00F27230">
        <w:t xml:space="preserve">. </w:t>
      </w:r>
      <w:r w:rsidR="00D321C7" w:rsidRPr="002A4BB6">
        <w:rPr>
          <w:b/>
        </w:rPr>
        <w:t>(Editor’s note: in the final ramp design, the starting and stopping point</w:t>
      </w:r>
      <w:r w:rsidR="007571F7">
        <w:rPr>
          <w:b/>
        </w:rPr>
        <w:t>s</w:t>
      </w:r>
      <w:r w:rsidR="00D321C7" w:rsidRPr="002A4BB6">
        <w:rPr>
          <w:b/>
        </w:rPr>
        <w:t xml:space="preserve"> of the ramp is a</w:t>
      </w:r>
      <w:r w:rsidR="007571F7">
        <w:rPr>
          <w:b/>
        </w:rPr>
        <w:t>bout ~14</w:t>
      </w:r>
      <w:r>
        <w:rPr>
          <w:b/>
        </w:rPr>
        <w:t xml:space="preserve">0 A and not </w:t>
      </w:r>
      <w:r w:rsidRPr="00433D8C">
        <w:rPr>
          <w:b/>
        </w:rPr>
        <w:t>at 0 A</w:t>
      </w:r>
      <w:r w:rsidR="007571F7" w:rsidRPr="00433D8C">
        <w:rPr>
          <w:b/>
        </w:rPr>
        <w:t>. See</w:t>
      </w:r>
      <w:r w:rsidR="007571F7" w:rsidRPr="007571F7">
        <w:t xml:space="preserve"> </w:t>
      </w:r>
      <w:r w:rsidR="007571F7" w:rsidRPr="00433D8C">
        <w:rPr>
          <w:b/>
        </w:rPr>
        <w:fldChar w:fldCharType="begin"/>
      </w:r>
      <w:r w:rsidR="007571F7" w:rsidRPr="00433D8C">
        <w:rPr>
          <w:b/>
        </w:rPr>
        <w:instrText xml:space="preserve"> REF _Ref504038861 \h </w:instrText>
      </w:r>
      <w:r w:rsidR="007571F7" w:rsidRPr="00433D8C">
        <w:rPr>
          <w:b/>
        </w:rPr>
      </w:r>
      <w:r w:rsidR="007571F7" w:rsidRPr="00433D8C">
        <w:rPr>
          <w:b/>
        </w:rPr>
        <w:instrText xml:space="preserve"> \* MERGEFORMAT </w:instrText>
      </w:r>
      <w:r w:rsidR="007571F7" w:rsidRPr="00433D8C">
        <w:rPr>
          <w:b/>
        </w:rPr>
        <w:fldChar w:fldCharType="separate"/>
      </w:r>
      <w:r w:rsidR="00637613" w:rsidRPr="00637613">
        <w:rPr>
          <w:b/>
        </w:rPr>
        <w:t xml:space="preserve">Figure </w:t>
      </w:r>
      <w:r w:rsidR="00637613" w:rsidRPr="00637613">
        <w:rPr>
          <w:b/>
          <w:noProof/>
        </w:rPr>
        <w:t>74</w:t>
      </w:r>
      <w:r w:rsidR="007571F7" w:rsidRPr="00433D8C">
        <w:rPr>
          <w:b/>
        </w:rPr>
        <w:fldChar w:fldCharType="end"/>
      </w:r>
      <w:r w:rsidR="00433D8C" w:rsidRPr="00433D8C">
        <w:rPr>
          <w:b/>
        </w:rPr>
        <w:t>.</w:t>
      </w:r>
      <w:r w:rsidR="00532396">
        <w:rPr>
          <w:b/>
        </w:rPr>
        <w:t xml:space="preserve"> Therefore, the power loss is smaller than 530 W.</w:t>
      </w:r>
      <w:r w:rsidR="00433D8C" w:rsidRPr="00433D8C">
        <w:rPr>
          <w:b/>
        </w:rPr>
        <w:t>)</w:t>
      </w:r>
    </w:p>
    <w:p w14:paraId="79D00EBE" w14:textId="478E8A13" w:rsidR="00434281" w:rsidRDefault="00434281" w:rsidP="00434281">
      <w:pPr>
        <w:pStyle w:val="Heading1"/>
        <w:spacing w:after="200"/>
      </w:pPr>
      <w:bookmarkStart w:id="232" w:name="_Ref305678974"/>
      <w:bookmarkStart w:id="233" w:name="_Toc514749702"/>
      <w:r>
        <w:lastRenderedPageBreak/>
        <w:t>Bias solenoid (I. Terec</w:t>
      </w:r>
      <w:r w:rsidR="00713901">
        <w:t>hk</w:t>
      </w:r>
      <w:r>
        <w:t>ine)</w:t>
      </w:r>
      <w:bookmarkEnd w:id="232"/>
      <w:bookmarkEnd w:id="233"/>
    </w:p>
    <w:p w14:paraId="328AD938" w14:textId="7D6A409A"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242495D" w14:textId="5AEC4D7D" w:rsidR="00C44B75" w:rsidRPr="00FD507D" w:rsidRDefault="00C44B75" w:rsidP="00EA6F68">
                            <w:pPr>
                              <w:pStyle w:val="Caption"/>
                              <w:rPr>
                                <w:noProof/>
                              </w:rPr>
                            </w:pPr>
                            <w:bookmarkStart w:id="234" w:name="_Ref377718234"/>
                            <w:r>
                              <w:t xml:space="preserve">Figure </w:t>
                            </w:r>
                            <w:r>
                              <w:fldChar w:fldCharType="begin"/>
                            </w:r>
                            <w:r>
                              <w:instrText xml:space="preserve"> SEQ Figure \* ARABIC </w:instrText>
                            </w:r>
                            <w:r>
                              <w:fldChar w:fldCharType="separate"/>
                            </w:r>
                            <w:r w:rsidR="00637613">
                              <w:rPr>
                                <w:noProof/>
                              </w:rPr>
                              <w:t>71</w:t>
                            </w:r>
                            <w:r>
                              <w:rPr>
                                <w:noProof/>
                              </w:rPr>
                              <w:fldChar w:fldCharType="end"/>
                            </w:r>
                            <w:bookmarkEnd w:id="234"/>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1"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caw+9m0CAADEBAAADgAAAAAA&#13;&#10;AAAAAAAAAAAuAgAAZHJzL2Uyb0RvYy54bWxQSwECLQAUAAYACAAAACEArJe3ZuUAAAANAQAADwAA&#13;&#10;AAAAAAAAAAAAAADHBAAAZHJzL2Rvd25yZXYueG1sUEsFBgAAAAAEAAQA8wAAANkFAAAAAA==&#13;&#10;" stroked="f">
                <v:textbox style="mso-fit-shape-to-text:t" inset="0,0,0,0">
                  <w:txbxContent>
                    <w:p w14:paraId="3242495D" w14:textId="5AEC4D7D" w:rsidR="00C44B75" w:rsidRPr="00FD507D" w:rsidRDefault="00C44B75" w:rsidP="00EA6F68">
                      <w:pPr>
                        <w:pStyle w:val="Caption"/>
                        <w:rPr>
                          <w:noProof/>
                        </w:rPr>
                      </w:pPr>
                      <w:bookmarkStart w:id="235" w:name="_Ref377718234"/>
                      <w:r>
                        <w:t xml:space="preserve">Figure </w:t>
                      </w:r>
                      <w:r>
                        <w:fldChar w:fldCharType="begin"/>
                      </w:r>
                      <w:r>
                        <w:instrText xml:space="preserve"> SEQ Figure \* ARABIC </w:instrText>
                      </w:r>
                      <w:r>
                        <w:fldChar w:fldCharType="separate"/>
                      </w:r>
                      <w:r w:rsidR="00637613">
                        <w:rPr>
                          <w:noProof/>
                        </w:rPr>
                        <w:t>71</w:t>
                      </w:r>
                      <w:r>
                        <w:rPr>
                          <w:noProof/>
                        </w:rPr>
                        <w:fldChar w:fldCharType="end"/>
                      </w:r>
                      <w:bookmarkEnd w:id="235"/>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bwMode="auto">
                    <a:xfrm>
                      <a:off x="0" y="0"/>
                      <a:ext cx="5843016" cy="263347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637613">
        <w:t xml:space="preserve">Figure </w:t>
      </w:r>
      <w:r w:rsidR="00637613">
        <w:rPr>
          <w:noProof/>
        </w:rPr>
        <w:t>71</w:t>
      </w:r>
      <w:r w:rsidR="00015677">
        <w:fldChar w:fldCharType="end"/>
      </w:r>
      <w:r w:rsidR="00015677">
        <w:t>.</w:t>
      </w:r>
    </w:p>
    <w:p w14:paraId="07D9D437" w14:textId="1BCFAE5A"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See section </w:t>
      </w:r>
      <w:r w:rsidR="00426391">
        <w:rPr>
          <w:b/>
        </w:rPr>
        <w:fldChar w:fldCharType="begin"/>
      </w:r>
      <w:r w:rsidR="00426391">
        <w:rPr>
          <w:b/>
        </w:rPr>
        <w:instrText xml:space="preserve"> REF _Ref513117480 \w \h </w:instrText>
      </w:r>
      <w:r w:rsidR="00426391">
        <w:rPr>
          <w:b/>
        </w:rPr>
        <w:fldChar w:fldCharType="separate"/>
      </w:r>
      <w:r w:rsidR="00637613">
        <w:rPr>
          <w:bCs/>
        </w:rPr>
        <w:t>Error! Reference source not found.</w:t>
      </w:r>
      <w:r w:rsidR="00426391">
        <w:rPr>
          <w:b/>
        </w:rPr>
        <w:fldChar w:fldCharType="end"/>
      </w:r>
      <w:r w:rsidR="00426391">
        <w:rPr>
          <w:b/>
        </w:rPr>
        <w:t>.</w:t>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637613">
        <w:t xml:space="preserve">Table </w:t>
      </w:r>
      <w:r w:rsidR="00637613">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637613">
        <w:t xml:space="preserve">Figure </w:t>
      </w:r>
      <w:r w:rsidR="00637613">
        <w:rPr>
          <w:noProof/>
        </w:rPr>
        <w:t>72</w:t>
      </w:r>
      <w:r w:rsidR="00881CAD">
        <w:fldChar w:fldCharType="end"/>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21C6CCC9" w:rsidR="00271AEC" w:rsidRDefault="00271AEC" w:rsidP="00271AEC">
      <w:pPr>
        <w:pStyle w:val="Caption"/>
      </w:pPr>
      <w:bookmarkStart w:id="236" w:name="_Ref377727083"/>
      <w:r>
        <w:t xml:space="preserve">Table </w:t>
      </w:r>
      <w:r w:rsidR="008B3B42">
        <w:fldChar w:fldCharType="begin"/>
      </w:r>
      <w:r w:rsidR="008B3B42">
        <w:instrText xml:space="preserve"> SEQ Table \* ARABIC </w:instrText>
      </w:r>
      <w:r w:rsidR="008B3B42">
        <w:fldChar w:fldCharType="separate"/>
      </w:r>
      <w:r w:rsidR="00637613">
        <w:rPr>
          <w:noProof/>
        </w:rPr>
        <w:t>6</w:t>
      </w:r>
      <w:r w:rsidR="008B3B42">
        <w:rPr>
          <w:noProof/>
        </w:rPr>
        <w:fldChar w:fldCharType="end"/>
      </w:r>
      <w:bookmarkEnd w:id="236"/>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7C474A" w14:textId="576D1F71" w:rsidR="00C44B75" w:rsidRPr="00DD4EA8" w:rsidRDefault="00C44B75" w:rsidP="007A410B">
                            <w:pPr>
                              <w:pStyle w:val="Caption"/>
                              <w:rPr>
                                <w:noProof/>
                                <w:sz w:val="22"/>
                                <w:szCs w:val="22"/>
                              </w:rPr>
                            </w:pPr>
                            <w:bookmarkStart w:id="237" w:name="_Ref377730553"/>
                            <w:r>
                              <w:t xml:space="preserve">Figure </w:t>
                            </w:r>
                            <w:r>
                              <w:fldChar w:fldCharType="begin"/>
                            </w:r>
                            <w:r>
                              <w:instrText xml:space="preserve"> SEQ Figure \* ARABIC </w:instrText>
                            </w:r>
                            <w:r>
                              <w:fldChar w:fldCharType="separate"/>
                            </w:r>
                            <w:r w:rsidR="00637613">
                              <w:rPr>
                                <w:noProof/>
                              </w:rPr>
                              <w:t>72</w:t>
                            </w:r>
                            <w:r>
                              <w:rPr>
                                <w:noProof/>
                              </w:rPr>
                              <w:fldChar w:fldCharType="end"/>
                            </w:r>
                            <w:bookmarkEnd w:id="237"/>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2"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35sUiWsCAADEBAAADgAAAAAAAAAA&#13;&#10;AAAAAAAuAgAAZHJzL2Uyb0RvYy54bWxQSwECLQAUAAYACAAAACEASUqwV+QAAAAOAQAADwAAAAAA&#13;&#10;AAAAAAAAAADFBAAAZHJzL2Rvd25yZXYueG1sUEsFBgAAAAAEAAQA8wAAANYFAAAAAA==&#13;&#10;" stroked="f">
                <v:textbox style="mso-fit-shape-to-text:t" inset="0,0,0,0">
                  <w:txbxContent>
                    <w:p w14:paraId="407C474A" w14:textId="576D1F71" w:rsidR="00C44B75" w:rsidRPr="00DD4EA8" w:rsidRDefault="00C44B75" w:rsidP="007A410B">
                      <w:pPr>
                        <w:pStyle w:val="Caption"/>
                        <w:rPr>
                          <w:noProof/>
                          <w:sz w:val="22"/>
                          <w:szCs w:val="22"/>
                        </w:rPr>
                      </w:pPr>
                      <w:bookmarkStart w:id="238" w:name="_Ref377730553"/>
                      <w:r>
                        <w:t xml:space="preserve">Figure </w:t>
                      </w:r>
                      <w:r>
                        <w:fldChar w:fldCharType="begin"/>
                      </w:r>
                      <w:r>
                        <w:instrText xml:space="preserve"> SEQ Figure \* ARABIC </w:instrText>
                      </w:r>
                      <w:r>
                        <w:fldChar w:fldCharType="separate"/>
                      </w:r>
                      <w:r w:rsidR="00637613">
                        <w:rPr>
                          <w:noProof/>
                        </w:rPr>
                        <w:t>72</w:t>
                      </w:r>
                      <w:r>
                        <w:rPr>
                          <w:noProof/>
                        </w:rPr>
                        <w:fldChar w:fldCharType="end"/>
                      </w:r>
                      <w:bookmarkEnd w:id="238"/>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39" w:name="_Toc514749703"/>
      <w:r>
        <w:t>The current ramps</w:t>
      </w:r>
      <w:bookmarkEnd w:id="239"/>
    </w:p>
    <w:p w14:paraId="020045C8" w14:textId="779FC758"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637613">
        <w:t xml:space="preserve">Figure </w:t>
      </w:r>
      <w:r w:rsidR="00637613">
        <w:rPr>
          <w:noProof/>
        </w:rPr>
        <w:t>73</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637613">
        <w:t xml:space="preserve">Table </w:t>
      </w:r>
      <w:r w:rsidR="00637613">
        <w:rPr>
          <w:noProof/>
        </w:rPr>
        <w:t>7</w:t>
      </w:r>
      <w:r w:rsidR="00AC6840">
        <w:fldChar w:fldCharType="end"/>
      </w:r>
      <w:r w:rsidR="00AC6840">
        <w:t>.</w:t>
      </w:r>
      <w:r w:rsidR="00881C04">
        <w:t xml:space="preserve"> </w:t>
      </w:r>
      <w:r w:rsidR="00737A96">
        <w:t xml:space="preserve">Note that the current ramp will follow some curve outside </w:t>
      </w:r>
      <w:r w:rsidR="00737A96">
        <w:lastRenderedPageBreak/>
        <w:t xml:space="preserve">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607107F9" w:rsidR="00EF5F58" w:rsidRDefault="00100A3E" w:rsidP="00100A3E">
      <w:pPr>
        <w:pStyle w:val="Caption"/>
      </w:pPr>
      <w:bookmarkStart w:id="240" w:name="_Ref377737489"/>
      <w:r>
        <w:t xml:space="preserve">Table </w:t>
      </w:r>
      <w:r w:rsidR="008B3B42">
        <w:fldChar w:fldCharType="begin"/>
      </w:r>
      <w:r w:rsidR="008B3B42">
        <w:instrText xml:space="preserve"> SEQ Table \* ARABIC </w:instrText>
      </w:r>
      <w:r w:rsidR="008B3B42">
        <w:fldChar w:fldCharType="separate"/>
      </w:r>
      <w:r w:rsidR="00637613">
        <w:rPr>
          <w:noProof/>
        </w:rPr>
        <w:t>7</w:t>
      </w:r>
      <w:r w:rsidR="008B3B42">
        <w:rPr>
          <w:noProof/>
        </w:rPr>
        <w:fldChar w:fldCharType="end"/>
      </w:r>
      <w:bookmarkEnd w:id="240"/>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6">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B8672" w14:textId="1E81EF68" w:rsidR="00C44B75" w:rsidRPr="00037776" w:rsidRDefault="00C44B75" w:rsidP="00E22F30">
                            <w:pPr>
                              <w:pStyle w:val="Caption"/>
                              <w:rPr>
                                <w:noProof/>
                                <w:sz w:val="22"/>
                                <w:szCs w:val="22"/>
                              </w:rPr>
                            </w:pPr>
                            <w:bookmarkStart w:id="241" w:name="_Ref377737175"/>
                            <w:r>
                              <w:t xml:space="preserve">Figure </w:t>
                            </w:r>
                            <w:r>
                              <w:fldChar w:fldCharType="begin"/>
                            </w:r>
                            <w:r>
                              <w:instrText xml:space="preserve"> SEQ Figure \* ARABIC </w:instrText>
                            </w:r>
                            <w:r>
                              <w:fldChar w:fldCharType="separate"/>
                            </w:r>
                            <w:r w:rsidR="00637613">
                              <w:rPr>
                                <w:noProof/>
                              </w:rPr>
                              <w:t>73</w:t>
                            </w:r>
                            <w:r>
                              <w:rPr>
                                <w:noProof/>
                              </w:rPr>
                              <w:fldChar w:fldCharType="end"/>
                            </w:r>
                            <w:bookmarkEnd w:id="241"/>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3"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" stroked="f">
                <v:textbox style="mso-fit-shape-to-text:t" inset="0,0,0,0">
                  <w:txbxContent>
                    <w:p w14:paraId="0F2B8672" w14:textId="1E81EF68" w:rsidR="00C44B75" w:rsidRPr="00037776" w:rsidRDefault="00C44B75" w:rsidP="00E22F30">
                      <w:pPr>
                        <w:pStyle w:val="Caption"/>
                        <w:rPr>
                          <w:noProof/>
                          <w:sz w:val="22"/>
                          <w:szCs w:val="22"/>
                        </w:rPr>
                      </w:pPr>
                      <w:bookmarkStart w:id="242" w:name="_Ref377737175"/>
                      <w:r>
                        <w:t xml:space="preserve">Figure </w:t>
                      </w:r>
                      <w:r>
                        <w:fldChar w:fldCharType="begin"/>
                      </w:r>
                      <w:r>
                        <w:instrText xml:space="preserve"> SEQ Figure \* ARABIC </w:instrText>
                      </w:r>
                      <w:r>
                        <w:fldChar w:fldCharType="separate"/>
                      </w:r>
                      <w:r w:rsidR="00637613">
                        <w:rPr>
                          <w:noProof/>
                        </w:rPr>
                        <w:t>73</w:t>
                      </w:r>
                      <w:r>
                        <w:rPr>
                          <w:noProof/>
                        </w:rPr>
                        <w:fldChar w:fldCharType="end"/>
                      </w:r>
                      <w:bookmarkEnd w:id="242"/>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43" w:name="_Toc514749704"/>
      <w:r>
        <w:lastRenderedPageBreak/>
        <w:t>C</w:t>
      </w:r>
      <w:r w:rsidR="00572CCE">
        <w:t>oil heating and cooling requirements</w:t>
      </w:r>
      <w:bookmarkEnd w:id="243"/>
    </w:p>
    <w:p w14:paraId="56E34C97" w14:textId="7998FD3F"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637613">
        <w:t xml:space="preserve">Figure </w:t>
      </w:r>
      <w:r w:rsidR="00637613">
        <w:rPr>
          <w:noProof/>
        </w:rPr>
        <w:t>74</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637613">
        <w:t xml:space="preserve">Figure </w:t>
      </w:r>
      <w:r w:rsidR="00637613">
        <w:rPr>
          <w:noProof/>
        </w:rPr>
        <w:t>73</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637613">
        <w:t xml:space="preserve">Figure </w:t>
      </w:r>
      <w:r w:rsidR="00637613">
        <w:rPr>
          <w:noProof/>
        </w:rPr>
        <w:t>74</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5A3C55"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73A60FF7" w:rsidR="005D3DAE" w:rsidRDefault="005D3DAE"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10</w:t>
            </w:r>
            <w:r w:rsidR="005A3C55">
              <w:rPr>
                <w:noProof/>
              </w:rPr>
              <w:fldChar w:fldCharType="end"/>
            </w:r>
            <w:r>
              <w:t>)</w:t>
            </w:r>
          </w:p>
        </w:tc>
      </w:tr>
    </w:tbl>
    <w:p w14:paraId="612DC584" w14:textId="40463FE2"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637613">
        <w:t xml:space="preserve">Figure </w:t>
      </w:r>
      <w:r w:rsidR="00637613">
        <w:rPr>
          <w:noProof/>
        </w:rPr>
        <w:t>74</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7">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685ACEAD" w:rsidR="00C44B75" w:rsidRPr="00DE5E6A" w:rsidRDefault="00C44B75" w:rsidP="0058145C">
                            <w:pPr>
                              <w:pStyle w:val="Caption"/>
                              <w:rPr>
                                <w:noProof/>
                                <w:sz w:val="22"/>
                                <w:szCs w:val="22"/>
                              </w:rPr>
                            </w:pPr>
                            <w:bookmarkStart w:id="244" w:name="_Ref504038861"/>
                            <w:r>
                              <w:t xml:space="preserve">Figure </w:t>
                            </w:r>
                            <w:r>
                              <w:fldChar w:fldCharType="begin"/>
                            </w:r>
                            <w:r>
                              <w:instrText xml:space="preserve"> SEQ Figure \* ARABIC </w:instrText>
                            </w:r>
                            <w:r>
                              <w:fldChar w:fldCharType="separate"/>
                            </w:r>
                            <w:r w:rsidR="00637613">
                              <w:rPr>
                                <w:noProof/>
                              </w:rPr>
                              <w:t>74</w:t>
                            </w:r>
                            <w:r>
                              <w:rPr>
                                <w:noProof/>
                              </w:rPr>
                              <w:fldChar w:fldCharType="end"/>
                            </w:r>
                            <w:bookmarkEnd w:id="244"/>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4"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O+K6O84AgAAegQAAA4A&#13;&#10;AAAAAAAAAAAAAAAALgIAAGRycy9lMm9Eb2MueG1sUEsBAi0AFAAGAAgAAAAhAEXy9YvlAAAADwEA&#13;&#10;AA8AAAAAAAAAAAAAAAAAkgQAAGRycy9kb3ducmV2LnhtbFBLBQYAAAAABAAEAPMAAACkBQAAAAA=&#13;&#10;" stroked="f">
                <v:textbox style="mso-fit-shape-to-text:t" inset="0,0,0,0">
                  <w:txbxContent>
                    <w:p w14:paraId="4DE2C325" w14:textId="685ACEAD" w:rsidR="00C44B75" w:rsidRPr="00DE5E6A" w:rsidRDefault="00C44B75" w:rsidP="0058145C">
                      <w:pPr>
                        <w:pStyle w:val="Caption"/>
                        <w:rPr>
                          <w:noProof/>
                          <w:sz w:val="22"/>
                          <w:szCs w:val="22"/>
                        </w:rPr>
                      </w:pPr>
                      <w:bookmarkStart w:id="245" w:name="_Ref504038861"/>
                      <w:r>
                        <w:t xml:space="preserve">Figure </w:t>
                      </w:r>
                      <w:r>
                        <w:fldChar w:fldCharType="begin"/>
                      </w:r>
                      <w:r>
                        <w:instrText xml:space="preserve"> SEQ Figure \* ARABIC </w:instrText>
                      </w:r>
                      <w:r>
                        <w:fldChar w:fldCharType="separate"/>
                      </w:r>
                      <w:r w:rsidR="00637613">
                        <w:rPr>
                          <w:noProof/>
                        </w:rPr>
                        <w:t>74</w:t>
                      </w:r>
                      <w:r>
                        <w:rPr>
                          <w:noProof/>
                        </w:rPr>
                        <w:fldChar w:fldCharType="end"/>
                      </w:r>
                      <w:bookmarkEnd w:id="245"/>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61B95090"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637613">
        <w:t xml:space="preserve">Table </w:t>
      </w:r>
      <w:r w:rsidR="00637613">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5A3C55"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4DB1ED41" w:rsidR="00A314D9" w:rsidRDefault="00A314D9"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11</w:t>
            </w:r>
            <w:r w:rsidR="005A3C55">
              <w:rPr>
                <w:noProof/>
              </w:rPr>
              <w:fldChar w:fldCharType="end"/>
            </w:r>
            <w:r>
              <w:t>)</w:t>
            </w:r>
          </w:p>
        </w:tc>
      </w:tr>
    </w:tbl>
    <w:p w14:paraId="3D844C64" w14:textId="289F4259" w:rsidR="00007B0C" w:rsidRDefault="00007B0C" w:rsidP="00007B0C">
      <w:pPr>
        <w:pStyle w:val="Heading3"/>
      </w:pPr>
      <w:bookmarkStart w:id="246" w:name="_Toc514749705"/>
      <w:r>
        <w:t>Flow rate</w:t>
      </w:r>
      <w:bookmarkEnd w:id="246"/>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7B7D6E6A" w:rsidR="00E76CD5" w:rsidRDefault="00E76CD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12</w:t>
            </w:r>
            <w:r w:rsidR="005A3C55">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5EB89D50" w:rsidR="006D6DAF" w:rsidRDefault="006D6DAF"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13</w:t>
            </w:r>
            <w:r w:rsidR="005A3C55">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72CC7BF4" w:rsidR="00DB4625" w:rsidRDefault="00DB462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14</w:t>
            </w:r>
            <w:r w:rsidR="005A3C55">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47" w:name="_Ref507138930"/>
      <w:r>
        <w:t>3</w:t>
      </w:r>
      <w:r w:rsidR="00144FA2">
        <w:t xml:space="preserve"> cooling channels in parallel</w:t>
      </w:r>
      <w:bookmarkEnd w:id="247"/>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3703C68B" w:rsidR="00645034" w:rsidRDefault="00645034"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15</w:t>
            </w:r>
            <w:r w:rsidR="005A3C55">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29405895" w:rsidR="00301D3D" w:rsidRDefault="00301D3D"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16</w:t>
            </w:r>
            <w:r w:rsidR="005A3C55">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3A1C242D" w:rsidR="00364D2A" w:rsidRDefault="00364D2A"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17</w:t>
            </w:r>
            <w:r w:rsidR="005A3C55">
              <w:rPr>
                <w:noProof/>
              </w:rPr>
              <w:fldChar w:fldCharType="end"/>
            </w:r>
            <w:r>
              <w:t>)</w:t>
            </w:r>
          </w:p>
        </w:tc>
      </w:tr>
    </w:tbl>
    <w:p w14:paraId="73B104DF" w14:textId="7BE345C5"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6742F0" w:rsidRPr="006742F0">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192A04BF" w:rsidR="001F4FFF" w:rsidRDefault="001F4FFF"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18</w:t>
            </w:r>
            <w:r w:rsidR="005A3C55">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5FBAED88" w:rsidR="002111AC" w:rsidRDefault="002111AC"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19</w:t>
            </w:r>
            <w:r w:rsidR="005A3C55">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48" w:name="_Ref508180049"/>
      <w:bookmarkStart w:id="249" w:name="_Toc514749706"/>
      <w:r>
        <w:t>The</w:t>
      </w:r>
      <w:r w:rsidR="008266D8">
        <w:t xml:space="preserve"> poles and</w:t>
      </w:r>
      <w:r>
        <w:t xml:space="preserve"> </w:t>
      </w:r>
      <w:r w:rsidR="00C075A0">
        <w:t>flux return</w:t>
      </w:r>
      <w:bookmarkEnd w:id="248"/>
      <w:bookmarkEnd w:id="249"/>
    </w:p>
    <w:p w14:paraId="3885DD7C" w14:textId="0DDFC3E4"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061C3018" w:rsidR="00C44B75" w:rsidRPr="009362CA" w:rsidRDefault="00C44B75" w:rsidP="00C404C8">
                            <w:pPr>
                              <w:pStyle w:val="Caption"/>
                              <w:rPr>
                                <w:sz w:val="22"/>
                                <w:szCs w:val="22"/>
                              </w:rPr>
                            </w:pPr>
                            <w:bookmarkStart w:id="250" w:name="_Ref504130607"/>
                            <w:r>
                              <w:t xml:space="preserve">Figure </w:t>
                            </w:r>
                            <w:r>
                              <w:fldChar w:fldCharType="begin"/>
                            </w:r>
                            <w:r>
                              <w:instrText xml:space="preserve"> SEQ Figure \* ARABIC </w:instrText>
                            </w:r>
                            <w:r>
                              <w:fldChar w:fldCharType="separate"/>
                            </w:r>
                            <w:r w:rsidR="00637613">
                              <w:rPr>
                                <w:noProof/>
                              </w:rPr>
                              <w:t>75</w:t>
                            </w:r>
                            <w:r>
                              <w:rPr>
                                <w:noProof/>
                              </w:rPr>
                              <w:fldChar w:fldCharType="end"/>
                            </w:r>
                            <w:bookmarkEnd w:id="250"/>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5"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Fq2ARQxAgAAaQQAAA4AAAAAAAAAAAAA&#13;&#10;AAAALgIAAGRycy9lMm9Eb2MueG1sUEsBAi0AFAAGAAgAAAAhAPoGwLLjAAAADQEAAA8AAAAAAAAA&#13;&#10;AAAAAAAAiwQAAGRycy9kb3ducmV2LnhtbFBLBQYAAAAABAAEAPMAAACbBQAAAAA=&#13;&#10;" stroked="f">
                <v:textbox style="mso-fit-shape-to-text:t" inset="0,0,0,0">
                  <w:txbxContent>
                    <w:p w14:paraId="6EE68258" w14:textId="061C3018" w:rsidR="00C44B75" w:rsidRPr="009362CA" w:rsidRDefault="00C44B75" w:rsidP="00C404C8">
                      <w:pPr>
                        <w:pStyle w:val="Caption"/>
                        <w:rPr>
                          <w:sz w:val="22"/>
                          <w:szCs w:val="22"/>
                        </w:rPr>
                      </w:pPr>
                      <w:bookmarkStart w:id="251" w:name="_Ref504130607"/>
                      <w:r>
                        <w:t xml:space="preserve">Figure </w:t>
                      </w:r>
                      <w:r>
                        <w:fldChar w:fldCharType="begin"/>
                      </w:r>
                      <w:r>
                        <w:instrText xml:space="preserve"> SEQ Figure \* ARABIC </w:instrText>
                      </w:r>
                      <w:r>
                        <w:fldChar w:fldCharType="separate"/>
                      </w:r>
                      <w:r w:rsidR="00637613">
                        <w:rPr>
                          <w:noProof/>
                        </w:rPr>
                        <w:t>75</w:t>
                      </w:r>
                      <w:r>
                        <w:rPr>
                          <w:noProof/>
                        </w:rPr>
                        <w:fldChar w:fldCharType="end"/>
                      </w:r>
                      <w:bookmarkEnd w:id="251"/>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6742F0" w:rsidRPr="006742F0">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637613">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637613">
        <w:t xml:space="preserve">Figure </w:t>
      </w:r>
      <w:r w:rsidR="00637613">
        <w:rPr>
          <w:noProof/>
        </w:rPr>
        <w:t>75</w:t>
      </w:r>
      <w:r w:rsidR="009D7A0D">
        <w:fldChar w:fldCharType="end"/>
      </w:r>
      <w:r w:rsidR="009D7A0D">
        <w:t>.</w:t>
      </w:r>
    </w:p>
    <w:p w14:paraId="12CBA9C1" w14:textId="77777777" w:rsidR="006915E7" w:rsidRDefault="006915E7" w:rsidP="005317D1">
      <w:pPr>
        <w:spacing w:before="0" w:after="200"/>
        <w:ind w:firstLine="0"/>
      </w:pPr>
    </w:p>
    <w:p w14:paraId="07B9114F" w14:textId="17255095"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7B03DEEA" w:rsidR="00C44B75" w:rsidRPr="00D1153B" w:rsidRDefault="00C44B75" w:rsidP="00B4356D">
                            <w:pPr>
                              <w:pStyle w:val="Caption"/>
                              <w:rPr>
                                <w:sz w:val="22"/>
                                <w:szCs w:val="22"/>
                              </w:rPr>
                            </w:pPr>
                            <w:bookmarkStart w:id="252" w:name="_Ref504139649"/>
                            <w:r>
                              <w:t xml:space="preserve">Figure </w:t>
                            </w:r>
                            <w:r>
                              <w:fldChar w:fldCharType="begin"/>
                            </w:r>
                            <w:r>
                              <w:instrText xml:space="preserve"> SEQ Figure \* ARABIC </w:instrText>
                            </w:r>
                            <w:r>
                              <w:fldChar w:fldCharType="separate"/>
                            </w:r>
                            <w:r w:rsidR="00637613">
                              <w:rPr>
                                <w:noProof/>
                              </w:rPr>
                              <w:t>76</w:t>
                            </w:r>
                            <w:r>
                              <w:rPr>
                                <w:noProof/>
                              </w:rPr>
                              <w:fldChar w:fldCharType="end"/>
                            </w:r>
                            <w:bookmarkEnd w:id="252"/>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6"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" stroked="f">
                <v:textbox inset="0,0,0,0">
                  <w:txbxContent>
                    <w:p w14:paraId="2C6A3A74" w14:textId="7B03DEEA" w:rsidR="00C44B75" w:rsidRPr="00D1153B" w:rsidRDefault="00C44B75" w:rsidP="00B4356D">
                      <w:pPr>
                        <w:pStyle w:val="Caption"/>
                        <w:rPr>
                          <w:sz w:val="22"/>
                          <w:szCs w:val="22"/>
                        </w:rPr>
                      </w:pPr>
                      <w:bookmarkStart w:id="253" w:name="_Ref504139649"/>
                      <w:r>
                        <w:t xml:space="preserve">Figure </w:t>
                      </w:r>
                      <w:r>
                        <w:fldChar w:fldCharType="begin"/>
                      </w:r>
                      <w:r>
                        <w:instrText xml:space="preserve"> SEQ Figure \* ARABIC </w:instrText>
                      </w:r>
                      <w:r>
                        <w:fldChar w:fldCharType="separate"/>
                      </w:r>
                      <w:r w:rsidR="00637613">
                        <w:rPr>
                          <w:noProof/>
                        </w:rPr>
                        <w:t>76</w:t>
                      </w:r>
                      <w:r>
                        <w:rPr>
                          <w:noProof/>
                        </w:rPr>
                        <w:fldChar w:fldCharType="end"/>
                      </w:r>
                      <w:bookmarkEnd w:id="253"/>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637613">
        <w:t xml:space="preserve">Figure </w:t>
      </w:r>
      <w:r w:rsidR="00637613">
        <w:rPr>
          <w:noProof/>
        </w:rPr>
        <w:t>76</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2E5B4DFB" w:rsidR="008B3A15" w:rsidRDefault="001C6B25" w:rsidP="006915E7">
      <w:pPr>
        <w:spacing w:before="0" w:after="200"/>
      </w:pPr>
      <w:r>
        <w:fldChar w:fldCharType="begin"/>
      </w:r>
      <w:r>
        <w:instrText xml:space="preserve"> REF _Ref504383016 \h </w:instrText>
      </w:r>
      <w:r>
        <w:fldChar w:fldCharType="separate"/>
      </w:r>
      <w:r w:rsidR="00637613">
        <w:t xml:space="preserve">Figure </w:t>
      </w:r>
      <w:r w:rsidR="00637613">
        <w:rPr>
          <w:noProof/>
        </w:rPr>
        <w:t>77</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637613">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90"/>
                    <a:stretch>
                      <a:fillRect/>
                    </a:stretch>
                  </pic:blipFill>
                  <pic:spPr>
                    <a:xfrm>
                      <a:off x="0" y="0"/>
                      <a:ext cx="6400800" cy="4033520"/>
                    </a:xfrm>
                    <a:prstGeom prst="rect">
                      <a:avLst/>
                    </a:prstGeom>
                  </pic:spPr>
                </pic:pic>
              </a:graphicData>
            </a:graphic>
          </wp:inline>
        </w:drawing>
      </w:r>
    </w:p>
    <w:p w14:paraId="147241E6" w14:textId="4656DB6F" w:rsidR="004950DA" w:rsidRDefault="004A6CA6" w:rsidP="004A6CA6">
      <w:pPr>
        <w:pStyle w:val="Caption"/>
      </w:pPr>
      <w:bookmarkStart w:id="254" w:name="_Ref504383016"/>
      <w:r>
        <w:t xml:space="preserve">Figure </w:t>
      </w:r>
      <w:r w:rsidR="008B3B42">
        <w:fldChar w:fldCharType="begin"/>
      </w:r>
      <w:r w:rsidR="008B3B42">
        <w:instrText xml:space="preserve"> SEQ Figure \* ARABIC </w:instrText>
      </w:r>
      <w:r w:rsidR="008B3B42">
        <w:fldChar w:fldCharType="separate"/>
      </w:r>
      <w:r w:rsidR="00637613">
        <w:rPr>
          <w:noProof/>
        </w:rPr>
        <w:t>77</w:t>
      </w:r>
      <w:r w:rsidR="008B3B42">
        <w:rPr>
          <w:noProof/>
        </w:rPr>
        <w:fldChar w:fldCharType="end"/>
      </w:r>
      <w:bookmarkEnd w:id="254"/>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55" w:name="_Toc514749707"/>
      <w:r>
        <w:t>Effect on the tuning stack</w:t>
      </w:r>
      <w:bookmarkEnd w:id="255"/>
    </w:p>
    <w:p w14:paraId="7CCEDEF9" w14:textId="39DB1B90"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637613">
        <w:t xml:space="preserve">Figure </w:t>
      </w:r>
      <w:r w:rsidR="00637613">
        <w:rPr>
          <w:noProof/>
        </w:rPr>
        <w:t>78</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6BEB2EEF"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637613">
        <w:t xml:space="preserve">Figure </w:t>
      </w:r>
      <w:r w:rsidR="00637613">
        <w:rPr>
          <w:noProof/>
        </w:rPr>
        <w:t>79</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1"/>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692F453A" w:rsidR="00FD38DB" w:rsidRDefault="00FD38DB" w:rsidP="00FD38DB">
      <w:pPr>
        <w:pStyle w:val="Caption"/>
      </w:pPr>
      <w:bookmarkStart w:id="256" w:name="_Ref504390339"/>
      <w:r>
        <w:t xml:space="preserve">Figure </w:t>
      </w:r>
      <w:r w:rsidR="008B3B42">
        <w:fldChar w:fldCharType="begin"/>
      </w:r>
      <w:r w:rsidR="008B3B42">
        <w:instrText xml:space="preserve"> SEQ Figure \* ARABIC </w:instrText>
      </w:r>
      <w:r w:rsidR="008B3B42">
        <w:fldChar w:fldCharType="separate"/>
      </w:r>
      <w:r w:rsidR="00637613">
        <w:rPr>
          <w:noProof/>
        </w:rPr>
        <w:t>78</w:t>
      </w:r>
      <w:r w:rsidR="008B3B42">
        <w:rPr>
          <w:noProof/>
        </w:rPr>
        <w:fldChar w:fldCharType="end"/>
      </w:r>
      <w:bookmarkEnd w:id="256"/>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2"/>
                    <a:stretch>
                      <a:fillRect/>
                    </a:stretch>
                  </pic:blipFill>
                  <pic:spPr>
                    <a:xfrm>
                      <a:off x="0" y="0"/>
                      <a:ext cx="5971032" cy="3401568"/>
                    </a:xfrm>
                    <a:prstGeom prst="rect">
                      <a:avLst/>
                    </a:prstGeom>
                  </pic:spPr>
                </pic:pic>
              </a:graphicData>
            </a:graphic>
          </wp:inline>
        </w:drawing>
      </w:r>
    </w:p>
    <w:p w14:paraId="7D6AFA8D" w14:textId="6153C1AC" w:rsidR="00FD38DB" w:rsidRDefault="00B51BDB" w:rsidP="00B51BDB">
      <w:pPr>
        <w:pStyle w:val="Caption"/>
      </w:pPr>
      <w:bookmarkStart w:id="257" w:name="_Ref504390352"/>
      <w:r>
        <w:t xml:space="preserve">Figure </w:t>
      </w:r>
      <w:r w:rsidR="008B3B42">
        <w:fldChar w:fldCharType="begin"/>
      </w:r>
      <w:r w:rsidR="008B3B42">
        <w:instrText xml:space="preserve"> SEQ Figure \* ARABIC </w:instrText>
      </w:r>
      <w:r w:rsidR="008B3B42">
        <w:fldChar w:fldCharType="separate"/>
      </w:r>
      <w:r w:rsidR="00637613">
        <w:rPr>
          <w:noProof/>
        </w:rPr>
        <w:t>79</w:t>
      </w:r>
      <w:r w:rsidR="008B3B42">
        <w:rPr>
          <w:noProof/>
        </w:rPr>
        <w:fldChar w:fldCharType="end"/>
      </w:r>
      <w:bookmarkEnd w:id="257"/>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58" w:name="_Toc514749708"/>
      <w:r>
        <w:lastRenderedPageBreak/>
        <w:t>Bias solenoid power supply (M. Kufer)</w:t>
      </w:r>
      <w:bookmarkEnd w:id="258"/>
    </w:p>
    <w:p w14:paraId="12CF0233" w14:textId="3709120F"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3"/>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75C10806" w:rsidR="00C44B75" w:rsidRPr="000E4ED6" w:rsidRDefault="00C44B75" w:rsidP="00A20627">
                            <w:pPr>
                              <w:pStyle w:val="Caption"/>
                              <w:rPr>
                                <w:sz w:val="22"/>
                                <w:szCs w:val="22"/>
                              </w:rPr>
                            </w:pPr>
                            <w:bookmarkStart w:id="259" w:name="_Ref510787316"/>
                            <w:r>
                              <w:t xml:space="preserve">Figure </w:t>
                            </w:r>
                            <w:r>
                              <w:fldChar w:fldCharType="begin"/>
                            </w:r>
                            <w:r>
                              <w:instrText xml:space="preserve"> SEQ Figure \* ARABIC </w:instrText>
                            </w:r>
                            <w:r>
                              <w:fldChar w:fldCharType="separate"/>
                            </w:r>
                            <w:r w:rsidR="00637613">
                              <w:rPr>
                                <w:noProof/>
                              </w:rPr>
                              <w:t>80</w:t>
                            </w:r>
                            <w:r>
                              <w:rPr>
                                <w:noProof/>
                              </w:rPr>
                              <w:fldChar w:fldCharType="end"/>
                            </w:r>
                            <w:bookmarkEnd w:id="259"/>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7"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" stroked="f">
                <v:textbox style="mso-fit-shape-to-text:t" inset="0,0,0,0">
                  <w:txbxContent>
                    <w:p w14:paraId="1A30E637" w14:textId="75C10806" w:rsidR="00C44B75" w:rsidRPr="000E4ED6" w:rsidRDefault="00C44B75" w:rsidP="00A20627">
                      <w:pPr>
                        <w:pStyle w:val="Caption"/>
                        <w:rPr>
                          <w:sz w:val="22"/>
                          <w:szCs w:val="22"/>
                        </w:rPr>
                      </w:pPr>
                      <w:bookmarkStart w:id="260" w:name="_Ref510787316"/>
                      <w:r>
                        <w:t xml:space="preserve">Figure </w:t>
                      </w:r>
                      <w:r>
                        <w:fldChar w:fldCharType="begin"/>
                      </w:r>
                      <w:r>
                        <w:instrText xml:space="preserve"> SEQ Figure \* ARABIC </w:instrText>
                      </w:r>
                      <w:r>
                        <w:fldChar w:fldCharType="separate"/>
                      </w:r>
                      <w:r w:rsidR="00637613">
                        <w:rPr>
                          <w:noProof/>
                        </w:rPr>
                        <w:t>80</w:t>
                      </w:r>
                      <w:r>
                        <w:rPr>
                          <w:noProof/>
                        </w:rPr>
                        <w:fldChar w:fldCharType="end"/>
                      </w:r>
                      <w:bookmarkEnd w:id="260"/>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637613">
        <w:t xml:space="preserve">Figure </w:t>
      </w:r>
      <w:r w:rsidR="00637613">
        <w:rPr>
          <w:noProof/>
        </w:rPr>
        <w:t>80</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6742F0">
            <w:rPr>
              <w:noProof/>
            </w:rPr>
            <w:t xml:space="preserve"> </w:t>
          </w:r>
          <w:r w:rsidR="006742F0" w:rsidRPr="006742F0">
            <w:rPr>
              <w:noProof/>
            </w:rPr>
            <w:t>[41]</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61" w:name="_Ref507487965"/>
      <w:bookmarkStart w:id="262" w:name="_Toc514749709"/>
      <w:r>
        <w:lastRenderedPageBreak/>
        <w:t>B</w:t>
      </w:r>
      <w:r w:rsidR="00414A89">
        <w:t>ias ramp</w:t>
      </w:r>
      <w:r>
        <w:t xml:space="preserve"> for operating at injection only</w:t>
      </w:r>
      <w:r w:rsidR="006B7BF9">
        <w:t xml:space="preserve"> (C.Y. Tan)</w:t>
      </w:r>
      <w:bookmarkEnd w:id="261"/>
      <w:bookmarkEnd w:id="262"/>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24FC2893"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4"/>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072874D4" w:rsidR="00C44B75" w:rsidRPr="00852B83" w:rsidRDefault="00C44B75" w:rsidP="00CF0E24">
                            <w:pPr>
                              <w:pStyle w:val="Caption"/>
                              <w:rPr>
                                <w:noProof/>
                                <w:sz w:val="22"/>
                                <w:szCs w:val="22"/>
                              </w:rPr>
                            </w:pPr>
                            <w:bookmarkStart w:id="263" w:name="_Ref507415439"/>
                            <w:r>
                              <w:t xml:space="preserve">Figure </w:t>
                            </w:r>
                            <w:r>
                              <w:fldChar w:fldCharType="begin"/>
                            </w:r>
                            <w:r>
                              <w:instrText xml:space="preserve"> SEQ Figure \* ARABIC </w:instrText>
                            </w:r>
                            <w:r>
                              <w:fldChar w:fldCharType="separate"/>
                            </w:r>
                            <w:r w:rsidR="00637613">
                              <w:rPr>
                                <w:noProof/>
                              </w:rPr>
                              <w:t>81</w:t>
                            </w:r>
                            <w:r>
                              <w:rPr>
                                <w:noProof/>
                              </w:rPr>
                              <w:fldChar w:fldCharType="end"/>
                            </w:r>
                            <w:bookmarkEnd w:id="263"/>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8"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" stroked="f">
                <v:textbox style="mso-fit-shape-to-text:t" inset="0,0,0,0">
                  <w:txbxContent>
                    <w:p w14:paraId="4C1F5652" w14:textId="072874D4" w:rsidR="00C44B75" w:rsidRPr="00852B83" w:rsidRDefault="00C44B75" w:rsidP="00CF0E24">
                      <w:pPr>
                        <w:pStyle w:val="Caption"/>
                        <w:rPr>
                          <w:noProof/>
                          <w:sz w:val="22"/>
                          <w:szCs w:val="22"/>
                        </w:rPr>
                      </w:pPr>
                      <w:bookmarkStart w:id="264" w:name="_Ref507415439"/>
                      <w:r>
                        <w:t xml:space="preserve">Figure </w:t>
                      </w:r>
                      <w:r>
                        <w:fldChar w:fldCharType="begin"/>
                      </w:r>
                      <w:r>
                        <w:instrText xml:space="preserve"> SEQ Figure \* ARABIC </w:instrText>
                      </w:r>
                      <w:r>
                        <w:fldChar w:fldCharType="separate"/>
                      </w:r>
                      <w:r w:rsidR="00637613">
                        <w:rPr>
                          <w:noProof/>
                        </w:rPr>
                        <w:t>81</w:t>
                      </w:r>
                      <w:r>
                        <w:rPr>
                          <w:noProof/>
                        </w:rPr>
                        <w:fldChar w:fldCharType="end"/>
                      </w:r>
                      <w:bookmarkEnd w:id="264"/>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637613">
        <w:t xml:space="preserve">Figure </w:t>
      </w:r>
      <w:r w:rsidR="00637613">
        <w:rPr>
          <w:noProof/>
        </w:rPr>
        <w:t>81</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5"/>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466EFEF2" w:rsidR="00C44B75" w:rsidRPr="00774906" w:rsidRDefault="00C44B75" w:rsidP="00D0347D">
                            <w:pPr>
                              <w:pStyle w:val="Caption"/>
                              <w:rPr>
                                <w:noProof/>
                                <w:sz w:val="22"/>
                                <w:szCs w:val="22"/>
                              </w:rPr>
                            </w:pPr>
                            <w:bookmarkStart w:id="265" w:name="_Ref507485838"/>
                            <w:r>
                              <w:t xml:space="preserve">Figure </w:t>
                            </w:r>
                            <w:r>
                              <w:fldChar w:fldCharType="begin"/>
                            </w:r>
                            <w:r>
                              <w:instrText xml:space="preserve"> SEQ Figure \* ARABIC </w:instrText>
                            </w:r>
                            <w:r>
                              <w:fldChar w:fldCharType="separate"/>
                            </w:r>
                            <w:r w:rsidR="00637613">
                              <w:rPr>
                                <w:noProof/>
                              </w:rPr>
                              <w:t>82</w:t>
                            </w:r>
                            <w:r>
                              <w:rPr>
                                <w:noProof/>
                              </w:rPr>
                              <w:fldChar w:fldCharType="end"/>
                            </w:r>
                            <w:bookmarkEnd w:id="265"/>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9"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gtsN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74j1BeEb6DroW85VuJF+6YD8/MYc8gYpyD8IRLpaApKPQWJTW4H3/z&#13;&#10;x3yUEqOUNNiDBfXfz8wJStRXgyLHhh0MNxjHwTBnvQGEOsEJszyZeMAFNZiVA/2C47GOt2CIGY53&#13;&#10;FTQM5iZ0k4DjxcV6nZKwLS0LO7O3PJYeiD20L8zZXpaAgj7C0J0sf6NOl5v0setzQKqTdJHYjsWe&#13;&#10;b2zpJH4/fnFmft2nrNefxOonAA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ugtsNMwIAAGwEAAAOAAAAAAAA&#13;&#10;AAAAAAAAAC4CAABkcnMvZTJvRG9jLnhtbFBLAQItABQABgAIAAAAIQDWm2z55QAAAA0BAAAPAAAA&#13;&#10;AAAAAAAAAAAAAI0EAABkcnMvZG93bnJldi54bWxQSwUGAAAAAAQABADzAAAAnwUAAAAA&#13;&#10;" stroked="f">
                <v:textbox style="mso-fit-shape-to-text:t" inset="0,0,0,0">
                  <w:txbxContent>
                    <w:p w14:paraId="7941BAA5" w14:textId="466EFEF2" w:rsidR="00C44B75" w:rsidRPr="00774906" w:rsidRDefault="00C44B75" w:rsidP="00D0347D">
                      <w:pPr>
                        <w:pStyle w:val="Caption"/>
                        <w:rPr>
                          <w:noProof/>
                          <w:sz w:val="22"/>
                          <w:szCs w:val="22"/>
                        </w:rPr>
                      </w:pPr>
                      <w:bookmarkStart w:id="266" w:name="_Ref507485838"/>
                      <w:r>
                        <w:t xml:space="preserve">Figure </w:t>
                      </w:r>
                      <w:r>
                        <w:fldChar w:fldCharType="begin"/>
                      </w:r>
                      <w:r>
                        <w:instrText xml:space="preserve"> SEQ Figure \* ARABIC </w:instrText>
                      </w:r>
                      <w:r>
                        <w:fldChar w:fldCharType="separate"/>
                      </w:r>
                      <w:r w:rsidR="00637613">
                        <w:rPr>
                          <w:noProof/>
                        </w:rPr>
                        <w:t>82</w:t>
                      </w:r>
                      <w:r>
                        <w:rPr>
                          <w:noProof/>
                        </w:rPr>
                        <w:fldChar w:fldCharType="end"/>
                      </w:r>
                      <w:bookmarkEnd w:id="266"/>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01389C32"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637613">
        <w:t xml:space="preserve">Figure </w:t>
      </w:r>
      <w:r w:rsidR="00637613">
        <w:rPr>
          <w:noProof/>
        </w:rPr>
        <w:t>82</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57AE14A7"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637613">
        <w:t xml:space="preserve">Figure </w:t>
      </w:r>
      <w:r w:rsidR="00637613">
        <w:rPr>
          <w:noProof/>
        </w:rPr>
        <w:t>83</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67" w:name="_Ref507487976"/>
      <w:bookmarkStart w:id="268" w:name="_Toc514749710"/>
      <w:r>
        <w:lastRenderedPageBreak/>
        <w:t>RMS current of the bias ramp</w:t>
      </w:r>
      <w:bookmarkEnd w:id="267"/>
      <w:bookmarkEnd w:id="268"/>
    </w:p>
    <w:p w14:paraId="6A7F9735" w14:textId="69198D07"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6"/>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646478D2" w:rsidR="00C44B75" w:rsidRPr="00615E79" w:rsidRDefault="00C44B75" w:rsidP="00497815">
                            <w:pPr>
                              <w:pStyle w:val="Caption"/>
                              <w:rPr>
                                <w:noProof/>
                                <w:sz w:val="22"/>
                                <w:szCs w:val="22"/>
                              </w:rPr>
                            </w:pPr>
                            <w:bookmarkStart w:id="269" w:name="_Ref507487497"/>
                            <w:r>
                              <w:t xml:space="preserve">Figure </w:t>
                            </w:r>
                            <w:r>
                              <w:fldChar w:fldCharType="begin"/>
                            </w:r>
                            <w:r>
                              <w:instrText xml:space="preserve"> SEQ Figure \* ARABIC </w:instrText>
                            </w:r>
                            <w:r>
                              <w:fldChar w:fldCharType="separate"/>
                            </w:r>
                            <w:r w:rsidR="00637613">
                              <w:rPr>
                                <w:noProof/>
                              </w:rPr>
                              <w:t>83</w:t>
                            </w:r>
                            <w:r>
                              <w:rPr>
                                <w:noProof/>
                              </w:rPr>
                              <w:fldChar w:fldCharType="end"/>
                            </w:r>
                            <w:bookmarkEnd w:id="269"/>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100"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di7zZDcCAABsBAAADgAA&#13;&#10;AAAAAAAAAAAAAAAuAgAAZHJzL2Uyb0RvYy54bWxQSwECLQAUAAYACAAAACEA4WIGQeUAAAAOAQAA&#13;&#10;DwAAAAAAAAAAAAAAAACRBAAAZHJzL2Rvd25yZXYueG1sUEsFBgAAAAAEAAQA8wAAAKMFAAAAAA==&#13;&#10;" stroked="f">
                <v:textbox style="mso-fit-shape-to-text:t" inset="0,0,0,0">
                  <w:txbxContent>
                    <w:p w14:paraId="639B6FDF" w14:textId="646478D2" w:rsidR="00C44B75" w:rsidRPr="00615E79" w:rsidRDefault="00C44B75" w:rsidP="00497815">
                      <w:pPr>
                        <w:pStyle w:val="Caption"/>
                        <w:rPr>
                          <w:noProof/>
                          <w:sz w:val="22"/>
                          <w:szCs w:val="22"/>
                        </w:rPr>
                      </w:pPr>
                      <w:bookmarkStart w:id="270" w:name="_Ref507487497"/>
                      <w:r>
                        <w:t xml:space="preserve">Figure </w:t>
                      </w:r>
                      <w:r>
                        <w:fldChar w:fldCharType="begin"/>
                      </w:r>
                      <w:r>
                        <w:instrText xml:space="preserve"> SEQ Figure \* ARABIC </w:instrText>
                      </w:r>
                      <w:r>
                        <w:fldChar w:fldCharType="separate"/>
                      </w:r>
                      <w:r w:rsidR="00637613">
                        <w:rPr>
                          <w:noProof/>
                        </w:rPr>
                        <w:t>83</w:t>
                      </w:r>
                      <w:r>
                        <w:rPr>
                          <w:noProof/>
                        </w:rPr>
                        <w:fldChar w:fldCharType="end"/>
                      </w:r>
                      <w:bookmarkEnd w:id="270"/>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637613">
        <w:t xml:space="preserve">Figure </w:t>
      </w:r>
      <w:r w:rsidR="00637613">
        <w:rPr>
          <w:noProof/>
        </w:rPr>
        <w:t>82</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637613">
        <w:t xml:space="preserve">Figure </w:t>
      </w:r>
      <w:r w:rsidR="00637613">
        <w:rPr>
          <w:noProof/>
        </w:rPr>
        <w:t>83</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71" w:name="_Ref505087135"/>
      <w:bookmarkStart w:id="272" w:name="_Toc514749711"/>
      <w:r>
        <w:lastRenderedPageBreak/>
        <w:t>Phase locked loop (C.Y. Tan)</w:t>
      </w:r>
      <w:bookmarkEnd w:id="271"/>
      <w:bookmarkEnd w:id="272"/>
    </w:p>
    <w:p w14:paraId="5DE46AC7" w14:textId="1B726821"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637613">
        <w:t xml:space="preserve">Figure </w:t>
      </w:r>
      <w:r w:rsidR="00637613">
        <w:rPr>
          <w:noProof/>
        </w:rPr>
        <w:t>84</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32FEA1" w14:textId="7559431C" w:rsidR="00C44B75" w:rsidRPr="00600691" w:rsidRDefault="00C44B75" w:rsidP="00967324">
                            <w:pPr>
                              <w:pStyle w:val="Caption"/>
                              <w:rPr>
                                <w:noProof/>
                                <w:sz w:val="22"/>
                                <w:szCs w:val="22"/>
                              </w:rPr>
                            </w:pPr>
                            <w:bookmarkStart w:id="273" w:name="_Ref377192871"/>
                            <w:r>
                              <w:t xml:space="preserve">Figure </w:t>
                            </w:r>
                            <w:r>
                              <w:fldChar w:fldCharType="begin"/>
                            </w:r>
                            <w:r>
                              <w:instrText xml:space="preserve"> SEQ Figure \* ARABIC </w:instrText>
                            </w:r>
                            <w:r>
                              <w:fldChar w:fldCharType="separate"/>
                            </w:r>
                            <w:r w:rsidR="00637613">
                              <w:rPr>
                                <w:noProof/>
                              </w:rPr>
                              <w:t>84</w:t>
                            </w:r>
                            <w:r>
                              <w:rPr>
                                <w:noProof/>
                              </w:rPr>
                              <w:fldChar w:fldCharType="end"/>
                            </w:r>
                            <w:bookmarkEnd w:id="273"/>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1"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WKky92sCAADEBAAADgAAAAAA&#13;&#10;AAAAAAAAAAAuAgAAZHJzL2Uyb0RvYy54bWxQSwECLQAUAAYACAAAACEATkFjUucAAAAQAQAADwAA&#13;&#10;AAAAAAAAAAAAAADFBAAAZHJzL2Rvd25yZXYueG1sUEsFBgAAAAAEAAQA8wAAANkFAAAAAA==&#13;&#10;" stroked="f">
                <v:textbox style="mso-fit-shape-to-text:t" inset="0,0,0,0">
                  <w:txbxContent>
                    <w:p w14:paraId="5E32FEA1" w14:textId="7559431C" w:rsidR="00C44B75" w:rsidRPr="00600691" w:rsidRDefault="00C44B75" w:rsidP="00967324">
                      <w:pPr>
                        <w:pStyle w:val="Caption"/>
                        <w:rPr>
                          <w:noProof/>
                          <w:sz w:val="22"/>
                          <w:szCs w:val="22"/>
                        </w:rPr>
                      </w:pPr>
                      <w:bookmarkStart w:id="274" w:name="_Ref377192871"/>
                      <w:r>
                        <w:t xml:space="preserve">Figure </w:t>
                      </w:r>
                      <w:r>
                        <w:fldChar w:fldCharType="begin"/>
                      </w:r>
                      <w:r>
                        <w:instrText xml:space="preserve"> SEQ Figure \* ARABIC </w:instrText>
                      </w:r>
                      <w:r>
                        <w:fldChar w:fldCharType="separate"/>
                      </w:r>
                      <w:r w:rsidR="00637613">
                        <w:rPr>
                          <w:noProof/>
                        </w:rPr>
                        <w:t>84</w:t>
                      </w:r>
                      <w:r>
                        <w:rPr>
                          <w:noProof/>
                        </w:rPr>
                        <w:fldChar w:fldCharType="end"/>
                      </w:r>
                      <w:bookmarkEnd w:id="274"/>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7">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5A3C55"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2E826339" w:rsidR="001A593E" w:rsidRDefault="001A593E" w:rsidP="00370BC6">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20</w:t>
            </w:r>
            <w:r w:rsidR="005A3C55">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5A3C55"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3F9C94FB" w:rsidR="005B7BBE" w:rsidRDefault="005B7BBE" w:rsidP="0030032F">
            <w:pPr>
              <w:tabs>
                <w:tab w:val="left" w:pos="333"/>
                <w:tab w:val="right" w:pos="612"/>
              </w:tabs>
              <w:ind w:firstLine="0"/>
              <w:jc w:val="right"/>
            </w:pPr>
            <w:r>
              <w:tab/>
            </w:r>
            <w:r>
              <w:tab/>
            </w:r>
            <w:bookmarkStart w:id="275" w:name="_Ref377286698"/>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21</w:t>
            </w:r>
            <w:r w:rsidR="005A3C55">
              <w:rPr>
                <w:noProof/>
              </w:rPr>
              <w:fldChar w:fldCharType="end"/>
            </w:r>
            <w:r>
              <w:t>)</w:t>
            </w:r>
            <w:bookmarkEnd w:id="275"/>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5A3C55"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70C58C69" w:rsidR="002E1765" w:rsidRDefault="002E1765" w:rsidP="002E1765">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22</w:t>
            </w:r>
            <w:r w:rsidR="005A3C55">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5A3C55"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0DAA79F3" w:rsidR="009E4E73" w:rsidRDefault="009E4E73" w:rsidP="0000056C">
            <w:pPr>
              <w:tabs>
                <w:tab w:val="left" w:pos="333"/>
                <w:tab w:val="right" w:pos="612"/>
              </w:tabs>
              <w:ind w:firstLine="0"/>
              <w:jc w:val="right"/>
            </w:pPr>
            <w:r>
              <w:tab/>
            </w:r>
            <w:r>
              <w:tab/>
            </w:r>
            <w:bookmarkStart w:id="276" w:name="_Ref377286466"/>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23</w:t>
            </w:r>
            <w:r w:rsidR="005A3C55">
              <w:rPr>
                <w:noProof/>
              </w:rPr>
              <w:fldChar w:fldCharType="end"/>
            </w:r>
            <w:r>
              <w:t>)</w:t>
            </w:r>
            <w:bookmarkEnd w:id="276"/>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7C1DCB3D"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637613">
        <w:t>(</w:t>
      </w:r>
      <w:r w:rsidR="00637613">
        <w:rPr>
          <w:noProof/>
        </w:rPr>
        <w:t>23</w:t>
      </w:r>
      <w:r w:rsidR="00637613">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5A3C55"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201DB6DA" w:rsidR="00F82A8D" w:rsidRDefault="00F82A8D" w:rsidP="00393E8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24</w:t>
            </w:r>
            <w:r w:rsidR="005A3C55">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5A3C55"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289DB4C5" w:rsidR="00393E82" w:rsidRDefault="00393E82" w:rsidP="00393E82">
            <w:pPr>
              <w:tabs>
                <w:tab w:val="left" w:pos="333"/>
                <w:tab w:val="right" w:pos="612"/>
              </w:tabs>
              <w:ind w:firstLine="0"/>
              <w:jc w:val="right"/>
            </w:pPr>
            <w:r>
              <w:tab/>
            </w:r>
            <w:r>
              <w:tab/>
            </w:r>
            <w:bookmarkStart w:id="277" w:name="_Ref377286467"/>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25</w:t>
            </w:r>
            <w:r w:rsidR="005A3C55">
              <w:rPr>
                <w:noProof/>
              </w:rPr>
              <w:fldChar w:fldCharType="end"/>
            </w:r>
            <w:r>
              <w:t>)</w:t>
            </w:r>
            <w:bookmarkEnd w:id="277"/>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78" w:name="_Toc514749712"/>
      <w:r>
        <w:t>Output of phase detector and the transfer function of the PLL</w:t>
      </w:r>
      <w:bookmarkEnd w:id="278"/>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5A3C55"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5CBF5316" w:rsidR="00165706" w:rsidRDefault="00165706" w:rsidP="00EB1EA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26</w:t>
            </w:r>
            <w:r w:rsidR="005A3C55">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5A3C55"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591ACA1B" w:rsidR="00EC76DB" w:rsidRDefault="00EC76DB"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27</w:t>
            </w:r>
            <w:r w:rsidR="005A3C55">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5A3C55"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6568DD5D" w:rsidR="0035635C" w:rsidRDefault="0035635C"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28</w:t>
            </w:r>
            <w:r w:rsidR="005A3C55">
              <w:rPr>
                <w:noProof/>
              </w:rPr>
              <w:fldChar w:fldCharType="end"/>
            </w:r>
            <w:r>
              <w:t>)</w:t>
            </w:r>
          </w:p>
        </w:tc>
      </w:tr>
    </w:tbl>
    <w:p w14:paraId="649F098B" w14:textId="36256077"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637613">
        <w:t>(</w:t>
      </w:r>
      <w:r w:rsidR="00637613">
        <w:rPr>
          <w:noProof/>
        </w:rPr>
        <w:t>25</w:t>
      </w:r>
      <w:r w:rsidR="00637613">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3DC0BEB6" w:rsidR="00C96522" w:rsidRDefault="00C96522"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29</w:t>
            </w:r>
            <w:r w:rsidR="005A3C55">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5A3C55"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793BEB30" w:rsidR="00034C51" w:rsidRDefault="00034C51"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30</w:t>
            </w:r>
            <w:r w:rsidR="005A3C55">
              <w:rPr>
                <w:noProof/>
              </w:rPr>
              <w:fldChar w:fldCharType="end"/>
            </w:r>
            <w:r>
              <w:t>)</w:t>
            </w:r>
          </w:p>
        </w:tc>
      </w:tr>
    </w:tbl>
    <w:p w14:paraId="49CC996E" w14:textId="6D3F99E8"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6742F0" w:rsidRPr="006742F0">
            <w:rPr>
              <w:noProof/>
            </w:rPr>
            <w:t>[42]</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5A3C55"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320C782C" w:rsidR="002F0618" w:rsidRDefault="002F0618"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31</w:t>
            </w:r>
            <w:r w:rsidR="005A3C55">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5A3C55"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59B5B43B" w:rsidR="005D17B1" w:rsidRDefault="005D17B1" w:rsidP="005D17B1">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32</w:t>
            </w:r>
            <w:r w:rsidR="005A3C55">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0F9B6443" w:rsidR="00F54EBB" w:rsidRDefault="00F54EBB" w:rsidP="00C35B3D">
            <w:pPr>
              <w:tabs>
                <w:tab w:val="left" w:pos="333"/>
                <w:tab w:val="right" w:pos="612"/>
              </w:tabs>
              <w:ind w:firstLine="0"/>
              <w:jc w:val="right"/>
            </w:pPr>
            <w:r>
              <w:tab/>
            </w:r>
            <w:r>
              <w:tab/>
            </w:r>
            <w:bookmarkStart w:id="279" w:name="_Ref377286610"/>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33</w:t>
            </w:r>
            <w:r w:rsidR="005A3C55">
              <w:rPr>
                <w:noProof/>
              </w:rPr>
              <w:fldChar w:fldCharType="end"/>
            </w:r>
            <w:r>
              <w:t>)</w:t>
            </w:r>
            <w:bookmarkEnd w:id="279"/>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80" w:name="_Toc514749713"/>
      <w:r>
        <w:t>Loop performance analysis</w:t>
      </w:r>
      <w:bookmarkEnd w:id="280"/>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6B9C8AB4" w:rsidR="00571AB5" w:rsidRDefault="00571AB5"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34</w:t>
            </w:r>
            <w:r w:rsidR="005A3C55">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81" w:name="_Toc514749714"/>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1"/>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5A3C55"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6A9DA83E" w:rsidR="00205E4A" w:rsidRDefault="00205E4A"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35</w:t>
            </w:r>
            <w:r w:rsidR="005A3C55">
              <w:rPr>
                <w:noProof/>
              </w:rPr>
              <w:fldChar w:fldCharType="end"/>
            </w:r>
            <w:r>
              <w:t>)</w:t>
            </w:r>
          </w:p>
        </w:tc>
      </w:tr>
    </w:tbl>
    <w:p w14:paraId="18176A7E" w14:textId="0670EA3E"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637613">
        <w:t>(</w:t>
      </w:r>
      <w:r w:rsidR="00637613">
        <w:rPr>
          <w:noProof/>
        </w:rPr>
        <w:t>33</w:t>
      </w:r>
      <w:r w:rsidR="00637613">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358FA409" w:rsidR="00650AA6" w:rsidRDefault="00650AA6"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36</w:t>
            </w:r>
            <w:r w:rsidR="005A3C55">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5A3C55"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020BBED0" w:rsidR="00C35B3D" w:rsidRDefault="00C35B3D"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37</w:t>
            </w:r>
            <w:r w:rsidR="005A3C55">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82" w:name="_Toc514749715"/>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2"/>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5A3C55"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03ADD84C" w:rsidR="004778FF" w:rsidRDefault="004778FF"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38</w:t>
            </w:r>
            <w:r w:rsidR="005A3C55">
              <w:rPr>
                <w:noProof/>
              </w:rPr>
              <w:fldChar w:fldCharType="end"/>
            </w:r>
            <w:r>
              <w:t>)</w:t>
            </w:r>
          </w:p>
        </w:tc>
      </w:tr>
    </w:tbl>
    <w:p w14:paraId="1E078A54" w14:textId="77497493"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637613">
        <w:t>(</w:t>
      </w:r>
      <w:r w:rsidR="00637613">
        <w:rPr>
          <w:noProof/>
        </w:rPr>
        <w:t>33</w:t>
      </w:r>
      <w:r w:rsidR="00637613">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15E7B122" w:rsidR="008E6D09" w:rsidRDefault="008E6D09"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39</w:t>
            </w:r>
            <w:r w:rsidR="005A3C55">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5A3C55"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6841C1CF" w:rsidR="009A21A8" w:rsidRDefault="009A21A8"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40</w:t>
            </w:r>
            <w:r w:rsidR="005A3C55">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83" w:name="_Toc514749716"/>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3"/>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5A3C55"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6751EDF8"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41</w:t>
            </w:r>
            <w:r w:rsidR="005A3C55">
              <w:rPr>
                <w:noProof/>
              </w:rPr>
              <w:fldChar w:fldCharType="end"/>
            </w:r>
            <w:r>
              <w:t>)</w:t>
            </w:r>
          </w:p>
        </w:tc>
      </w:tr>
    </w:tbl>
    <w:p w14:paraId="232754F4" w14:textId="32F92A15"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637613">
        <w:t>(</w:t>
      </w:r>
      <w:r w:rsidR="00637613">
        <w:rPr>
          <w:noProof/>
        </w:rPr>
        <w:t>33</w:t>
      </w:r>
      <w:r w:rsidR="00637613">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1F4FAB90"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42</w:t>
            </w:r>
            <w:r w:rsidR="005A3C55">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5A3C55"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095120EB"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43</w:t>
            </w:r>
            <w:r w:rsidR="005A3C55">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84" w:name="_Toc514749717"/>
      <w:r>
        <w:t>PI</w:t>
      </w:r>
      <w:r w:rsidR="006438B5">
        <w:t>-like</w:t>
      </w:r>
      <w:r>
        <w:t xml:space="preserve"> filter</w:t>
      </w:r>
      <w:bookmarkEnd w:id="284"/>
    </w:p>
    <w:p w14:paraId="0F63A066" w14:textId="25454F55"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637613">
        <w:t xml:space="preserve">Figure </w:t>
      </w:r>
      <w:r w:rsidR="00637613">
        <w:rPr>
          <w:noProof/>
        </w:rPr>
        <w:t>85</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8"/>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94329C" w14:textId="604BB5C9" w:rsidR="00C44B75" w:rsidRPr="005457B9" w:rsidRDefault="00C44B75" w:rsidP="000134B0">
                            <w:pPr>
                              <w:pStyle w:val="Caption"/>
                              <w:rPr>
                                <w:noProof/>
                                <w:sz w:val="22"/>
                                <w:szCs w:val="22"/>
                              </w:rPr>
                            </w:pPr>
                            <w:bookmarkStart w:id="285" w:name="_Ref377216609"/>
                            <w:r>
                              <w:t xml:space="preserve">Figure </w:t>
                            </w:r>
                            <w:r>
                              <w:fldChar w:fldCharType="begin"/>
                            </w:r>
                            <w:r>
                              <w:instrText xml:space="preserve"> SEQ Figure \* ARABIC </w:instrText>
                            </w:r>
                            <w:r>
                              <w:fldChar w:fldCharType="separate"/>
                            </w:r>
                            <w:r w:rsidR="00637613">
                              <w:rPr>
                                <w:noProof/>
                              </w:rPr>
                              <w:t>85</w:t>
                            </w:r>
                            <w:r>
                              <w:rPr>
                                <w:noProof/>
                              </w:rPr>
                              <w:fldChar w:fldCharType="end"/>
                            </w:r>
                            <w:bookmarkEnd w:id="285"/>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2"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0G/SVqAgAAxAQAAA4AAAAAAAAAAAAA&#13;&#10;AAAALgIAAGRycy9lMm9Eb2MueG1sUEsBAi0AFAAGAAgAAAAhAHUbIHzjAAAADAEAAA8AAAAAAAAA&#13;&#10;AAAAAAAAxAQAAGRycy9kb3ducmV2LnhtbFBLBQYAAAAABAAEAPMAAADUBQAAAAA=&#13;&#10;" stroked="f">
                <v:textbox style="mso-fit-shape-to-text:t" inset="0,0,0,0">
                  <w:txbxContent>
                    <w:p w14:paraId="6094329C" w14:textId="604BB5C9" w:rsidR="00C44B75" w:rsidRPr="005457B9" w:rsidRDefault="00C44B75" w:rsidP="000134B0">
                      <w:pPr>
                        <w:pStyle w:val="Caption"/>
                        <w:rPr>
                          <w:noProof/>
                          <w:sz w:val="22"/>
                          <w:szCs w:val="22"/>
                        </w:rPr>
                      </w:pPr>
                      <w:bookmarkStart w:id="286" w:name="_Ref377216609"/>
                      <w:r>
                        <w:t xml:space="preserve">Figure </w:t>
                      </w:r>
                      <w:r>
                        <w:fldChar w:fldCharType="begin"/>
                      </w:r>
                      <w:r>
                        <w:instrText xml:space="preserve"> SEQ Figure \* ARABIC </w:instrText>
                      </w:r>
                      <w:r>
                        <w:fldChar w:fldCharType="separate"/>
                      </w:r>
                      <w:r w:rsidR="00637613">
                        <w:rPr>
                          <w:noProof/>
                        </w:rPr>
                        <w:t>85</w:t>
                      </w:r>
                      <w:r>
                        <w:rPr>
                          <w:noProof/>
                        </w:rPr>
                        <w:fldChar w:fldCharType="end"/>
                      </w:r>
                      <w:bookmarkEnd w:id="286"/>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5A3C55"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1F02EEB1" w:rsidR="00B76525" w:rsidRDefault="00B76525" w:rsidP="00C576BA">
            <w:pPr>
              <w:tabs>
                <w:tab w:val="left" w:pos="333"/>
                <w:tab w:val="right" w:pos="612"/>
              </w:tabs>
              <w:ind w:firstLine="0"/>
              <w:jc w:val="right"/>
            </w:pPr>
            <w:r>
              <w:tab/>
            </w:r>
            <w:r>
              <w:tab/>
            </w:r>
            <w:bookmarkStart w:id="287" w:name="_Ref377286656"/>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44</w:t>
            </w:r>
            <w:r w:rsidR="005A3C55">
              <w:rPr>
                <w:noProof/>
              </w:rPr>
              <w:fldChar w:fldCharType="end"/>
            </w:r>
            <w:r>
              <w:t>)</w:t>
            </w:r>
            <w:bookmarkEnd w:id="287"/>
          </w:p>
        </w:tc>
      </w:tr>
    </w:tbl>
    <w:p w14:paraId="5F4AAAF9" w14:textId="2F3652D0"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31AF4C4" w14:textId="7273E07B" w:rsidR="00C44B75" w:rsidRPr="007A6223" w:rsidRDefault="00C44B75" w:rsidP="00CC17A8">
                            <w:pPr>
                              <w:pStyle w:val="Caption"/>
                              <w:rPr>
                                <w:noProof/>
                                <w:sz w:val="22"/>
                                <w:szCs w:val="22"/>
                              </w:rPr>
                            </w:pPr>
                            <w:bookmarkStart w:id="288" w:name="_Ref377217781"/>
                            <w:r>
                              <w:t xml:space="preserve">Figure </w:t>
                            </w:r>
                            <w:r>
                              <w:fldChar w:fldCharType="begin"/>
                            </w:r>
                            <w:r>
                              <w:instrText xml:space="preserve"> SEQ Figure \* ARABIC </w:instrText>
                            </w:r>
                            <w:r>
                              <w:fldChar w:fldCharType="separate"/>
                            </w:r>
                            <w:r w:rsidR="00637613">
                              <w:rPr>
                                <w:noProof/>
                              </w:rPr>
                              <w:t>86</w:t>
                            </w:r>
                            <w:r>
                              <w:rPr>
                                <w:noProof/>
                              </w:rPr>
                              <w:fldChar w:fldCharType="end"/>
                            </w:r>
                            <w:bookmarkEnd w:id="288"/>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637613">
                              <w:t xml:space="preserve">Figure </w:t>
                            </w:r>
                            <w:r w:rsidR="00637613">
                              <w:rPr>
                                <w:noProof/>
                              </w:rPr>
                              <w:t>85</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3"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anTKn2sCAADEBAAADgAAAAAAAAAA&#13;&#10;AAAAAAAuAgAAZHJzL2Uyb0RvYy54bWxQSwECLQAUAAYACAAAACEAX570oeQAAAAOAQAADwAAAAAA&#13;&#10;AAAAAAAAAADFBAAAZHJzL2Rvd25yZXYueG1sUEsFBgAAAAAEAAQA8wAAANYFAAAAAA==&#13;&#10;" stroked="f">
                <v:textbox style="mso-fit-shape-to-text:t" inset="0,0,0,0">
                  <w:txbxContent>
                    <w:p w14:paraId="231AF4C4" w14:textId="7273E07B" w:rsidR="00C44B75" w:rsidRPr="007A6223" w:rsidRDefault="00C44B75" w:rsidP="00CC17A8">
                      <w:pPr>
                        <w:pStyle w:val="Caption"/>
                        <w:rPr>
                          <w:noProof/>
                          <w:sz w:val="22"/>
                          <w:szCs w:val="22"/>
                        </w:rPr>
                      </w:pPr>
                      <w:bookmarkStart w:id="289" w:name="_Ref377217781"/>
                      <w:r>
                        <w:t xml:space="preserve">Figure </w:t>
                      </w:r>
                      <w:r>
                        <w:fldChar w:fldCharType="begin"/>
                      </w:r>
                      <w:r>
                        <w:instrText xml:space="preserve"> SEQ Figure \* ARABIC </w:instrText>
                      </w:r>
                      <w:r>
                        <w:fldChar w:fldCharType="separate"/>
                      </w:r>
                      <w:r w:rsidR="00637613">
                        <w:rPr>
                          <w:noProof/>
                        </w:rPr>
                        <w:t>86</w:t>
                      </w:r>
                      <w:r>
                        <w:rPr>
                          <w:noProof/>
                        </w:rPr>
                        <w:fldChar w:fldCharType="end"/>
                      </w:r>
                      <w:bookmarkEnd w:id="289"/>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637613">
                        <w:t xml:space="preserve">Figure </w:t>
                      </w:r>
                      <w:r w:rsidR="00637613">
                        <w:rPr>
                          <w:noProof/>
                        </w:rPr>
                        <w:t>85</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9"/>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637613">
        <w:t xml:space="preserve">Figure </w:t>
      </w:r>
      <w:r w:rsidR="00637613">
        <w:rPr>
          <w:noProof/>
        </w:rPr>
        <w:t>86</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637613">
        <w:t>(</w:t>
      </w:r>
      <w:r w:rsidR="00637613">
        <w:rPr>
          <w:noProof/>
        </w:rPr>
        <w:t>44</w:t>
      </w:r>
      <w:r w:rsidR="00637613">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90" w:name="_Toc514749718"/>
      <w:r>
        <w:lastRenderedPageBreak/>
        <w:t>Time domain analysis</w:t>
      </w:r>
      <w:bookmarkEnd w:id="290"/>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5A3C55"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5896274D" w:rsidR="00CF79E1" w:rsidRDefault="00CF79E1"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45</w:t>
            </w:r>
            <w:r w:rsidR="005A3C55">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91" w:name="_Toc514749719"/>
      <w:r>
        <w:t>Allowable frequency error at injection</w:t>
      </w:r>
      <w:bookmarkEnd w:id="291"/>
    </w:p>
    <w:p w14:paraId="5850C3D2" w14:textId="30A738AD"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637613">
        <w:t xml:space="preserve">Table </w:t>
      </w:r>
      <w:r w:rsidR="00637613">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06D51C6A" w:rsidR="00EC55E7" w:rsidRPr="00270880" w:rsidRDefault="00BD1B2C" w:rsidP="00BD1B2C">
      <w:pPr>
        <w:pStyle w:val="Caption"/>
      </w:pPr>
      <w:bookmarkStart w:id="292" w:name="_Ref377219113"/>
      <w:r>
        <w:t xml:space="preserve">Table </w:t>
      </w:r>
      <w:r w:rsidR="008B3B42">
        <w:fldChar w:fldCharType="begin"/>
      </w:r>
      <w:r w:rsidR="008B3B42">
        <w:instrText xml:space="preserve"> SEQ Table \* ARABIC </w:instrText>
      </w:r>
      <w:r w:rsidR="008B3B42">
        <w:fldChar w:fldCharType="separate"/>
      </w:r>
      <w:r w:rsidR="00637613">
        <w:rPr>
          <w:noProof/>
        </w:rPr>
        <w:t>8</w:t>
      </w:r>
      <w:r w:rsidR="008B3B42">
        <w:rPr>
          <w:noProof/>
        </w:rPr>
        <w:fldChar w:fldCharType="end"/>
      </w:r>
      <w:bookmarkEnd w:id="292"/>
      <w:r>
        <w:t>: The start and end point Q and shunt impedance for the first 3 ms of the ramp.</w:t>
      </w:r>
    </w:p>
    <w:p w14:paraId="7B81D0BF" w14:textId="01588D17"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637613">
        <w:t>(</w:t>
      </w:r>
      <w:r w:rsidR="00637613">
        <w:rPr>
          <w:noProof/>
        </w:rPr>
        <w:t>21</w:t>
      </w:r>
      <w:r w:rsidR="00637613">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5A3C55"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78025938" w:rsidR="00DF4A79" w:rsidRDefault="00DF4A79"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46</w:t>
            </w:r>
            <w:r w:rsidR="005A3C55">
              <w:rPr>
                <w:noProof/>
              </w:rPr>
              <w:fldChar w:fldCharType="end"/>
            </w:r>
            <w:r>
              <w:t>)</w:t>
            </w:r>
          </w:p>
        </w:tc>
      </w:tr>
    </w:tbl>
    <w:p w14:paraId="592C42D4" w14:textId="21AC853E"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637613">
        <w:t xml:space="preserve">Table </w:t>
      </w:r>
      <w:r w:rsidR="00637613">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93" w:name="_Toc514749720"/>
      <w:r>
        <w:t>Numerical results</w:t>
      </w:r>
      <w:bookmarkEnd w:id="293"/>
    </w:p>
    <w:p w14:paraId="77A792E5" w14:textId="42CB0980"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637613">
        <w:t xml:space="preserve">Figure </w:t>
      </w:r>
      <w:r w:rsidR="00637613">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actual operation of the solenoid will have </w:t>
      </w:r>
      <w:r>
        <w:rPr>
          <w:b/>
        </w:rPr>
        <w:t>all 59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637613">
        <w:t xml:space="preserve">Figure </w:t>
      </w:r>
      <w:r w:rsidR="00637613">
        <w:rPr>
          <w:noProof/>
        </w:rPr>
        <w:t>87</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637613">
        <w:t xml:space="preserve">Figure </w:t>
      </w:r>
      <w:r w:rsidR="00637613">
        <w:rPr>
          <w:noProof/>
        </w:rPr>
        <w:t>88</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4B6448" w14:textId="08E15F91" w:rsidR="00C44B75" w:rsidRPr="00DA2190" w:rsidRDefault="00C44B75" w:rsidP="003E0EBA">
                            <w:pPr>
                              <w:pStyle w:val="Caption"/>
                              <w:rPr>
                                <w:noProof/>
                                <w:sz w:val="22"/>
                                <w:szCs w:val="22"/>
                              </w:rPr>
                            </w:pPr>
                            <w:bookmarkStart w:id="294" w:name="_Ref377286035"/>
                            <w:r>
                              <w:t xml:space="preserve">Figure </w:t>
                            </w:r>
                            <w:r>
                              <w:fldChar w:fldCharType="begin"/>
                            </w:r>
                            <w:r>
                              <w:instrText xml:space="preserve"> SEQ Figure \* ARABIC </w:instrText>
                            </w:r>
                            <w:r>
                              <w:fldChar w:fldCharType="separate"/>
                            </w:r>
                            <w:r w:rsidR="00637613">
                              <w:rPr>
                                <w:noProof/>
                              </w:rPr>
                              <w:t>87</w:t>
                            </w:r>
                            <w:r>
                              <w:rPr>
                                <w:noProof/>
                              </w:rPr>
                              <w:fldChar w:fldCharType="end"/>
                            </w:r>
                            <w:bookmarkEnd w:id="294"/>
                            <w:r>
                              <w:t>:  This is the proposed AC part of the solenoid current ramp at injection from 0 ms to 3 ms.</w:t>
                            </w:r>
                          </w:p>
                          <w:p w14:paraId="53CF1AC2" w14:textId="21B8EC3B" w:rsidR="00C44B75" w:rsidRPr="00823883" w:rsidRDefault="00C44B75"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4"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DwBudxbAIAAMQEAAAOAAAAAAAAAAAA&#13;&#10;AAAAAC4CAABkcnMvZTJvRG9jLnhtbFBLAQItABQABgAIAAAAIQDJVxP+4gAAABABAAAPAAAAAAAA&#13;&#10;AAAAAAAAAMYEAABkcnMvZG93bnJldi54bWxQSwUGAAAAAAQABADzAAAA1QUAAAAA&#13;&#10;" stroked="f">
                <v:textbox inset="0,0,0,0">
                  <w:txbxContent>
                    <w:p w14:paraId="4E4B6448" w14:textId="08E15F91" w:rsidR="00C44B75" w:rsidRPr="00DA2190" w:rsidRDefault="00C44B75" w:rsidP="003E0EBA">
                      <w:pPr>
                        <w:pStyle w:val="Caption"/>
                        <w:rPr>
                          <w:noProof/>
                          <w:sz w:val="22"/>
                          <w:szCs w:val="22"/>
                        </w:rPr>
                      </w:pPr>
                      <w:bookmarkStart w:id="295" w:name="_Ref377286035"/>
                      <w:r>
                        <w:t xml:space="preserve">Figure </w:t>
                      </w:r>
                      <w:r>
                        <w:fldChar w:fldCharType="begin"/>
                      </w:r>
                      <w:r>
                        <w:instrText xml:space="preserve"> SEQ Figure \* ARABIC </w:instrText>
                      </w:r>
                      <w:r>
                        <w:fldChar w:fldCharType="separate"/>
                      </w:r>
                      <w:r w:rsidR="00637613">
                        <w:rPr>
                          <w:noProof/>
                        </w:rPr>
                        <w:t>87</w:t>
                      </w:r>
                      <w:r>
                        <w:rPr>
                          <w:noProof/>
                        </w:rPr>
                        <w:fldChar w:fldCharType="end"/>
                      </w:r>
                      <w:bookmarkEnd w:id="295"/>
                      <w:r>
                        <w:t>:  This is the proposed AC part of the solenoid current ramp at injection from 0 ms to 3 ms.</w:t>
                      </w:r>
                    </w:p>
                    <w:p w14:paraId="53CF1AC2" w14:textId="21B8EC3B" w:rsidR="00C44B75" w:rsidRPr="00823883" w:rsidRDefault="00C44B75"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195EBF" w14:textId="3A69C9C9" w:rsidR="00C44B75" w:rsidRPr="00DA2190" w:rsidRDefault="00C44B75" w:rsidP="00302EEC">
                            <w:pPr>
                              <w:pStyle w:val="Caption"/>
                              <w:rPr>
                                <w:noProof/>
                                <w:sz w:val="22"/>
                                <w:szCs w:val="22"/>
                              </w:rPr>
                            </w:pPr>
                            <w:bookmarkStart w:id="296" w:name="_Ref377286020"/>
                            <w:r>
                              <w:t xml:space="preserve">Figure </w:t>
                            </w:r>
                            <w:r>
                              <w:fldChar w:fldCharType="begin"/>
                            </w:r>
                            <w:r>
                              <w:instrText xml:space="preserve"> SEQ Figure \* ARABIC </w:instrText>
                            </w:r>
                            <w:r>
                              <w:fldChar w:fldCharType="separate"/>
                            </w:r>
                            <w:r w:rsidR="00637613">
                              <w:rPr>
                                <w:noProof/>
                              </w:rPr>
                              <w:t>88</w:t>
                            </w:r>
                            <w:r>
                              <w:rPr>
                                <w:noProof/>
                              </w:rPr>
                              <w:fldChar w:fldCharType="end"/>
                            </w:r>
                            <w:bookmarkEnd w:id="296"/>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5"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HAaC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r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BrHAaCbAIAAMQEAAAOAAAAAAAA&#13;&#10;AAAAAAAAAC4CAABkcnMvZTJvRG9jLnhtbFBLAQItABQABgAIAAAAIQAsyhPT5QAAAA4BAAAPAAAA&#13;&#10;AAAAAAAAAAAAAMYEAABkcnMvZG93bnJldi54bWxQSwUGAAAAAAQABADzAAAA2AUAAAAA&#13;&#10;" stroked="f">
                <v:textbox style="mso-fit-shape-to-text:t" inset="0,0,0,0">
                  <w:txbxContent>
                    <w:p w14:paraId="60195EBF" w14:textId="3A69C9C9" w:rsidR="00C44B75" w:rsidRPr="00DA2190" w:rsidRDefault="00C44B75" w:rsidP="00302EEC">
                      <w:pPr>
                        <w:pStyle w:val="Caption"/>
                        <w:rPr>
                          <w:noProof/>
                          <w:sz w:val="22"/>
                          <w:szCs w:val="22"/>
                        </w:rPr>
                      </w:pPr>
                      <w:bookmarkStart w:id="297" w:name="_Ref377286020"/>
                      <w:r>
                        <w:t xml:space="preserve">Figure </w:t>
                      </w:r>
                      <w:r>
                        <w:fldChar w:fldCharType="begin"/>
                      </w:r>
                      <w:r>
                        <w:instrText xml:space="preserve"> SEQ Figure \* ARABIC </w:instrText>
                      </w:r>
                      <w:r>
                        <w:fldChar w:fldCharType="separate"/>
                      </w:r>
                      <w:r w:rsidR="00637613">
                        <w:rPr>
                          <w:noProof/>
                        </w:rPr>
                        <w:t>88</w:t>
                      </w:r>
                      <w:r>
                        <w:rPr>
                          <w:noProof/>
                        </w:rPr>
                        <w:fldChar w:fldCharType="end"/>
                      </w:r>
                      <w:bookmarkEnd w:id="297"/>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100">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1">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98" w:name="_Ref305739958"/>
      <w:bookmarkStart w:id="299" w:name="_Toc514749721"/>
      <w:r>
        <w:lastRenderedPageBreak/>
        <w:t>RF w</w:t>
      </w:r>
      <w:r w:rsidR="00BC534C">
        <w:t>indows (D. Sun)</w:t>
      </w:r>
      <w:bookmarkEnd w:id="298"/>
      <w:bookmarkEnd w:id="299"/>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300" w:name="_Ref305678996"/>
      <w:bookmarkStart w:id="301" w:name="_Toc514749722"/>
      <w:r>
        <w:lastRenderedPageBreak/>
        <w:t>Cathode resonator (R. Madrak ,</w:t>
      </w:r>
      <w:r w:rsidR="00216D84">
        <w:t xml:space="preserve"> J. Dey</w:t>
      </w:r>
      <w:r>
        <w:t>, &amp; C.Y. Tan</w:t>
      </w:r>
      <w:r w:rsidR="00BC534C">
        <w:t>)</w:t>
      </w:r>
      <w:bookmarkEnd w:id="300"/>
      <w:bookmarkEnd w:id="301"/>
    </w:p>
    <w:p w14:paraId="7CBDCDF2" w14:textId="45DEEA0F"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637613">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34F48D52"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7F73BD" w14:textId="0E680595" w:rsidR="00C44B75" w:rsidRPr="0001657B" w:rsidRDefault="00C44B75" w:rsidP="00996366">
                              <w:pPr>
                                <w:pStyle w:val="Caption"/>
                                <w:rPr>
                                  <w:b w:val="0"/>
                                  <w:noProof/>
                                  <w:sz w:val="28"/>
                                </w:rPr>
                              </w:pPr>
                              <w:bookmarkStart w:id="302" w:name="_Ref335897089"/>
                              <w:r>
                                <w:t xml:space="preserve">Figure </w:t>
                              </w:r>
                              <w:r>
                                <w:fldChar w:fldCharType="begin"/>
                              </w:r>
                              <w:r>
                                <w:instrText xml:space="preserve"> SEQ Figure \* ARABIC </w:instrText>
                              </w:r>
                              <w:r>
                                <w:fldChar w:fldCharType="separate"/>
                              </w:r>
                              <w:r w:rsidR="00637613">
                                <w:rPr>
                                  <w:noProof/>
                                </w:rPr>
                                <w:t>89</w:t>
                              </w:r>
                              <w:r>
                                <w:rPr>
                                  <w:noProof/>
                                </w:rPr>
                                <w:fldChar w:fldCharType="end"/>
                              </w:r>
                              <w:bookmarkEnd w:id="302"/>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6"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VDqa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HLnGrWoriEQgrgUbC9NaSLmokckW0uSYKVymU&#13;&#10;+DwwX/EoG7Gd+aKXfK8S6r+39NYe3YJd39viap75+t81scO4+cTRR3BpBkENwnIQ+LrNBWgauWic&#13;&#10;iBeUaQaxVKL9gTbL7CnYIpzirJlvBjE3WGEDXx2UZZmTu5l+xW8kboJuNNmC3e5+ECX7chvA9kUM&#13;&#10;nUrSF3zqbN1IkBkovagd2Q4ogj52AdY4yd35kJ59VDxdO6vDV9TZL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jVQ6mj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7"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3" o:title="fund_cathres_inner"/>
                </v:shape>
                <v:shape id="Text Box 456" o:spid="_x0000_s1108"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0E680595" w:rsidR="00C44B75" w:rsidRPr="0001657B" w:rsidRDefault="00C44B75" w:rsidP="00996366">
                        <w:pPr>
                          <w:pStyle w:val="Caption"/>
                          <w:rPr>
                            <w:b w:val="0"/>
                            <w:noProof/>
                            <w:sz w:val="28"/>
                          </w:rPr>
                        </w:pPr>
                        <w:bookmarkStart w:id="303" w:name="_Ref335897089"/>
                        <w:r>
                          <w:t xml:space="preserve">Figure </w:t>
                        </w:r>
                        <w:r>
                          <w:fldChar w:fldCharType="begin"/>
                        </w:r>
                        <w:r>
                          <w:instrText xml:space="preserve"> SEQ Figure \* ARABIC </w:instrText>
                        </w:r>
                        <w:r>
                          <w:fldChar w:fldCharType="separate"/>
                        </w:r>
                        <w:r w:rsidR="00637613">
                          <w:rPr>
                            <w:noProof/>
                          </w:rPr>
                          <w:t>89</w:t>
                        </w:r>
                        <w:r>
                          <w:rPr>
                            <w:noProof/>
                          </w:rPr>
                          <w:fldChar w:fldCharType="end"/>
                        </w:r>
                        <w:bookmarkEnd w:id="303"/>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637613">
        <w:t>13.3</w:t>
      </w:r>
      <w:r w:rsidR="009301BA">
        <w:fldChar w:fldCharType="end"/>
      </w:r>
      <w:r w:rsidR="009301BA">
        <w:t>.</w:t>
      </w:r>
    </w:p>
    <w:p w14:paraId="092995D9" w14:textId="19EC9989" w:rsidR="00303D59" w:rsidRDefault="00303D59" w:rsidP="00303D59">
      <w:pPr>
        <w:pStyle w:val="Heading2"/>
      </w:pPr>
      <w:r>
        <w:br w:type="page"/>
      </w:r>
      <w:bookmarkStart w:id="304" w:name="_Toc514749723"/>
      <w:r>
        <w:lastRenderedPageBreak/>
        <w:t>Modified</w:t>
      </w:r>
      <w:r w:rsidR="00A575F9">
        <w:t xml:space="preserve"> Booster cathode resonator</w:t>
      </w:r>
      <w:bookmarkEnd w:id="304"/>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8291F79" w14:textId="48A0CA9D" w:rsidR="00C44B75" w:rsidRPr="003C01D2" w:rsidRDefault="00C44B75" w:rsidP="00182A85">
                            <w:pPr>
                              <w:pStyle w:val="Caption"/>
                              <w:rPr>
                                <w:sz w:val="22"/>
                                <w:szCs w:val="22"/>
                              </w:rPr>
                            </w:pPr>
                            <w:bookmarkStart w:id="305" w:name="_Ref335897131"/>
                            <w:r>
                              <w:t xml:space="preserve">Figure </w:t>
                            </w:r>
                            <w:r>
                              <w:fldChar w:fldCharType="begin"/>
                            </w:r>
                            <w:r>
                              <w:instrText xml:space="preserve"> SEQ Figure \* ARABIC </w:instrText>
                            </w:r>
                            <w:r>
                              <w:fldChar w:fldCharType="separate"/>
                            </w:r>
                            <w:r w:rsidR="00637613">
                              <w:rPr>
                                <w:noProof/>
                              </w:rPr>
                              <w:t>90</w:t>
                            </w:r>
                            <w:r>
                              <w:rPr>
                                <w:noProof/>
                              </w:rPr>
                              <w:fldChar w:fldCharType="end"/>
                            </w:r>
                            <w:bookmarkEnd w:id="305"/>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9"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" stroked="f">
                <v:textbox style="mso-fit-shape-to-text:t" inset="0,0,0,0">
                  <w:txbxContent>
                    <w:p w14:paraId="18291F79" w14:textId="48A0CA9D" w:rsidR="00C44B75" w:rsidRPr="003C01D2" w:rsidRDefault="00C44B75" w:rsidP="00182A85">
                      <w:pPr>
                        <w:pStyle w:val="Caption"/>
                        <w:rPr>
                          <w:sz w:val="22"/>
                          <w:szCs w:val="22"/>
                        </w:rPr>
                      </w:pPr>
                      <w:bookmarkStart w:id="306" w:name="_Ref335897131"/>
                      <w:r>
                        <w:t xml:space="preserve">Figure </w:t>
                      </w:r>
                      <w:r>
                        <w:fldChar w:fldCharType="begin"/>
                      </w:r>
                      <w:r>
                        <w:instrText xml:space="preserve"> SEQ Figure \* ARABIC </w:instrText>
                      </w:r>
                      <w:r>
                        <w:fldChar w:fldCharType="separate"/>
                      </w:r>
                      <w:r w:rsidR="00637613">
                        <w:rPr>
                          <w:noProof/>
                        </w:rPr>
                        <w:t>90</w:t>
                      </w:r>
                      <w:r>
                        <w:rPr>
                          <w:noProof/>
                        </w:rPr>
                        <w:fldChar w:fldCharType="end"/>
                      </w:r>
                      <w:bookmarkEnd w:id="306"/>
                      <w:r>
                        <w:t xml:space="preserve">: </w:t>
                      </w:r>
                      <w:r w:rsidRPr="00A53AD1">
                        <w:t>Outer conductor of the cathode resonator for the Booster fundamental PA.</w:t>
                      </w:r>
                    </w:p>
                  </w:txbxContent>
                </v:textbox>
                <w10:wrap type="through"/>
              </v:shape>
            </w:pict>
          </mc:Fallback>
        </mc:AlternateContent>
      </w:r>
    </w:p>
    <w:p w14:paraId="5D637ABE" w14:textId="7CA9B478"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637613">
        <w:t xml:space="preserve">Figure </w:t>
      </w:r>
      <w:r w:rsidR="00637613">
        <w:rPr>
          <w:noProof/>
        </w:rPr>
        <w:t>89</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637613">
        <w:t xml:space="preserve">Figure </w:t>
      </w:r>
      <w:r w:rsidR="00637613">
        <w:rPr>
          <w:noProof/>
        </w:rPr>
        <w:t>90</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637613">
        <w:t xml:space="preserve">Figure </w:t>
      </w:r>
      <w:r w:rsidR="00637613">
        <w:rPr>
          <w:noProof/>
        </w:rPr>
        <w:t>91</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EB64BF" w14:textId="7F432CC1" w:rsidR="00C44B75" w:rsidRPr="009C3D07" w:rsidRDefault="00C44B75" w:rsidP="001D2E82">
                            <w:pPr>
                              <w:pStyle w:val="Caption"/>
                              <w:rPr>
                                <w:noProof/>
                                <w:sz w:val="22"/>
                                <w:szCs w:val="22"/>
                              </w:rPr>
                            </w:pPr>
                            <w:bookmarkStart w:id="307" w:name="_Ref335897168"/>
                            <w:r>
                              <w:t xml:space="preserve">Figure </w:t>
                            </w:r>
                            <w:r>
                              <w:fldChar w:fldCharType="begin"/>
                            </w:r>
                            <w:r>
                              <w:instrText xml:space="preserve"> SEQ Figure \* ARABIC </w:instrText>
                            </w:r>
                            <w:r>
                              <w:fldChar w:fldCharType="separate"/>
                            </w:r>
                            <w:r w:rsidR="00637613">
                              <w:rPr>
                                <w:noProof/>
                              </w:rPr>
                              <w:t>91</w:t>
                            </w:r>
                            <w:r>
                              <w:rPr>
                                <w:noProof/>
                              </w:rPr>
                              <w:fldChar w:fldCharType="end"/>
                            </w:r>
                            <w:bookmarkEnd w:id="307"/>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10"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mmDpag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" stroked="f">
                <v:textbox style="mso-fit-shape-to-text:t" inset="0,0,0,0">
                  <w:txbxContent>
                    <w:p w14:paraId="64EB64BF" w14:textId="7F432CC1" w:rsidR="00C44B75" w:rsidRPr="009C3D07" w:rsidRDefault="00C44B75" w:rsidP="001D2E82">
                      <w:pPr>
                        <w:pStyle w:val="Caption"/>
                        <w:rPr>
                          <w:noProof/>
                          <w:sz w:val="22"/>
                          <w:szCs w:val="22"/>
                        </w:rPr>
                      </w:pPr>
                      <w:bookmarkStart w:id="308" w:name="_Ref335897168"/>
                      <w:r>
                        <w:t xml:space="preserve">Figure </w:t>
                      </w:r>
                      <w:r>
                        <w:fldChar w:fldCharType="begin"/>
                      </w:r>
                      <w:r>
                        <w:instrText xml:space="preserve"> SEQ Figure \* ARABIC </w:instrText>
                      </w:r>
                      <w:r>
                        <w:fldChar w:fldCharType="separate"/>
                      </w:r>
                      <w:r w:rsidR="00637613">
                        <w:rPr>
                          <w:noProof/>
                        </w:rPr>
                        <w:t>91</w:t>
                      </w:r>
                      <w:r>
                        <w:rPr>
                          <w:noProof/>
                        </w:rPr>
                        <w:fldChar w:fldCharType="end"/>
                      </w:r>
                      <w:bookmarkEnd w:id="308"/>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09" w:name="_Ref335894472"/>
      <w:bookmarkStart w:id="310" w:name="_Toc514749724"/>
      <w:r>
        <w:lastRenderedPageBreak/>
        <w:t>Cathode resonator model (R. Madrak &amp; C.Y. Tan)</w:t>
      </w:r>
      <w:bookmarkEnd w:id="309"/>
      <w:bookmarkEnd w:id="310"/>
    </w:p>
    <w:p w14:paraId="515207F5" w14:textId="0022528D"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6">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6742F0" w:rsidRPr="006742F0">
            <w:rPr>
              <w:noProof/>
            </w:rPr>
            <w:t>[43]</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637613">
        <w:t xml:space="preserve">Figure </w:t>
      </w:r>
      <w:r w:rsidR="00637613">
        <w:rPr>
          <w:noProof/>
        </w:rPr>
        <w:t>92</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63B141" w14:textId="0C8118B4" w:rsidR="00C44B75" w:rsidRPr="00AB492E" w:rsidRDefault="00C44B75" w:rsidP="00132454">
                            <w:pPr>
                              <w:pStyle w:val="Caption"/>
                              <w:rPr>
                                <w:noProof/>
                                <w:sz w:val="22"/>
                                <w:szCs w:val="22"/>
                              </w:rPr>
                            </w:pPr>
                            <w:bookmarkStart w:id="311" w:name="_Ref335486007"/>
                            <w:r>
                              <w:t xml:space="preserve">Figure </w:t>
                            </w:r>
                            <w:r>
                              <w:fldChar w:fldCharType="begin"/>
                            </w:r>
                            <w:r>
                              <w:instrText xml:space="preserve"> SEQ Figure \* ARABIC </w:instrText>
                            </w:r>
                            <w:r>
                              <w:fldChar w:fldCharType="separate"/>
                            </w:r>
                            <w:r w:rsidR="00637613">
                              <w:rPr>
                                <w:noProof/>
                              </w:rPr>
                              <w:t>92</w:t>
                            </w:r>
                            <w:r>
                              <w:rPr>
                                <w:noProof/>
                              </w:rPr>
                              <w:fldChar w:fldCharType="end"/>
                            </w:r>
                            <w:bookmarkEnd w:id="311"/>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637613">
                              <w:t xml:space="preserve">Figure </w:t>
                            </w:r>
                            <w:r w:rsidR="00637613">
                              <w:rPr>
                                <w:noProof/>
                              </w:rPr>
                              <w:t>91</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1"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6qHbA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1di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AVuqh2wCAADFBAAADgAAAAAA&#13;&#10;AAAAAAAAAAAuAgAAZHJzL2Uyb0RvYy54bWxQSwECLQAUAAYACAAAACEAKgfNmuYAAAAQAQAADwAA&#13;&#10;AAAAAAAAAAAAAADGBAAAZHJzL2Rvd25yZXYueG1sUEsFBgAAAAAEAAQA8wAAANkFAAAAAA==&#13;&#10;" stroked="f">
                <v:textbox style="mso-fit-shape-to-text:t" inset="0,0,0,0">
                  <w:txbxContent>
                    <w:p w14:paraId="0363B141" w14:textId="0C8118B4" w:rsidR="00C44B75" w:rsidRPr="00AB492E" w:rsidRDefault="00C44B75" w:rsidP="00132454">
                      <w:pPr>
                        <w:pStyle w:val="Caption"/>
                        <w:rPr>
                          <w:noProof/>
                          <w:sz w:val="22"/>
                          <w:szCs w:val="22"/>
                        </w:rPr>
                      </w:pPr>
                      <w:bookmarkStart w:id="312" w:name="_Ref335486007"/>
                      <w:r>
                        <w:t xml:space="preserve">Figure </w:t>
                      </w:r>
                      <w:r>
                        <w:fldChar w:fldCharType="begin"/>
                      </w:r>
                      <w:r>
                        <w:instrText xml:space="preserve"> SEQ Figure \* ARABIC </w:instrText>
                      </w:r>
                      <w:r>
                        <w:fldChar w:fldCharType="separate"/>
                      </w:r>
                      <w:r w:rsidR="00637613">
                        <w:rPr>
                          <w:noProof/>
                        </w:rPr>
                        <w:t>92</w:t>
                      </w:r>
                      <w:r>
                        <w:rPr>
                          <w:noProof/>
                        </w:rPr>
                        <w:fldChar w:fldCharType="end"/>
                      </w:r>
                      <w:bookmarkEnd w:id="312"/>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637613">
                        <w:t xml:space="preserve">Figure </w:t>
                      </w:r>
                      <w:r w:rsidR="00637613">
                        <w:rPr>
                          <w:noProof/>
                        </w:rPr>
                        <w:t>91</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64A644FC"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637613">
        <w:t xml:space="preserve">Figure </w:t>
      </w:r>
      <w:r w:rsidR="00637613">
        <w:rPr>
          <w:noProof/>
        </w:rPr>
        <w:t>92</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5A3C55"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05469537" w:rsidR="00E3155D" w:rsidRDefault="00E3155D" w:rsidP="00670655">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47</w:t>
            </w:r>
            <w:r w:rsidR="005A3C55">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2B8D45F0"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637613">
        <w:t xml:space="preserve">Figure </w:t>
      </w:r>
      <w:r w:rsidR="00637613">
        <w:rPr>
          <w:noProof/>
        </w:rPr>
        <w:t>93</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7">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EED93B" w14:textId="1187EE7C" w:rsidR="00C44B75" w:rsidRPr="008E6B32" w:rsidRDefault="00C44B75" w:rsidP="00853BA6">
                            <w:pPr>
                              <w:pStyle w:val="Caption"/>
                              <w:rPr>
                                <w:noProof/>
                                <w:sz w:val="22"/>
                                <w:szCs w:val="22"/>
                              </w:rPr>
                            </w:pPr>
                            <w:bookmarkStart w:id="313" w:name="_Ref335642287"/>
                            <w:r>
                              <w:t xml:space="preserve">Figure </w:t>
                            </w:r>
                            <w:r>
                              <w:fldChar w:fldCharType="begin"/>
                            </w:r>
                            <w:r>
                              <w:instrText xml:space="preserve"> SEQ Figure \* ARABIC </w:instrText>
                            </w:r>
                            <w:r>
                              <w:fldChar w:fldCharType="separate"/>
                            </w:r>
                            <w:r w:rsidR="00637613">
                              <w:rPr>
                                <w:noProof/>
                              </w:rPr>
                              <w:t>93</w:t>
                            </w:r>
                            <w:r>
                              <w:rPr>
                                <w:noProof/>
                              </w:rPr>
                              <w:fldChar w:fldCharType="end"/>
                            </w:r>
                            <w:bookmarkEnd w:id="313"/>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2"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AhFhyVsAgAAxAQAAA4AAAAAAAAA&#13;&#10;AAAAAAAALgIAAGRycy9lMm9Eb2MueG1sUEsBAi0AFAAGAAgAAAAhAGsuDkXkAAAAEAEAAA8AAAAA&#13;&#10;AAAAAAAAAAAAxgQAAGRycy9kb3ducmV2LnhtbFBLBQYAAAAABAAEAPMAAADXBQAAAAA=&#13;&#10;" stroked="f">
                <v:textbox style="mso-fit-shape-to-text:t" inset="0,0,0,0">
                  <w:txbxContent>
                    <w:p w14:paraId="79EED93B" w14:textId="1187EE7C" w:rsidR="00C44B75" w:rsidRPr="008E6B32" w:rsidRDefault="00C44B75" w:rsidP="00853BA6">
                      <w:pPr>
                        <w:pStyle w:val="Caption"/>
                        <w:rPr>
                          <w:noProof/>
                          <w:sz w:val="22"/>
                          <w:szCs w:val="22"/>
                        </w:rPr>
                      </w:pPr>
                      <w:bookmarkStart w:id="314" w:name="_Ref335642287"/>
                      <w:r>
                        <w:t xml:space="preserve">Figure </w:t>
                      </w:r>
                      <w:r>
                        <w:fldChar w:fldCharType="begin"/>
                      </w:r>
                      <w:r>
                        <w:instrText xml:space="preserve"> SEQ Figure \* ARABIC </w:instrText>
                      </w:r>
                      <w:r>
                        <w:fldChar w:fldCharType="separate"/>
                      </w:r>
                      <w:r w:rsidR="00637613">
                        <w:rPr>
                          <w:noProof/>
                        </w:rPr>
                        <w:t>93</w:t>
                      </w:r>
                      <w:r>
                        <w:rPr>
                          <w:noProof/>
                        </w:rPr>
                        <w:fldChar w:fldCharType="end"/>
                      </w:r>
                      <w:bookmarkEnd w:id="314"/>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15" w:name="_Toc514749725"/>
      <w:r>
        <w:t>VSWR</w:t>
      </w:r>
      <w:r w:rsidR="0006736F">
        <w:t xml:space="preserve"> example</w:t>
      </w:r>
      <w:bookmarkEnd w:id="315"/>
    </w:p>
    <w:p w14:paraId="717B3F6F" w14:textId="3A953FF0"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637613">
        <w:t xml:space="preserve">Figure </w:t>
      </w:r>
      <w:r w:rsidR="00637613">
        <w:rPr>
          <w:noProof/>
        </w:rPr>
        <w:t>93</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637613">
        <w:t xml:space="preserve">Figure </w:t>
      </w:r>
      <w:r w:rsidR="00637613">
        <w:rPr>
          <w:noProof/>
        </w:rPr>
        <w:t>94</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8">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F1B56E" w14:textId="3029159F" w:rsidR="00C44B75" w:rsidRPr="006A4437" w:rsidRDefault="00C44B75" w:rsidP="00466196">
                            <w:pPr>
                              <w:pStyle w:val="Caption"/>
                              <w:rPr>
                                <w:noProof/>
                                <w:sz w:val="22"/>
                                <w:szCs w:val="22"/>
                              </w:rPr>
                            </w:pPr>
                            <w:bookmarkStart w:id="316" w:name="_Ref335658070"/>
                            <w:r>
                              <w:t xml:space="preserve">Figure </w:t>
                            </w:r>
                            <w:r>
                              <w:fldChar w:fldCharType="begin"/>
                            </w:r>
                            <w:r>
                              <w:instrText xml:space="preserve"> SEQ Figure \* ARABIC </w:instrText>
                            </w:r>
                            <w:r>
                              <w:fldChar w:fldCharType="separate"/>
                            </w:r>
                            <w:r w:rsidR="00637613">
                              <w:rPr>
                                <w:noProof/>
                              </w:rPr>
                              <w:t>94</w:t>
                            </w:r>
                            <w:r>
                              <w:rPr>
                                <w:noProof/>
                              </w:rPr>
                              <w:fldChar w:fldCharType="end"/>
                            </w:r>
                            <w:bookmarkEnd w:id="316"/>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3"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YJ2HAGsCAADEBAAADgAAAAAAAAAA&#13;&#10;AAAAAAAuAgAAZHJzL2Uyb0RvYy54bWxQSwECLQAUAAYACAAAACEAzte9COQAAAANAQAADwAAAAAA&#13;&#10;AAAAAAAAAADFBAAAZHJzL2Rvd25yZXYueG1sUEsFBgAAAAAEAAQA8wAAANYFAAAAAA==&#13;&#10;" stroked="f">
                <v:textbox style="mso-fit-shape-to-text:t" inset="0,0,0,0">
                  <w:txbxContent>
                    <w:p w14:paraId="09F1B56E" w14:textId="3029159F" w:rsidR="00C44B75" w:rsidRPr="006A4437" w:rsidRDefault="00C44B75" w:rsidP="00466196">
                      <w:pPr>
                        <w:pStyle w:val="Caption"/>
                        <w:rPr>
                          <w:noProof/>
                          <w:sz w:val="22"/>
                          <w:szCs w:val="22"/>
                        </w:rPr>
                      </w:pPr>
                      <w:bookmarkStart w:id="317" w:name="_Ref335658070"/>
                      <w:r>
                        <w:t xml:space="preserve">Figure </w:t>
                      </w:r>
                      <w:r>
                        <w:fldChar w:fldCharType="begin"/>
                      </w:r>
                      <w:r>
                        <w:instrText xml:space="preserve"> SEQ Figure \* ARABIC </w:instrText>
                      </w:r>
                      <w:r>
                        <w:fldChar w:fldCharType="separate"/>
                      </w:r>
                      <w:r w:rsidR="00637613">
                        <w:rPr>
                          <w:noProof/>
                        </w:rPr>
                        <w:t>94</w:t>
                      </w:r>
                      <w:r>
                        <w:rPr>
                          <w:noProof/>
                        </w:rPr>
                        <w:fldChar w:fldCharType="end"/>
                      </w:r>
                      <w:bookmarkEnd w:id="317"/>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18" w:name="_Ref335895450"/>
      <w:bookmarkStart w:id="319" w:name="_Toc514749726"/>
      <w:r>
        <w:lastRenderedPageBreak/>
        <w:t xml:space="preserve">Matching </w:t>
      </w:r>
      <w:r w:rsidR="00C168D4">
        <w:t xml:space="preserve">tuning stub </w:t>
      </w:r>
      <w:r>
        <w:t>(</w:t>
      </w:r>
      <w:r w:rsidR="00223149">
        <w:t xml:space="preserve">J. Dey, R. Madrak </w:t>
      </w:r>
      <w:r>
        <w:t>&amp; C.Y. Tan)</w:t>
      </w:r>
      <w:bookmarkEnd w:id="318"/>
      <w:bookmarkEnd w:id="319"/>
    </w:p>
    <w:p w14:paraId="28710430" w14:textId="6805FECB"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637613">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21527A40"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637613">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637613">
        <w:t xml:space="preserve">Figure </w:t>
      </w:r>
      <w:r w:rsidR="00637613">
        <w:rPr>
          <w:noProof/>
        </w:rPr>
        <w:t>95</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4F3F51" w14:textId="4CC685EF" w:rsidR="00C44B75" w:rsidRPr="003537D7" w:rsidRDefault="00C44B75" w:rsidP="00CC5C19">
                            <w:pPr>
                              <w:pStyle w:val="Caption"/>
                              <w:rPr>
                                <w:noProof/>
                                <w:sz w:val="22"/>
                                <w:szCs w:val="22"/>
                              </w:rPr>
                            </w:pPr>
                            <w:bookmarkStart w:id="320" w:name="_Ref335401365"/>
                            <w:r>
                              <w:t xml:space="preserve">Figure </w:t>
                            </w:r>
                            <w:r>
                              <w:fldChar w:fldCharType="begin"/>
                            </w:r>
                            <w:r>
                              <w:instrText xml:space="preserve"> SEQ Figure \* ARABIC </w:instrText>
                            </w:r>
                            <w:r>
                              <w:fldChar w:fldCharType="separate"/>
                            </w:r>
                            <w:r w:rsidR="00637613">
                              <w:rPr>
                                <w:noProof/>
                              </w:rPr>
                              <w:t>95</w:t>
                            </w:r>
                            <w:r>
                              <w:rPr>
                                <w:noProof/>
                              </w:rPr>
                              <w:fldChar w:fldCharType="end"/>
                            </w:r>
                            <w:bookmarkEnd w:id="320"/>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4"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F4ZqlsAgAAxAQAAA4AAAAA&#13;&#10;AAAAAAAAAAAALgIAAGRycy9lMm9Eb2MueG1sUEsBAi0AFAAGAAgAAAAhAJ+e+C7nAAAAEAEAAA8A&#13;&#10;AAAAAAAAAAAAAAAAxgQAAGRycy9kb3ducmV2LnhtbFBLBQYAAAAABAAEAPMAAADaBQAAAAA=&#13;&#10;" stroked="f">
                <v:textbox style="mso-fit-shape-to-text:t" inset="0,0,0,0">
                  <w:txbxContent>
                    <w:p w14:paraId="684F3F51" w14:textId="4CC685EF" w:rsidR="00C44B75" w:rsidRPr="003537D7" w:rsidRDefault="00C44B75" w:rsidP="00CC5C19">
                      <w:pPr>
                        <w:pStyle w:val="Caption"/>
                        <w:rPr>
                          <w:noProof/>
                          <w:sz w:val="22"/>
                          <w:szCs w:val="22"/>
                        </w:rPr>
                      </w:pPr>
                      <w:bookmarkStart w:id="321" w:name="_Ref335401365"/>
                      <w:r>
                        <w:t xml:space="preserve">Figure </w:t>
                      </w:r>
                      <w:r>
                        <w:fldChar w:fldCharType="begin"/>
                      </w:r>
                      <w:r>
                        <w:instrText xml:space="preserve"> SEQ Figure \* ARABIC </w:instrText>
                      </w:r>
                      <w:r>
                        <w:fldChar w:fldCharType="separate"/>
                      </w:r>
                      <w:r w:rsidR="00637613">
                        <w:rPr>
                          <w:noProof/>
                        </w:rPr>
                        <w:t>95</w:t>
                      </w:r>
                      <w:r>
                        <w:rPr>
                          <w:noProof/>
                        </w:rPr>
                        <w:fldChar w:fldCharType="end"/>
                      </w:r>
                      <w:bookmarkEnd w:id="321"/>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9">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637613">
        <w:t>13.4</w:t>
      </w:r>
      <w:r w:rsidR="0091382C">
        <w:fldChar w:fldCharType="end"/>
      </w:r>
      <w:r w:rsidR="0091382C">
        <w:t>.</w:t>
      </w:r>
    </w:p>
    <w:p w14:paraId="779C139A" w14:textId="1F81E365"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637613">
        <w:t xml:space="preserve">Figure </w:t>
      </w:r>
      <w:r w:rsidR="00637613">
        <w:rPr>
          <w:noProof/>
        </w:rPr>
        <w:t>97</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6742F0" w:rsidRPr="006742F0">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637613">
        <w:t xml:space="preserve">Figure </w:t>
      </w:r>
      <w:r w:rsidR="00637613">
        <w:rPr>
          <w:noProof/>
        </w:rPr>
        <w:t>95</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437C7977"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637613">
        <w:t xml:space="preserve">Figure </w:t>
      </w:r>
      <w:r w:rsidR="00637613">
        <w:rPr>
          <w:noProof/>
        </w:rPr>
        <w:t>97</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10">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1E8BC4F" w14:textId="5956CF9D" w:rsidR="00C44B75" w:rsidRPr="00BE45FB" w:rsidRDefault="00C44B75" w:rsidP="0089216D">
                            <w:pPr>
                              <w:pStyle w:val="Caption"/>
                              <w:rPr>
                                <w:noProof/>
                                <w:sz w:val="22"/>
                                <w:szCs w:val="22"/>
                              </w:rPr>
                            </w:pPr>
                            <w:r>
                              <w:t xml:space="preserve">Figure </w:t>
                            </w:r>
                            <w:r>
                              <w:fldChar w:fldCharType="begin"/>
                            </w:r>
                            <w:r>
                              <w:instrText xml:space="preserve"> SEQ Figure \* ARABIC </w:instrText>
                            </w:r>
                            <w:r>
                              <w:fldChar w:fldCharType="separate"/>
                            </w:r>
                            <w:r w:rsidR="00637613">
                              <w:rPr>
                                <w:noProof/>
                              </w:rPr>
                              <w:t>96</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5"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E5oS3dsAgAAxAQAAA4AAAAA&#13;&#10;AAAAAAAAAAAALgIAAGRycy9lMm9Eb2MueG1sUEsBAi0AFAAGAAgAAAAhAExVVNLnAAAAEAEAAA8A&#13;&#10;AAAAAAAAAAAAAAAAxgQAAGRycy9kb3ducmV2LnhtbFBLBQYAAAAABAAEAPMAAADaBQAAAAA=&#13;&#10;" stroked="f">
                <v:textbox style="mso-fit-shape-to-text:t" inset="0,0,0,0">
                  <w:txbxContent>
                    <w:p w14:paraId="51E8BC4F" w14:textId="5956CF9D" w:rsidR="00C44B75" w:rsidRPr="00BE45FB" w:rsidRDefault="00C44B75" w:rsidP="0089216D">
                      <w:pPr>
                        <w:pStyle w:val="Caption"/>
                        <w:rPr>
                          <w:noProof/>
                          <w:sz w:val="22"/>
                          <w:szCs w:val="22"/>
                        </w:rPr>
                      </w:pPr>
                      <w:r>
                        <w:t xml:space="preserve">Figure </w:t>
                      </w:r>
                      <w:r>
                        <w:fldChar w:fldCharType="begin"/>
                      </w:r>
                      <w:r>
                        <w:instrText xml:space="preserve"> SEQ Figure \* ARABIC </w:instrText>
                      </w:r>
                      <w:r>
                        <w:fldChar w:fldCharType="separate"/>
                      </w:r>
                      <w:r w:rsidR="00637613">
                        <w:rPr>
                          <w:noProof/>
                        </w:rPr>
                        <w:t>96</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1">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26401F" w14:textId="474D4452" w:rsidR="00C44B75" w:rsidRPr="00577120" w:rsidRDefault="00C44B75" w:rsidP="009D0A51">
                            <w:pPr>
                              <w:pStyle w:val="Caption"/>
                              <w:rPr>
                                <w:noProof/>
                                <w:sz w:val="22"/>
                                <w:szCs w:val="22"/>
                              </w:rPr>
                            </w:pPr>
                            <w:bookmarkStart w:id="322" w:name="_Ref335460568"/>
                            <w:r>
                              <w:t xml:space="preserve">Figure </w:t>
                            </w:r>
                            <w:r>
                              <w:fldChar w:fldCharType="begin"/>
                            </w:r>
                            <w:r>
                              <w:instrText xml:space="preserve"> SEQ Figure \* ARABIC </w:instrText>
                            </w:r>
                            <w:r>
                              <w:fldChar w:fldCharType="separate"/>
                            </w:r>
                            <w:r w:rsidR="00637613">
                              <w:rPr>
                                <w:noProof/>
                              </w:rPr>
                              <w:t>97</w:t>
                            </w:r>
                            <w:r>
                              <w:rPr>
                                <w:noProof/>
                              </w:rPr>
                              <w:fldChar w:fldCharType="end"/>
                            </w:r>
                            <w:bookmarkEnd w:id="322"/>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6"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AwpP7fbAIAAMQEAAAOAAAAAAAA&#13;&#10;AAAAAAAAAC4CAABkcnMvZTJvRG9jLnhtbFBLAQItABQABgAIAAAAIQDmq35U5QAAAA4BAAAPAAAA&#13;&#10;AAAAAAAAAAAAAMYEAABkcnMvZG93bnJldi54bWxQSwUGAAAAAAQABADzAAAA2AUAAAAA&#13;&#10;" stroked="f">
                <v:textbox style="mso-fit-shape-to-text:t" inset="0,0,0,0">
                  <w:txbxContent>
                    <w:p w14:paraId="2B26401F" w14:textId="474D4452" w:rsidR="00C44B75" w:rsidRPr="00577120" w:rsidRDefault="00C44B75" w:rsidP="009D0A51">
                      <w:pPr>
                        <w:pStyle w:val="Caption"/>
                        <w:rPr>
                          <w:noProof/>
                          <w:sz w:val="22"/>
                          <w:szCs w:val="22"/>
                        </w:rPr>
                      </w:pPr>
                      <w:bookmarkStart w:id="323" w:name="_Ref335460568"/>
                      <w:r>
                        <w:t xml:space="preserve">Figure </w:t>
                      </w:r>
                      <w:r>
                        <w:fldChar w:fldCharType="begin"/>
                      </w:r>
                      <w:r>
                        <w:instrText xml:space="preserve"> SEQ Figure \* ARABIC </w:instrText>
                      </w:r>
                      <w:r>
                        <w:fldChar w:fldCharType="separate"/>
                      </w:r>
                      <w:r w:rsidR="00637613">
                        <w:rPr>
                          <w:noProof/>
                        </w:rPr>
                        <w:t>97</w:t>
                      </w:r>
                      <w:r>
                        <w:rPr>
                          <w:noProof/>
                        </w:rPr>
                        <w:fldChar w:fldCharType="end"/>
                      </w:r>
                      <w:bookmarkEnd w:id="323"/>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24" w:name="_Toc514749727"/>
      <w:r>
        <w:lastRenderedPageBreak/>
        <w:t xml:space="preserve">The matching </w:t>
      </w:r>
      <w:r w:rsidR="00C168D4">
        <w:t>tuning stubs</w:t>
      </w:r>
      <w:bookmarkEnd w:id="324"/>
      <w:r>
        <w:t xml:space="preserve"> </w:t>
      </w:r>
    </w:p>
    <w:p w14:paraId="006778D8" w14:textId="6C236971"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FF8544" w14:textId="4A02728F" w:rsidR="00C44B75" w:rsidRPr="000635F4" w:rsidRDefault="00C44B75" w:rsidP="005040E4">
                            <w:pPr>
                              <w:pStyle w:val="Caption"/>
                              <w:rPr>
                                <w:noProof/>
                                <w:sz w:val="22"/>
                                <w:szCs w:val="22"/>
                              </w:rPr>
                            </w:pPr>
                            <w:bookmarkStart w:id="325" w:name="_Ref335632171"/>
                            <w:r>
                              <w:t xml:space="preserve">Figure </w:t>
                            </w:r>
                            <w:r>
                              <w:fldChar w:fldCharType="begin"/>
                            </w:r>
                            <w:r>
                              <w:instrText xml:space="preserve"> SEQ Figure \* ARABIC </w:instrText>
                            </w:r>
                            <w:r>
                              <w:fldChar w:fldCharType="separate"/>
                            </w:r>
                            <w:r w:rsidR="00637613">
                              <w:rPr>
                                <w:noProof/>
                              </w:rPr>
                              <w:t>98</w:t>
                            </w:r>
                            <w:r>
                              <w:rPr>
                                <w:noProof/>
                              </w:rPr>
                              <w:fldChar w:fldCharType="end"/>
                            </w:r>
                            <w:bookmarkEnd w:id="325"/>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7"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EXPh4prAgAAxAQAAA4AAAAAAAAA&#13;&#10;AAAAAAAALgIAAGRycy9lMm9Eb2MueG1sUEsBAi0AFAAGAAgAAAAhANzzy9DlAAAAEgEAAA8AAAAA&#13;&#10;AAAAAAAAAAAAxQQAAGRycy9kb3ducmV2LnhtbFBLBQYAAAAABAAEAPMAAADXBQAAAAA=&#13;&#10;" stroked="f">
                <v:textbox style="mso-fit-shape-to-text:t" inset="0,0,0,0">
                  <w:txbxContent>
                    <w:p w14:paraId="48FF8544" w14:textId="4A02728F" w:rsidR="00C44B75" w:rsidRPr="000635F4" w:rsidRDefault="00C44B75" w:rsidP="005040E4">
                      <w:pPr>
                        <w:pStyle w:val="Caption"/>
                        <w:rPr>
                          <w:noProof/>
                          <w:sz w:val="22"/>
                          <w:szCs w:val="22"/>
                        </w:rPr>
                      </w:pPr>
                      <w:bookmarkStart w:id="326" w:name="_Ref335632171"/>
                      <w:r>
                        <w:t xml:space="preserve">Figure </w:t>
                      </w:r>
                      <w:r>
                        <w:fldChar w:fldCharType="begin"/>
                      </w:r>
                      <w:r>
                        <w:instrText xml:space="preserve"> SEQ Figure \* ARABIC </w:instrText>
                      </w:r>
                      <w:r>
                        <w:fldChar w:fldCharType="separate"/>
                      </w:r>
                      <w:r w:rsidR="00637613">
                        <w:rPr>
                          <w:noProof/>
                        </w:rPr>
                        <w:t>98</w:t>
                      </w:r>
                      <w:r>
                        <w:rPr>
                          <w:noProof/>
                        </w:rPr>
                        <w:fldChar w:fldCharType="end"/>
                      </w:r>
                      <w:bookmarkEnd w:id="326"/>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2">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637613">
        <w:t xml:space="preserve">Figure </w:t>
      </w:r>
      <w:r w:rsidR="00637613">
        <w:rPr>
          <w:noProof/>
        </w:rPr>
        <w:t>98</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27" w:name="_Ref335462272"/>
      <w:bookmarkStart w:id="328" w:name="_Toc514749728"/>
      <w:r>
        <w:lastRenderedPageBreak/>
        <w:t xml:space="preserve">TOMCO </w:t>
      </w:r>
      <w:r w:rsidR="009B1A9D">
        <w:t xml:space="preserve">SSA </w:t>
      </w:r>
      <w:r>
        <w:t>de-rate table</w:t>
      </w:r>
      <w:bookmarkEnd w:id="327"/>
      <w:bookmarkEnd w:id="328"/>
    </w:p>
    <w:p w14:paraId="63D81384" w14:textId="4938D991"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6742F0">
            <w:rPr>
              <w:noProof/>
            </w:rPr>
            <w:t xml:space="preserve"> </w:t>
          </w:r>
          <w:r w:rsidR="006742F0" w:rsidRPr="006742F0">
            <w:rPr>
              <w:noProof/>
            </w:rPr>
            <w:t>[44]</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637613">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682DBD0A"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678FCC9A" w:rsidR="00C44B75" w:rsidRPr="008B3FFB" w:rsidRDefault="00C44B75" w:rsidP="00E95BD4">
                            <w:pPr>
                              <w:pStyle w:val="Caption"/>
                              <w:rPr>
                                <w:rFonts w:ascii="Times New Roman" w:eastAsia="Times New Roman" w:hAnsi="Times New Roman" w:cs="Times New Roman"/>
                                <w:noProof/>
                              </w:rPr>
                            </w:pPr>
                            <w:bookmarkStart w:id="329" w:name="_Ref505845864"/>
                            <w:r>
                              <w:t xml:space="preserve">Figure </w:t>
                            </w:r>
                            <w:r>
                              <w:fldChar w:fldCharType="begin"/>
                            </w:r>
                            <w:r>
                              <w:instrText xml:space="preserve"> SEQ Figure \* ARABIC </w:instrText>
                            </w:r>
                            <w:r>
                              <w:fldChar w:fldCharType="separate"/>
                            </w:r>
                            <w:r w:rsidR="00637613">
                              <w:rPr>
                                <w:noProof/>
                              </w:rPr>
                              <w:t>99</w:t>
                            </w:r>
                            <w:r>
                              <w:rPr>
                                <w:noProof/>
                              </w:rPr>
                              <w:fldChar w:fldCharType="end"/>
                            </w:r>
                            <w:bookmarkEnd w:id="329"/>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8"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BTq1tlMwIAAGwEAAAOAAAAAAAA&#13;&#10;AAAAAAAAAC4CAABkcnMvZTJvRG9jLnhtbFBLAQItABQABgAIAAAAIQB1dlwt5QAAAA0BAAAPAAAA&#13;&#10;AAAAAAAAAAAAAI0EAABkcnMvZG93bnJldi54bWxQSwUGAAAAAAQABADzAAAAnwUAAAAA&#13;&#10;" stroked="f">
                <v:textbox style="mso-fit-shape-to-text:t" inset="0,0,0,0">
                  <w:txbxContent>
                    <w:p w14:paraId="35D0001A" w14:textId="678FCC9A" w:rsidR="00C44B75" w:rsidRPr="008B3FFB" w:rsidRDefault="00C44B75" w:rsidP="00E95BD4">
                      <w:pPr>
                        <w:pStyle w:val="Caption"/>
                        <w:rPr>
                          <w:rFonts w:ascii="Times New Roman" w:eastAsia="Times New Roman" w:hAnsi="Times New Roman" w:cs="Times New Roman"/>
                          <w:noProof/>
                        </w:rPr>
                      </w:pPr>
                      <w:bookmarkStart w:id="330" w:name="_Ref505845864"/>
                      <w:r>
                        <w:t xml:space="preserve">Figure </w:t>
                      </w:r>
                      <w:r>
                        <w:fldChar w:fldCharType="begin"/>
                      </w:r>
                      <w:r>
                        <w:instrText xml:space="preserve"> SEQ Figure \* ARABIC </w:instrText>
                      </w:r>
                      <w:r>
                        <w:fldChar w:fldCharType="separate"/>
                      </w:r>
                      <w:r w:rsidR="00637613">
                        <w:rPr>
                          <w:noProof/>
                        </w:rPr>
                        <w:t>99</w:t>
                      </w:r>
                      <w:r>
                        <w:rPr>
                          <w:noProof/>
                        </w:rPr>
                        <w:fldChar w:fldCharType="end"/>
                      </w:r>
                      <w:bookmarkEnd w:id="330"/>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8B3B42">
        <w:fldChar w:fldCharType="begin"/>
      </w:r>
      <w:r w:rsidR="008B3B42">
        <w:instrText xml:space="preserve"> SEQ Table \* ARABIC </w:instrText>
      </w:r>
      <w:r w:rsidR="008B3B42">
        <w:fldChar w:fldCharType="separate"/>
      </w:r>
      <w:r w:rsidR="00637613">
        <w:rPr>
          <w:noProof/>
        </w:rPr>
        <w:t>9</w:t>
      </w:r>
      <w:r w:rsidR="008B3B42">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31E5198B" w:rsidR="00216D84" w:rsidRDefault="00216D84" w:rsidP="00216D84">
      <w:pPr>
        <w:pStyle w:val="Heading1"/>
        <w:spacing w:after="200"/>
      </w:pPr>
      <w:bookmarkStart w:id="331" w:name="_Ref335463632"/>
      <w:bookmarkStart w:id="332" w:name="_Toc514749729"/>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6742F0" w:rsidRPr="006742F0">
            <w:rPr>
              <w:noProof/>
            </w:rPr>
            <w:t>[45]</w:t>
          </w:r>
          <w:r w:rsidR="001939F8">
            <w:fldChar w:fldCharType="end"/>
          </w:r>
        </w:sdtContent>
      </w:sdt>
      <w:r>
        <w:t>(R. Madrak &amp; J. Reid)</w:t>
      </w:r>
      <w:bookmarkEnd w:id="331"/>
      <w:bookmarkEnd w:id="332"/>
    </w:p>
    <w:p w14:paraId="5ECA8A52" w14:textId="21DC970A"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6742F0" w:rsidRPr="006742F0">
            <w:rPr>
              <w:noProof/>
            </w:rPr>
            <w:t>[46]</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33" w:name="_Toc514749730"/>
      <w:r>
        <w:t>The power amplifier and test station</w:t>
      </w:r>
      <w:bookmarkEnd w:id="333"/>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C52ABF" w14:textId="56153573" w:rsidR="00C44B75" w:rsidRPr="0036649A" w:rsidRDefault="00C44B75" w:rsidP="00C9150B">
                            <w:pPr>
                              <w:pStyle w:val="Caption"/>
                              <w:rPr>
                                <w:noProof/>
                                <w:sz w:val="22"/>
                                <w:szCs w:val="22"/>
                              </w:rPr>
                            </w:pPr>
                            <w:bookmarkStart w:id="334" w:name="_Ref351892159"/>
                            <w:r>
                              <w:t xml:space="preserve">Figure </w:t>
                            </w:r>
                            <w:r>
                              <w:fldChar w:fldCharType="begin"/>
                            </w:r>
                            <w:r>
                              <w:instrText xml:space="preserve"> SEQ Figure \* ARABIC </w:instrText>
                            </w:r>
                            <w:r>
                              <w:fldChar w:fldCharType="separate"/>
                            </w:r>
                            <w:r w:rsidR="00637613">
                              <w:rPr>
                                <w:noProof/>
                              </w:rPr>
                              <w:t>100</w:t>
                            </w:r>
                            <w:r>
                              <w:rPr>
                                <w:noProof/>
                              </w:rPr>
                              <w:fldChar w:fldCharType="end"/>
                            </w:r>
                            <w:bookmarkEnd w:id="334"/>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9"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4eTLDGwCAADEBAAADgAAAAAAAAAA&#13;&#10;AAAAAAAuAgAAZHJzL2Uyb0RvYy54bWxQSwECLQAUAAYACAAAACEAYLdw1uMAAAANAQAADwAAAAAA&#13;&#10;AAAAAAAAAADGBAAAZHJzL2Rvd25yZXYueG1sUEsFBgAAAAAEAAQA8wAAANYFAAAAAA==&#13;&#10;" stroked="f">
                <v:textbox style="mso-fit-shape-to-text:t" inset="0,0,0,0">
                  <w:txbxContent>
                    <w:p w14:paraId="5EC52ABF" w14:textId="56153573" w:rsidR="00C44B75" w:rsidRPr="0036649A" w:rsidRDefault="00C44B75" w:rsidP="00C9150B">
                      <w:pPr>
                        <w:pStyle w:val="Caption"/>
                        <w:rPr>
                          <w:noProof/>
                          <w:sz w:val="22"/>
                          <w:szCs w:val="22"/>
                        </w:rPr>
                      </w:pPr>
                      <w:bookmarkStart w:id="335" w:name="_Ref351892159"/>
                      <w:r>
                        <w:t xml:space="preserve">Figure </w:t>
                      </w:r>
                      <w:r>
                        <w:fldChar w:fldCharType="begin"/>
                      </w:r>
                      <w:r>
                        <w:instrText xml:space="preserve"> SEQ Figure \* ARABIC </w:instrText>
                      </w:r>
                      <w:r>
                        <w:fldChar w:fldCharType="separate"/>
                      </w:r>
                      <w:r w:rsidR="00637613">
                        <w:rPr>
                          <w:noProof/>
                        </w:rPr>
                        <w:t>100</w:t>
                      </w:r>
                      <w:r>
                        <w:rPr>
                          <w:noProof/>
                        </w:rPr>
                        <w:fldChar w:fldCharType="end"/>
                      </w:r>
                      <w:bookmarkEnd w:id="335"/>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1CF929" w14:textId="27DF46CF" w:rsidR="00C44B75" w:rsidRPr="00D77FA3" w:rsidRDefault="00C44B75" w:rsidP="00BB10F2">
                            <w:pPr>
                              <w:pStyle w:val="Caption"/>
                              <w:rPr>
                                <w:rFonts w:cs="CMR12"/>
                                <w:noProof/>
                              </w:rPr>
                            </w:pPr>
                            <w:bookmarkStart w:id="336" w:name="_Ref351892177"/>
                            <w:r>
                              <w:t xml:space="preserve">Figure </w:t>
                            </w:r>
                            <w:r>
                              <w:fldChar w:fldCharType="begin"/>
                            </w:r>
                            <w:r>
                              <w:instrText xml:space="preserve"> SEQ Figure \* ARABIC </w:instrText>
                            </w:r>
                            <w:r>
                              <w:fldChar w:fldCharType="separate"/>
                            </w:r>
                            <w:r w:rsidR="00637613">
                              <w:rPr>
                                <w:noProof/>
                              </w:rPr>
                              <w:t>101</w:t>
                            </w:r>
                            <w:r>
                              <w:rPr>
                                <w:noProof/>
                              </w:rPr>
                              <w:fldChar w:fldCharType="end"/>
                            </w:r>
                            <w:bookmarkEnd w:id="336"/>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20"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IBlNVZsAgAAxAQAAA4AAAAA&#13;&#10;AAAAAAAAAAAALgIAAGRycy9lMm9Eb2MueG1sUEsBAi0AFAAGAAgAAAAhAId4yGznAAAADwEAAA8A&#13;&#10;AAAAAAAAAAAAAAAAxgQAAGRycy9kb3ducmV2LnhtbFBLBQYAAAAABAAEAPMAAADaBQAAAAA=&#13;&#10;" stroked="f">
                <v:textbox style="mso-fit-shape-to-text:t" inset="0,0,0,0">
                  <w:txbxContent>
                    <w:p w14:paraId="401CF929" w14:textId="27DF46CF" w:rsidR="00C44B75" w:rsidRPr="00D77FA3" w:rsidRDefault="00C44B75" w:rsidP="00BB10F2">
                      <w:pPr>
                        <w:pStyle w:val="Caption"/>
                        <w:rPr>
                          <w:rFonts w:cs="CMR12"/>
                          <w:noProof/>
                        </w:rPr>
                      </w:pPr>
                      <w:bookmarkStart w:id="337" w:name="_Ref351892177"/>
                      <w:r>
                        <w:t xml:space="preserve">Figure </w:t>
                      </w:r>
                      <w:r>
                        <w:fldChar w:fldCharType="begin"/>
                      </w:r>
                      <w:r>
                        <w:instrText xml:space="preserve"> SEQ Figure \* ARABIC </w:instrText>
                      </w:r>
                      <w:r>
                        <w:fldChar w:fldCharType="separate"/>
                      </w:r>
                      <w:r w:rsidR="00637613">
                        <w:rPr>
                          <w:noProof/>
                        </w:rPr>
                        <w:t>101</w:t>
                      </w:r>
                      <w:r>
                        <w:rPr>
                          <w:noProof/>
                        </w:rPr>
                        <w:fldChar w:fldCharType="end"/>
                      </w:r>
                      <w:bookmarkEnd w:id="337"/>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5">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14480D4A"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637613">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637613">
        <w:t xml:space="preserve">Figure </w:t>
      </w:r>
      <w:r w:rsidR="00637613">
        <w:rPr>
          <w:noProof/>
        </w:rPr>
        <w:t>100</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637613">
        <w:t xml:space="preserve">Figure </w:t>
      </w:r>
      <w:r w:rsidR="00637613">
        <w:rPr>
          <w:noProof/>
        </w:rPr>
        <w:t>101</w:t>
      </w:r>
      <w:r w:rsidR="00564249">
        <w:fldChar w:fldCharType="end"/>
      </w:r>
      <w:r w:rsidR="00564249" w:rsidRPr="00564249">
        <w:t>.</w:t>
      </w:r>
    </w:p>
    <w:p w14:paraId="762A3725" w14:textId="4B1CFB25"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637613">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5F550F55"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637613">
        <w:t xml:space="preserve">Figure </w:t>
      </w:r>
      <w:r w:rsidR="00637613">
        <w:rPr>
          <w:noProof/>
        </w:rPr>
        <w:t>102</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70A7C3CC" w:rsidR="00C44B75" w:rsidRPr="007F4675" w:rsidRDefault="00C44B75" w:rsidP="007E5256">
                            <w:pPr>
                              <w:pStyle w:val="Caption"/>
                              <w:rPr>
                                <w:rFonts w:ascii="Times New Roman" w:eastAsia="Times New Roman" w:hAnsi="Times New Roman" w:cs="Times New Roman"/>
                                <w:noProof/>
                              </w:rPr>
                            </w:pPr>
                            <w:bookmarkStart w:id="338" w:name="_Ref505840903"/>
                            <w:r>
                              <w:t xml:space="preserve">Figure </w:t>
                            </w:r>
                            <w:r>
                              <w:fldChar w:fldCharType="begin"/>
                            </w:r>
                            <w:r>
                              <w:instrText xml:space="preserve"> SEQ Figure \* ARABIC </w:instrText>
                            </w:r>
                            <w:r>
                              <w:fldChar w:fldCharType="separate"/>
                            </w:r>
                            <w:r w:rsidR="00637613">
                              <w:rPr>
                                <w:noProof/>
                              </w:rPr>
                              <w:t>102</w:t>
                            </w:r>
                            <w:r>
                              <w:rPr>
                                <w:noProof/>
                              </w:rPr>
                              <w:fldChar w:fldCharType="end"/>
                            </w:r>
                            <w:bookmarkEnd w:id="338"/>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1"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wBvlNA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v5iPMA1QXhO+hbyFu+lXjhA/PhmTnsGUSMcxCecKkVtCWFwaKkAffj&#13;&#10;b/6Yj1JilJIWe7Ck/vuJOUGJ+mpQ5Niwo+FG4zAa5qQ3gFBznDDLk4kHXFCjWTvQLzge63gLhpjh&#13;&#10;eFdJw2huQj8JOF5crNcpCdvSsvBgdpbH0iOx++6FOTvIElDQRxi7kxVv1Olzkz52fQpIdZIuEtuz&#13;&#10;OPCNLZ3EH8Yvzsyv+5T1+pNY/QQ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ARwBvlNAIAAGwEAAAOAAAA&#13;&#10;AAAAAAAAAAAAAC4CAABkcnMvZTJvRG9jLnhtbFBLAQItABQABgAIAAAAIQCT9AAr5wAAABABAAAP&#13;&#10;AAAAAAAAAAAAAAAAAI4EAABkcnMvZG93bnJldi54bWxQSwUGAAAAAAQABADzAAAAogUAAAAA&#13;&#10;" stroked="f">
                <v:textbox style="mso-fit-shape-to-text:t" inset="0,0,0,0">
                  <w:txbxContent>
                    <w:p w14:paraId="33B0A66F" w14:textId="70A7C3CC" w:rsidR="00C44B75" w:rsidRPr="007F4675" w:rsidRDefault="00C44B75" w:rsidP="007E5256">
                      <w:pPr>
                        <w:pStyle w:val="Caption"/>
                        <w:rPr>
                          <w:rFonts w:ascii="Times New Roman" w:eastAsia="Times New Roman" w:hAnsi="Times New Roman" w:cs="Times New Roman"/>
                          <w:noProof/>
                        </w:rPr>
                      </w:pPr>
                      <w:bookmarkStart w:id="339" w:name="_Ref505840903"/>
                      <w:r>
                        <w:t xml:space="preserve">Figure </w:t>
                      </w:r>
                      <w:r>
                        <w:fldChar w:fldCharType="begin"/>
                      </w:r>
                      <w:r>
                        <w:instrText xml:space="preserve"> SEQ Figure \* ARABIC </w:instrText>
                      </w:r>
                      <w:r>
                        <w:fldChar w:fldCharType="separate"/>
                      </w:r>
                      <w:r w:rsidR="00637613">
                        <w:rPr>
                          <w:noProof/>
                        </w:rPr>
                        <w:t>102</w:t>
                      </w:r>
                      <w:r>
                        <w:rPr>
                          <w:noProof/>
                        </w:rPr>
                        <w:fldChar w:fldCharType="end"/>
                      </w:r>
                      <w:bookmarkEnd w:id="339"/>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6"/>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40" w:name="_Ref505841181"/>
      <w:bookmarkStart w:id="341" w:name="_Toc514749731"/>
      <w:r>
        <w:t>Simulations and anode resonator design</w:t>
      </w:r>
      <w:bookmarkEnd w:id="340"/>
      <w:bookmarkEnd w:id="341"/>
    </w:p>
    <w:p w14:paraId="34D8172C" w14:textId="74C5E412"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6A16B2AB" w:rsidR="00C44B75" w:rsidRPr="00E83FEB" w:rsidRDefault="00C44B75" w:rsidP="00C10ED9">
                            <w:pPr>
                              <w:pStyle w:val="Caption"/>
                              <w:rPr>
                                <w:rFonts w:ascii="Times New Roman" w:eastAsia="Times New Roman" w:hAnsi="Times New Roman" w:cs="Times New Roman"/>
                                <w:noProof/>
                              </w:rPr>
                            </w:pPr>
                            <w:bookmarkStart w:id="342" w:name="_Ref505841484"/>
                            <w:r>
                              <w:t xml:space="preserve">Figure </w:t>
                            </w:r>
                            <w:r>
                              <w:fldChar w:fldCharType="begin"/>
                            </w:r>
                            <w:r>
                              <w:instrText xml:space="preserve"> SEQ Figure \* ARABIC </w:instrText>
                            </w:r>
                            <w:r>
                              <w:fldChar w:fldCharType="separate"/>
                            </w:r>
                            <w:r w:rsidR="00637613">
                              <w:rPr>
                                <w:noProof/>
                              </w:rPr>
                              <w:t>103</w:t>
                            </w:r>
                            <w:r>
                              <w:rPr>
                                <w:noProof/>
                              </w:rPr>
                              <w:fldChar w:fldCharType="end"/>
                            </w:r>
                            <w:bookmarkEnd w:id="342"/>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2"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O8g/CzACAABpBAAADgAAAAAAAAAAAAAA&#13;&#10;AAAuAgAAZHJzL2Uyb0RvYy54bWxQSwECLQAUAAYACAAAACEAaMziZuMAAAAQAQAADwAAAAAAAAAA&#13;&#10;AAAAAACKBAAAZHJzL2Rvd25yZXYueG1sUEsFBgAAAAAEAAQA8wAAAJoFAAAAAA==&#13;&#10;" stroked="f">
                <v:textbox style="mso-fit-shape-to-text:t" inset="0,0,0,0">
                  <w:txbxContent>
                    <w:p w14:paraId="033ADA43" w14:textId="6A16B2AB" w:rsidR="00C44B75" w:rsidRPr="00E83FEB" w:rsidRDefault="00C44B75" w:rsidP="00C10ED9">
                      <w:pPr>
                        <w:pStyle w:val="Caption"/>
                        <w:rPr>
                          <w:rFonts w:ascii="Times New Roman" w:eastAsia="Times New Roman" w:hAnsi="Times New Roman" w:cs="Times New Roman"/>
                          <w:noProof/>
                        </w:rPr>
                      </w:pPr>
                      <w:bookmarkStart w:id="343" w:name="_Ref505841484"/>
                      <w:r>
                        <w:t xml:space="preserve">Figure </w:t>
                      </w:r>
                      <w:r>
                        <w:fldChar w:fldCharType="begin"/>
                      </w:r>
                      <w:r>
                        <w:instrText xml:space="preserve"> SEQ Figure \* ARABIC </w:instrText>
                      </w:r>
                      <w:r>
                        <w:fldChar w:fldCharType="separate"/>
                      </w:r>
                      <w:r w:rsidR="00637613">
                        <w:rPr>
                          <w:noProof/>
                        </w:rPr>
                        <w:t>103</w:t>
                      </w:r>
                      <w:r>
                        <w:rPr>
                          <w:noProof/>
                        </w:rPr>
                        <w:fldChar w:fldCharType="end"/>
                      </w:r>
                      <w:bookmarkEnd w:id="343"/>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7">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637613">
        <w:t xml:space="preserve">Figure </w:t>
      </w:r>
      <w:r w:rsidR="00637613">
        <w:rPr>
          <w:noProof/>
        </w:rPr>
        <w:t>103</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637613">
        <w:t xml:space="preserve">Figure </w:t>
      </w:r>
      <w:r w:rsidR="00637613">
        <w:rPr>
          <w:noProof/>
        </w:rPr>
        <w:t>104</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8">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1A3A645B"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7C3D863" w14:textId="5D23BCA4" w:rsidR="00C44B75" w:rsidRPr="0014221A" w:rsidRDefault="00C44B75" w:rsidP="009B04E3">
                            <w:pPr>
                              <w:pStyle w:val="Caption"/>
                              <w:rPr>
                                <w:rFonts w:ascii="CMR12" w:hAnsi="CMR12" w:cs="CMR12"/>
                                <w:noProof/>
                              </w:rPr>
                            </w:pPr>
                            <w:bookmarkStart w:id="344" w:name="_Ref351893509"/>
                            <w:r>
                              <w:t xml:space="preserve">Figure </w:t>
                            </w:r>
                            <w:r>
                              <w:fldChar w:fldCharType="begin"/>
                            </w:r>
                            <w:r>
                              <w:instrText xml:space="preserve"> SEQ Figure \* ARABIC </w:instrText>
                            </w:r>
                            <w:r>
                              <w:fldChar w:fldCharType="separate"/>
                            </w:r>
                            <w:r w:rsidR="00637613">
                              <w:rPr>
                                <w:noProof/>
                              </w:rPr>
                              <w:t>104</w:t>
                            </w:r>
                            <w:r>
                              <w:rPr>
                                <w:noProof/>
                              </w:rPr>
                              <w:fldChar w:fldCharType="end"/>
                            </w:r>
                            <w:bookmarkEnd w:id="344"/>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3"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8AUbQ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" stroked="f">
                <v:textbox style="mso-fit-shape-to-text:t" inset="0,0,0,0">
                  <w:txbxContent>
                    <w:p w14:paraId="37C3D863" w14:textId="5D23BCA4" w:rsidR="00C44B75" w:rsidRPr="0014221A" w:rsidRDefault="00C44B75" w:rsidP="009B04E3">
                      <w:pPr>
                        <w:pStyle w:val="Caption"/>
                        <w:rPr>
                          <w:rFonts w:ascii="CMR12" w:hAnsi="CMR12" w:cs="CMR12"/>
                          <w:noProof/>
                        </w:rPr>
                      </w:pPr>
                      <w:bookmarkStart w:id="345" w:name="_Ref351893509"/>
                      <w:r>
                        <w:t xml:space="preserve">Figure </w:t>
                      </w:r>
                      <w:r>
                        <w:fldChar w:fldCharType="begin"/>
                      </w:r>
                      <w:r>
                        <w:instrText xml:space="preserve"> SEQ Figure \* ARABIC </w:instrText>
                      </w:r>
                      <w:r>
                        <w:fldChar w:fldCharType="separate"/>
                      </w:r>
                      <w:r w:rsidR="00637613">
                        <w:rPr>
                          <w:noProof/>
                        </w:rPr>
                        <w:t>104</w:t>
                      </w:r>
                      <w:r>
                        <w:rPr>
                          <w:noProof/>
                        </w:rPr>
                        <w:fldChar w:fldCharType="end"/>
                      </w:r>
                      <w:bookmarkEnd w:id="345"/>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637613">
        <w:t xml:space="preserve">Figure </w:t>
      </w:r>
      <w:r w:rsidR="00637613">
        <w:rPr>
          <w:noProof/>
        </w:rPr>
        <w:t>105</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522C87B0"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637613">
        <w:t xml:space="preserve">Figure </w:t>
      </w:r>
      <w:r w:rsidR="00637613">
        <w:rPr>
          <w:noProof/>
        </w:rPr>
        <w:t>103</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2847A9C5" w:rsidR="00C44B75" w:rsidRPr="004B05F1" w:rsidRDefault="00C44B75" w:rsidP="004041D0">
                            <w:pPr>
                              <w:pStyle w:val="Caption"/>
                              <w:rPr>
                                <w:rFonts w:ascii="Times New Roman" w:eastAsia="Times New Roman" w:hAnsi="Times New Roman" w:cs="Times New Roman"/>
                                <w:noProof/>
                              </w:rPr>
                            </w:pPr>
                            <w:bookmarkStart w:id="346" w:name="_Ref505842085"/>
                            <w:r>
                              <w:t xml:space="preserve">Figure </w:t>
                            </w:r>
                            <w:r>
                              <w:fldChar w:fldCharType="begin"/>
                            </w:r>
                            <w:r>
                              <w:instrText xml:space="preserve"> SEQ Figure \* ARABIC </w:instrText>
                            </w:r>
                            <w:r>
                              <w:fldChar w:fldCharType="separate"/>
                            </w:r>
                            <w:r w:rsidR="00637613">
                              <w:rPr>
                                <w:noProof/>
                              </w:rPr>
                              <w:t>105</w:t>
                            </w:r>
                            <w:r>
                              <w:rPr>
                                <w:noProof/>
                              </w:rPr>
                              <w:fldChar w:fldCharType="end"/>
                            </w:r>
                            <w:bookmarkEnd w:id="346"/>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4"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87wMgIAAGkEAAAOAAAAZHJzL2Uyb0RvYy54bWysVMFu2zAMvQ/YPwi6L07SNuu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eJ/O8DICAABpBAAADgAAAAAAAAAA&#13;&#10;AAAAAAAuAgAAZHJzL2Uyb0RvYy54bWxQSwECLQAUAAYACAAAACEATSGaoOQAAAAQAQAADwAAAAAA&#13;&#10;AAAAAAAAAACMBAAAZHJzL2Rvd25yZXYueG1sUEsFBgAAAAAEAAQA8wAAAJ0FAAAAAA==&#13;&#10;" stroked="f">
                <v:textbox style="mso-fit-shape-to-text:t" inset="0,0,0,0">
                  <w:txbxContent>
                    <w:p w14:paraId="7BAB45DE" w14:textId="2847A9C5" w:rsidR="00C44B75" w:rsidRPr="004B05F1" w:rsidRDefault="00C44B75" w:rsidP="004041D0">
                      <w:pPr>
                        <w:pStyle w:val="Caption"/>
                        <w:rPr>
                          <w:rFonts w:ascii="Times New Roman" w:eastAsia="Times New Roman" w:hAnsi="Times New Roman" w:cs="Times New Roman"/>
                          <w:noProof/>
                        </w:rPr>
                      </w:pPr>
                      <w:bookmarkStart w:id="347" w:name="_Ref505842085"/>
                      <w:r>
                        <w:t xml:space="preserve">Figure </w:t>
                      </w:r>
                      <w:r>
                        <w:fldChar w:fldCharType="begin"/>
                      </w:r>
                      <w:r>
                        <w:instrText xml:space="preserve"> SEQ Figure \* ARABIC </w:instrText>
                      </w:r>
                      <w:r>
                        <w:fldChar w:fldCharType="separate"/>
                      </w:r>
                      <w:r w:rsidR="00637613">
                        <w:rPr>
                          <w:noProof/>
                        </w:rPr>
                        <w:t>105</w:t>
                      </w:r>
                      <w:r>
                        <w:rPr>
                          <w:noProof/>
                        </w:rPr>
                        <w:fldChar w:fldCharType="end"/>
                      </w:r>
                      <w:bookmarkEnd w:id="347"/>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637613">
        <w:t xml:space="preserve">Figure </w:t>
      </w:r>
      <w:r w:rsidR="00637613">
        <w:rPr>
          <w:noProof/>
        </w:rPr>
        <w:t>102</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637613">
        <w:t xml:space="preserve">Figure </w:t>
      </w:r>
      <w:r w:rsidR="00637613">
        <w:rPr>
          <w:noProof/>
        </w:rPr>
        <w:t>104</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48" w:name="_Ref505849063"/>
      <w:bookmarkStart w:id="349" w:name="_Toc514749732"/>
      <w:r>
        <w:t>Cathode resonator</w:t>
      </w:r>
      <w:bookmarkEnd w:id="348"/>
      <w:bookmarkEnd w:id="349"/>
    </w:p>
    <w:p w14:paraId="3C97F0F4" w14:textId="6A1F50CE"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637613">
        <w:rPr>
          <w:b/>
        </w:rPr>
        <w:t>13</w:t>
      </w:r>
      <w:r w:rsidRPr="00B3207D">
        <w:rPr>
          <w:b/>
        </w:rPr>
        <w:fldChar w:fldCharType="end"/>
      </w:r>
      <w:r w:rsidRPr="00B3207D">
        <w:rPr>
          <w:b/>
        </w:rPr>
        <w:t>.</w:t>
      </w:r>
      <w:r>
        <w:t xml:space="preserve"> </w:t>
      </w:r>
    </w:p>
    <w:p w14:paraId="4FB80509" w14:textId="1CCAC091"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637613">
        <w:t xml:space="preserve">Figure </w:t>
      </w:r>
      <w:r w:rsidR="00637613">
        <w:rPr>
          <w:noProof/>
        </w:rPr>
        <w:t>106</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6742F0" w:rsidRPr="006742F0">
            <w:rPr>
              <w:noProof/>
            </w:rPr>
            <w:t>[44]</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637613">
        <w:t xml:space="preserve">Figure </w:t>
      </w:r>
      <w:r w:rsidR="00637613">
        <w:rPr>
          <w:noProof/>
        </w:rPr>
        <w:t>99</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637613">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28ADAF92" w:rsidR="00C44B75" w:rsidRPr="00B53149" w:rsidRDefault="00C44B75" w:rsidP="003D414B">
                            <w:pPr>
                              <w:pStyle w:val="Caption"/>
                              <w:rPr>
                                <w:rFonts w:ascii="Times New Roman" w:eastAsia="Times New Roman" w:hAnsi="Times New Roman" w:cs="Times New Roman"/>
                                <w:noProof/>
                              </w:rPr>
                            </w:pPr>
                            <w:bookmarkStart w:id="350" w:name="_Ref505846426"/>
                            <w:r>
                              <w:t xml:space="preserve">Figure </w:t>
                            </w:r>
                            <w:r>
                              <w:fldChar w:fldCharType="begin"/>
                            </w:r>
                            <w:r>
                              <w:instrText xml:space="preserve"> SEQ Figure \* ARABIC </w:instrText>
                            </w:r>
                            <w:r>
                              <w:fldChar w:fldCharType="separate"/>
                            </w:r>
                            <w:r w:rsidR="00637613">
                              <w:rPr>
                                <w:noProof/>
                              </w:rPr>
                              <w:t>106</w:t>
                            </w:r>
                            <w:r>
                              <w:rPr>
                                <w:noProof/>
                              </w:rPr>
                              <w:fldChar w:fldCharType="end"/>
                            </w:r>
                            <w:bookmarkEnd w:id="350"/>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5"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eapMoTQCAABsBAAADgAAAAAA&#13;&#10;AAAAAAAAAAAuAgAAZHJzL2Uyb0RvYy54bWxQSwECLQAUAAYACAAAACEA/DAT/uUAAAAQAQAADwAA&#13;&#10;AAAAAAAAAAAAAACOBAAAZHJzL2Rvd25yZXYueG1sUEsFBgAAAAAEAAQA8wAAAKAFAAAAAA==&#13;&#10;" stroked="f">
                <v:textbox style="mso-fit-shape-to-text:t" inset="0,0,0,0">
                  <w:txbxContent>
                    <w:p w14:paraId="38BDCC79" w14:textId="28ADAF92" w:rsidR="00C44B75" w:rsidRPr="00B53149" w:rsidRDefault="00C44B75" w:rsidP="003D414B">
                      <w:pPr>
                        <w:pStyle w:val="Caption"/>
                        <w:rPr>
                          <w:rFonts w:ascii="Times New Roman" w:eastAsia="Times New Roman" w:hAnsi="Times New Roman" w:cs="Times New Roman"/>
                          <w:noProof/>
                        </w:rPr>
                      </w:pPr>
                      <w:bookmarkStart w:id="351" w:name="_Ref505846426"/>
                      <w:r>
                        <w:t xml:space="preserve">Figure </w:t>
                      </w:r>
                      <w:r>
                        <w:fldChar w:fldCharType="begin"/>
                      </w:r>
                      <w:r>
                        <w:instrText xml:space="preserve"> SEQ Figure \* ARABIC </w:instrText>
                      </w:r>
                      <w:r>
                        <w:fldChar w:fldCharType="separate"/>
                      </w:r>
                      <w:r w:rsidR="00637613">
                        <w:rPr>
                          <w:noProof/>
                        </w:rPr>
                        <w:t>106</w:t>
                      </w:r>
                      <w:r>
                        <w:rPr>
                          <w:noProof/>
                        </w:rPr>
                        <w:fldChar w:fldCharType="end"/>
                      </w:r>
                      <w:bookmarkEnd w:id="351"/>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27FE147D"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4E3AE6DB" w:rsidR="00C44B75" w:rsidRPr="00DA6EFC" w:rsidRDefault="00C44B75" w:rsidP="007661E0">
                            <w:pPr>
                              <w:pStyle w:val="Caption"/>
                              <w:rPr>
                                <w:rFonts w:ascii="Times New Roman" w:eastAsia="Times New Roman" w:hAnsi="Times New Roman" w:cs="Times New Roman"/>
                                <w:noProof/>
                              </w:rPr>
                            </w:pPr>
                            <w:bookmarkStart w:id="352" w:name="_Ref505846739"/>
                            <w:r>
                              <w:t xml:space="preserve">Figure </w:t>
                            </w:r>
                            <w:r>
                              <w:fldChar w:fldCharType="begin"/>
                            </w:r>
                            <w:r>
                              <w:instrText xml:space="preserve"> SEQ Figure \* ARABIC </w:instrText>
                            </w:r>
                            <w:r>
                              <w:fldChar w:fldCharType="separate"/>
                            </w:r>
                            <w:r w:rsidR="00637613">
                              <w:rPr>
                                <w:noProof/>
                              </w:rPr>
                              <w:t>107</w:t>
                            </w:r>
                            <w:r>
                              <w:rPr>
                                <w:noProof/>
                              </w:rPr>
                              <w:fldChar w:fldCharType="end"/>
                            </w:r>
                            <w:bookmarkEnd w:id="352"/>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6"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BVY+S+NAIAAGwEAAAOAAAAAAAA&#13;&#10;AAAAAAAAAC4CAABkcnMvZTJvRG9jLnhtbFBLAQItABQABgAIAAAAIQDzenul5AAAABABAAAPAAAA&#13;&#10;AAAAAAAAAAAAAI4EAABkcnMvZG93bnJldi54bWxQSwUGAAAAAAQABADzAAAAnwUAAAAA&#13;&#10;" stroked="f">
                <v:textbox inset="0,0,0,0">
                  <w:txbxContent>
                    <w:p w14:paraId="5B16C466" w14:textId="4E3AE6DB" w:rsidR="00C44B75" w:rsidRPr="00DA6EFC" w:rsidRDefault="00C44B75" w:rsidP="007661E0">
                      <w:pPr>
                        <w:pStyle w:val="Caption"/>
                        <w:rPr>
                          <w:rFonts w:ascii="Times New Roman" w:eastAsia="Times New Roman" w:hAnsi="Times New Roman" w:cs="Times New Roman"/>
                          <w:noProof/>
                        </w:rPr>
                      </w:pPr>
                      <w:bookmarkStart w:id="353" w:name="_Ref505846739"/>
                      <w:r>
                        <w:t xml:space="preserve">Figure </w:t>
                      </w:r>
                      <w:r>
                        <w:fldChar w:fldCharType="begin"/>
                      </w:r>
                      <w:r>
                        <w:instrText xml:space="preserve"> SEQ Figure \* ARABIC </w:instrText>
                      </w:r>
                      <w:r>
                        <w:fldChar w:fldCharType="separate"/>
                      </w:r>
                      <w:r w:rsidR="00637613">
                        <w:rPr>
                          <w:noProof/>
                        </w:rPr>
                        <w:t>107</w:t>
                      </w:r>
                      <w:r>
                        <w:rPr>
                          <w:noProof/>
                        </w:rPr>
                        <w:fldChar w:fldCharType="end"/>
                      </w:r>
                      <w:bookmarkEnd w:id="353"/>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6742F0" w:rsidRPr="006742F0">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6742F0" w:rsidRPr="006742F0">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637613">
        <w:t xml:space="preserve">Figure </w:t>
      </w:r>
      <w:r w:rsidR="00637613">
        <w:rPr>
          <w:noProof/>
        </w:rPr>
        <w:t>107</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637613">
        <w:t xml:space="preserve">Figure </w:t>
      </w:r>
      <w:r w:rsidR="00637613">
        <w:rPr>
          <w:noProof/>
        </w:rPr>
        <w:t>91</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09BC02C9"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53351114" w:rsidR="00C44B75" w:rsidRPr="00E7582C" w:rsidRDefault="00C44B75" w:rsidP="0045161C">
                            <w:pPr>
                              <w:pStyle w:val="Caption"/>
                              <w:rPr>
                                <w:rFonts w:ascii="Times New Roman" w:eastAsia="Times New Roman" w:hAnsi="Times New Roman" w:cs="Times New Roman"/>
                                <w:noProof/>
                              </w:rPr>
                            </w:pPr>
                            <w:bookmarkStart w:id="354" w:name="_Ref505847417"/>
                            <w:r>
                              <w:t xml:space="preserve">Figure </w:t>
                            </w:r>
                            <w:r>
                              <w:fldChar w:fldCharType="begin"/>
                            </w:r>
                            <w:r>
                              <w:instrText xml:space="preserve"> SEQ Figure \* ARABIC </w:instrText>
                            </w:r>
                            <w:r>
                              <w:fldChar w:fldCharType="separate"/>
                            </w:r>
                            <w:r w:rsidR="00637613">
                              <w:rPr>
                                <w:noProof/>
                              </w:rPr>
                              <w:t>108</w:t>
                            </w:r>
                            <w:r>
                              <w:rPr>
                                <w:noProof/>
                              </w:rPr>
                              <w:fldChar w:fldCharType="end"/>
                            </w:r>
                            <w:bookmarkEnd w:id="354"/>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7"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C9WkLoxAgAAaQQAAA4AAAAAAAAA&#13;&#10;AAAAAAAALgIAAGRycy9lMm9Eb2MueG1sUEsBAi0AFAAGAAgAAAAhAPSj65/mAAAAEAEAAA8AAAAA&#13;&#10;AAAAAAAAAAAAiwQAAGRycy9kb3ducmV2LnhtbFBLBQYAAAAABAAEAPMAAACeBQAAAAA=&#13;&#10;" stroked="f">
                <v:textbox style="mso-fit-shape-to-text:t" inset="0,0,0,0">
                  <w:txbxContent>
                    <w:p w14:paraId="581D9857" w14:textId="53351114" w:rsidR="00C44B75" w:rsidRPr="00E7582C" w:rsidRDefault="00C44B75" w:rsidP="0045161C">
                      <w:pPr>
                        <w:pStyle w:val="Caption"/>
                        <w:rPr>
                          <w:rFonts w:ascii="Times New Roman" w:eastAsia="Times New Roman" w:hAnsi="Times New Roman" w:cs="Times New Roman"/>
                          <w:noProof/>
                        </w:rPr>
                      </w:pPr>
                      <w:bookmarkStart w:id="355" w:name="_Ref505847417"/>
                      <w:r>
                        <w:t xml:space="preserve">Figure </w:t>
                      </w:r>
                      <w:r>
                        <w:fldChar w:fldCharType="begin"/>
                      </w:r>
                      <w:r>
                        <w:instrText xml:space="preserve"> SEQ Figure \* ARABIC </w:instrText>
                      </w:r>
                      <w:r>
                        <w:fldChar w:fldCharType="separate"/>
                      </w:r>
                      <w:r w:rsidR="00637613">
                        <w:rPr>
                          <w:noProof/>
                        </w:rPr>
                        <w:t>108</w:t>
                      </w:r>
                      <w:r>
                        <w:rPr>
                          <w:noProof/>
                        </w:rPr>
                        <w:fldChar w:fldCharType="end"/>
                      </w:r>
                      <w:bookmarkEnd w:id="355"/>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637613">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55FFDBF8"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72A3FA62" w:rsidR="00C44B75" w:rsidRPr="00A91416" w:rsidRDefault="00C44B75" w:rsidP="006C6FA8">
                            <w:pPr>
                              <w:pStyle w:val="Caption"/>
                              <w:rPr>
                                <w:rFonts w:ascii="Times New Roman" w:eastAsia="Times New Roman" w:hAnsi="Times New Roman" w:cs="Times New Roman"/>
                                <w:noProof/>
                              </w:rPr>
                            </w:pPr>
                            <w:bookmarkStart w:id="356" w:name="_Ref505847569"/>
                            <w:r>
                              <w:t xml:space="preserve">Figure </w:t>
                            </w:r>
                            <w:r>
                              <w:fldChar w:fldCharType="begin"/>
                            </w:r>
                            <w:r>
                              <w:instrText xml:space="preserve"> SEQ Figure \* ARABIC </w:instrText>
                            </w:r>
                            <w:r>
                              <w:fldChar w:fldCharType="separate"/>
                            </w:r>
                            <w:r w:rsidR="00637613">
                              <w:rPr>
                                <w:noProof/>
                              </w:rPr>
                              <w:t>109</w:t>
                            </w:r>
                            <w:r>
                              <w:rPr>
                                <w:noProof/>
                              </w:rPr>
                              <w:fldChar w:fldCharType="end"/>
                            </w:r>
                            <w:bookmarkEnd w:id="356"/>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8"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c8nLZzICAABtBAAADgAAAAAAAAAA&#13;&#10;AAAAAAAuAgAAZHJzL2Uyb0RvYy54bWxQSwECLQAUAAYACAAAACEA1IRf8OQAAAANAQAADwAAAAAA&#13;&#10;AAAAAAAAAACMBAAAZHJzL2Rvd25yZXYueG1sUEsFBgAAAAAEAAQA8wAAAJ0FAAAAAA==&#13;&#10;" stroked="f">
                <v:textbox style="mso-fit-shape-to-text:t" inset="0,0,0,0">
                  <w:txbxContent>
                    <w:p w14:paraId="33EEE8D8" w14:textId="72A3FA62" w:rsidR="00C44B75" w:rsidRPr="00A91416" w:rsidRDefault="00C44B75" w:rsidP="006C6FA8">
                      <w:pPr>
                        <w:pStyle w:val="Caption"/>
                        <w:rPr>
                          <w:rFonts w:ascii="Times New Roman" w:eastAsia="Times New Roman" w:hAnsi="Times New Roman" w:cs="Times New Roman"/>
                          <w:noProof/>
                        </w:rPr>
                      </w:pPr>
                      <w:bookmarkStart w:id="357" w:name="_Ref505847569"/>
                      <w:r>
                        <w:t xml:space="preserve">Figure </w:t>
                      </w:r>
                      <w:r>
                        <w:fldChar w:fldCharType="begin"/>
                      </w:r>
                      <w:r>
                        <w:instrText xml:space="preserve"> SEQ Figure \* ARABIC </w:instrText>
                      </w:r>
                      <w:r>
                        <w:fldChar w:fldCharType="separate"/>
                      </w:r>
                      <w:r w:rsidR="00637613">
                        <w:rPr>
                          <w:noProof/>
                        </w:rPr>
                        <w:t>109</w:t>
                      </w:r>
                      <w:r>
                        <w:rPr>
                          <w:noProof/>
                        </w:rPr>
                        <w:fldChar w:fldCharType="end"/>
                      </w:r>
                      <w:bookmarkEnd w:id="357"/>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3"/>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637613">
        <w:t xml:space="preserve">Figure </w:t>
      </w:r>
      <w:r w:rsidR="00637613">
        <w:rPr>
          <w:noProof/>
        </w:rPr>
        <w:t>108</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637613">
        <w:t xml:space="preserve">Figure </w:t>
      </w:r>
      <w:r w:rsidR="00637613">
        <w:rPr>
          <w:noProof/>
        </w:rPr>
        <w:t>109</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637613">
        <w:t xml:space="preserve">Figure </w:t>
      </w:r>
      <w:r w:rsidR="00637613">
        <w:rPr>
          <w:noProof/>
        </w:rPr>
        <w:t>110</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42E1529D" w:rsidR="00C44B75" w:rsidRPr="00C116F8" w:rsidRDefault="00C44B75" w:rsidP="006F608E">
                            <w:pPr>
                              <w:pStyle w:val="Caption"/>
                              <w:rPr>
                                <w:rFonts w:ascii="Times New Roman" w:eastAsia="Times New Roman" w:hAnsi="Times New Roman" w:cs="Times New Roman"/>
                                <w:noProof/>
                              </w:rPr>
                            </w:pPr>
                            <w:bookmarkStart w:id="358" w:name="_Ref505851709"/>
                            <w:r>
                              <w:t xml:space="preserve">Figure </w:t>
                            </w:r>
                            <w:r>
                              <w:fldChar w:fldCharType="begin"/>
                            </w:r>
                            <w:r>
                              <w:instrText xml:space="preserve"> SEQ Figure \* ARABIC </w:instrText>
                            </w:r>
                            <w:r>
                              <w:fldChar w:fldCharType="separate"/>
                            </w:r>
                            <w:r w:rsidR="00637613">
                              <w:rPr>
                                <w:noProof/>
                              </w:rPr>
                              <w:t>110</w:t>
                            </w:r>
                            <w:r>
                              <w:rPr>
                                <w:noProof/>
                              </w:rPr>
                              <w:fldChar w:fldCharType="end"/>
                            </w:r>
                            <w:bookmarkEnd w:id="358"/>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9"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" stroked="f">
                <v:textbox style="mso-fit-shape-to-text:t" inset="0,0,0,0">
                  <w:txbxContent>
                    <w:p w14:paraId="66A76485" w14:textId="42E1529D" w:rsidR="00C44B75" w:rsidRPr="00C116F8" w:rsidRDefault="00C44B75" w:rsidP="006F608E">
                      <w:pPr>
                        <w:pStyle w:val="Caption"/>
                        <w:rPr>
                          <w:rFonts w:ascii="Times New Roman" w:eastAsia="Times New Roman" w:hAnsi="Times New Roman" w:cs="Times New Roman"/>
                          <w:noProof/>
                        </w:rPr>
                      </w:pPr>
                      <w:bookmarkStart w:id="359" w:name="_Ref505851709"/>
                      <w:r>
                        <w:t xml:space="preserve">Figure </w:t>
                      </w:r>
                      <w:r>
                        <w:fldChar w:fldCharType="begin"/>
                      </w:r>
                      <w:r>
                        <w:instrText xml:space="preserve"> SEQ Figure \* ARABIC </w:instrText>
                      </w:r>
                      <w:r>
                        <w:fldChar w:fldCharType="separate"/>
                      </w:r>
                      <w:r w:rsidR="00637613">
                        <w:rPr>
                          <w:noProof/>
                        </w:rPr>
                        <w:t>110</w:t>
                      </w:r>
                      <w:r>
                        <w:rPr>
                          <w:noProof/>
                        </w:rPr>
                        <w:fldChar w:fldCharType="end"/>
                      </w:r>
                      <w:bookmarkEnd w:id="359"/>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3AFA8E7E"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637613">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60" w:name="_Ref505847692"/>
      <w:bookmarkStart w:id="361" w:name="_Toc514749733"/>
      <w:r>
        <w:t>High power tests</w:t>
      </w:r>
      <w:bookmarkEnd w:id="360"/>
      <w:bookmarkEnd w:id="361"/>
    </w:p>
    <w:p w14:paraId="6F5F94D5" w14:textId="405A9E5C"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6742F0" w:rsidRPr="006742F0">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62A6B22B"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637613">
        <w:t xml:space="preserve">Figure </w:t>
      </w:r>
      <w:r w:rsidR="00637613">
        <w:rPr>
          <w:noProof/>
        </w:rPr>
        <w:t>111</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5"/>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86330B" w14:textId="1CC00100" w:rsidR="00C44B75" w:rsidRPr="003B568D" w:rsidRDefault="00C44B75" w:rsidP="00A30267">
                            <w:pPr>
                              <w:pStyle w:val="Caption"/>
                              <w:rPr>
                                <w:noProof/>
                                <w:sz w:val="22"/>
                                <w:szCs w:val="22"/>
                              </w:rPr>
                            </w:pPr>
                            <w:bookmarkStart w:id="362" w:name="_Ref351895039"/>
                            <w:r>
                              <w:t xml:space="preserve">Figure </w:t>
                            </w:r>
                            <w:r>
                              <w:fldChar w:fldCharType="begin"/>
                            </w:r>
                            <w:r>
                              <w:instrText xml:space="preserve"> SEQ Figure \* ARABIC </w:instrText>
                            </w:r>
                            <w:r>
                              <w:fldChar w:fldCharType="separate"/>
                            </w:r>
                            <w:r w:rsidR="00637613">
                              <w:rPr>
                                <w:noProof/>
                              </w:rPr>
                              <w:t>111</w:t>
                            </w:r>
                            <w:r>
                              <w:rPr>
                                <w:noProof/>
                              </w:rPr>
                              <w:fldChar w:fldCharType="end"/>
                            </w:r>
                            <w:bookmarkEnd w:id="362"/>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30"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" stroked="f">
                <v:textbox style="mso-fit-shape-to-text:t" inset="0,0,0,0">
                  <w:txbxContent>
                    <w:p w14:paraId="0D86330B" w14:textId="1CC00100" w:rsidR="00C44B75" w:rsidRPr="003B568D" w:rsidRDefault="00C44B75" w:rsidP="00A30267">
                      <w:pPr>
                        <w:pStyle w:val="Caption"/>
                        <w:rPr>
                          <w:noProof/>
                          <w:sz w:val="22"/>
                          <w:szCs w:val="22"/>
                        </w:rPr>
                      </w:pPr>
                      <w:bookmarkStart w:id="363" w:name="_Ref351895039"/>
                      <w:r>
                        <w:t xml:space="preserve">Figure </w:t>
                      </w:r>
                      <w:r>
                        <w:fldChar w:fldCharType="begin"/>
                      </w:r>
                      <w:r>
                        <w:instrText xml:space="preserve"> SEQ Figure \* ARABIC </w:instrText>
                      </w:r>
                      <w:r>
                        <w:fldChar w:fldCharType="separate"/>
                      </w:r>
                      <w:r w:rsidR="00637613">
                        <w:rPr>
                          <w:noProof/>
                        </w:rPr>
                        <w:t>111</w:t>
                      </w:r>
                      <w:r>
                        <w:rPr>
                          <w:noProof/>
                        </w:rPr>
                        <w:fldChar w:fldCharType="end"/>
                      </w:r>
                      <w:bookmarkEnd w:id="363"/>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5FA9B773"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637613">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637613">
        <w:t xml:space="preserve">Figure </w:t>
      </w:r>
      <w:r w:rsidR="00637613">
        <w:rPr>
          <w:noProof/>
        </w:rPr>
        <w:t>112</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637613">
        <w:t xml:space="preserve">Figure </w:t>
      </w:r>
      <w:r w:rsidR="00637613">
        <w:rPr>
          <w:noProof/>
        </w:rPr>
        <w:t>115</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77FF1AFB"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637613">
        <w:t xml:space="preserve">Figure </w:t>
      </w:r>
      <w:r w:rsidR="00637613">
        <w:rPr>
          <w:noProof/>
        </w:rPr>
        <w:t>116</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637613">
        <w:t xml:space="preserve">Figure </w:t>
      </w:r>
      <w:r w:rsidR="00637613">
        <w:rPr>
          <w:noProof/>
        </w:rPr>
        <w:t>119</w:t>
      </w:r>
      <w:r w:rsidR="00EA2A04">
        <w:fldChar w:fldCharType="end"/>
      </w:r>
      <w:r w:rsidR="00EA2A04">
        <w:t>.</w:t>
      </w:r>
    </w:p>
    <w:p w14:paraId="7270606A" w14:textId="45531C94"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637613">
        <w:t xml:space="preserve">Figure </w:t>
      </w:r>
      <w:r w:rsidR="00637613">
        <w:rPr>
          <w:noProof/>
        </w:rPr>
        <w:t>99</w:t>
      </w:r>
      <w:r w:rsidR="001C1229">
        <w:fldChar w:fldCharType="end"/>
      </w:r>
      <w:r w:rsidR="001C1229">
        <w:t>.</w:t>
      </w:r>
    </w:p>
    <w:p w14:paraId="6C908AB3" w14:textId="211BFB41"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6"/>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6742F0">
            <w:rPr>
              <w:noProof/>
            </w:rPr>
            <w:t xml:space="preserve"> </w:t>
          </w:r>
          <w:r w:rsidR="006742F0" w:rsidRPr="006742F0">
            <w:rPr>
              <w:noProof/>
            </w:rPr>
            <w:t>[45]</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77AF8E" w14:textId="2C607B38" w:rsidR="00C44B75" w:rsidRPr="00B12194" w:rsidRDefault="00C44B75" w:rsidP="00025FEB">
                            <w:pPr>
                              <w:pStyle w:val="Caption"/>
                              <w:rPr>
                                <w:noProof/>
                                <w:sz w:val="22"/>
                                <w:szCs w:val="22"/>
                              </w:rPr>
                            </w:pPr>
                            <w:bookmarkStart w:id="364" w:name="_Ref505850699"/>
                            <w:r>
                              <w:t xml:space="preserve">Figure </w:t>
                            </w:r>
                            <w:r>
                              <w:fldChar w:fldCharType="begin"/>
                            </w:r>
                            <w:r>
                              <w:instrText xml:space="preserve"> SEQ Figure \* ARABIC </w:instrText>
                            </w:r>
                            <w:r>
                              <w:fldChar w:fldCharType="separate"/>
                            </w:r>
                            <w:r w:rsidR="00637613">
                              <w:rPr>
                                <w:noProof/>
                              </w:rPr>
                              <w:t>112</w:t>
                            </w:r>
                            <w:r>
                              <w:rPr>
                                <w:noProof/>
                              </w:rPr>
                              <w:fldChar w:fldCharType="end"/>
                            </w:r>
                            <w:bookmarkEnd w:id="364"/>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1"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" stroked="f">
                <v:textbox style="mso-fit-shape-to-text:t" inset="0,0,0,0">
                  <w:txbxContent>
                    <w:p w14:paraId="7477AF8E" w14:textId="2C607B38" w:rsidR="00C44B75" w:rsidRPr="00B12194" w:rsidRDefault="00C44B75" w:rsidP="00025FEB">
                      <w:pPr>
                        <w:pStyle w:val="Caption"/>
                        <w:rPr>
                          <w:noProof/>
                          <w:sz w:val="22"/>
                          <w:szCs w:val="22"/>
                        </w:rPr>
                      </w:pPr>
                      <w:bookmarkStart w:id="365" w:name="_Ref505850699"/>
                      <w:r>
                        <w:t xml:space="preserve">Figure </w:t>
                      </w:r>
                      <w:r>
                        <w:fldChar w:fldCharType="begin"/>
                      </w:r>
                      <w:r>
                        <w:instrText xml:space="preserve"> SEQ Figure \* ARABIC </w:instrText>
                      </w:r>
                      <w:r>
                        <w:fldChar w:fldCharType="separate"/>
                      </w:r>
                      <w:r w:rsidR="00637613">
                        <w:rPr>
                          <w:noProof/>
                        </w:rPr>
                        <w:t>112</w:t>
                      </w:r>
                      <w:r>
                        <w:rPr>
                          <w:noProof/>
                        </w:rPr>
                        <w:fldChar w:fldCharType="end"/>
                      </w:r>
                      <w:bookmarkEnd w:id="365"/>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7"/>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7BCDFE" w14:textId="3F742C44" w:rsidR="00C44B75" w:rsidRPr="00170309" w:rsidRDefault="00C44B75" w:rsidP="00F279CB">
                            <w:pPr>
                              <w:pStyle w:val="Caption"/>
                              <w:rPr>
                                <w:noProof/>
                                <w:sz w:val="22"/>
                                <w:szCs w:val="22"/>
                              </w:rPr>
                            </w:pPr>
                            <w:r>
                              <w:t xml:space="preserve">Figure </w:t>
                            </w:r>
                            <w:r>
                              <w:fldChar w:fldCharType="begin"/>
                            </w:r>
                            <w:r>
                              <w:instrText xml:space="preserve"> SEQ Figure \* ARABIC </w:instrText>
                            </w:r>
                            <w:r>
                              <w:fldChar w:fldCharType="separate"/>
                            </w:r>
                            <w:r w:rsidR="00637613">
                              <w:rPr>
                                <w:noProof/>
                              </w:rPr>
                              <w:t>113</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2"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1x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J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6/J1xbAIAAMMEAAAOAAAAAAAA&#13;&#10;AAAAAAAAAC4CAABkcnMvZTJvRG9jLnhtbFBLAQItABQABgAIAAAAIQBqxw+s5QAAAA0BAAAPAAAA&#13;&#10;AAAAAAAAAAAAAMYEAABkcnMvZG93bnJldi54bWxQSwUGAAAAAAQABADzAAAA2AUAAAAA&#13;&#10;" stroked="f">
                <v:textbox style="mso-fit-shape-to-text:t" inset="0,0,0,0">
                  <w:txbxContent>
                    <w:p w14:paraId="707BCDFE" w14:textId="3F742C44" w:rsidR="00C44B75" w:rsidRPr="00170309" w:rsidRDefault="00C44B75" w:rsidP="00F279CB">
                      <w:pPr>
                        <w:pStyle w:val="Caption"/>
                        <w:rPr>
                          <w:noProof/>
                          <w:sz w:val="22"/>
                          <w:szCs w:val="22"/>
                        </w:rPr>
                      </w:pPr>
                      <w:r>
                        <w:t xml:space="preserve">Figure </w:t>
                      </w:r>
                      <w:r>
                        <w:fldChar w:fldCharType="begin"/>
                      </w:r>
                      <w:r>
                        <w:instrText xml:space="preserve"> SEQ Figure \* ARABIC </w:instrText>
                      </w:r>
                      <w:r>
                        <w:fldChar w:fldCharType="separate"/>
                      </w:r>
                      <w:r w:rsidR="00637613">
                        <w:rPr>
                          <w:noProof/>
                        </w:rPr>
                        <w:t>113</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C74EE4" w14:textId="5CA3E82B" w:rsidR="00C44B75" w:rsidRPr="00514CAA" w:rsidRDefault="00C44B75" w:rsidP="00E566BB">
                            <w:pPr>
                              <w:pStyle w:val="Caption"/>
                              <w:rPr>
                                <w:noProof/>
                                <w:sz w:val="22"/>
                                <w:szCs w:val="22"/>
                              </w:rPr>
                            </w:pPr>
                            <w:bookmarkStart w:id="366" w:name="_Ref351963153"/>
                            <w:r>
                              <w:t xml:space="preserve">Figure </w:t>
                            </w:r>
                            <w:r>
                              <w:fldChar w:fldCharType="begin"/>
                            </w:r>
                            <w:r>
                              <w:instrText xml:space="preserve"> SEQ Figure \* ARABIC </w:instrText>
                            </w:r>
                            <w:r>
                              <w:fldChar w:fldCharType="separate"/>
                            </w:r>
                            <w:r w:rsidR="00637613">
                              <w:rPr>
                                <w:noProof/>
                              </w:rPr>
                              <w:t>114</w:t>
                            </w:r>
                            <w:r>
                              <w:rPr>
                                <w:noProof/>
                              </w:rPr>
                              <w:fldChar w:fldCharType="end"/>
                            </w:r>
                            <w:bookmarkEnd w:id="366"/>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3"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RJFrR2wCAADDBAAADgAAAAAAAAAA&#13;&#10;AAAAAAAuAgAAZHJzL2Uyb0RvYy54bWxQSwECLQAUAAYACAAAACEAv4/yTuMAAAANAQAADwAAAAAA&#13;&#10;AAAAAAAAAADGBAAAZHJzL2Rvd25yZXYueG1sUEsFBgAAAAAEAAQA8wAAANYFAAAAAA==&#13;&#10;" stroked="f">
                <v:textbox style="mso-fit-shape-to-text:t" inset="0,0,0,0">
                  <w:txbxContent>
                    <w:p w14:paraId="48C74EE4" w14:textId="5CA3E82B" w:rsidR="00C44B75" w:rsidRPr="00514CAA" w:rsidRDefault="00C44B75" w:rsidP="00E566BB">
                      <w:pPr>
                        <w:pStyle w:val="Caption"/>
                        <w:rPr>
                          <w:noProof/>
                          <w:sz w:val="22"/>
                          <w:szCs w:val="22"/>
                        </w:rPr>
                      </w:pPr>
                      <w:bookmarkStart w:id="367" w:name="_Ref351963153"/>
                      <w:r>
                        <w:t xml:space="preserve">Figure </w:t>
                      </w:r>
                      <w:r>
                        <w:fldChar w:fldCharType="begin"/>
                      </w:r>
                      <w:r>
                        <w:instrText xml:space="preserve"> SEQ Figure \* ARABIC </w:instrText>
                      </w:r>
                      <w:r>
                        <w:fldChar w:fldCharType="separate"/>
                      </w:r>
                      <w:r w:rsidR="00637613">
                        <w:rPr>
                          <w:noProof/>
                        </w:rPr>
                        <w:t>114</w:t>
                      </w:r>
                      <w:r>
                        <w:rPr>
                          <w:noProof/>
                        </w:rPr>
                        <w:fldChar w:fldCharType="end"/>
                      </w:r>
                      <w:bookmarkEnd w:id="367"/>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8"/>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811C75" w14:textId="02EE715A" w:rsidR="00C44B75" w:rsidRPr="00693EC2" w:rsidRDefault="00C44B75" w:rsidP="00D85C52">
                            <w:pPr>
                              <w:pStyle w:val="Caption"/>
                              <w:rPr>
                                <w:noProof/>
                                <w:sz w:val="22"/>
                                <w:szCs w:val="22"/>
                              </w:rPr>
                            </w:pPr>
                            <w:bookmarkStart w:id="368" w:name="_Ref505850734"/>
                            <w:r>
                              <w:t xml:space="preserve">Figure </w:t>
                            </w:r>
                            <w:r>
                              <w:fldChar w:fldCharType="begin"/>
                            </w:r>
                            <w:r>
                              <w:instrText xml:space="preserve"> SEQ Figure \* ARABIC </w:instrText>
                            </w:r>
                            <w:r>
                              <w:fldChar w:fldCharType="separate"/>
                            </w:r>
                            <w:r w:rsidR="00637613">
                              <w:rPr>
                                <w:noProof/>
                              </w:rPr>
                              <w:t>115</w:t>
                            </w:r>
                            <w:r>
                              <w:rPr>
                                <w:noProof/>
                              </w:rPr>
                              <w:fldChar w:fldCharType="end"/>
                            </w:r>
                            <w:bookmarkEnd w:id="368"/>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4"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i7aw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" stroked="f">
                <v:textbox style="mso-fit-shape-to-text:t" inset="0,0,0,0">
                  <w:txbxContent>
                    <w:p w14:paraId="74811C75" w14:textId="02EE715A" w:rsidR="00C44B75" w:rsidRPr="00693EC2" w:rsidRDefault="00C44B75" w:rsidP="00D85C52">
                      <w:pPr>
                        <w:pStyle w:val="Caption"/>
                        <w:rPr>
                          <w:noProof/>
                          <w:sz w:val="22"/>
                          <w:szCs w:val="22"/>
                        </w:rPr>
                      </w:pPr>
                      <w:bookmarkStart w:id="369" w:name="_Ref505850734"/>
                      <w:r>
                        <w:t xml:space="preserve">Figure </w:t>
                      </w:r>
                      <w:r>
                        <w:fldChar w:fldCharType="begin"/>
                      </w:r>
                      <w:r>
                        <w:instrText xml:space="preserve"> SEQ Figure \* ARABIC </w:instrText>
                      </w:r>
                      <w:r>
                        <w:fldChar w:fldCharType="separate"/>
                      </w:r>
                      <w:r w:rsidR="00637613">
                        <w:rPr>
                          <w:noProof/>
                        </w:rPr>
                        <w:t>115</w:t>
                      </w:r>
                      <w:r>
                        <w:rPr>
                          <w:noProof/>
                        </w:rPr>
                        <w:fldChar w:fldCharType="end"/>
                      </w:r>
                      <w:bookmarkEnd w:id="369"/>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2EE4F7F8" w:rsidR="00C44B75" w:rsidRPr="00035F22" w:rsidRDefault="00C44B75" w:rsidP="004D7D4F">
                            <w:pPr>
                              <w:pStyle w:val="Caption"/>
                              <w:rPr>
                                <w:noProof/>
                                <w:sz w:val="22"/>
                                <w:szCs w:val="22"/>
                              </w:rPr>
                            </w:pPr>
                            <w:bookmarkStart w:id="370" w:name="_Ref505851406"/>
                            <w:r>
                              <w:t xml:space="preserve">Figure </w:t>
                            </w:r>
                            <w:r>
                              <w:fldChar w:fldCharType="begin"/>
                            </w:r>
                            <w:r>
                              <w:instrText xml:space="preserve"> SEQ Figure \* ARABIC </w:instrText>
                            </w:r>
                            <w:r>
                              <w:fldChar w:fldCharType="separate"/>
                            </w:r>
                            <w:r w:rsidR="00637613">
                              <w:rPr>
                                <w:noProof/>
                              </w:rPr>
                              <w:t>116</w:t>
                            </w:r>
                            <w:r>
                              <w:rPr>
                                <w:noProof/>
                              </w:rPr>
                              <w:fldChar w:fldCharType="end"/>
                            </w:r>
                            <w:bookmarkEnd w:id="370"/>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5"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" stroked="f">
                <v:textbox style="mso-fit-shape-to-text:t" inset="0,0,0,0">
                  <w:txbxContent>
                    <w:p w14:paraId="77EB4984" w14:textId="2EE4F7F8" w:rsidR="00C44B75" w:rsidRPr="00035F22" w:rsidRDefault="00C44B75" w:rsidP="004D7D4F">
                      <w:pPr>
                        <w:pStyle w:val="Caption"/>
                        <w:rPr>
                          <w:noProof/>
                          <w:sz w:val="22"/>
                          <w:szCs w:val="22"/>
                        </w:rPr>
                      </w:pPr>
                      <w:bookmarkStart w:id="371" w:name="_Ref505851406"/>
                      <w:r>
                        <w:t xml:space="preserve">Figure </w:t>
                      </w:r>
                      <w:r>
                        <w:fldChar w:fldCharType="begin"/>
                      </w:r>
                      <w:r>
                        <w:instrText xml:space="preserve"> SEQ Figure \* ARABIC </w:instrText>
                      </w:r>
                      <w:r>
                        <w:fldChar w:fldCharType="separate"/>
                      </w:r>
                      <w:r w:rsidR="00637613">
                        <w:rPr>
                          <w:noProof/>
                        </w:rPr>
                        <w:t>116</w:t>
                      </w:r>
                      <w:r>
                        <w:rPr>
                          <w:noProof/>
                        </w:rPr>
                        <w:fldChar w:fldCharType="end"/>
                      </w:r>
                      <w:bookmarkEnd w:id="371"/>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000563BA" w:rsidR="00C44B75" w:rsidRPr="00445C86" w:rsidRDefault="00C44B75" w:rsidP="00FC448F">
                            <w:pPr>
                              <w:pStyle w:val="Caption"/>
                              <w:rPr>
                                <w:noProof/>
                                <w:sz w:val="22"/>
                                <w:szCs w:val="22"/>
                              </w:rPr>
                            </w:pPr>
                            <w:r>
                              <w:t xml:space="preserve">Figure </w:t>
                            </w:r>
                            <w:r>
                              <w:fldChar w:fldCharType="begin"/>
                            </w:r>
                            <w:r>
                              <w:instrText xml:space="preserve"> SEQ Figure \* ARABIC </w:instrText>
                            </w:r>
                            <w:r>
                              <w:fldChar w:fldCharType="separate"/>
                            </w:r>
                            <w:r w:rsidR="00637613">
                              <w:rPr>
                                <w:noProof/>
                              </w:rPr>
                              <w:t>117</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6"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BRCMFFNAIAAG0EAAAOAAAAAAAA&#13;&#10;AAAAAAAAAC4CAABkcnMvZTJvRG9jLnhtbFBLAQItABQABgAIAAAAIQACKis35AAAAA0BAAAPAAAA&#13;&#10;AAAAAAAAAAAAAI4EAABkcnMvZG93bnJldi54bWxQSwUGAAAAAAQABADzAAAAnwUAAAAA&#13;&#10;" stroked="f">
                <v:textbox style="mso-fit-shape-to-text:t" inset="0,0,0,0">
                  <w:txbxContent>
                    <w:p w14:paraId="6F8D8370" w14:textId="000563BA" w:rsidR="00C44B75" w:rsidRPr="00445C86" w:rsidRDefault="00C44B75" w:rsidP="00FC448F">
                      <w:pPr>
                        <w:pStyle w:val="Caption"/>
                        <w:rPr>
                          <w:noProof/>
                          <w:sz w:val="22"/>
                          <w:szCs w:val="22"/>
                        </w:rPr>
                      </w:pPr>
                      <w:r>
                        <w:t xml:space="preserve">Figure </w:t>
                      </w:r>
                      <w:r>
                        <w:fldChar w:fldCharType="begin"/>
                      </w:r>
                      <w:r>
                        <w:instrText xml:space="preserve"> SEQ Figure \* ARABIC </w:instrText>
                      </w:r>
                      <w:r>
                        <w:fldChar w:fldCharType="separate"/>
                      </w:r>
                      <w:r w:rsidR="00637613">
                        <w:rPr>
                          <w:noProof/>
                        </w:rPr>
                        <w:t>117</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130D4016" w:rsidR="00C44B75" w:rsidRPr="00157AB6" w:rsidRDefault="00C44B75" w:rsidP="00C12EA4">
                            <w:pPr>
                              <w:pStyle w:val="Caption"/>
                              <w:rPr>
                                <w:noProof/>
                                <w:sz w:val="22"/>
                                <w:szCs w:val="22"/>
                              </w:rPr>
                            </w:pPr>
                            <w:r>
                              <w:t xml:space="preserve">Figure </w:t>
                            </w:r>
                            <w:r>
                              <w:fldChar w:fldCharType="begin"/>
                            </w:r>
                            <w:r>
                              <w:instrText xml:space="preserve"> SEQ Figure \* ARABIC </w:instrText>
                            </w:r>
                            <w:r>
                              <w:fldChar w:fldCharType="separate"/>
                            </w:r>
                            <w:r w:rsidR="00637613">
                              <w:rPr>
                                <w:noProof/>
                              </w:rPr>
                              <w:t>118</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7"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" stroked="f">
                <v:textbox style="mso-fit-shape-to-text:t" inset="0,0,0,0">
                  <w:txbxContent>
                    <w:p w14:paraId="543BC7A9" w14:textId="130D4016" w:rsidR="00C44B75" w:rsidRPr="00157AB6" w:rsidRDefault="00C44B75" w:rsidP="00C12EA4">
                      <w:pPr>
                        <w:pStyle w:val="Caption"/>
                        <w:rPr>
                          <w:noProof/>
                          <w:sz w:val="22"/>
                          <w:szCs w:val="22"/>
                        </w:rPr>
                      </w:pPr>
                      <w:r>
                        <w:t xml:space="preserve">Figure </w:t>
                      </w:r>
                      <w:r>
                        <w:fldChar w:fldCharType="begin"/>
                      </w:r>
                      <w:r>
                        <w:instrText xml:space="preserve"> SEQ Figure \* ARABIC </w:instrText>
                      </w:r>
                      <w:r>
                        <w:fldChar w:fldCharType="separate"/>
                      </w:r>
                      <w:r w:rsidR="00637613">
                        <w:rPr>
                          <w:noProof/>
                        </w:rPr>
                        <w:t>118</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577F5E4A" w:rsidR="00C44B75" w:rsidRPr="00523BBA" w:rsidRDefault="00C44B75" w:rsidP="002320CF">
                            <w:pPr>
                              <w:pStyle w:val="Caption"/>
                              <w:rPr>
                                <w:noProof/>
                                <w:sz w:val="22"/>
                                <w:szCs w:val="22"/>
                              </w:rPr>
                            </w:pPr>
                            <w:bookmarkStart w:id="372" w:name="_Ref505851419"/>
                            <w:r>
                              <w:t xml:space="preserve">Figure </w:t>
                            </w:r>
                            <w:r>
                              <w:fldChar w:fldCharType="begin"/>
                            </w:r>
                            <w:r>
                              <w:instrText xml:space="preserve"> SEQ Figure \* ARABIC </w:instrText>
                            </w:r>
                            <w:r>
                              <w:fldChar w:fldCharType="separate"/>
                            </w:r>
                            <w:r w:rsidR="00637613">
                              <w:rPr>
                                <w:noProof/>
                              </w:rPr>
                              <w:t>119</w:t>
                            </w:r>
                            <w:r>
                              <w:rPr>
                                <w:noProof/>
                              </w:rPr>
                              <w:fldChar w:fldCharType="end"/>
                            </w:r>
                            <w:bookmarkEnd w:id="372"/>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8"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" stroked="f">
                <v:textbox style="mso-fit-shape-to-text:t" inset="0,0,0,0">
                  <w:txbxContent>
                    <w:p w14:paraId="06611CC6" w14:textId="577F5E4A" w:rsidR="00C44B75" w:rsidRPr="00523BBA" w:rsidRDefault="00C44B75" w:rsidP="002320CF">
                      <w:pPr>
                        <w:pStyle w:val="Caption"/>
                        <w:rPr>
                          <w:noProof/>
                          <w:sz w:val="22"/>
                          <w:szCs w:val="22"/>
                        </w:rPr>
                      </w:pPr>
                      <w:bookmarkStart w:id="373" w:name="_Ref505851419"/>
                      <w:r>
                        <w:t xml:space="preserve">Figure </w:t>
                      </w:r>
                      <w:r>
                        <w:fldChar w:fldCharType="begin"/>
                      </w:r>
                      <w:r>
                        <w:instrText xml:space="preserve"> SEQ Figure \* ARABIC </w:instrText>
                      </w:r>
                      <w:r>
                        <w:fldChar w:fldCharType="separate"/>
                      </w:r>
                      <w:r w:rsidR="00637613">
                        <w:rPr>
                          <w:noProof/>
                        </w:rPr>
                        <w:t>119</w:t>
                      </w:r>
                      <w:r>
                        <w:rPr>
                          <w:noProof/>
                        </w:rPr>
                        <w:fldChar w:fldCharType="end"/>
                      </w:r>
                      <w:bookmarkEnd w:id="373"/>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3"/>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74" w:name="_Ref305763902"/>
      <w:bookmarkStart w:id="375" w:name="_Toc514749734"/>
      <w:r>
        <w:lastRenderedPageBreak/>
        <w:t>Mock cavity measurements (K. Duel, R. Madrak, G. Romanov, I. Terechkine)</w:t>
      </w:r>
      <w:bookmarkEnd w:id="374"/>
      <w:bookmarkEnd w:id="375"/>
    </w:p>
    <w:p w14:paraId="5700D513" w14:textId="56170706"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637613">
        <w:t>3</w:t>
      </w:r>
      <w:r w:rsidR="00CE4D10">
        <w:fldChar w:fldCharType="end"/>
      </w:r>
      <w:r w:rsidR="00AA3352">
        <w:t>.</w:t>
      </w:r>
    </w:p>
    <w:p w14:paraId="1A9B01B2" w14:textId="060F8B0B"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637613">
        <w:t xml:space="preserve">Figure </w:t>
      </w:r>
      <w:r w:rsidR="00637613">
        <w:rPr>
          <w:noProof/>
        </w:rPr>
        <w:t>120</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22EBB24E"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6742F0" w:rsidRPr="006742F0">
            <w:rPr>
              <w:noProof/>
            </w:rPr>
            <w:t>[47,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6742F0" w:rsidRPr="006742F0">
            <w:rPr>
              <w:noProof/>
            </w:rPr>
            <w:t>[48]</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AD72AE" w14:textId="265C6DF4" w:rsidR="00C44B75" w:rsidRPr="00F242A2" w:rsidRDefault="00C44B75" w:rsidP="00DC31E9">
                            <w:pPr>
                              <w:pStyle w:val="Caption"/>
                              <w:ind w:firstLine="0"/>
                              <w:rPr>
                                <w:noProof/>
                                <w:sz w:val="22"/>
                                <w:szCs w:val="22"/>
                              </w:rPr>
                            </w:pPr>
                            <w:bookmarkStart w:id="376" w:name="_Ref314921895"/>
                            <w:r>
                              <w:t xml:space="preserve">Figure </w:t>
                            </w:r>
                            <w:r>
                              <w:fldChar w:fldCharType="begin"/>
                            </w:r>
                            <w:r>
                              <w:instrText xml:space="preserve"> SEQ Figure \* ARABIC </w:instrText>
                            </w:r>
                            <w:r>
                              <w:fldChar w:fldCharType="separate"/>
                            </w:r>
                            <w:r w:rsidR="00637613">
                              <w:rPr>
                                <w:noProof/>
                              </w:rPr>
                              <w:t>120</w:t>
                            </w:r>
                            <w:r>
                              <w:rPr>
                                <w:noProof/>
                              </w:rPr>
                              <w:fldChar w:fldCharType="end"/>
                            </w:r>
                            <w:bookmarkEnd w:id="376"/>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9"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" stroked="f">
                <v:textbox style="mso-fit-shape-to-text:t" inset="0,0,0,0">
                  <w:txbxContent>
                    <w:p w14:paraId="53AD72AE" w14:textId="265C6DF4" w:rsidR="00C44B75" w:rsidRPr="00F242A2" w:rsidRDefault="00C44B75" w:rsidP="00DC31E9">
                      <w:pPr>
                        <w:pStyle w:val="Caption"/>
                        <w:ind w:firstLine="0"/>
                        <w:rPr>
                          <w:noProof/>
                          <w:sz w:val="22"/>
                          <w:szCs w:val="22"/>
                        </w:rPr>
                      </w:pPr>
                      <w:bookmarkStart w:id="377" w:name="_Ref314921895"/>
                      <w:r>
                        <w:t xml:space="preserve">Figure </w:t>
                      </w:r>
                      <w:r>
                        <w:fldChar w:fldCharType="begin"/>
                      </w:r>
                      <w:r>
                        <w:instrText xml:space="preserve"> SEQ Figure \* ARABIC </w:instrText>
                      </w:r>
                      <w:r>
                        <w:fldChar w:fldCharType="separate"/>
                      </w:r>
                      <w:r w:rsidR="00637613">
                        <w:rPr>
                          <w:noProof/>
                        </w:rPr>
                        <w:t>120</w:t>
                      </w:r>
                      <w:r>
                        <w:rPr>
                          <w:noProof/>
                        </w:rPr>
                        <w:fldChar w:fldCharType="end"/>
                      </w:r>
                      <w:bookmarkEnd w:id="377"/>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3640D11E" w:rsidR="000B0CC2" w:rsidRDefault="00FF48BA" w:rsidP="000B0CC2">
      <w:r>
        <w:fldChar w:fldCharType="begin"/>
      </w:r>
      <w:r>
        <w:instrText xml:space="preserve"> REF _Ref315075047 \h </w:instrText>
      </w:r>
      <w:r>
        <w:fldChar w:fldCharType="separate"/>
      </w:r>
      <w:r w:rsidR="00637613">
        <w:t xml:space="preserve">Figure </w:t>
      </w:r>
      <w:r w:rsidR="00637613">
        <w:rPr>
          <w:noProof/>
        </w:rPr>
        <w:t>121</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6B055C67" w:rsidR="000B0CC2" w:rsidRDefault="00FF48BA" w:rsidP="000B0CC2">
      <w:r>
        <w:fldChar w:fldCharType="begin"/>
      </w:r>
      <w:r>
        <w:instrText xml:space="preserve"> REF _Ref315075062 \h </w:instrText>
      </w:r>
      <w:r>
        <w:fldChar w:fldCharType="separate"/>
      </w:r>
      <w:r w:rsidR="00637613">
        <w:t xml:space="preserve">Figure </w:t>
      </w:r>
      <w:r w:rsidR="00637613">
        <w:rPr>
          <w:noProof/>
        </w:rPr>
        <w:t>122</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121830" w14:textId="65928A46" w:rsidR="00C44B75" w:rsidRPr="000F37FA" w:rsidRDefault="00C44B75" w:rsidP="0077516B">
                            <w:pPr>
                              <w:pStyle w:val="Caption"/>
                              <w:rPr>
                                <w:rFonts w:ascii="Times New Roman" w:hAnsi="Times New Roman" w:cs="Times New Roman"/>
                                <w:noProof/>
                                <w:sz w:val="28"/>
                                <w:szCs w:val="28"/>
                              </w:rPr>
                            </w:pPr>
                            <w:bookmarkStart w:id="378" w:name="_Ref315075047"/>
                            <w:r>
                              <w:t xml:space="preserve">Figure </w:t>
                            </w:r>
                            <w:r>
                              <w:fldChar w:fldCharType="begin"/>
                            </w:r>
                            <w:r>
                              <w:instrText xml:space="preserve"> SEQ Figure \* ARABIC </w:instrText>
                            </w:r>
                            <w:r>
                              <w:fldChar w:fldCharType="separate"/>
                            </w:r>
                            <w:r w:rsidR="00637613">
                              <w:rPr>
                                <w:noProof/>
                              </w:rPr>
                              <w:t>121</w:t>
                            </w:r>
                            <w:r>
                              <w:rPr>
                                <w:noProof/>
                              </w:rPr>
                              <w:fldChar w:fldCharType="end"/>
                            </w:r>
                            <w:bookmarkEnd w:id="378"/>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40"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" stroked="f">
                <v:textbox style="mso-fit-shape-to-text:t" inset="0,0,0,0">
                  <w:txbxContent>
                    <w:p w14:paraId="39121830" w14:textId="65928A46" w:rsidR="00C44B75" w:rsidRPr="000F37FA" w:rsidRDefault="00C44B75" w:rsidP="0077516B">
                      <w:pPr>
                        <w:pStyle w:val="Caption"/>
                        <w:rPr>
                          <w:rFonts w:ascii="Times New Roman" w:hAnsi="Times New Roman" w:cs="Times New Roman"/>
                          <w:noProof/>
                          <w:sz w:val="28"/>
                          <w:szCs w:val="28"/>
                        </w:rPr>
                      </w:pPr>
                      <w:bookmarkStart w:id="379" w:name="_Ref315075047"/>
                      <w:r>
                        <w:t xml:space="preserve">Figure </w:t>
                      </w:r>
                      <w:r>
                        <w:fldChar w:fldCharType="begin"/>
                      </w:r>
                      <w:r>
                        <w:instrText xml:space="preserve"> SEQ Figure \* ARABIC </w:instrText>
                      </w:r>
                      <w:r>
                        <w:fldChar w:fldCharType="separate"/>
                      </w:r>
                      <w:r w:rsidR="00637613">
                        <w:rPr>
                          <w:noProof/>
                        </w:rPr>
                        <w:t>121</w:t>
                      </w:r>
                      <w:r>
                        <w:rPr>
                          <w:noProof/>
                        </w:rPr>
                        <w:fldChar w:fldCharType="end"/>
                      </w:r>
                      <w:bookmarkEnd w:id="379"/>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70EEDA" w14:textId="45515F2A" w:rsidR="00C44B75" w:rsidRPr="005B4DF7" w:rsidRDefault="00C44B75" w:rsidP="00C8647E">
                            <w:pPr>
                              <w:pStyle w:val="Caption"/>
                              <w:rPr>
                                <w:rFonts w:ascii="Times New Roman" w:hAnsi="Times New Roman" w:cs="Times New Roman"/>
                                <w:noProof/>
                              </w:rPr>
                            </w:pPr>
                            <w:bookmarkStart w:id="380" w:name="_Ref315075062"/>
                            <w:r>
                              <w:t xml:space="preserve">Figure </w:t>
                            </w:r>
                            <w:r>
                              <w:fldChar w:fldCharType="begin"/>
                            </w:r>
                            <w:r>
                              <w:instrText xml:space="preserve"> SEQ Figure \* ARABIC </w:instrText>
                            </w:r>
                            <w:r>
                              <w:fldChar w:fldCharType="separate"/>
                            </w:r>
                            <w:r w:rsidR="00637613">
                              <w:rPr>
                                <w:noProof/>
                              </w:rPr>
                              <w:t>122</w:t>
                            </w:r>
                            <w:r>
                              <w:rPr>
                                <w:noProof/>
                              </w:rPr>
                              <w:fldChar w:fldCharType="end"/>
                            </w:r>
                            <w:bookmarkEnd w:id="380"/>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1"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" stroked="f">
                <v:textbox style="mso-fit-shape-to-text:t" inset="0,0,0,0">
                  <w:txbxContent>
                    <w:p w14:paraId="1A70EEDA" w14:textId="45515F2A" w:rsidR="00C44B75" w:rsidRPr="005B4DF7" w:rsidRDefault="00C44B75" w:rsidP="00C8647E">
                      <w:pPr>
                        <w:pStyle w:val="Caption"/>
                        <w:rPr>
                          <w:rFonts w:ascii="Times New Roman" w:hAnsi="Times New Roman" w:cs="Times New Roman"/>
                          <w:noProof/>
                        </w:rPr>
                      </w:pPr>
                      <w:bookmarkStart w:id="381" w:name="_Ref315075062"/>
                      <w:r>
                        <w:t xml:space="preserve">Figure </w:t>
                      </w:r>
                      <w:r>
                        <w:fldChar w:fldCharType="begin"/>
                      </w:r>
                      <w:r>
                        <w:instrText xml:space="preserve"> SEQ Figure \* ARABIC </w:instrText>
                      </w:r>
                      <w:r>
                        <w:fldChar w:fldCharType="separate"/>
                      </w:r>
                      <w:r w:rsidR="00637613">
                        <w:rPr>
                          <w:noProof/>
                        </w:rPr>
                        <w:t>122</w:t>
                      </w:r>
                      <w:r>
                        <w:rPr>
                          <w:noProof/>
                        </w:rPr>
                        <w:fldChar w:fldCharType="end"/>
                      </w:r>
                      <w:bookmarkEnd w:id="381"/>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82" w:name="_Ref504546100"/>
      <w:bookmarkStart w:id="383" w:name="_Toc514749735"/>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382"/>
      <w:bookmarkEnd w:id="383"/>
    </w:p>
    <w:p w14:paraId="6C565471" w14:textId="37A0D98B"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6742F0">
            <w:rPr>
              <w:noProof/>
            </w:rPr>
            <w:t xml:space="preserve"> </w:t>
          </w:r>
          <w:r w:rsidR="006742F0" w:rsidRPr="006742F0">
            <w:rPr>
              <w:noProof/>
            </w:rPr>
            <w:t>[49]</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384" w:name="_Ref335991441"/>
      <w:bookmarkStart w:id="385" w:name="_Toc514749736"/>
      <w:r>
        <w:t>Ga</w:t>
      </w:r>
      <w:r w:rsidR="00B140AD">
        <w:t>rnet witness pieces measurements</w:t>
      </w:r>
      <w:r>
        <w:t xml:space="preserve"> (J. Kuharik</w:t>
      </w:r>
      <w:r w:rsidR="00254EC0">
        <w:t xml:space="preserve"> &amp;</w:t>
      </w:r>
      <w:r w:rsidR="00AF5FF4">
        <w:t xml:space="preserve"> </w:t>
      </w:r>
      <w:r>
        <w:t>I. Terec</w:t>
      </w:r>
      <w:r w:rsidR="001B284D">
        <w:t>hk</w:t>
      </w:r>
      <w:r>
        <w:t>ine)</w:t>
      </w:r>
      <w:bookmarkEnd w:id="384"/>
      <w:bookmarkEnd w:id="385"/>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86" w:name="_Ref511630910"/>
      <w:bookmarkStart w:id="387" w:name="_Toc514749737"/>
      <w:r>
        <w:t>Theory</w:t>
      </w:r>
      <w:bookmarkEnd w:id="386"/>
      <w:bookmarkEnd w:id="387"/>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47D8B0C6" w:rsidR="004A67DD" w:rsidRDefault="004A67DD" w:rsidP="005A55B7">
            <w:pPr>
              <w:ind w:firstLine="0"/>
              <w:jc w:val="right"/>
            </w:pPr>
            <w:bookmarkStart w:id="388" w:name="_Ref510003997"/>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48</w:t>
            </w:r>
            <w:r w:rsidR="005A3C55">
              <w:rPr>
                <w:noProof/>
              </w:rPr>
              <w:fldChar w:fldCharType="end"/>
            </w:r>
            <w:r>
              <w:t>)</w:t>
            </w:r>
            <w:bookmarkEnd w:id="388"/>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5A3C55"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7DBD291B" w:rsidR="00C51E3C" w:rsidRDefault="00C51E3C" w:rsidP="005A55B7">
            <w:pPr>
              <w:ind w:firstLine="0"/>
              <w:jc w:val="right"/>
            </w:pPr>
            <w:bookmarkStart w:id="389" w:name="_Ref510682740"/>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49</w:t>
            </w:r>
            <w:r w:rsidR="005A3C55">
              <w:rPr>
                <w:noProof/>
              </w:rPr>
              <w:fldChar w:fldCharType="end"/>
            </w:r>
            <w:r>
              <w:t>)</w:t>
            </w:r>
            <w:bookmarkEnd w:id="389"/>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0EF42C17"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637613">
        <w:t xml:space="preserve">Figure </w:t>
      </w:r>
      <w:r w:rsidR="00637613">
        <w:rPr>
          <w:noProof/>
        </w:rPr>
        <w:t>123</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5A3C55"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2F55708A" w:rsidR="001754E8" w:rsidRDefault="001754E8" w:rsidP="005A55B7">
            <w:pPr>
              <w:ind w:firstLine="0"/>
              <w:jc w:val="right"/>
            </w:pPr>
            <w:bookmarkStart w:id="390" w:name="_Ref510680307"/>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50</w:t>
            </w:r>
            <w:r w:rsidR="005A3C55">
              <w:rPr>
                <w:noProof/>
              </w:rPr>
              <w:fldChar w:fldCharType="end"/>
            </w:r>
            <w:r>
              <w:t>)</w:t>
            </w:r>
            <w:bookmarkEnd w:id="390"/>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7"/>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58890CEB" w:rsidR="00C44B75" w:rsidRPr="007D6653" w:rsidRDefault="00C44B75" w:rsidP="006B2B4B">
                            <w:pPr>
                              <w:pStyle w:val="Caption"/>
                              <w:rPr>
                                <w:noProof/>
                                <w:sz w:val="22"/>
                                <w:szCs w:val="22"/>
                              </w:rPr>
                            </w:pPr>
                            <w:bookmarkStart w:id="391" w:name="_Ref509998394"/>
                            <w:r>
                              <w:t xml:space="preserve">Figure </w:t>
                            </w:r>
                            <w:r>
                              <w:fldChar w:fldCharType="begin"/>
                            </w:r>
                            <w:r>
                              <w:instrText xml:space="preserve"> SEQ Figure \* ARABIC </w:instrText>
                            </w:r>
                            <w:r>
                              <w:fldChar w:fldCharType="separate"/>
                            </w:r>
                            <w:r w:rsidR="00637613">
                              <w:rPr>
                                <w:noProof/>
                              </w:rPr>
                              <w:t>123</w:t>
                            </w:r>
                            <w:r>
                              <w:rPr>
                                <w:noProof/>
                              </w:rPr>
                              <w:fldChar w:fldCharType="end"/>
                            </w:r>
                            <w:bookmarkEnd w:id="391"/>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2"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kRZSFTUCAABtBAAADgAAAAAA&#13;&#10;AAAAAAAAAAAuAgAAZHJzL2Uyb0RvYy54bWxQSwECLQAUAAYACAAAACEAE3t6lOQAAAANAQAADwAA&#13;&#10;AAAAAAAAAAAAAACPBAAAZHJzL2Rvd25yZXYueG1sUEsFBgAAAAAEAAQA8wAAAKAFAAAAAA==&#13;&#10;" stroked="f">
                <v:textbox style="mso-fit-shape-to-text:t" inset="0,0,0,0">
                  <w:txbxContent>
                    <w:p w14:paraId="7EB3622E" w14:textId="58890CEB" w:rsidR="00C44B75" w:rsidRPr="007D6653" w:rsidRDefault="00C44B75" w:rsidP="006B2B4B">
                      <w:pPr>
                        <w:pStyle w:val="Caption"/>
                        <w:rPr>
                          <w:noProof/>
                          <w:sz w:val="22"/>
                          <w:szCs w:val="22"/>
                        </w:rPr>
                      </w:pPr>
                      <w:bookmarkStart w:id="392" w:name="_Ref509998394"/>
                      <w:r>
                        <w:t xml:space="preserve">Figure </w:t>
                      </w:r>
                      <w:r>
                        <w:fldChar w:fldCharType="begin"/>
                      </w:r>
                      <w:r>
                        <w:instrText xml:space="preserve"> SEQ Figure \* ARABIC </w:instrText>
                      </w:r>
                      <w:r>
                        <w:fldChar w:fldCharType="separate"/>
                      </w:r>
                      <w:r w:rsidR="00637613">
                        <w:rPr>
                          <w:noProof/>
                        </w:rPr>
                        <w:t>123</w:t>
                      </w:r>
                      <w:r>
                        <w:rPr>
                          <w:noProof/>
                        </w:rPr>
                        <w:fldChar w:fldCharType="end"/>
                      </w:r>
                      <w:bookmarkEnd w:id="392"/>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5A3C55"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3B57DDD9" w:rsidR="00CD2DC1" w:rsidRDefault="00CD2DC1" w:rsidP="005A55B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51</w:t>
            </w:r>
            <w:r w:rsidR="005A3C55">
              <w:rPr>
                <w:noProof/>
              </w:rPr>
              <w:fldChar w:fldCharType="end"/>
            </w:r>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5A3C55"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10B2780A" w:rsidR="000A7A5B" w:rsidRDefault="000A7A5B" w:rsidP="00113484">
            <w:pPr>
              <w:ind w:firstLine="0"/>
              <w:jc w:val="right"/>
            </w:pPr>
            <w:bookmarkStart w:id="393" w:name="_Ref510008823"/>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52</w:t>
            </w:r>
            <w:r w:rsidR="005A3C55">
              <w:rPr>
                <w:noProof/>
              </w:rPr>
              <w:fldChar w:fldCharType="end"/>
            </w:r>
            <w:r>
              <w:t>)</w:t>
            </w:r>
            <w:bookmarkEnd w:id="393"/>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7013D365" w:rsidR="00B30DF2" w:rsidRDefault="00B30DF2" w:rsidP="00113484">
            <w:pPr>
              <w:ind w:firstLine="0"/>
              <w:jc w:val="right"/>
            </w:pPr>
            <w:bookmarkStart w:id="394" w:name="_Ref510003422"/>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53</w:t>
            </w:r>
            <w:r w:rsidR="005A3C55">
              <w:rPr>
                <w:noProof/>
              </w:rPr>
              <w:fldChar w:fldCharType="end"/>
            </w:r>
            <w:r>
              <w:t>)</w:t>
            </w:r>
            <w:bookmarkEnd w:id="394"/>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2F49F945" w:rsidR="00F95DD8" w:rsidRDefault="00F95DD8"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54</w:t>
            </w:r>
            <w:r w:rsidR="005A3C55">
              <w:rPr>
                <w:noProof/>
              </w:rPr>
              <w:fldChar w:fldCharType="end"/>
            </w:r>
            <w:r>
              <w:t>)</w:t>
            </w:r>
          </w:p>
        </w:tc>
      </w:tr>
    </w:tbl>
    <w:p w14:paraId="6B7BCC9B" w14:textId="23E3A4A7"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637613">
        <w:t>(</w:t>
      </w:r>
      <w:r w:rsidR="00637613">
        <w:rPr>
          <w:noProof/>
        </w:rPr>
        <w:t>53</w:t>
      </w:r>
      <w:r w:rsidR="00637613">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2CE79F75" w:rsidR="0069239E" w:rsidRDefault="0069239E" w:rsidP="00113484">
            <w:pPr>
              <w:ind w:firstLine="0"/>
              <w:jc w:val="right"/>
            </w:pPr>
            <w:bookmarkStart w:id="395" w:name="_Ref510681772"/>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55</w:t>
            </w:r>
            <w:r w:rsidR="005A3C55">
              <w:rPr>
                <w:noProof/>
              </w:rPr>
              <w:fldChar w:fldCharType="end"/>
            </w:r>
            <w:r>
              <w:t>)</w:t>
            </w:r>
            <w:bookmarkEnd w:id="395"/>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5A3C55"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590008E2" w:rsidR="00454AA0" w:rsidRDefault="00454AA0"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56</w:t>
            </w:r>
            <w:r w:rsidR="005A3C55">
              <w:rPr>
                <w:noProof/>
              </w:rPr>
              <w:fldChar w:fldCharType="end"/>
            </w:r>
            <w:r>
              <w:t>)</w:t>
            </w:r>
          </w:p>
        </w:tc>
      </w:tr>
    </w:tbl>
    <w:p w14:paraId="78C864C2" w14:textId="3C17F698"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637613">
        <w:t>(</w:t>
      </w:r>
      <w:r w:rsidR="00637613">
        <w:rPr>
          <w:noProof/>
        </w:rPr>
        <w:t>52</w:t>
      </w:r>
      <w:r w:rsidR="00637613">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5A3C55"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2B6B8794" w:rsidR="00B23044" w:rsidRDefault="00B23044" w:rsidP="00113484">
            <w:pPr>
              <w:ind w:firstLine="0"/>
              <w:jc w:val="right"/>
            </w:pPr>
            <w:bookmarkStart w:id="396" w:name="_Ref512259407"/>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57</w:t>
            </w:r>
            <w:r w:rsidR="005A3C55">
              <w:rPr>
                <w:noProof/>
              </w:rPr>
              <w:fldChar w:fldCharType="end"/>
            </w:r>
            <w:r>
              <w:t>)</w:t>
            </w:r>
            <w:bookmarkEnd w:id="396"/>
          </w:p>
        </w:tc>
      </w:tr>
    </w:tbl>
    <w:p w14:paraId="2132FDE2" w14:textId="5A87326E"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637613">
        <w:t>16.1.4</w:t>
      </w:r>
      <w:r w:rsidR="00D57C8E">
        <w:fldChar w:fldCharType="end"/>
      </w:r>
      <w:r w:rsidR="0018553B">
        <w:t>.</w:t>
      </w:r>
    </w:p>
    <w:p w14:paraId="2A4C146B" w14:textId="19C3F0E7" w:rsidR="00CF667C" w:rsidRDefault="00CF667C" w:rsidP="00CF667C">
      <w:pPr>
        <w:pStyle w:val="Heading3"/>
      </w:pPr>
      <w:bookmarkStart w:id="397" w:name="_Toc514749738"/>
      <w:r>
        <w:t>The witness pieces and measurement setup</w:t>
      </w:r>
      <w:bookmarkEnd w:id="397"/>
    </w:p>
    <w:p w14:paraId="296C9A2B" w14:textId="316476C3"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637613">
        <w:t xml:space="preserve">Figure </w:t>
      </w:r>
      <w:r w:rsidR="00637613">
        <w:rPr>
          <w:noProof/>
        </w:rPr>
        <w:t>50</w:t>
      </w:r>
      <w:r>
        <w:fldChar w:fldCharType="end"/>
      </w:r>
      <w:r>
        <w:t xml:space="preserve"> and </w:t>
      </w:r>
      <w:r>
        <w:fldChar w:fldCharType="begin"/>
      </w:r>
      <w:r>
        <w:instrText xml:space="preserve"> REF _Ref504550681 \h </w:instrText>
      </w:r>
      <w:r>
        <w:fldChar w:fldCharType="separate"/>
      </w:r>
      <w:r w:rsidR="00637613">
        <w:t xml:space="preserve">Figure </w:t>
      </w:r>
      <w:r w:rsidR="00637613">
        <w:rPr>
          <w:noProof/>
        </w:rPr>
        <w:t>51</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637613">
        <w:t xml:space="preserve">Figure </w:t>
      </w:r>
      <w:r w:rsidR="00637613">
        <w:rPr>
          <w:noProof/>
        </w:rPr>
        <w:t>124</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5130C3A1"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8"/>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25DEBF13" w:rsidR="00C44B75" w:rsidRPr="00A736EF" w:rsidRDefault="00C44B75" w:rsidP="00CD6F8B">
                            <w:pPr>
                              <w:pStyle w:val="Caption"/>
                              <w:rPr>
                                <w:noProof/>
                                <w:sz w:val="22"/>
                                <w:szCs w:val="22"/>
                              </w:rPr>
                            </w:pPr>
                            <w:bookmarkStart w:id="398" w:name="_Ref509902324"/>
                            <w:r>
                              <w:t xml:space="preserve">Figure </w:t>
                            </w:r>
                            <w:r>
                              <w:fldChar w:fldCharType="begin"/>
                            </w:r>
                            <w:r>
                              <w:instrText xml:space="preserve"> SEQ Figure \* ARABIC </w:instrText>
                            </w:r>
                            <w:r>
                              <w:fldChar w:fldCharType="separate"/>
                            </w:r>
                            <w:r w:rsidR="00637613">
                              <w:rPr>
                                <w:noProof/>
                              </w:rPr>
                              <w:t>124</w:t>
                            </w:r>
                            <w:r>
                              <w:rPr>
                                <w:noProof/>
                              </w:rPr>
                              <w:fldChar w:fldCharType="end"/>
                            </w:r>
                            <w:bookmarkEnd w:id="398"/>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3"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TKR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b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KI0ykTQCAABtBAAADgAAAAAA&#13;&#10;AAAAAAAAAAAuAgAAZHJzL2Uyb0RvYy54bWxQSwECLQAUAAYACAAAACEAz8JruuUAAAANAQAADwAA&#13;&#10;AAAAAAAAAAAAAACOBAAAZHJzL2Rvd25yZXYueG1sUEsFBgAAAAAEAAQA8wAAAKAFAAAAAA==&#13;&#10;" stroked="f">
                <v:textbox style="mso-fit-shape-to-text:t" inset="0,0,0,0">
                  <w:txbxContent>
                    <w:p w14:paraId="7B905D74" w14:textId="25DEBF13" w:rsidR="00C44B75" w:rsidRPr="00A736EF" w:rsidRDefault="00C44B75" w:rsidP="00CD6F8B">
                      <w:pPr>
                        <w:pStyle w:val="Caption"/>
                        <w:rPr>
                          <w:noProof/>
                          <w:sz w:val="22"/>
                          <w:szCs w:val="22"/>
                        </w:rPr>
                      </w:pPr>
                      <w:bookmarkStart w:id="399" w:name="_Ref509902324"/>
                      <w:r>
                        <w:t xml:space="preserve">Figure </w:t>
                      </w:r>
                      <w:r>
                        <w:fldChar w:fldCharType="begin"/>
                      </w:r>
                      <w:r>
                        <w:instrText xml:space="preserve"> SEQ Figure \* ARABIC </w:instrText>
                      </w:r>
                      <w:r>
                        <w:fldChar w:fldCharType="separate"/>
                      </w:r>
                      <w:r w:rsidR="00637613">
                        <w:rPr>
                          <w:noProof/>
                        </w:rPr>
                        <w:t>124</w:t>
                      </w:r>
                      <w:r>
                        <w:rPr>
                          <w:noProof/>
                        </w:rPr>
                        <w:fldChar w:fldCharType="end"/>
                      </w:r>
                      <w:bookmarkEnd w:id="399"/>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637613">
        <w:t xml:space="preserve">Figure </w:t>
      </w:r>
      <w:r w:rsidR="00637613">
        <w:rPr>
          <w:noProof/>
        </w:rPr>
        <w:t>125</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637613">
        <w:t xml:space="preserve">Figure </w:t>
      </w:r>
      <w:r w:rsidR="00637613">
        <w:rPr>
          <w:noProof/>
        </w:rPr>
        <w:t>125</w:t>
      </w:r>
      <w:r w:rsidR="008B08D0">
        <w:fldChar w:fldCharType="end"/>
      </w:r>
      <w:r w:rsidR="008B08D0">
        <w:t xml:space="preserve"> shows how the witness piece and ferrite box are assembled.</w:t>
      </w:r>
    </w:p>
    <w:p w14:paraId="49ADC4D0" w14:textId="74544144"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637613">
        <w:t xml:space="preserve">Figure </w:t>
      </w:r>
      <w:r w:rsidR="00637613">
        <w:rPr>
          <w:noProof/>
        </w:rPr>
        <w:t>126</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39"/>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34F2673E" w:rsidR="00C44B75" w:rsidRPr="001B4175" w:rsidRDefault="00C44B75" w:rsidP="00327996">
                            <w:pPr>
                              <w:pStyle w:val="Caption"/>
                              <w:rPr>
                                <w:rFonts w:ascii="Palatino Linotype" w:eastAsia="HGSMinchoE" w:hAnsi="Palatino Linotype" w:cs="Times New Roman"/>
                                <w:noProof/>
                                <w:sz w:val="22"/>
                                <w:szCs w:val="22"/>
                              </w:rPr>
                            </w:pPr>
                            <w:bookmarkStart w:id="400" w:name="_Ref509903066"/>
                            <w:r>
                              <w:t xml:space="preserve">Figure </w:t>
                            </w:r>
                            <w:r>
                              <w:fldChar w:fldCharType="begin"/>
                            </w:r>
                            <w:r>
                              <w:instrText xml:space="preserve"> SEQ Figure \* ARABIC </w:instrText>
                            </w:r>
                            <w:r>
                              <w:fldChar w:fldCharType="separate"/>
                            </w:r>
                            <w:r w:rsidR="00637613">
                              <w:rPr>
                                <w:noProof/>
                              </w:rPr>
                              <w:t>125</w:t>
                            </w:r>
                            <w:r>
                              <w:rPr>
                                <w:noProof/>
                              </w:rPr>
                              <w:fldChar w:fldCharType="end"/>
                            </w:r>
                            <w:bookmarkEnd w:id="400"/>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4"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AhPfgM1AgAAbQQAAA4AAAAA&#13;&#10;AAAAAAAAAAAALgIAAGRycy9lMm9Eb2MueG1sUEsBAi0AFAAGAAgAAAAhABWd2uTlAAAADQEAAA8A&#13;&#10;AAAAAAAAAAAAAAAAjwQAAGRycy9kb3ducmV2LnhtbFBLBQYAAAAABAAEAPMAAAChBQAAAAA=&#13;&#10;" stroked="f">
                <v:textbox style="mso-fit-shape-to-text:t" inset="0,0,0,0">
                  <w:txbxContent>
                    <w:p w14:paraId="08AC5FB6" w14:textId="34F2673E" w:rsidR="00C44B75" w:rsidRPr="001B4175" w:rsidRDefault="00C44B75" w:rsidP="00327996">
                      <w:pPr>
                        <w:pStyle w:val="Caption"/>
                        <w:rPr>
                          <w:rFonts w:ascii="Palatino Linotype" w:eastAsia="HGSMinchoE" w:hAnsi="Palatino Linotype" w:cs="Times New Roman"/>
                          <w:noProof/>
                          <w:sz w:val="22"/>
                          <w:szCs w:val="22"/>
                        </w:rPr>
                      </w:pPr>
                      <w:bookmarkStart w:id="401" w:name="_Ref509903066"/>
                      <w:r>
                        <w:t xml:space="preserve">Figure </w:t>
                      </w:r>
                      <w:r>
                        <w:fldChar w:fldCharType="begin"/>
                      </w:r>
                      <w:r>
                        <w:instrText xml:space="preserve"> SEQ Figure \* ARABIC </w:instrText>
                      </w:r>
                      <w:r>
                        <w:fldChar w:fldCharType="separate"/>
                      </w:r>
                      <w:r w:rsidR="00637613">
                        <w:rPr>
                          <w:noProof/>
                        </w:rPr>
                        <w:t>125</w:t>
                      </w:r>
                      <w:r>
                        <w:rPr>
                          <w:noProof/>
                        </w:rPr>
                        <w:fldChar w:fldCharType="end"/>
                      </w:r>
                      <w:bookmarkEnd w:id="401"/>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40"/>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385951A7" w:rsidR="00C44B75" w:rsidRPr="0027636B" w:rsidRDefault="00C44B75" w:rsidP="007A1A83">
                            <w:pPr>
                              <w:pStyle w:val="Caption"/>
                              <w:rPr>
                                <w:rFonts w:ascii="Palatino Linotype" w:eastAsia="HGSMinchoE" w:hAnsi="Palatino Linotype" w:cs="Times New Roman"/>
                                <w:noProof/>
                                <w:sz w:val="22"/>
                                <w:szCs w:val="22"/>
                              </w:rPr>
                            </w:pPr>
                            <w:bookmarkStart w:id="402" w:name="_Ref509905369"/>
                            <w:r>
                              <w:t xml:space="preserve">Figure </w:t>
                            </w:r>
                            <w:r>
                              <w:fldChar w:fldCharType="begin"/>
                            </w:r>
                            <w:r>
                              <w:instrText xml:space="preserve"> SEQ Figure \* ARABIC </w:instrText>
                            </w:r>
                            <w:r>
                              <w:fldChar w:fldCharType="separate"/>
                            </w:r>
                            <w:r w:rsidR="00637613">
                              <w:rPr>
                                <w:noProof/>
                              </w:rPr>
                              <w:t>126</w:t>
                            </w:r>
                            <w:r>
                              <w:rPr>
                                <w:noProof/>
                              </w:rPr>
                              <w:fldChar w:fldCharType="end"/>
                            </w:r>
                            <w:bookmarkEnd w:id="402"/>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5"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" stroked="f">
                <v:textbox style="mso-fit-shape-to-text:t" inset="0,0,0,0">
                  <w:txbxContent>
                    <w:p w14:paraId="42425423" w14:textId="385951A7" w:rsidR="00C44B75" w:rsidRPr="0027636B" w:rsidRDefault="00C44B75" w:rsidP="007A1A83">
                      <w:pPr>
                        <w:pStyle w:val="Caption"/>
                        <w:rPr>
                          <w:rFonts w:ascii="Palatino Linotype" w:eastAsia="HGSMinchoE" w:hAnsi="Palatino Linotype" w:cs="Times New Roman"/>
                          <w:noProof/>
                          <w:sz w:val="22"/>
                          <w:szCs w:val="22"/>
                        </w:rPr>
                      </w:pPr>
                      <w:bookmarkStart w:id="403" w:name="_Ref509905369"/>
                      <w:r>
                        <w:t xml:space="preserve">Figure </w:t>
                      </w:r>
                      <w:r>
                        <w:fldChar w:fldCharType="begin"/>
                      </w:r>
                      <w:r>
                        <w:instrText xml:space="preserve"> SEQ Figure \* ARABIC </w:instrText>
                      </w:r>
                      <w:r>
                        <w:fldChar w:fldCharType="separate"/>
                      </w:r>
                      <w:r w:rsidR="00637613">
                        <w:rPr>
                          <w:noProof/>
                        </w:rPr>
                        <w:t>126</w:t>
                      </w:r>
                      <w:r>
                        <w:rPr>
                          <w:noProof/>
                        </w:rPr>
                        <w:fldChar w:fldCharType="end"/>
                      </w:r>
                      <w:bookmarkEnd w:id="403"/>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404" w:name="_Toc514749739"/>
      <w:r>
        <w:t>Circuit</w:t>
      </w:r>
      <w:r w:rsidR="004E223E">
        <w:t xml:space="preserve"> and measurement technique</w:t>
      </w:r>
      <w:bookmarkEnd w:id="404"/>
    </w:p>
    <w:p w14:paraId="113B5D0F" w14:textId="31DDD2C9"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1"/>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0A090D81" w:rsidR="00C44B75" w:rsidRPr="0018482C" w:rsidRDefault="00C44B75" w:rsidP="00EF541C">
                            <w:pPr>
                              <w:pStyle w:val="Caption"/>
                              <w:rPr>
                                <w:rFonts w:cs="Times New Roman"/>
                                <w:caps/>
                                <w:noProof/>
                                <w:sz w:val="20"/>
                                <w:szCs w:val="22"/>
                              </w:rPr>
                            </w:pPr>
                            <w:bookmarkStart w:id="405" w:name="_Ref509817508"/>
                            <w:r>
                              <w:t xml:space="preserve">Figure </w:t>
                            </w:r>
                            <w:r>
                              <w:fldChar w:fldCharType="begin"/>
                            </w:r>
                            <w:r>
                              <w:instrText xml:space="preserve"> SEQ Figure \* ARABIC </w:instrText>
                            </w:r>
                            <w:r>
                              <w:fldChar w:fldCharType="separate"/>
                            </w:r>
                            <w:r w:rsidR="00637613">
                              <w:rPr>
                                <w:noProof/>
                              </w:rPr>
                              <w:t>127</w:t>
                            </w:r>
                            <w:r>
                              <w:rPr>
                                <w:noProof/>
                              </w:rPr>
                              <w:fldChar w:fldCharType="end"/>
                            </w:r>
                            <w:bookmarkEnd w:id="405"/>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6"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CdgubHMQIAAGoEAAAOAAAAAAAAAAAA&#13;&#10;AAAAAC4CAABkcnMvZTJvRG9jLnhtbFBLAQItABQABgAIAAAAIQByyKcU5AAAAA8BAAAPAAAAAAAA&#13;&#10;AAAAAAAAAIsEAABkcnMvZG93bnJldi54bWxQSwUGAAAAAAQABADzAAAAnAUAAAAA&#13;&#10;" stroked="f">
                <v:textbox style="mso-fit-shape-to-text:t" inset="0,0,0,0">
                  <w:txbxContent>
                    <w:p w14:paraId="3BA5FC7F" w14:textId="0A090D81" w:rsidR="00C44B75" w:rsidRPr="0018482C" w:rsidRDefault="00C44B75" w:rsidP="00EF541C">
                      <w:pPr>
                        <w:pStyle w:val="Caption"/>
                        <w:rPr>
                          <w:rFonts w:cs="Times New Roman"/>
                          <w:caps/>
                          <w:noProof/>
                          <w:sz w:val="20"/>
                          <w:szCs w:val="22"/>
                        </w:rPr>
                      </w:pPr>
                      <w:bookmarkStart w:id="406" w:name="_Ref509817508"/>
                      <w:r>
                        <w:t xml:space="preserve">Figure </w:t>
                      </w:r>
                      <w:r>
                        <w:fldChar w:fldCharType="begin"/>
                      </w:r>
                      <w:r>
                        <w:instrText xml:space="preserve"> SEQ Figure \* ARABIC </w:instrText>
                      </w:r>
                      <w:r>
                        <w:fldChar w:fldCharType="separate"/>
                      </w:r>
                      <w:r w:rsidR="00637613">
                        <w:rPr>
                          <w:noProof/>
                        </w:rPr>
                        <w:t>127</w:t>
                      </w:r>
                      <w:r>
                        <w:rPr>
                          <w:noProof/>
                        </w:rPr>
                        <w:fldChar w:fldCharType="end"/>
                      </w:r>
                      <w:bookmarkEnd w:id="406"/>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637613">
        <w:t xml:space="preserve">Figure </w:t>
      </w:r>
      <w:r w:rsidR="00637613">
        <w:rPr>
          <w:noProof/>
        </w:rPr>
        <w:t>127</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6FF2C795"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637613">
        <w:t xml:space="preserve">Figure </w:t>
      </w:r>
      <w:r w:rsidR="00637613">
        <w:rPr>
          <w:noProof/>
        </w:rPr>
        <w:t>128</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4E6A25D6"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4A83E2E9" w:rsidR="00C44B75" w:rsidRPr="00745740" w:rsidRDefault="00C44B75" w:rsidP="00CD2774">
                            <w:pPr>
                              <w:pStyle w:val="Caption"/>
                              <w:rPr>
                                <w:noProof/>
                                <w:sz w:val="22"/>
                                <w:szCs w:val="22"/>
                                <w:lang w:val="en-GB"/>
                              </w:rPr>
                            </w:pPr>
                            <w:bookmarkStart w:id="407" w:name="_Ref509818549"/>
                            <w:r>
                              <w:t xml:space="preserve">Figure </w:t>
                            </w:r>
                            <w:r>
                              <w:fldChar w:fldCharType="begin"/>
                            </w:r>
                            <w:r>
                              <w:instrText xml:space="preserve"> SEQ Figure \* ARABIC </w:instrText>
                            </w:r>
                            <w:r>
                              <w:fldChar w:fldCharType="separate"/>
                            </w:r>
                            <w:r w:rsidR="00637613">
                              <w:rPr>
                                <w:noProof/>
                              </w:rPr>
                              <w:t>128</w:t>
                            </w:r>
                            <w:r>
                              <w:rPr>
                                <w:noProof/>
                              </w:rPr>
                              <w:fldChar w:fldCharType="end"/>
                            </w:r>
                            <w:bookmarkEnd w:id="407"/>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7"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" stroked="f">
                <v:textbox style="mso-fit-shape-to-text:t" inset="0,0,0,0">
                  <w:txbxContent>
                    <w:p w14:paraId="3A5627D1" w14:textId="4A83E2E9" w:rsidR="00C44B75" w:rsidRPr="00745740" w:rsidRDefault="00C44B75" w:rsidP="00CD2774">
                      <w:pPr>
                        <w:pStyle w:val="Caption"/>
                        <w:rPr>
                          <w:noProof/>
                          <w:sz w:val="22"/>
                          <w:szCs w:val="22"/>
                          <w:lang w:val="en-GB"/>
                        </w:rPr>
                      </w:pPr>
                      <w:bookmarkStart w:id="408" w:name="_Ref509818549"/>
                      <w:r>
                        <w:t xml:space="preserve">Figure </w:t>
                      </w:r>
                      <w:r>
                        <w:fldChar w:fldCharType="begin"/>
                      </w:r>
                      <w:r>
                        <w:instrText xml:space="preserve"> SEQ Figure \* ARABIC </w:instrText>
                      </w:r>
                      <w:r>
                        <w:fldChar w:fldCharType="separate"/>
                      </w:r>
                      <w:r w:rsidR="00637613">
                        <w:rPr>
                          <w:noProof/>
                        </w:rPr>
                        <w:t>128</w:t>
                      </w:r>
                      <w:r>
                        <w:rPr>
                          <w:noProof/>
                        </w:rPr>
                        <w:fldChar w:fldCharType="end"/>
                      </w:r>
                      <w:bookmarkEnd w:id="408"/>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637613">
        <w:t xml:space="preserve">Figure </w:t>
      </w:r>
      <w:r w:rsidR="00637613">
        <w:rPr>
          <w:noProof/>
        </w:rPr>
        <w:t>127</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09" w:name="_Ref511308881"/>
      <w:bookmarkStart w:id="410" w:name="_Toc514749740"/>
      <w:r>
        <w:t>Analysis</w:t>
      </w:r>
      <w:bookmarkEnd w:id="409"/>
      <w:bookmarkEnd w:id="410"/>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41787709" w:rsidR="006254D3" w:rsidRDefault="0017462C" w:rsidP="006254D3">
      <w:r>
        <w:t xml:space="preserve">The magnetic field strength is calculated from Eq. </w:t>
      </w:r>
      <w:r>
        <w:fldChar w:fldCharType="begin"/>
      </w:r>
      <w:r>
        <w:instrText xml:space="preserve"> REF _Ref510680307 \h </w:instrText>
      </w:r>
      <w:r>
        <w:fldChar w:fldCharType="separate"/>
      </w:r>
      <w:r w:rsidR="00637613">
        <w:t>(</w:t>
      </w:r>
      <w:r w:rsidR="00637613">
        <w:rPr>
          <w:noProof/>
        </w:rPr>
        <w:t>50</w:t>
      </w:r>
      <w:r w:rsidR="00637613">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28C9560A" w:rsidR="001C5E0B" w:rsidRDefault="001C5E0B"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58</w:t>
            </w:r>
            <w:r w:rsidR="005A3C55">
              <w:rPr>
                <w:noProof/>
              </w:rPr>
              <w:fldChar w:fldCharType="end"/>
            </w:r>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42B19877"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637613">
        <w:t>(</w:t>
      </w:r>
      <w:r w:rsidR="00637613">
        <w:rPr>
          <w:noProof/>
        </w:rPr>
        <w:t>55</w:t>
      </w:r>
      <w:r w:rsidR="00637613">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5A3C55"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67D15873" w:rsidR="00C8020F" w:rsidRDefault="00C8020F"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59</w:t>
            </w:r>
            <w:r w:rsidR="005A3C55">
              <w:rPr>
                <w:noProof/>
              </w:rPr>
              <w:fldChar w:fldCharType="end"/>
            </w:r>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5A3C55"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25FEF2A4" w:rsidR="00290B9D" w:rsidRDefault="00290B9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60</w:t>
            </w:r>
            <w:r w:rsidR="005A3C55">
              <w:rPr>
                <w:noProof/>
              </w:rPr>
              <w:fldChar w:fldCharType="end"/>
            </w:r>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5A3C55"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1EB71834" w:rsidR="00F55F83" w:rsidRDefault="00F55F83" w:rsidP="002549BC">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61</w:t>
            </w:r>
            <w:r w:rsidR="005A3C55">
              <w:rPr>
                <w:noProof/>
              </w:rPr>
              <w:fldChar w:fldCharType="end"/>
            </w:r>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5A3C55"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3332925A" w:rsidR="00E221CE" w:rsidRDefault="00E221CE"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62</w:t>
            </w:r>
            <w:r w:rsidR="005A3C55">
              <w:rPr>
                <w:noProof/>
              </w:rPr>
              <w:fldChar w:fldCharType="end"/>
            </w:r>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5A3C55"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4E8E6C23" w:rsidR="00FA2A11" w:rsidRDefault="00FA2A11"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63</w:t>
            </w:r>
            <w:r w:rsidR="005A3C55">
              <w:rPr>
                <w:noProof/>
              </w:rPr>
              <w:fldChar w:fldCharType="end"/>
            </w:r>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5A3C55"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086356CC" w:rsidR="00F4453D" w:rsidRDefault="00F4453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64</w:t>
            </w:r>
            <w:r w:rsidR="005A3C55">
              <w:rPr>
                <w:noProof/>
              </w:rPr>
              <w:fldChar w:fldCharType="end"/>
            </w:r>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63081F19"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637613">
        <w:t>(</w:t>
      </w:r>
      <w:r w:rsidR="00637613">
        <w:rPr>
          <w:noProof/>
        </w:rPr>
        <w:t>49</w:t>
      </w:r>
      <w:r w:rsidR="00637613">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5A3C55"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5A3C55"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4B9FB527" w:rsidR="009970E5" w:rsidRDefault="009970E5" w:rsidP="004A67CA">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65</w:t>
            </w:r>
            <w:r w:rsidR="005A3C55">
              <w:rPr>
                <w:noProof/>
              </w:rPr>
              <w:fldChar w:fldCharType="end"/>
            </w:r>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11" w:name="_Ref512411357"/>
      <w:bookmarkStart w:id="412" w:name="_Toc514749741"/>
      <w:r>
        <w:t>Results</w:t>
      </w:r>
      <w:bookmarkEnd w:id="411"/>
      <w:bookmarkEnd w:id="412"/>
    </w:p>
    <w:p w14:paraId="684FC6F6" w14:textId="59FACDEF"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637613">
        <w:t xml:space="preserve">Figure </w:t>
      </w:r>
      <w:r w:rsidR="00637613">
        <w:rPr>
          <w:noProof/>
        </w:rPr>
        <w:t>129</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637613">
        <w:t xml:space="preserve">Figure </w:t>
      </w:r>
      <w:r w:rsidR="00637613">
        <w:rPr>
          <w:noProof/>
        </w:rPr>
        <w:t>130</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637613">
        <w:t xml:space="preserve">Figure </w:t>
      </w:r>
      <w:r w:rsidR="00637613">
        <w:rPr>
          <w:noProof/>
        </w:rPr>
        <w:t>131</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785F5666" w:rsidR="004C77B1" w:rsidRDefault="004C77B1" w:rsidP="00693312">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66</w:t>
            </w:r>
            <w:r w:rsidR="005A3C55">
              <w:rPr>
                <w:noProof/>
              </w:rPr>
              <w:fldChar w:fldCharType="end"/>
            </w:r>
            <w:r>
              <w:t>)</w:t>
            </w:r>
          </w:p>
        </w:tc>
      </w:tr>
    </w:tbl>
    <w:p w14:paraId="385FCB2D" w14:textId="5894D0ED"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637613">
        <w:t xml:space="preserve">Table </w:t>
      </w:r>
      <w:r w:rsidR="00637613">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689DD946" w:rsidR="00C44B75" w:rsidRPr="007E5DFA" w:rsidRDefault="00C44B75" w:rsidP="00C12BB5">
                            <w:pPr>
                              <w:pStyle w:val="Caption"/>
                              <w:rPr>
                                <w:noProof/>
                                <w:sz w:val="22"/>
                                <w:szCs w:val="22"/>
                              </w:rPr>
                            </w:pPr>
                            <w:bookmarkStart w:id="413" w:name="_Ref509819071"/>
                            <w:r>
                              <w:t xml:space="preserve">Figure </w:t>
                            </w:r>
                            <w:r>
                              <w:fldChar w:fldCharType="begin"/>
                            </w:r>
                            <w:r>
                              <w:instrText xml:space="preserve"> SEQ Figure \* ARABIC </w:instrText>
                            </w:r>
                            <w:r>
                              <w:fldChar w:fldCharType="separate"/>
                            </w:r>
                            <w:r w:rsidR="00637613">
                              <w:rPr>
                                <w:noProof/>
                              </w:rPr>
                              <w:t>129</w:t>
                            </w:r>
                            <w:r>
                              <w:rPr>
                                <w:noProof/>
                              </w:rPr>
                              <w:fldChar w:fldCharType="end"/>
                            </w:r>
                            <w:bookmarkEnd w:id="413"/>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8"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" stroked="f">
                <v:textbox style="mso-fit-shape-to-text:t" inset="0,0,0,0">
                  <w:txbxContent>
                    <w:p w14:paraId="66565C99" w14:textId="689DD946" w:rsidR="00C44B75" w:rsidRPr="007E5DFA" w:rsidRDefault="00C44B75" w:rsidP="00C12BB5">
                      <w:pPr>
                        <w:pStyle w:val="Caption"/>
                        <w:rPr>
                          <w:noProof/>
                          <w:sz w:val="22"/>
                          <w:szCs w:val="22"/>
                        </w:rPr>
                      </w:pPr>
                      <w:bookmarkStart w:id="414" w:name="_Ref509819071"/>
                      <w:r>
                        <w:t xml:space="preserve">Figure </w:t>
                      </w:r>
                      <w:r>
                        <w:fldChar w:fldCharType="begin"/>
                      </w:r>
                      <w:r>
                        <w:instrText xml:space="preserve"> SEQ Figure \* ARABIC </w:instrText>
                      </w:r>
                      <w:r>
                        <w:fldChar w:fldCharType="separate"/>
                      </w:r>
                      <w:r w:rsidR="00637613">
                        <w:rPr>
                          <w:noProof/>
                        </w:rPr>
                        <w:t>129</w:t>
                      </w:r>
                      <w:r>
                        <w:rPr>
                          <w:noProof/>
                        </w:rPr>
                        <w:fldChar w:fldCharType="end"/>
                      </w:r>
                      <w:bookmarkEnd w:id="414"/>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3"/>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49DDD8BB"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637613">
        <w:t>(</w:t>
      </w:r>
      <w:r w:rsidR="00637613">
        <w:rPr>
          <w:noProof/>
        </w:rPr>
        <w:t>57</w:t>
      </w:r>
      <w:r w:rsidR="00637613">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2B0ED357" w:rsidR="00EC7F4B" w:rsidRDefault="008C32A7" w:rsidP="00EC7F4B">
      <w:pPr>
        <w:pStyle w:val="Caption"/>
        <w:keepNext/>
      </w:pPr>
      <w:bookmarkStart w:id="415"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17DFE4A8" w:rsidR="00C44B75" w:rsidRPr="001F2267" w:rsidRDefault="00C44B75" w:rsidP="0069057C">
                            <w:pPr>
                              <w:pStyle w:val="Caption"/>
                              <w:rPr>
                                <w:sz w:val="22"/>
                                <w:szCs w:val="22"/>
                              </w:rPr>
                            </w:pPr>
                            <w:bookmarkStart w:id="416" w:name="_Ref511630682"/>
                            <w:r>
                              <w:t xml:space="preserve">Figure </w:t>
                            </w:r>
                            <w:r>
                              <w:fldChar w:fldCharType="begin"/>
                            </w:r>
                            <w:r>
                              <w:instrText xml:space="preserve"> SEQ Figure \* ARABIC </w:instrText>
                            </w:r>
                            <w:r>
                              <w:fldChar w:fldCharType="separate"/>
                            </w:r>
                            <w:r w:rsidR="00637613">
                              <w:rPr>
                                <w:noProof/>
                              </w:rPr>
                              <w:t>130</w:t>
                            </w:r>
                            <w:r>
                              <w:rPr>
                                <w:noProof/>
                              </w:rPr>
                              <w:fldChar w:fldCharType="end"/>
                            </w:r>
                            <w:bookmarkEnd w:id="416"/>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49"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" stroked="f">
                <v:textbox style="mso-fit-shape-to-text:t" inset="0,0,0,0">
                  <w:txbxContent>
                    <w:p w14:paraId="0BB39C69" w14:textId="17DFE4A8" w:rsidR="00C44B75" w:rsidRPr="001F2267" w:rsidRDefault="00C44B75" w:rsidP="0069057C">
                      <w:pPr>
                        <w:pStyle w:val="Caption"/>
                        <w:rPr>
                          <w:sz w:val="22"/>
                          <w:szCs w:val="22"/>
                        </w:rPr>
                      </w:pPr>
                      <w:bookmarkStart w:id="417" w:name="_Ref511630682"/>
                      <w:r>
                        <w:t xml:space="preserve">Figure </w:t>
                      </w:r>
                      <w:r>
                        <w:fldChar w:fldCharType="begin"/>
                      </w:r>
                      <w:r>
                        <w:instrText xml:space="preserve"> SEQ Figure \* ARABIC </w:instrText>
                      </w:r>
                      <w:r>
                        <w:fldChar w:fldCharType="separate"/>
                      </w:r>
                      <w:r w:rsidR="00637613">
                        <w:rPr>
                          <w:noProof/>
                        </w:rPr>
                        <w:t>130</w:t>
                      </w:r>
                      <w:r>
                        <w:rPr>
                          <w:noProof/>
                        </w:rPr>
                        <w:fldChar w:fldCharType="end"/>
                      </w:r>
                      <w:bookmarkEnd w:id="417"/>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4"/>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r w:rsidR="008B3B42">
        <w:fldChar w:fldCharType="begin"/>
      </w:r>
      <w:r w:rsidR="008B3B42">
        <w:instrText xml:space="preserve"> SEQ Table \* ARABIC </w:instrText>
      </w:r>
      <w:r w:rsidR="008B3B42">
        <w:fldChar w:fldCharType="separate"/>
      </w:r>
      <w:r w:rsidR="00637613">
        <w:rPr>
          <w:noProof/>
        </w:rPr>
        <w:t>10</w:t>
      </w:r>
      <w:r w:rsidR="008B3B42">
        <w:rPr>
          <w:noProof/>
        </w:rPr>
        <w:fldChar w:fldCharType="end"/>
      </w:r>
      <w:bookmarkEnd w:id="415"/>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5A3C55"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21841334" w14:textId="121B374B" w:rsidR="0046130D" w:rsidRDefault="0046130D" w:rsidP="006202F2">
      <w:pPr>
        <w:ind w:firstLine="0"/>
      </w:pPr>
      <w:r>
        <w:rPr>
          <w:noProof/>
        </w:rPr>
        <w:lastRenderedPageBreak/>
        <mc:AlternateContent>
          <mc:Choice Requires="wps">
            <w:drawing>
              <wp:anchor distT="0" distB="0" distL="114300" distR="114300" simplePos="0" relativeHeight="252163072" behindDoc="0" locked="0" layoutInCell="1" allowOverlap="1" wp14:anchorId="10C92D44" wp14:editId="7C53DEAC">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1EDF5F7C" w:rsidR="00C44B75" w:rsidRPr="0099771D" w:rsidRDefault="00C44B75" w:rsidP="00573964">
                            <w:pPr>
                              <w:pStyle w:val="Caption"/>
                              <w:rPr>
                                <w:noProof/>
                                <w:sz w:val="22"/>
                                <w:szCs w:val="22"/>
                              </w:rPr>
                            </w:pPr>
                            <w:bookmarkStart w:id="418" w:name="_Ref512407780"/>
                            <w:r>
                              <w:t xml:space="preserve">Figure </w:t>
                            </w:r>
                            <w:r>
                              <w:fldChar w:fldCharType="begin"/>
                            </w:r>
                            <w:r>
                              <w:instrText xml:space="preserve"> SEQ Figure \* ARABIC </w:instrText>
                            </w:r>
                            <w:r>
                              <w:fldChar w:fldCharType="separate"/>
                            </w:r>
                            <w:r w:rsidR="00637613">
                              <w:rPr>
                                <w:noProof/>
                              </w:rPr>
                              <w:t>131</w:t>
                            </w:r>
                            <w:r>
                              <w:rPr>
                                <w:noProof/>
                              </w:rPr>
                              <w:fldChar w:fldCharType="end"/>
                            </w:r>
                            <w:bookmarkEnd w:id="418"/>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50"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" stroked="f">
                <v:textbox style="mso-fit-shape-to-text:t" inset="0,0,0,0">
                  <w:txbxContent>
                    <w:p w14:paraId="356B402D" w14:textId="1EDF5F7C" w:rsidR="00C44B75" w:rsidRPr="0099771D" w:rsidRDefault="00C44B75" w:rsidP="00573964">
                      <w:pPr>
                        <w:pStyle w:val="Caption"/>
                        <w:rPr>
                          <w:noProof/>
                          <w:sz w:val="22"/>
                          <w:szCs w:val="22"/>
                        </w:rPr>
                      </w:pPr>
                      <w:bookmarkStart w:id="419" w:name="_Ref512407780"/>
                      <w:r>
                        <w:t xml:space="preserve">Figure </w:t>
                      </w:r>
                      <w:r>
                        <w:fldChar w:fldCharType="begin"/>
                      </w:r>
                      <w:r>
                        <w:instrText xml:space="preserve"> SEQ Figure \* ARABIC </w:instrText>
                      </w:r>
                      <w:r>
                        <w:fldChar w:fldCharType="separate"/>
                      </w:r>
                      <w:r w:rsidR="00637613">
                        <w:rPr>
                          <w:noProof/>
                        </w:rPr>
                        <w:t>131</w:t>
                      </w:r>
                      <w:r>
                        <w:rPr>
                          <w:noProof/>
                        </w:rPr>
                        <w:fldChar w:fldCharType="end"/>
                      </w:r>
                      <w:bookmarkEnd w:id="419"/>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389258AE">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5"/>
                    <a:stretch>
                      <a:fillRect/>
                    </a:stretch>
                  </pic:blipFill>
                  <pic:spPr>
                    <a:xfrm>
                      <a:off x="0" y="0"/>
                      <a:ext cx="4572000" cy="2743200"/>
                    </a:xfrm>
                    <a:prstGeom prst="rect">
                      <a:avLst/>
                    </a:prstGeom>
                  </pic:spPr>
                </pic:pic>
              </a:graphicData>
            </a:graphic>
          </wp:anchor>
        </w:drawing>
      </w:r>
    </w:p>
    <w:p w14:paraId="2EE4A565" w14:textId="6CB0D13B" w:rsidR="00C30495" w:rsidRDefault="00C30495" w:rsidP="00C30495">
      <w:pPr>
        <w:pStyle w:val="Heading2"/>
      </w:pPr>
      <w:bookmarkStart w:id="420" w:name="_Ref335991457"/>
      <w:bookmarkStart w:id="421" w:name="_Ref513622057"/>
      <w:bookmarkStart w:id="422" w:name="_Toc514749742"/>
      <w:r>
        <w:t>Garnet ring measurements</w:t>
      </w:r>
      <w:bookmarkEnd w:id="420"/>
      <w:r w:rsidR="00B71A6D">
        <w:t xml:space="preserve">(J. Kuharik, R. Madrak, </w:t>
      </w:r>
      <w:r w:rsidR="005642C3">
        <w:t xml:space="preserve">A. Makarov, </w:t>
      </w:r>
      <w:r w:rsidR="00B71A6D">
        <w:t>G. Romanov, I. Terechkine</w:t>
      </w:r>
      <w:r w:rsidR="00AF5FF4">
        <w:t xml:space="preserve">, </w:t>
      </w:r>
      <w:r w:rsidR="00B71A6D">
        <w:t>C.Y. Tan)</w:t>
      </w:r>
      <w:bookmarkEnd w:id="421"/>
      <w:bookmarkEnd w:id="422"/>
    </w:p>
    <w:p w14:paraId="2D23967A" w14:textId="47407FF8" w:rsidR="0063196B" w:rsidRDefault="00EF7DEF" w:rsidP="00FE247A">
      <w:r>
        <w:rPr>
          <w:noProof/>
        </w:rPr>
        <mc:AlternateContent>
          <mc:Choice Requires="wps">
            <w:drawing>
              <wp:anchor distT="0" distB="0" distL="114300" distR="114300" simplePos="0" relativeHeight="252184576" behindDoc="0" locked="0" layoutInCell="1" allowOverlap="1" wp14:anchorId="2F57A814" wp14:editId="767271DE">
                <wp:simplePos x="0" y="0"/>
                <wp:positionH relativeFrom="column">
                  <wp:align>center</wp:align>
                </wp:positionH>
                <wp:positionV relativeFrom="paragraph">
                  <wp:posOffset>3717662</wp:posOffset>
                </wp:positionV>
                <wp:extent cx="5138928" cy="310896"/>
                <wp:effectExtent l="0" t="0" r="5080" b="0"/>
                <wp:wrapTopAndBottom/>
                <wp:docPr id="644" name="Text Box 644"/>
                <wp:cNvGraphicFramePr/>
                <a:graphic xmlns:a="http://schemas.openxmlformats.org/drawingml/2006/main">
                  <a:graphicData uri="http://schemas.microsoft.com/office/word/2010/wordprocessingShape">
                    <wps:wsp>
                      <wps:cNvSpPr txBox="1"/>
                      <wps:spPr>
                        <a:xfrm>
                          <a:off x="0" y="0"/>
                          <a:ext cx="5138928" cy="310896"/>
                        </a:xfrm>
                        <a:prstGeom prst="rect">
                          <a:avLst/>
                        </a:prstGeom>
                        <a:solidFill>
                          <a:prstClr val="white"/>
                        </a:solidFill>
                        <a:ln>
                          <a:noFill/>
                        </a:ln>
                      </wps:spPr>
                      <wps:txbx>
                        <w:txbxContent>
                          <w:p w14:paraId="578775A1" w14:textId="6E0EB009" w:rsidR="00C44B75" w:rsidRPr="00C14FCB" w:rsidRDefault="00C44B75" w:rsidP="00F5695C">
                            <w:pPr>
                              <w:pStyle w:val="Caption"/>
                              <w:rPr>
                                <w:noProof/>
                                <w:sz w:val="22"/>
                                <w:szCs w:val="22"/>
                              </w:rPr>
                            </w:pPr>
                            <w:bookmarkStart w:id="423" w:name="_Ref513620769"/>
                            <w:r>
                              <w:t xml:space="preserve">Figure </w:t>
                            </w:r>
                            <w:r>
                              <w:fldChar w:fldCharType="begin"/>
                            </w:r>
                            <w:r>
                              <w:instrText xml:space="preserve"> SEQ Figure \* ARABIC </w:instrText>
                            </w:r>
                            <w:r>
                              <w:fldChar w:fldCharType="separate"/>
                            </w:r>
                            <w:r w:rsidR="00637613">
                              <w:rPr>
                                <w:noProof/>
                              </w:rPr>
                              <w:t>132</w:t>
                            </w:r>
                            <w:r>
                              <w:fldChar w:fldCharType="end"/>
                            </w:r>
                            <w:bookmarkEnd w:id="423"/>
                            <w:r>
                              <w:t xml:space="preserve">: The garnet ring test stand. The block diagram of the setup is shown in </w:t>
                            </w:r>
                            <w:r>
                              <w:fldChar w:fldCharType="begin"/>
                            </w:r>
                            <w:r>
                              <w:instrText xml:space="preserve"> REF _Ref513620910 \h </w:instrText>
                            </w:r>
                            <w:r>
                              <w:fldChar w:fldCharType="separate"/>
                            </w:r>
                            <w:r w:rsidR="00637613">
                              <w:t xml:space="preserve">Figure </w:t>
                            </w:r>
                            <w:r w:rsidR="00637613">
                              <w:rPr>
                                <w:noProof/>
                              </w:rPr>
                              <w:t>133</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57A814" id="Text Box 644" o:spid="_x0000_s1151" type="#_x0000_t202" style="position:absolute;left:0;text-align:left;margin-left:0;margin-top:292.75pt;width:404.65pt;height:24.5pt;z-index:252184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" stroked="f">
                <v:textbox style="mso-fit-shape-to-text:t" inset="0,0,0,0">
                  <w:txbxContent>
                    <w:p w14:paraId="578775A1" w14:textId="6E0EB009" w:rsidR="00C44B75" w:rsidRPr="00C14FCB" w:rsidRDefault="00C44B75" w:rsidP="00F5695C">
                      <w:pPr>
                        <w:pStyle w:val="Caption"/>
                        <w:rPr>
                          <w:noProof/>
                          <w:sz w:val="22"/>
                          <w:szCs w:val="22"/>
                        </w:rPr>
                      </w:pPr>
                      <w:bookmarkStart w:id="424" w:name="_Ref513620769"/>
                      <w:r>
                        <w:t xml:space="preserve">Figure </w:t>
                      </w:r>
                      <w:r>
                        <w:fldChar w:fldCharType="begin"/>
                      </w:r>
                      <w:r>
                        <w:instrText xml:space="preserve"> SEQ Figure \* ARABIC </w:instrText>
                      </w:r>
                      <w:r>
                        <w:fldChar w:fldCharType="separate"/>
                      </w:r>
                      <w:r w:rsidR="00637613">
                        <w:rPr>
                          <w:noProof/>
                        </w:rPr>
                        <w:t>132</w:t>
                      </w:r>
                      <w:r>
                        <w:fldChar w:fldCharType="end"/>
                      </w:r>
                      <w:bookmarkEnd w:id="424"/>
                      <w:r>
                        <w:t xml:space="preserve">: The garnet ring test stand. The block diagram of the setup is shown in </w:t>
                      </w:r>
                      <w:r>
                        <w:fldChar w:fldCharType="begin"/>
                      </w:r>
                      <w:r>
                        <w:instrText xml:space="preserve"> REF _Ref513620910 \h </w:instrText>
                      </w:r>
                      <w:r>
                        <w:fldChar w:fldCharType="separate"/>
                      </w:r>
                      <w:r w:rsidR="00637613">
                        <w:t xml:space="preserve">Figure </w:t>
                      </w:r>
                      <w:r w:rsidR="00637613">
                        <w:rPr>
                          <w:noProof/>
                        </w:rPr>
                        <w:t>133</w:t>
                      </w:r>
                      <w:r>
                        <w:fldChar w:fldCharType="end"/>
                      </w:r>
                      <w:r>
                        <w:t>.</w:t>
                      </w:r>
                    </w:p>
                  </w:txbxContent>
                </v:textbox>
                <w10:wrap type="topAndBottom"/>
              </v:shape>
            </w:pict>
          </mc:Fallback>
        </mc:AlternateContent>
      </w:r>
      <w:r>
        <w:rPr>
          <w:noProof/>
        </w:rPr>
        <w:drawing>
          <wp:anchor distT="0" distB="0" distL="114300" distR="114300" simplePos="0" relativeHeight="252182528" behindDoc="0" locked="0" layoutInCell="1" allowOverlap="1" wp14:anchorId="42570AC1" wp14:editId="0665BBD7">
            <wp:simplePos x="0" y="0"/>
            <wp:positionH relativeFrom="column">
              <wp:align>center</wp:align>
            </wp:positionH>
            <wp:positionV relativeFrom="paragraph">
              <wp:posOffset>1573590</wp:posOffset>
            </wp:positionV>
            <wp:extent cx="4370832" cy="2075688"/>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370832" cy="207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2B2BFC">
        <w:t>a bias solenoid</w:t>
      </w:r>
      <w:r w:rsidR="00867678">
        <w:t>, plus power supply, multimeter and network analyzer</w:t>
      </w:r>
      <w:r w:rsidR="00053104">
        <w:t xml:space="preserve">. </w:t>
      </w:r>
      <w:r w:rsidR="00BC5754">
        <w:t xml:space="preserve">A photograph of the test stand is shown in </w:t>
      </w:r>
      <w:r w:rsidR="00BC5754">
        <w:fldChar w:fldCharType="begin"/>
      </w:r>
      <w:r w:rsidR="00BC5754">
        <w:instrText xml:space="preserve"> REF _Ref513620769 \h </w:instrText>
      </w:r>
      <w:r w:rsidR="00BC5754">
        <w:fldChar w:fldCharType="separate"/>
      </w:r>
      <w:r w:rsidR="00637613">
        <w:t xml:space="preserve">Figure </w:t>
      </w:r>
      <w:r w:rsidR="00637613">
        <w:rPr>
          <w:noProof/>
        </w:rPr>
        <w:t>132</w:t>
      </w:r>
      <w:r w:rsidR="00BC5754">
        <w:fldChar w:fldCharType="end"/>
      </w:r>
      <w:r w:rsidR="00BC5754">
        <w:t xml:space="preserve">. </w:t>
      </w:r>
      <w:r w:rsidR="002B2BFC">
        <w:rPr>
          <w:rFonts w:cstheme="minorHAnsi"/>
        </w:rPr>
        <w:t>The cavity is a quarter wave resonat</w:t>
      </w:r>
      <w:r w:rsidR="00BC5754">
        <w:rPr>
          <w:rFonts w:cstheme="minorHAnsi"/>
        </w:rPr>
        <w:t xml:space="preserve">or with large gap capacitance. </w:t>
      </w:r>
      <w:r w:rsidR="002B2BFC">
        <w:rPr>
          <w:rFonts w:cstheme="minorHAnsi"/>
        </w:rPr>
        <w:t>The unloaded cavity resonant frequency is ~138 MHz</w:t>
      </w:r>
      <w:r w:rsidR="004D05DE">
        <w:t xml:space="preserve">. </w:t>
      </w:r>
      <w:r w:rsidR="002B2BFC">
        <w:rPr>
          <w:rFonts w:cstheme="minorHAnsi"/>
        </w:rPr>
        <w:t xml:space="preserve">The </w:t>
      </w:r>
      <w:r w:rsidR="00867678">
        <w:rPr>
          <w:rFonts w:cstheme="minorHAnsi"/>
          <w:color w:val="000000" w:themeColor="text1"/>
          <w:kern w:val="24"/>
          <w:lang w:val="en-GB"/>
        </w:rPr>
        <w:t>bias</w:t>
      </w:r>
      <w:r w:rsidR="004D05DE">
        <w:rPr>
          <w:rFonts w:cstheme="minorHAnsi"/>
          <w:color w:val="000000" w:themeColor="text1"/>
          <w:kern w:val="24"/>
          <w:lang w:val="en-GB"/>
        </w:rPr>
        <w:t xml:space="preserve"> solenoid consists of</w:t>
      </w:r>
      <w:r w:rsidR="002B2BFC" w:rsidRPr="005A14E4">
        <w:rPr>
          <w:rFonts w:cstheme="minorHAnsi"/>
          <w:color w:val="000000" w:themeColor="text1"/>
          <w:kern w:val="24"/>
          <w:lang w:val="en-GB"/>
        </w:rPr>
        <w:t xml:space="preserve"> 224 turns of 10-gauge square copper wire</w:t>
      </w:r>
      <w:r w:rsidR="004D05DE">
        <w:rPr>
          <w:rFonts w:cstheme="minorHAnsi"/>
          <w:color w:val="000000" w:themeColor="text1"/>
          <w:kern w:val="24"/>
          <w:lang w:val="en-GB"/>
        </w:rPr>
        <w:t xml:space="preserve"> and</w:t>
      </w:r>
      <w:r w:rsidR="002B2BFC">
        <w:rPr>
          <w:rFonts w:cstheme="minorHAnsi"/>
          <w:color w:val="000000" w:themeColor="text1"/>
          <w:kern w:val="24"/>
          <w:lang w:val="en-GB"/>
        </w:rPr>
        <w:t xml:space="preserve">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 xml:space="preserve">A drawing of the </w:t>
      </w:r>
      <w:r w:rsidR="00A11A4A">
        <w:t xml:space="preserve">test cavity and its photographs are </w:t>
      </w:r>
      <w:r w:rsidR="002B2BFC">
        <w:t>shown in</w:t>
      </w:r>
      <w:r w:rsidR="00053104">
        <w:t xml:space="preserve"> </w:t>
      </w:r>
      <w:r w:rsidR="00AA3971">
        <w:fldChar w:fldCharType="begin"/>
      </w:r>
      <w:r w:rsidR="00AA3971">
        <w:instrText xml:space="preserve"> REF _Ref509819737 \h </w:instrText>
      </w:r>
      <w:r w:rsidR="00AA3971">
        <w:fldChar w:fldCharType="separate"/>
      </w:r>
      <w:r w:rsidR="00637613">
        <w:t xml:space="preserve">Figure </w:t>
      </w:r>
      <w:r w:rsidR="00637613">
        <w:rPr>
          <w:noProof/>
        </w:rPr>
        <w:t>134</w:t>
      </w:r>
      <w:r w:rsidR="00AA3971">
        <w:fldChar w:fldCharType="end"/>
      </w:r>
      <w:r w:rsidR="00AA3971">
        <w:t xml:space="preserve">. </w:t>
      </w:r>
    </w:p>
    <w:p w14:paraId="200588BC" w14:textId="1F2B9E39" w:rsidR="009B284F" w:rsidRDefault="006C7A0E" w:rsidP="00FE247A">
      <w:r>
        <w:rPr>
          <w:noProof/>
        </w:rPr>
        <w:lastRenderedPageBreak/>
        <mc:AlternateContent>
          <mc:Choice Requires="wps">
            <w:drawing>
              <wp:anchor distT="0" distB="0" distL="114300" distR="114300" simplePos="0" relativeHeight="252187648" behindDoc="0" locked="0" layoutInCell="1" allowOverlap="1" wp14:anchorId="3282C77C" wp14:editId="532F5E9F">
                <wp:simplePos x="0" y="0"/>
                <wp:positionH relativeFrom="column">
                  <wp:align>center</wp:align>
                </wp:positionH>
                <wp:positionV relativeFrom="paragraph">
                  <wp:posOffset>6453505</wp:posOffset>
                </wp:positionV>
                <wp:extent cx="3364992" cy="310896"/>
                <wp:effectExtent l="0" t="0" r="635" b="0"/>
                <wp:wrapTopAndBottom/>
                <wp:docPr id="646" name="Text Box 646"/>
                <wp:cNvGraphicFramePr/>
                <a:graphic xmlns:a="http://schemas.openxmlformats.org/drawingml/2006/main">
                  <a:graphicData uri="http://schemas.microsoft.com/office/word/2010/wordprocessingShape">
                    <wps:wsp>
                      <wps:cNvSpPr txBox="1"/>
                      <wps:spPr>
                        <a:xfrm>
                          <a:off x="0" y="0"/>
                          <a:ext cx="3364992" cy="310896"/>
                        </a:xfrm>
                        <a:prstGeom prst="rect">
                          <a:avLst/>
                        </a:prstGeom>
                        <a:solidFill>
                          <a:prstClr val="white"/>
                        </a:solidFill>
                        <a:ln>
                          <a:noFill/>
                        </a:ln>
                      </wps:spPr>
                      <wps:txbx>
                        <w:txbxContent>
                          <w:p w14:paraId="2CA41E51" w14:textId="342B1385" w:rsidR="00C44B75" w:rsidRPr="000B3215" w:rsidRDefault="00C44B75" w:rsidP="0015133C">
                            <w:pPr>
                              <w:pStyle w:val="Caption"/>
                              <w:rPr>
                                <w:noProof/>
                                <w:sz w:val="22"/>
                                <w:szCs w:val="22"/>
                              </w:rPr>
                            </w:pPr>
                            <w:bookmarkStart w:id="425" w:name="_Ref513620910"/>
                            <w:r>
                              <w:t xml:space="preserve">Figure </w:t>
                            </w:r>
                            <w:r>
                              <w:fldChar w:fldCharType="begin"/>
                            </w:r>
                            <w:r>
                              <w:instrText xml:space="preserve"> SEQ Figure \* ARABIC </w:instrText>
                            </w:r>
                            <w:r>
                              <w:fldChar w:fldCharType="separate"/>
                            </w:r>
                            <w:r w:rsidR="00637613">
                              <w:rPr>
                                <w:noProof/>
                              </w:rPr>
                              <w:t>133</w:t>
                            </w:r>
                            <w:r>
                              <w:fldChar w:fldCharType="end"/>
                            </w:r>
                            <w:bookmarkEnd w:id="425"/>
                            <w:r>
                              <w:t>: The block diagram of the garnet ring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2C77C" id="Text Box 646" o:spid="_x0000_s1152" type="#_x0000_t202" style="position:absolute;left:0;text-align:left;margin-left:0;margin-top:508.15pt;width:264.95pt;height:24.5pt;z-index:252187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" stroked="f">
                <v:textbox style="mso-fit-shape-to-text:t" inset="0,0,0,0">
                  <w:txbxContent>
                    <w:p w14:paraId="2CA41E51" w14:textId="342B1385" w:rsidR="00C44B75" w:rsidRPr="000B3215" w:rsidRDefault="00C44B75" w:rsidP="0015133C">
                      <w:pPr>
                        <w:pStyle w:val="Caption"/>
                        <w:rPr>
                          <w:noProof/>
                          <w:sz w:val="22"/>
                          <w:szCs w:val="22"/>
                        </w:rPr>
                      </w:pPr>
                      <w:bookmarkStart w:id="426" w:name="_Ref513620910"/>
                      <w:r>
                        <w:t xml:space="preserve">Figure </w:t>
                      </w:r>
                      <w:r>
                        <w:fldChar w:fldCharType="begin"/>
                      </w:r>
                      <w:r>
                        <w:instrText xml:space="preserve"> SEQ Figure \* ARABIC </w:instrText>
                      </w:r>
                      <w:r>
                        <w:fldChar w:fldCharType="separate"/>
                      </w:r>
                      <w:r w:rsidR="00637613">
                        <w:rPr>
                          <w:noProof/>
                        </w:rPr>
                        <w:t>133</w:t>
                      </w:r>
                      <w:r>
                        <w:fldChar w:fldCharType="end"/>
                      </w:r>
                      <w:bookmarkEnd w:id="426"/>
                      <w:r>
                        <w:t>: The block diagram of the garnet ring test stand.</w:t>
                      </w:r>
                    </w:p>
                  </w:txbxContent>
                </v:textbox>
                <w10:wrap type="topAndBottom"/>
              </v:shape>
            </w:pict>
          </mc:Fallback>
        </mc:AlternateContent>
      </w:r>
      <w:r w:rsidR="002F570E">
        <w:rPr>
          <w:noProof/>
        </w:rPr>
        <w:drawing>
          <wp:anchor distT="0" distB="0" distL="114300" distR="114300" simplePos="0" relativeHeight="252121088" behindDoc="0" locked="0" layoutInCell="1" allowOverlap="1" wp14:anchorId="797C960C" wp14:editId="3668F296">
            <wp:simplePos x="0" y="0"/>
            <wp:positionH relativeFrom="column">
              <wp:align>center</wp:align>
            </wp:positionH>
            <wp:positionV relativeFrom="paragraph">
              <wp:posOffset>-132500</wp:posOffset>
            </wp:positionV>
            <wp:extent cx="3995420" cy="3079750"/>
            <wp:effectExtent l="0" t="0" r="5080" b="635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7"/>
                    <a:stretch>
                      <a:fillRect/>
                    </a:stretch>
                  </pic:blipFill>
                  <pic:spPr bwMode="auto">
                    <a:xfrm>
                      <a:off x="0" y="0"/>
                      <a:ext cx="3995928" cy="3080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5DE">
        <w:rPr>
          <w:noProof/>
        </w:rPr>
        <mc:AlternateContent>
          <mc:Choice Requires="wps">
            <w:drawing>
              <wp:anchor distT="0" distB="0" distL="114300" distR="114300" simplePos="0" relativeHeight="252123136" behindDoc="0" locked="0" layoutInCell="1" allowOverlap="1" wp14:anchorId="5895266B" wp14:editId="4E4F9B01">
                <wp:simplePos x="0" y="0"/>
                <wp:positionH relativeFrom="column">
                  <wp:posOffset>-21566</wp:posOffset>
                </wp:positionH>
                <wp:positionV relativeFrom="paragraph">
                  <wp:posOffset>3150115</wp:posOffset>
                </wp:positionV>
                <wp:extent cx="6436995" cy="615315"/>
                <wp:effectExtent l="0" t="0" r="1905" b="0"/>
                <wp:wrapTopAndBottom/>
                <wp:docPr id="605" name="Text Box 605"/>
                <wp:cNvGraphicFramePr/>
                <a:graphic xmlns:a="http://schemas.openxmlformats.org/drawingml/2006/main">
                  <a:graphicData uri="http://schemas.microsoft.com/office/word/2010/wordprocessingShape">
                    <wps:wsp>
                      <wps:cNvSpPr txBox="1"/>
                      <wps:spPr>
                        <a:xfrm>
                          <a:off x="0" y="0"/>
                          <a:ext cx="6436995" cy="615315"/>
                        </a:xfrm>
                        <a:prstGeom prst="rect">
                          <a:avLst/>
                        </a:prstGeom>
                        <a:solidFill>
                          <a:prstClr val="white"/>
                        </a:solidFill>
                        <a:ln>
                          <a:noFill/>
                        </a:ln>
                      </wps:spPr>
                      <wps:txbx>
                        <w:txbxContent>
                          <w:p w14:paraId="248CC1EC" w14:textId="2DBA89A8" w:rsidR="00C44B75" w:rsidRPr="00774AB0" w:rsidRDefault="00C44B75" w:rsidP="00AE0984">
                            <w:pPr>
                              <w:pStyle w:val="Caption"/>
                              <w:rPr>
                                <w:noProof/>
                                <w:sz w:val="22"/>
                                <w:szCs w:val="22"/>
                              </w:rPr>
                            </w:pPr>
                            <w:bookmarkStart w:id="427" w:name="_Ref509819737"/>
                            <w:r>
                              <w:t xml:space="preserve">Figure </w:t>
                            </w:r>
                            <w:r>
                              <w:fldChar w:fldCharType="begin"/>
                            </w:r>
                            <w:r>
                              <w:instrText xml:space="preserve"> SEQ Figure \* ARABIC </w:instrText>
                            </w:r>
                            <w:r>
                              <w:fldChar w:fldCharType="separate"/>
                            </w:r>
                            <w:r w:rsidR="00637613">
                              <w:rPr>
                                <w:noProof/>
                              </w:rPr>
                              <w:t>134</w:t>
                            </w:r>
                            <w:r>
                              <w:rPr>
                                <w:noProof/>
                              </w:rPr>
                              <w:fldChar w:fldCharType="end"/>
                            </w:r>
                            <w:bookmarkEnd w:id="427"/>
                            <w:r>
                              <w:t>: (a) The cavity with its lid open showing the garnet ring and bias solenoid. (b) The cavity closed with the solenoid flux return installed. (c) A cross sectional view of the cavity and the bias solenoid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5266B" id="Text Box 605" o:spid="_x0000_s1153" type="#_x0000_t202" style="position:absolute;left:0;text-align:left;margin-left:-1.7pt;margin-top:248.05pt;width:506.85pt;height:48.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" stroked="f">
                <v:textbox style="mso-fit-shape-to-text:t" inset="0,0,0,0">
                  <w:txbxContent>
                    <w:p w14:paraId="248CC1EC" w14:textId="2DBA89A8" w:rsidR="00C44B75" w:rsidRPr="00774AB0" w:rsidRDefault="00C44B75" w:rsidP="00AE0984">
                      <w:pPr>
                        <w:pStyle w:val="Caption"/>
                        <w:rPr>
                          <w:noProof/>
                          <w:sz w:val="22"/>
                          <w:szCs w:val="22"/>
                        </w:rPr>
                      </w:pPr>
                      <w:bookmarkStart w:id="428" w:name="_Ref509819737"/>
                      <w:r>
                        <w:t xml:space="preserve">Figure </w:t>
                      </w:r>
                      <w:r>
                        <w:fldChar w:fldCharType="begin"/>
                      </w:r>
                      <w:r>
                        <w:instrText xml:space="preserve"> SEQ Figure \* ARABIC </w:instrText>
                      </w:r>
                      <w:r>
                        <w:fldChar w:fldCharType="separate"/>
                      </w:r>
                      <w:r w:rsidR="00637613">
                        <w:rPr>
                          <w:noProof/>
                        </w:rPr>
                        <w:t>134</w:t>
                      </w:r>
                      <w:r>
                        <w:rPr>
                          <w:noProof/>
                        </w:rPr>
                        <w:fldChar w:fldCharType="end"/>
                      </w:r>
                      <w:bookmarkEnd w:id="428"/>
                      <w:r>
                        <w:t>: (a) The cavity with its lid open showing the garnet ring and bias solenoid. (b) The cavity closed with the solenoid flux return installed. (c) A cross sectional view of the cavity and the bias solenoid with the garnet ring.</w:t>
                      </w:r>
                    </w:p>
                  </w:txbxContent>
                </v:textbox>
                <w10:wrap type="topAndBottom"/>
              </v:shape>
            </w:pict>
          </mc:Fallback>
        </mc:AlternateContent>
      </w:r>
      <w:r w:rsidR="00EF7DEF">
        <w:rPr>
          <w:noProof/>
        </w:rPr>
        <w:drawing>
          <wp:anchor distT="0" distB="0" distL="114300" distR="114300" simplePos="0" relativeHeight="252185600" behindDoc="0" locked="0" layoutInCell="1" allowOverlap="1" wp14:anchorId="0317846C" wp14:editId="0ACFAFCA">
            <wp:simplePos x="0" y="0"/>
            <wp:positionH relativeFrom="column">
              <wp:posOffset>1655445</wp:posOffset>
            </wp:positionH>
            <wp:positionV relativeFrom="paragraph">
              <wp:posOffset>3972560</wp:posOffset>
            </wp:positionV>
            <wp:extent cx="3227705"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227705"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CEAB" w14:textId="2FBFEC4E" w:rsidR="009D28C4" w:rsidRDefault="009D28C4" w:rsidP="009D28C4">
      <w:pPr>
        <w:pStyle w:val="Heading3"/>
      </w:pPr>
      <w:bookmarkStart w:id="429" w:name="_Toc514749743"/>
      <w:r>
        <w:t>Setup</w:t>
      </w:r>
      <w:bookmarkEnd w:id="429"/>
    </w:p>
    <w:p w14:paraId="5CAE1CDE" w14:textId="465DB527" w:rsidR="001064CF" w:rsidRDefault="0015133C" w:rsidP="00EF7DEF">
      <w:r>
        <w:fldChar w:fldCharType="begin"/>
      </w:r>
      <w:r>
        <w:instrText xml:space="preserve"> REF _Ref513620910 \h </w:instrText>
      </w:r>
      <w:r>
        <w:fldChar w:fldCharType="separate"/>
      </w:r>
      <w:r w:rsidR="00637613">
        <w:t xml:space="preserve">Figure </w:t>
      </w:r>
      <w:r w:rsidR="00637613">
        <w:rPr>
          <w:noProof/>
        </w:rPr>
        <w:t>133</w:t>
      </w:r>
      <w:r>
        <w:fldChar w:fldCharType="end"/>
      </w:r>
      <w:r>
        <w:t xml:space="preserve"> </w:t>
      </w:r>
      <w:r w:rsidR="009D28C4">
        <w:t xml:space="preserve">shows the </w:t>
      </w:r>
      <w:r>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w:t>
      </w:r>
      <w:r w:rsidR="005A1B3D">
        <w:lastRenderedPageBreak/>
        <w:t xml:space="preserve">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4058B622" w14:textId="346C11E7" w:rsidR="005F4070" w:rsidRDefault="005F4070" w:rsidP="005F4070">
      <w:pPr>
        <w:pStyle w:val="Heading3"/>
      </w:pPr>
      <w:bookmarkStart w:id="430" w:name="_Ref513622071"/>
      <w:bookmarkStart w:id="431" w:name="_Toc514749744"/>
      <w:r>
        <w:t>Initial testing and modifications</w:t>
      </w:r>
      <w:bookmarkEnd w:id="430"/>
      <w:bookmarkEnd w:id="431"/>
    </w:p>
    <w:p w14:paraId="515E9799" w14:textId="09477B1D" w:rsidR="008D45F5" w:rsidRDefault="008D45F5" w:rsidP="008D45F5">
      <w:r>
        <w:t>The Q and resonant frequency of the unloaded and loaded cavity was measured with the setup described above.  Initial testing showed both the loaded and unloaded Q to be lower than expected indicating a problem with the contact between the ca</w:t>
      </w:r>
      <w:r w:rsidR="00A426D6">
        <w:t xml:space="preserve">vity and cavity lid. </w:t>
      </w:r>
      <w:r>
        <w:t>The initial measured Q of the loaded cavity was m</w:t>
      </w:r>
      <w:r w:rsidR="00A426D6">
        <w:t xml:space="preserve">easured between 1750 and 1850. </w:t>
      </w:r>
      <w:r>
        <w:t xml:space="preserve">The expected value of Q from simulation was 2400.  </w:t>
      </w:r>
    </w:p>
    <w:p w14:paraId="26EA6406" w14:textId="7D6A073A"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08436D6F" w:rsidR="008C268D" w:rsidRDefault="000A2624" w:rsidP="008C268D">
      <w:pPr>
        <w:rPr>
          <w:lang w:val="en-GB"/>
        </w:rPr>
      </w:pPr>
      <w:r>
        <w:rPr>
          <w:noProof/>
        </w:rPr>
        <mc:AlternateContent>
          <mc:Choice Requires="wps">
            <w:drawing>
              <wp:anchor distT="0" distB="0" distL="114300" distR="114300" simplePos="0" relativeHeight="252215296" behindDoc="0" locked="0" layoutInCell="1" allowOverlap="1" wp14:anchorId="57434938" wp14:editId="7F5F8EEB">
                <wp:simplePos x="0" y="0"/>
                <wp:positionH relativeFrom="column">
                  <wp:posOffset>1238250</wp:posOffset>
                </wp:positionH>
                <wp:positionV relativeFrom="paragraph">
                  <wp:posOffset>4287520</wp:posOffset>
                </wp:positionV>
                <wp:extent cx="4333875" cy="457200"/>
                <wp:effectExtent l="0" t="0" r="0" b="0"/>
                <wp:wrapTopAndBottom/>
                <wp:docPr id="651" name="Text Box 651"/>
                <wp:cNvGraphicFramePr/>
                <a:graphic xmlns:a="http://schemas.openxmlformats.org/drawingml/2006/main">
                  <a:graphicData uri="http://schemas.microsoft.com/office/word/2010/wordprocessingShape">
                    <wps:wsp>
                      <wps:cNvSpPr txBox="1"/>
                      <wps:spPr>
                        <a:xfrm>
                          <a:off x="0" y="0"/>
                          <a:ext cx="4333875" cy="457200"/>
                        </a:xfrm>
                        <a:prstGeom prst="rect">
                          <a:avLst/>
                        </a:prstGeom>
                        <a:solidFill>
                          <a:prstClr val="white"/>
                        </a:solidFill>
                        <a:ln>
                          <a:noFill/>
                        </a:ln>
                      </wps:spPr>
                      <wps:txbx>
                        <w:txbxContent>
                          <w:p w14:paraId="41F3381B" w14:textId="4496B54C" w:rsidR="00C44B75" w:rsidRPr="00795FE6" w:rsidRDefault="00C44B75" w:rsidP="000A2624">
                            <w:pPr>
                              <w:pStyle w:val="Caption"/>
                              <w:rPr>
                                <w:noProof/>
                                <w:sz w:val="22"/>
                                <w:szCs w:val="22"/>
                              </w:rPr>
                            </w:pPr>
                            <w:bookmarkStart w:id="432" w:name="_Ref514676347"/>
                            <w:r>
                              <w:t xml:space="preserve">Figure </w:t>
                            </w:r>
                            <w:r>
                              <w:fldChar w:fldCharType="begin"/>
                            </w:r>
                            <w:r>
                              <w:instrText xml:space="preserve"> SEQ Figure \* ARABIC </w:instrText>
                            </w:r>
                            <w:r>
                              <w:fldChar w:fldCharType="separate"/>
                            </w:r>
                            <w:r w:rsidR="00637613">
                              <w:rPr>
                                <w:noProof/>
                              </w:rPr>
                              <w:t>135</w:t>
                            </w:r>
                            <w:r>
                              <w:fldChar w:fldCharType="end"/>
                            </w:r>
                            <w:bookmarkEnd w:id="432"/>
                            <w:r>
                              <w:t xml:space="preserve">: This </w:t>
                            </w:r>
                            <w:r w:rsidR="009D3F03">
                              <w:t xml:space="preserve">is a comparison of the Q for </w:t>
                            </w:r>
                            <w:r>
                              <w:t>the loaded cavity found from simulation and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434938" id="Text Box 651" o:spid="_x0000_s1154" type="#_x0000_t202" style="position:absolute;left:0;text-align:left;margin-left:97.5pt;margin-top:337.6pt;width:341.25pt;height:3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" stroked="f">
                <v:textbox style="mso-fit-shape-to-text:t" inset="0,0,0,0">
                  <w:txbxContent>
                    <w:p w14:paraId="41F3381B" w14:textId="4496B54C" w:rsidR="00C44B75" w:rsidRPr="00795FE6" w:rsidRDefault="00C44B75" w:rsidP="000A2624">
                      <w:pPr>
                        <w:pStyle w:val="Caption"/>
                        <w:rPr>
                          <w:noProof/>
                          <w:sz w:val="22"/>
                          <w:szCs w:val="22"/>
                        </w:rPr>
                      </w:pPr>
                      <w:bookmarkStart w:id="433" w:name="_Ref514676347"/>
                      <w:r>
                        <w:t xml:space="preserve">Figure </w:t>
                      </w:r>
                      <w:r>
                        <w:fldChar w:fldCharType="begin"/>
                      </w:r>
                      <w:r>
                        <w:instrText xml:space="preserve"> SEQ Figure \* ARABIC </w:instrText>
                      </w:r>
                      <w:r>
                        <w:fldChar w:fldCharType="separate"/>
                      </w:r>
                      <w:r w:rsidR="00637613">
                        <w:rPr>
                          <w:noProof/>
                        </w:rPr>
                        <w:t>135</w:t>
                      </w:r>
                      <w:r>
                        <w:fldChar w:fldCharType="end"/>
                      </w:r>
                      <w:bookmarkEnd w:id="433"/>
                      <w:r>
                        <w:t xml:space="preserve">: This </w:t>
                      </w:r>
                      <w:r w:rsidR="009D3F03">
                        <w:t xml:space="preserve">is a comparison of the Q for </w:t>
                      </w:r>
                      <w:r>
                        <w:t>the loaded cavity found from simulation and measurement.</w:t>
                      </w:r>
                    </w:p>
                  </w:txbxContent>
                </v:textbox>
                <w10:wrap type="topAndBottom"/>
              </v:shape>
            </w:pict>
          </mc:Fallback>
        </mc:AlternateContent>
      </w:r>
      <w:r w:rsidRPr="000D6D6B">
        <w:rPr>
          <w:noProof/>
        </w:rPr>
        <w:drawing>
          <wp:anchor distT="0" distB="0" distL="114300" distR="114300" simplePos="0" relativeHeight="252213248" behindDoc="0" locked="0" layoutInCell="1" allowOverlap="1" wp14:anchorId="7845735F" wp14:editId="5AAE51E1">
            <wp:simplePos x="0" y="0"/>
            <wp:positionH relativeFrom="column">
              <wp:posOffset>1238250</wp:posOffset>
            </wp:positionH>
            <wp:positionV relativeFrom="paragraph">
              <wp:posOffset>1557434</wp:posOffset>
            </wp:positionV>
            <wp:extent cx="4334256" cy="2606040"/>
            <wp:effectExtent l="0" t="0" r="0" b="0"/>
            <wp:wrapTopAndBottom/>
            <wp:docPr id="638" name="Picture 10">
              <a:extLst xmlns:a="http://schemas.openxmlformats.org/drawingml/2006/main">
                <a:ext uri="{FF2B5EF4-FFF2-40B4-BE49-F238E27FC236}">
                  <a16:creationId xmlns:a16="http://schemas.microsoft.com/office/drawing/2014/main" id="{76B2E675-7A7D-4681-9E02-D435C4F50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6B2E675-7A7D-4681-9E02-D435C4F50BC5}"/>
                        </a:ext>
                      </a:extLst>
                    </pic:cNvPr>
                    <pic:cNvPicPr>
                      <a:picLocks noChangeAspect="1"/>
                    </pic:cNvPicPr>
                  </pic:nvPicPr>
                  <pic:blipFill>
                    <a:blip r:embed="rId149"/>
                    <a:stretch>
                      <a:fillRect/>
                    </a:stretch>
                  </pic:blipFill>
                  <pic:spPr>
                    <a:xfrm>
                      <a:off x="0" y="0"/>
                      <a:ext cx="4334256" cy="2606040"/>
                    </a:xfrm>
                    <a:prstGeom prst="rect">
                      <a:avLst/>
                    </a:prstGeom>
                  </pic:spPr>
                </pic:pic>
              </a:graphicData>
            </a:graphic>
            <wp14:sizeRelH relativeFrom="margin">
              <wp14:pctWidth>0</wp14:pctWidth>
            </wp14:sizeRelH>
            <wp14:sizeRelV relativeFrom="margin">
              <wp14:pctHeight>0</wp14:pctHeight>
            </wp14:sizeRelV>
          </wp:anchor>
        </w:drawing>
      </w:r>
      <w:r w:rsidR="008C268D">
        <w:t xml:space="preserve">It was necessary to find a method that would improve the electrical contact between the lid and the cavity that was reusable for multiple measurements.  A pair of grooves was machined into the lid that allowed for the addition of </w:t>
      </w:r>
      <w:r w:rsidR="00934976" w:rsidRPr="00934976">
        <w:rPr>
          <w:rFonts w:ascii="American Typewriter" w:hAnsi="American Typewriter"/>
          <w:sz w:val="21"/>
          <w:szCs w:val="21"/>
          <w:lang w:val="en-GB"/>
        </w:rPr>
        <w:t>Spira</w:t>
      </w:r>
      <w:r w:rsidR="008C268D"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6742F0" w:rsidRPr="006742F0">
            <w:rPr>
              <w:noProof/>
            </w:rPr>
            <w:t>[50]</w:t>
          </w:r>
          <w:r w:rsidR="00AE6182">
            <w:rPr>
              <w:lang w:val="en-GB"/>
            </w:rPr>
            <w:fldChar w:fldCharType="end"/>
          </w:r>
        </w:sdtContent>
      </w:sdt>
      <w:r w:rsidR="00AE6182">
        <w:rPr>
          <w:lang w:val="en-GB"/>
        </w:rPr>
        <w:t xml:space="preserve"> </w:t>
      </w:r>
      <w:r w:rsidR="008C268D" w:rsidRPr="005A14E4">
        <w:rPr>
          <w:lang w:val="en-GB"/>
        </w:rPr>
        <w:t>shield gasket</w:t>
      </w:r>
      <w:r w:rsidR="008C268D">
        <w:rPr>
          <w:lang w:val="en-GB"/>
        </w:rPr>
        <w:t xml:space="preserve">s to improve the electrical contact.  The addition of the </w:t>
      </w:r>
      <w:r w:rsidR="00934976" w:rsidRPr="00934976">
        <w:rPr>
          <w:rFonts w:ascii="American Typewriter" w:hAnsi="American Typewriter"/>
          <w:sz w:val="21"/>
          <w:szCs w:val="21"/>
          <w:lang w:val="en-GB"/>
        </w:rPr>
        <w:t>Spira</w:t>
      </w:r>
      <w:r w:rsidR="008C268D" w:rsidRPr="00D65693">
        <w:rPr>
          <w:lang w:val="en-GB"/>
        </w:rPr>
        <w:t xml:space="preserve"> shield gasket</w:t>
      </w:r>
      <w:r w:rsidR="008C268D">
        <w:rPr>
          <w:lang w:val="en-GB"/>
        </w:rPr>
        <w:t xml:space="preserve"> improve</w:t>
      </w:r>
      <w:r w:rsidR="00A426D6">
        <w:rPr>
          <w:lang w:val="en-GB"/>
        </w:rPr>
        <w:t>d</w:t>
      </w:r>
      <w:r w:rsidR="008C268D">
        <w:rPr>
          <w:lang w:val="en-GB"/>
        </w:rPr>
        <w:t xml:space="preserve"> the measured Q by 20%, but it is still 10% </w:t>
      </w:r>
      <w:r w:rsidR="00CE1954">
        <w:rPr>
          <w:lang w:val="en-GB"/>
        </w:rPr>
        <w:t>less than the simulated results</w:t>
      </w:r>
      <w:r w:rsidR="00637613">
        <w:rPr>
          <w:lang w:val="en-GB"/>
        </w:rPr>
        <w:t xml:space="preserve"> at high bias</w:t>
      </w:r>
      <w:bookmarkStart w:id="434" w:name="_GoBack"/>
      <w:bookmarkEnd w:id="434"/>
      <w:r w:rsidR="00CE1954">
        <w:rPr>
          <w:lang w:val="en-GB"/>
        </w:rPr>
        <w:t>.</w:t>
      </w:r>
      <w:r w:rsidR="007A3691">
        <w:rPr>
          <w:lang w:val="en-GB"/>
        </w:rPr>
        <w:t xml:space="preserve"> The comparison is shown in </w:t>
      </w:r>
      <w:r w:rsidR="007A3691">
        <w:rPr>
          <w:lang w:val="en-GB"/>
        </w:rPr>
        <w:fldChar w:fldCharType="begin"/>
      </w:r>
      <w:r w:rsidR="007A3691">
        <w:rPr>
          <w:lang w:val="en-GB"/>
        </w:rPr>
        <w:instrText xml:space="preserve"> REF _Ref514676347 \h </w:instrText>
      </w:r>
      <w:r w:rsidR="007A3691">
        <w:rPr>
          <w:lang w:val="en-GB"/>
        </w:rPr>
      </w:r>
      <w:r w:rsidR="007A3691">
        <w:rPr>
          <w:lang w:val="en-GB"/>
        </w:rPr>
        <w:fldChar w:fldCharType="separate"/>
      </w:r>
      <w:r w:rsidR="00637613">
        <w:t xml:space="preserve">Figure </w:t>
      </w:r>
      <w:r w:rsidR="00637613">
        <w:rPr>
          <w:noProof/>
        </w:rPr>
        <w:t>135</w:t>
      </w:r>
      <w:r w:rsidR="007A3691">
        <w:rPr>
          <w:lang w:val="en-GB"/>
        </w:rPr>
        <w:fldChar w:fldCharType="end"/>
      </w:r>
      <w:r w:rsidR="007A3691">
        <w:rPr>
          <w:lang w:val="en-GB"/>
        </w:rPr>
        <w:t xml:space="preserve">. </w:t>
      </w:r>
      <w:r w:rsidR="008C268D">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637613">
        <w:t xml:space="preserve">Figure </w:t>
      </w:r>
      <w:r w:rsidR="00637613">
        <w:rPr>
          <w:noProof/>
        </w:rPr>
        <w:t>136</w:t>
      </w:r>
      <w:r w:rsidR="00CE1954">
        <w:rPr>
          <w:lang w:val="en-GB"/>
        </w:rPr>
        <w:fldChar w:fldCharType="end"/>
      </w:r>
      <w:r w:rsidR="00CE1954">
        <w:rPr>
          <w:lang w:val="en-GB"/>
        </w:rPr>
        <w:t xml:space="preserve"> </w:t>
      </w:r>
      <w:r w:rsidR="008C268D">
        <w:rPr>
          <w:lang w:val="en-GB"/>
        </w:rPr>
        <w:t xml:space="preserve">shows the cavity lid with the </w:t>
      </w:r>
      <w:r w:rsidR="008C268D" w:rsidRPr="00E415F9">
        <w:rPr>
          <w:rFonts w:ascii="American Typewriter" w:hAnsi="American Typewriter"/>
          <w:sz w:val="21"/>
          <w:szCs w:val="21"/>
          <w:lang w:val="en-GB"/>
        </w:rPr>
        <w:t>Spira</w:t>
      </w:r>
      <w:r w:rsidR="008C268D" w:rsidRPr="005A14E4">
        <w:rPr>
          <w:lang w:val="en-GB"/>
        </w:rPr>
        <w:t xml:space="preserve"> shield gasket</w:t>
      </w:r>
      <w:r w:rsidR="006F30E5">
        <w:rPr>
          <w:lang w:val="en-GB"/>
        </w:rPr>
        <w:t>s added</w:t>
      </w:r>
      <w:r w:rsidR="000C0B7C">
        <w:rPr>
          <w:lang w:val="en-GB"/>
        </w:rPr>
        <w:t xml:space="preserve">. </w:t>
      </w:r>
    </w:p>
    <w:p w14:paraId="013BF81E" w14:textId="402CF4C6" w:rsidR="000A2624" w:rsidRDefault="000A2624" w:rsidP="008C268D">
      <w:pPr>
        <w:rPr>
          <w:lang w:val="en-GB"/>
        </w:rPr>
      </w:pPr>
    </w:p>
    <w:p w14:paraId="30F78D28" w14:textId="70672702" w:rsidR="005F4070" w:rsidRPr="005F4070" w:rsidRDefault="00EF7DEF" w:rsidP="005F4070">
      <w:r>
        <w:rPr>
          <w:noProof/>
        </w:rPr>
        <w:lastRenderedPageBreak/>
        <w:drawing>
          <wp:anchor distT="0" distB="0" distL="114300" distR="114300" simplePos="0" relativeHeight="252188672" behindDoc="0" locked="0" layoutInCell="1" allowOverlap="1" wp14:anchorId="1CB2D96D" wp14:editId="1867F0B3">
            <wp:simplePos x="0" y="0"/>
            <wp:positionH relativeFrom="column">
              <wp:align>center</wp:align>
            </wp:positionH>
            <wp:positionV relativeFrom="paragraph">
              <wp:posOffset>363855</wp:posOffset>
            </wp:positionV>
            <wp:extent cx="3355848" cy="2516886"/>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50"/>
                    <a:stretch>
                      <a:fillRect/>
                    </a:stretch>
                  </pic:blipFill>
                  <pic:spPr>
                    <a:xfrm>
                      <a:off x="0" y="0"/>
                      <a:ext cx="3355848" cy="2516886"/>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2190720" behindDoc="0" locked="0" layoutInCell="1" allowOverlap="1" wp14:anchorId="5F51F2E7" wp14:editId="6689CF27">
                <wp:simplePos x="0" y="0"/>
                <wp:positionH relativeFrom="column">
                  <wp:align>center</wp:align>
                </wp:positionH>
                <wp:positionV relativeFrom="paragraph">
                  <wp:posOffset>2937510</wp:posOffset>
                </wp:positionV>
                <wp:extent cx="3355848" cy="635"/>
                <wp:effectExtent l="0" t="0" r="0" b="0"/>
                <wp:wrapTopAndBottom/>
                <wp:docPr id="648" name="Text Box 648"/>
                <wp:cNvGraphicFramePr/>
                <a:graphic xmlns:a="http://schemas.openxmlformats.org/drawingml/2006/main">
                  <a:graphicData uri="http://schemas.microsoft.com/office/word/2010/wordprocessingShape">
                    <wps:wsp>
                      <wps:cNvSpPr txBox="1"/>
                      <wps:spPr>
                        <a:xfrm>
                          <a:off x="0" y="0"/>
                          <a:ext cx="3355848" cy="635"/>
                        </a:xfrm>
                        <a:prstGeom prst="rect">
                          <a:avLst/>
                        </a:prstGeom>
                        <a:solidFill>
                          <a:prstClr val="white"/>
                        </a:solidFill>
                        <a:ln>
                          <a:noFill/>
                        </a:ln>
                      </wps:spPr>
                      <wps:txbx>
                        <w:txbxContent>
                          <w:p w14:paraId="32EA99B9" w14:textId="15FBD5F2" w:rsidR="00C44B75" w:rsidRPr="00922C2B" w:rsidRDefault="00C44B75" w:rsidP="00D76108">
                            <w:pPr>
                              <w:pStyle w:val="Caption"/>
                              <w:rPr>
                                <w:noProof/>
                                <w:sz w:val="22"/>
                                <w:szCs w:val="22"/>
                              </w:rPr>
                            </w:pPr>
                            <w:bookmarkStart w:id="435" w:name="_Ref513621589"/>
                            <w:r>
                              <w:t xml:space="preserve">Figure </w:t>
                            </w:r>
                            <w:r>
                              <w:fldChar w:fldCharType="begin"/>
                            </w:r>
                            <w:r>
                              <w:instrText xml:space="preserve"> SEQ Figure \* ARABIC </w:instrText>
                            </w:r>
                            <w:r>
                              <w:fldChar w:fldCharType="separate"/>
                            </w:r>
                            <w:r w:rsidR="00637613">
                              <w:rPr>
                                <w:noProof/>
                              </w:rPr>
                              <w:t>136</w:t>
                            </w:r>
                            <w:r>
                              <w:fldChar w:fldCharType="end"/>
                            </w:r>
                            <w:bookmarkEnd w:id="435"/>
                            <w:r>
                              <w:t>: The Spira spring fingers are sued to improve the RF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1F2E7" id="Text Box 648" o:spid="_x0000_s1155" type="#_x0000_t202" style="position:absolute;left:0;text-align:left;margin-left:0;margin-top:231.3pt;width:264.25pt;height:.05pt;z-index:25219072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" stroked="f">
                <v:textbox style="mso-fit-shape-to-text:t" inset="0,0,0,0">
                  <w:txbxContent>
                    <w:p w14:paraId="32EA99B9" w14:textId="15FBD5F2" w:rsidR="00C44B75" w:rsidRPr="00922C2B" w:rsidRDefault="00C44B75" w:rsidP="00D76108">
                      <w:pPr>
                        <w:pStyle w:val="Caption"/>
                        <w:rPr>
                          <w:noProof/>
                          <w:sz w:val="22"/>
                          <w:szCs w:val="22"/>
                        </w:rPr>
                      </w:pPr>
                      <w:bookmarkStart w:id="436" w:name="_Ref513621589"/>
                      <w:r>
                        <w:t xml:space="preserve">Figure </w:t>
                      </w:r>
                      <w:r>
                        <w:fldChar w:fldCharType="begin"/>
                      </w:r>
                      <w:r>
                        <w:instrText xml:space="preserve"> SEQ Figure \* ARABIC </w:instrText>
                      </w:r>
                      <w:r>
                        <w:fldChar w:fldCharType="separate"/>
                      </w:r>
                      <w:r w:rsidR="00637613">
                        <w:rPr>
                          <w:noProof/>
                        </w:rPr>
                        <w:t>136</w:t>
                      </w:r>
                      <w:r>
                        <w:fldChar w:fldCharType="end"/>
                      </w:r>
                      <w:bookmarkEnd w:id="436"/>
                      <w:r>
                        <w:t>: The Spira spring fingers are sued to improve the RF seal between the lid (shown here) and the cavity.</w:t>
                      </w:r>
                    </w:p>
                  </w:txbxContent>
                </v:textbox>
                <w10:wrap type="topAndBottom"/>
              </v:shape>
            </w:pict>
          </mc:Fallback>
        </mc:AlternateContent>
      </w:r>
    </w:p>
    <w:p w14:paraId="04A64DBD" w14:textId="01BE2C67" w:rsidR="00053104" w:rsidRDefault="00053104" w:rsidP="00FE247A"/>
    <w:p w14:paraId="2F78DAF6" w14:textId="0E4C30A6" w:rsidR="00FE247A" w:rsidRDefault="007571BA" w:rsidP="00FE247A">
      <w:pPr>
        <w:pStyle w:val="Heading3"/>
      </w:pPr>
      <w:bookmarkStart w:id="437" w:name="_Toc514749745"/>
      <w:r>
        <w:t>Results</w:t>
      </w:r>
      <w:bookmarkEnd w:id="437"/>
    </w:p>
    <w:p w14:paraId="36D6B8E6" w14:textId="7DB55923" w:rsidR="00770B80" w:rsidRDefault="007613A6" w:rsidP="00FE247A">
      <w:r>
        <w:t xml:space="preserve">We have 5 garnet rings shown in </w:t>
      </w:r>
      <w:r>
        <w:fldChar w:fldCharType="begin"/>
      </w:r>
      <w:r>
        <w:instrText xml:space="preserve"> REF _Ref504547065 \h </w:instrText>
      </w:r>
      <w:r>
        <w:fldChar w:fldCharType="separate"/>
      </w:r>
      <w:r w:rsidR="00637613">
        <w:t xml:space="preserve">Figure </w:t>
      </w:r>
      <w:r w:rsidR="00637613">
        <w:rPr>
          <w:noProof/>
        </w:rPr>
        <w:t>50</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xml:space="preserve">. </w:t>
      </w:r>
      <w:r w:rsidR="008E103D">
        <w:fldChar w:fldCharType="begin"/>
      </w:r>
      <w:r w:rsidR="008E103D">
        <w:instrText xml:space="preserve"> REF _Ref512600566 \h </w:instrText>
      </w:r>
      <w:r w:rsidR="008E103D">
        <w:fldChar w:fldCharType="separate"/>
      </w:r>
      <w:r w:rsidR="00637613">
        <w:t xml:space="preserve">Figure </w:t>
      </w:r>
      <w:r w:rsidR="00637613">
        <w:rPr>
          <w:noProof/>
        </w:rPr>
        <w:t>137</w:t>
      </w:r>
      <w:r w:rsidR="008E103D">
        <w:fldChar w:fldCharType="end"/>
      </w:r>
      <w:r w:rsidR="008E103D">
        <w:t xml:space="preserve"> shows the Q of each of the 5 rings. </w:t>
      </w:r>
      <w:r w:rsidR="00895621">
        <w:fldChar w:fldCharType="begin"/>
      </w:r>
      <w:r w:rsidR="00895621">
        <w:instrText xml:space="preserve"> REF _Ref514677056 \h </w:instrText>
      </w:r>
      <w:r w:rsidR="00895621">
        <w:fldChar w:fldCharType="separate"/>
      </w:r>
      <w:r w:rsidR="00637613">
        <w:t xml:space="preserve">Figure </w:t>
      </w:r>
      <w:r w:rsidR="00637613">
        <w:rPr>
          <w:noProof/>
        </w:rPr>
        <w:t>138</w:t>
      </w:r>
      <w:r w:rsidR="00895621">
        <w:fldChar w:fldCharType="end"/>
      </w:r>
      <w:r w:rsidR="00895621">
        <w:t xml:space="preserve"> </w:t>
      </w:r>
      <w:r w:rsidR="00B53B00">
        <w:t>shows the average</w:t>
      </w:r>
      <w:r w:rsidR="00895621">
        <w:t>d</w:t>
      </w:r>
      <w:r w:rsidR="00B53B00">
        <w:t xml:space="preserve"> </w:t>
      </w:r>
      <w:r w:rsidR="00895621">
        <w:t>Q</w:t>
      </w:r>
      <w:r w:rsidR="00B53B00">
        <w:t xml:space="preserve"> and difference from </w:t>
      </w:r>
      <w:r w:rsidR="00895621">
        <w:t xml:space="preserve">the mean for each ring. </w:t>
      </w:r>
      <w:r w:rsidR="00B53B00">
        <w:t>These</w:t>
      </w:r>
      <w:r>
        <w:t xml:space="preserve"> measurements show that the RF properties are consistent and there are no outliers.</w:t>
      </w:r>
      <w:r w:rsidR="00895621">
        <w:t xml:space="preserve"> </w:t>
      </w:r>
      <w:r w:rsidR="00770B80">
        <w:t>Variability in the low bias region is a result of measurement uncertainty.  Although</w:t>
      </w:r>
      <w:r w:rsidR="00895621">
        <w:t xml:space="preserve"> the</w:t>
      </w:r>
      <w:r w:rsidR="00770B80">
        <w:t xml:space="preserve"> Q is lower than simulation results, the frequ</w:t>
      </w:r>
      <w:r w:rsidR="00895621">
        <w:t>ency data matches closely to CST Microwave Studio</w:t>
      </w:r>
      <w:r w:rsidR="00770B80">
        <w:t xml:space="preserve"> modeling, as shown in </w:t>
      </w:r>
      <w:r w:rsidR="00435496">
        <w:fldChar w:fldCharType="begin"/>
      </w:r>
      <w:r w:rsidR="00435496">
        <w:instrText xml:space="preserve"> REF _Ref514677324 \h </w:instrText>
      </w:r>
      <w:r w:rsidR="00435496">
        <w:fldChar w:fldCharType="separate"/>
      </w:r>
      <w:r w:rsidR="00637613">
        <w:t xml:space="preserve">Figure </w:t>
      </w:r>
      <w:r w:rsidR="00637613">
        <w:rPr>
          <w:noProof/>
        </w:rPr>
        <w:t>139</w:t>
      </w:r>
      <w:r w:rsidR="00435496">
        <w:fldChar w:fldCharType="end"/>
      </w:r>
      <w:r w:rsidR="00435496">
        <w:t>.</w:t>
      </w:r>
      <w:r w:rsidR="00770B80">
        <w:t xml:space="preserve">  </w:t>
      </w:r>
    </w:p>
    <w:p w14:paraId="3B3BF699" w14:textId="49B6A2C7" w:rsidR="001C58C9" w:rsidRDefault="006E7D1E" w:rsidP="00FE247A">
      <w:r>
        <w:t xml:space="preserve">We did not measure the RF properties of the 2 shim rings (shown in </w:t>
      </w:r>
      <w:r>
        <w:fldChar w:fldCharType="begin"/>
      </w:r>
      <w:r>
        <w:instrText xml:space="preserve"> REF _Ref504550681 \h </w:instrText>
      </w:r>
      <w:r>
        <w:fldChar w:fldCharType="separate"/>
      </w:r>
      <w:r w:rsidR="00637613">
        <w:t xml:space="preserve">Figure </w:t>
      </w:r>
      <w:r w:rsidR="00637613">
        <w:rPr>
          <w:noProof/>
        </w:rPr>
        <w:t>51</w:t>
      </w:r>
      <w:r>
        <w:fldChar w:fldCharType="end"/>
      </w:r>
      <w:r>
        <w:t>) because, due to an oversight, the depth of the cavity is too shallow to hold the shim rings. For the 2 shim rings, the tests of the witness pieces show that they are within the normal spread of permeability.</w:t>
      </w:r>
    </w:p>
    <w:p w14:paraId="79EA40DD" w14:textId="677DD7F5" w:rsidR="001C58C9" w:rsidRDefault="001C58C9" w:rsidP="00FE247A"/>
    <w:p w14:paraId="75B3899B" w14:textId="6C38AFAB" w:rsidR="001C58C9" w:rsidRDefault="001C58C9" w:rsidP="00FE247A">
      <w:r>
        <w:rPr>
          <w:noProof/>
        </w:rPr>
        <w:lastRenderedPageBreak/>
        <mc:AlternateContent>
          <mc:Choice Requires="wps">
            <w:drawing>
              <wp:anchor distT="0" distB="0" distL="114300" distR="114300" simplePos="0" relativeHeight="252126208" behindDoc="0" locked="0" layoutInCell="1" allowOverlap="1" wp14:anchorId="751AD85A" wp14:editId="1B0DA9E3">
                <wp:simplePos x="0" y="0"/>
                <wp:positionH relativeFrom="column">
                  <wp:align>center</wp:align>
                </wp:positionH>
                <wp:positionV relativeFrom="paragraph">
                  <wp:posOffset>3562441</wp:posOffset>
                </wp:positionV>
                <wp:extent cx="4443730" cy="306705"/>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730" cy="306705"/>
                        </a:xfrm>
                        <a:prstGeom prst="rect">
                          <a:avLst/>
                        </a:prstGeom>
                        <a:solidFill>
                          <a:prstClr val="white"/>
                        </a:solidFill>
                        <a:ln>
                          <a:noFill/>
                        </a:ln>
                      </wps:spPr>
                      <wps:txbx>
                        <w:txbxContent>
                          <w:p w14:paraId="22F6A49E" w14:textId="456C26EB" w:rsidR="00C44B75" w:rsidRPr="00E51672" w:rsidRDefault="00C44B75" w:rsidP="00FF69E4">
                            <w:pPr>
                              <w:pStyle w:val="Caption"/>
                              <w:rPr>
                                <w:noProof/>
                                <w:sz w:val="22"/>
                                <w:szCs w:val="22"/>
                              </w:rPr>
                            </w:pPr>
                            <w:bookmarkStart w:id="438" w:name="_Ref512600566"/>
                            <w:r>
                              <w:t xml:space="preserve">Figure </w:t>
                            </w:r>
                            <w:r>
                              <w:fldChar w:fldCharType="begin"/>
                            </w:r>
                            <w:r>
                              <w:instrText xml:space="preserve"> SEQ Figure \* ARABIC </w:instrText>
                            </w:r>
                            <w:r>
                              <w:fldChar w:fldCharType="separate"/>
                            </w:r>
                            <w:r w:rsidR="00637613">
                              <w:rPr>
                                <w:noProof/>
                              </w:rPr>
                              <w:t>137</w:t>
                            </w:r>
                            <w:r>
                              <w:rPr>
                                <w:noProof/>
                              </w:rPr>
                              <w:fldChar w:fldCharType="end"/>
                            </w:r>
                            <w:bookmarkEnd w:id="438"/>
                            <w:r>
                              <w:t>: The Q of the 5 garnet rings as a function of the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1AD85A" id="Text Box 607" o:spid="_x0000_s1156" type="#_x0000_t202" style="position:absolute;left:0;text-align:left;margin-left:0;margin-top:280.5pt;width:349.9pt;height:24.15pt;z-index:2521262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" stroked="f">
                <v:textbox style="mso-fit-shape-to-text:t" inset="0,0,0,0">
                  <w:txbxContent>
                    <w:p w14:paraId="22F6A49E" w14:textId="456C26EB" w:rsidR="00C44B75" w:rsidRPr="00E51672" w:rsidRDefault="00C44B75" w:rsidP="00FF69E4">
                      <w:pPr>
                        <w:pStyle w:val="Caption"/>
                        <w:rPr>
                          <w:noProof/>
                          <w:sz w:val="22"/>
                          <w:szCs w:val="22"/>
                        </w:rPr>
                      </w:pPr>
                      <w:bookmarkStart w:id="439" w:name="_Ref512600566"/>
                      <w:r>
                        <w:t xml:space="preserve">Figure </w:t>
                      </w:r>
                      <w:r>
                        <w:fldChar w:fldCharType="begin"/>
                      </w:r>
                      <w:r>
                        <w:instrText xml:space="preserve"> SEQ Figure \* ARABIC </w:instrText>
                      </w:r>
                      <w:r>
                        <w:fldChar w:fldCharType="separate"/>
                      </w:r>
                      <w:r w:rsidR="00637613">
                        <w:rPr>
                          <w:noProof/>
                        </w:rPr>
                        <w:t>137</w:t>
                      </w:r>
                      <w:r>
                        <w:rPr>
                          <w:noProof/>
                        </w:rPr>
                        <w:fldChar w:fldCharType="end"/>
                      </w:r>
                      <w:bookmarkEnd w:id="439"/>
                      <w:r>
                        <w:t>: The Q of the 5 garnet rings as a function of the bias current.</w:t>
                      </w:r>
                    </w:p>
                  </w:txbxContent>
                </v:textbox>
                <w10:wrap type="topAndBottom"/>
              </v:shape>
            </w:pict>
          </mc:Fallback>
        </mc:AlternateContent>
      </w:r>
      <w:r>
        <w:rPr>
          <w:noProof/>
        </w:rPr>
        <w:drawing>
          <wp:anchor distT="0" distB="0" distL="114300" distR="114300" simplePos="0" relativeHeight="252124160" behindDoc="0" locked="0" layoutInCell="1" allowOverlap="1" wp14:anchorId="65D4106F" wp14:editId="763B2388">
            <wp:simplePos x="0" y="0"/>
            <wp:positionH relativeFrom="column">
              <wp:align>center</wp:align>
            </wp:positionH>
            <wp:positionV relativeFrom="paragraph">
              <wp:posOffset>328476</wp:posOffset>
            </wp:positionV>
            <wp:extent cx="4260850" cy="3227705"/>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51"/>
                    <a:stretch>
                      <a:fillRect/>
                    </a:stretch>
                  </pic:blipFill>
                  <pic:spPr>
                    <a:xfrm>
                      <a:off x="0" y="0"/>
                      <a:ext cx="4260850" cy="3227705"/>
                    </a:xfrm>
                    <a:prstGeom prst="rect">
                      <a:avLst/>
                    </a:prstGeom>
                  </pic:spPr>
                </pic:pic>
              </a:graphicData>
            </a:graphic>
            <wp14:sizeRelH relativeFrom="margin">
              <wp14:pctWidth>0</wp14:pctWidth>
            </wp14:sizeRelH>
            <wp14:sizeRelV relativeFrom="margin">
              <wp14:pctHeight>0</wp14:pctHeight>
            </wp14:sizeRelV>
          </wp:anchor>
        </w:drawing>
      </w:r>
    </w:p>
    <w:p w14:paraId="327845C1" w14:textId="1480C927" w:rsidR="001C58C9" w:rsidRDefault="001C58C9" w:rsidP="00FE247A">
      <w:r>
        <w:rPr>
          <w:noProof/>
        </w:rPr>
        <mc:AlternateContent>
          <mc:Choice Requires="wps">
            <w:drawing>
              <wp:anchor distT="0" distB="0" distL="114300" distR="114300" simplePos="0" relativeHeight="252218368" behindDoc="0" locked="0" layoutInCell="1" allowOverlap="1" wp14:anchorId="6B9733DE" wp14:editId="033B8166">
                <wp:simplePos x="0" y="0"/>
                <wp:positionH relativeFrom="column">
                  <wp:align>center</wp:align>
                </wp:positionH>
                <wp:positionV relativeFrom="paragraph">
                  <wp:posOffset>7033895</wp:posOffset>
                </wp:positionV>
                <wp:extent cx="4361688" cy="635"/>
                <wp:effectExtent l="0" t="0" r="0" b="0"/>
                <wp:wrapTopAndBottom/>
                <wp:docPr id="665" name="Text Box 665"/>
                <wp:cNvGraphicFramePr/>
                <a:graphic xmlns:a="http://schemas.openxmlformats.org/drawingml/2006/main">
                  <a:graphicData uri="http://schemas.microsoft.com/office/word/2010/wordprocessingShape">
                    <wps:wsp>
                      <wps:cNvSpPr txBox="1"/>
                      <wps:spPr>
                        <a:xfrm>
                          <a:off x="0" y="0"/>
                          <a:ext cx="4361688" cy="635"/>
                        </a:xfrm>
                        <a:prstGeom prst="rect">
                          <a:avLst/>
                        </a:prstGeom>
                        <a:solidFill>
                          <a:prstClr val="white"/>
                        </a:solidFill>
                        <a:ln>
                          <a:noFill/>
                        </a:ln>
                      </wps:spPr>
                      <wps:txbx>
                        <w:txbxContent>
                          <w:p w14:paraId="3F554F8B" w14:textId="2C77B528" w:rsidR="00C44B75" w:rsidRPr="00073227" w:rsidRDefault="00C44B75" w:rsidP="003B5F5B">
                            <w:pPr>
                              <w:pStyle w:val="Caption"/>
                              <w:rPr>
                                <w:noProof/>
                                <w:sz w:val="22"/>
                                <w:szCs w:val="22"/>
                              </w:rPr>
                            </w:pPr>
                            <w:bookmarkStart w:id="440" w:name="_Ref514677056"/>
                            <w:r>
                              <w:t xml:space="preserve">Figure </w:t>
                            </w:r>
                            <w:r>
                              <w:fldChar w:fldCharType="begin"/>
                            </w:r>
                            <w:r>
                              <w:instrText xml:space="preserve"> SEQ Figure \* ARABIC </w:instrText>
                            </w:r>
                            <w:r>
                              <w:fldChar w:fldCharType="separate"/>
                            </w:r>
                            <w:r w:rsidR="00637613">
                              <w:rPr>
                                <w:noProof/>
                              </w:rPr>
                              <w:t>138</w:t>
                            </w:r>
                            <w:r>
                              <w:fldChar w:fldCharType="end"/>
                            </w:r>
                            <w:bookmarkEnd w:id="440"/>
                            <w:r>
                              <w:t>: The averaged Q of the 5 rings and the difference from the averaged Q for each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B9733DE" id="Text Box 665" o:spid="_x0000_s1157" type="#_x0000_t202" style="position:absolute;left:0;text-align:left;margin-left:0;margin-top:553.85pt;width:343.45pt;height:.05pt;z-index:25221836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" stroked="f">
                <v:textbox style="mso-fit-shape-to-text:t" inset="0,0,0,0">
                  <w:txbxContent>
                    <w:p w14:paraId="3F554F8B" w14:textId="2C77B528" w:rsidR="00C44B75" w:rsidRPr="00073227" w:rsidRDefault="00C44B75" w:rsidP="003B5F5B">
                      <w:pPr>
                        <w:pStyle w:val="Caption"/>
                        <w:rPr>
                          <w:noProof/>
                          <w:sz w:val="22"/>
                          <w:szCs w:val="22"/>
                        </w:rPr>
                      </w:pPr>
                      <w:bookmarkStart w:id="441" w:name="_Ref514677056"/>
                      <w:r>
                        <w:t xml:space="preserve">Figure </w:t>
                      </w:r>
                      <w:r>
                        <w:fldChar w:fldCharType="begin"/>
                      </w:r>
                      <w:r>
                        <w:instrText xml:space="preserve"> SEQ Figure \* ARABIC </w:instrText>
                      </w:r>
                      <w:r>
                        <w:fldChar w:fldCharType="separate"/>
                      </w:r>
                      <w:r w:rsidR="00637613">
                        <w:rPr>
                          <w:noProof/>
                        </w:rPr>
                        <w:t>138</w:t>
                      </w:r>
                      <w:r>
                        <w:fldChar w:fldCharType="end"/>
                      </w:r>
                      <w:bookmarkEnd w:id="441"/>
                      <w:r>
                        <w:t>: The averaged Q of the 5 rings and the difference from the averaged Q for each ring.</w:t>
                      </w:r>
                    </w:p>
                  </w:txbxContent>
                </v:textbox>
                <w10:wrap type="topAndBottom"/>
              </v:shape>
            </w:pict>
          </mc:Fallback>
        </mc:AlternateContent>
      </w:r>
      <w:r>
        <w:rPr>
          <w:noProof/>
        </w:rPr>
        <w:drawing>
          <wp:anchor distT="0" distB="0" distL="114300" distR="114300" simplePos="0" relativeHeight="252216320" behindDoc="0" locked="0" layoutInCell="1" allowOverlap="1" wp14:anchorId="620A27EB" wp14:editId="1CDFE380">
            <wp:simplePos x="0" y="0"/>
            <wp:positionH relativeFrom="column">
              <wp:align>center</wp:align>
            </wp:positionH>
            <wp:positionV relativeFrom="paragraph">
              <wp:posOffset>3875677</wp:posOffset>
            </wp:positionV>
            <wp:extent cx="4361688" cy="3163938"/>
            <wp:effectExtent l="0" t="0" r="0" b="0"/>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361688" cy="31639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05BAF6" w14:textId="51CA67F1" w:rsidR="001C58C9" w:rsidRDefault="00BD78E3" w:rsidP="00FE247A">
      <w:r>
        <w:rPr>
          <w:noProof/>
        </w:rPr>
        <w:lastRenderedPageBreak/>
        <mc:AlternateContent>
          <mc:Choice Requires="wps">
            <w:drawing>
              <wp:anchor distT="0" distB="0" distL="114300" distR="114300" simplePos="0" relativeHeight="252221440" behindDoc="0" locked="0" layoutInCell="1" allowOverlap="1" wp14:anchorId="5D026F33" wp14:editId="59192C96">
                <wp:simplePos x="0" y="0"/>
                <wp:positionH relativeFrom="column">
                  <wp:posOffset>1243965</wp:posOffset>
                </wp:positionH>
                <wp:positionV relativeFrom="paragraph">
                  <wp:posOffset>2416175</wp:posOffset>
                </wp:positionV>
                <wp:extent cx="3913505" cy="635"/>
                <wp:effectExtent l="0" t="0" r="0" b="12065"/>
                <wp:wrapTopAndBottom/>
                <wp:docPr id="667" name="Text Box 667"/>
                <wp:cNvGraphicFramePr/>
                <a:graphic xmlns:a="http://schemas.openxmlformats.org/drawingml/2006/main">
                  <a:graphicData uri="http://schemas.microsoft.com/office/word/2010/wordprocessingShape">
                    <wps:wsp>
                      <wps:cNvSpPr txBox="1"/>
                      <wps:spPr>
                        <a:xfrm>
                          <a:off x="0" y="0"/>
                          <a:ext cx="3913505" cy="635"/>
                        </a:xfrm>
                        <a:prstGeom prst="rect">
                          <a:avLst/>
                        </a:prstGeom>
                        <a:solidFill>
                          <a:prstClr val="white"/>
                        </a:solidFill>
                        <a:ln>
                          <a:noFill/>
                        </a:ln>
                      </wps:spPr>
                      <wps:txbx>
                        <w:txbxContent>
                          <w:p w14:paraId="7C5479BB" w14:textId="3DDE3F61" w:rsidR="00C44B75" w:rsidRPr="00255A1D" w:rsidRDefault="00C44B75" w:rsidP="00BD78E3">
                            <w:pPr>
                              <w:pStyle w:val="Caption"/>
                              <w:rPr>
                                <w:noProof/>
                                <w:sz w:val="22"/>
                                <w:szCs w:val="22"/>
                              </w:rPr>
                            </w:pPr>
                            <w:bookmarkStart w:id="442" w:name="_Ref514677324"/>
                            <w:r>
                              <w:t xml:space="preserve">Figure </w:t>
                            </w:r>
                            <w:r>
                              <w:fldChar w:fldCharType="begin"/>
                            </w:r>
                            <w:r>
                              <w:instrText xml:space="preserve"> SEQ Figure \* ARABIC </w:instrText>
                            </w:r>
                            <w:r>
                              <w:fldChar w:fldCharType="separate"/>
                            </w:r>
                            <w:r w:rsidR="00637613">
                              <w:rPr>
                                <w:noProof/>
                              </w:rPr>
                              <w:t>139</w:t>
                            </w:r>
                            <w:r>
                              <w:fldChar w:fldCharType="end"/>
                            </w:r>
                            <w:bookmarkEnd w:id="442"/>
                            <w:r>
                              <w:t>: This figure shows that the measured and simulated frequency matches for the garnet loaded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026F33" id="Text Box 667" o:spid="_x0000_s1158" type="#_x0000_t202" style="position:absolute;left:0;text-align:left;margin-left:97.95pt;margin-top:190.25pt;width:308.15pt;height:.05pt;z-index:25222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" stroked="f">
                <v:textbox style="mso-fit-shape-to-text:t" inset="0,0,0,0">
                  <w:txbxContent>
                    <w:p w14:paraId="7C5479BB" w14:textId="3DDE3F61" w:rsidR="00C44B75" w:rsidRPr="00255A1D" w:rsidRDefault="00C44B75" w:rsidP="00BD78E3">
                      <w:pPr>
                        <w:pStyle w:val="Caption"/>
                        <w:rPr>
                          <w:noProof/>
                          <w:sz w:val="22"/>
                          <w:szCs w:val="22"/>
                        </w:rPr>
                      </w:pPr>
                      <w:bookmarkStart w:id="443" w:name="_Ref514677324"/>
                      <w:r>
                        <w:t xml:space="preserve">Figure </w:t>
                      </w:r>
                      <w:r>
                        <w:fldChar w:fldCharType="begin"/>
                      </w:r>
                      <w:r>
                        <w:instrText xml:space="preserve"> SEQ Figure \* ARABIC </w:instrText>
                      </w:r>
                      <w:r>
                        <w:fldChar w:fldCharType="separate"/>
                      </w:r>
                      <w:r w:rsidR="00637613">
                        <w:rPr>
                          <w:noProof/>
                        </w:rPr>
                        <w:t>139</w:t>
                      </w:r>
                      <w:r>
                        <w:fldChar w:fldCharType="end"/>
                      </w:r>
                      <w:bookmarkEnd w:id="443"/>
                      <w:r>
                        <w:t>: This figure shows that the measured and simulated frequency matches for the garnet loaded cavity.</w:t>
                      </w:r>
                    </w:p>
                  </w:txbxContent>
                </v:textbox>
                <w10:wrap type="topAndBottom"/>
              </v:shape>
            </w:pict>
          </mc:Fallback>
        </mc:AlternateContent>
      </w:r>
      <w:r w:rsidRPr="000D6D6B">
        <w:rPr>
          <w:noProof/>
        </w:rPr>
        <w:drawing>
          <wp:anchor distT="0" distB="0" distL="114300" distR="114300" simplePos="0" relativeHeight="252219392" behindDoc="0" locked="0" layoutInCell="1" allowOverlap="1" wp14:anchorId="273B86B4" wp14:editId="6D45ADD1">
            <wp:simplePos x="0" y="0"/>
            <wp:positionH relativeFrom="column">
              <wp:align>center</wp:align>
            </wp:positionH>
            <wp:positionV relativeFrom="paragraph">
              <wp:posOffset>0</wp:posOffset>
            </wp:positionV>
            <wp:extent cx="3913632" cy="2359152"/>
            <wp:effectExtent l="0" t="0" r="0" b="3175"/>
            <wp:wrapTopAndBottom/>
            <wp:docPr id="666" name="Picture 6">
              <a:extLst xmlns:a="http://schemas.openxmlformats.org/drawingml/2006/main">
                <a:ext uri="{FF2B5EF4-FFF2-40B4-BE49-F238E27FC236}">
                  <a16:creationId xmlns:a16="http://schemas.microsoft.com/office/drawing/2014/main" id="{CE717CF9-A553-4166-8A7A-BC4CBFAE1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E717CF9-A553-4166-8A7A-BC4CBFAE16F2}"/>
                        </a:ext>
                      </a:extLst>
                    </pic:cNvPr>
                    <pic:cNvPicPr>
                      <a:picLocks noChangeAspect="1"/>
                    </pic:cNvPicPr>
                  </pic:nvPicPr>
                  <pic:blipFill>
                    <a:blip r:embed="rId153"/>
                    <a:stretch>
                      <a:fillRect/>
                    </a:stretch>
                  </pic:blipFill>
                  <pic:spPr>
                    <a:xfrm>
                      <a:off x="0" y="0"/>
                      <a:ext cx="3913632" cy="2359152"/>
                    </a:xfrm>
                    <a:prstGeom prst="rect">
                      <a:avLst/>
                    </a:prstGeom>
                  </pic:spPr>
                </pic:pic>
              </a:graphicData>
            </a:graphic>
            <wp14:sizeRelH relativeFrom="margin">
              <wp14:pctWidth>0</wp14:pctWidth>
            </wp14:sizeRelH>
            <wp14:sizeRelV relativeFrom="margin">
              <wp14:pctHeight>0</wp14:pctHeight>
            </wp14:sizeRelV>
          </wp:anchor>
        </w:drawing>
      </w:r>
    </w:p>
    <w:p w14:paraId="23E92ACE" w14:textId="3B6E7AC8" w:rsidR="001C58C9" w:rsidRPr="00FE247A" w:rsidRDefault="001C58C9" w:rsidP="00FE247A"/>
    <w:p w14:paraId="2454E9D6" w14:textId="1F67F634" w:rsidR="00C30495" w:rsidRPr="00C30495" w:rsidRDefault="00C30495" w:rsidP="00C30495"/>
    <w:p w14:paraId="30573F9B" w14:textId="6104461C" w:rsidR="001C228F" w:rsidRDefault="001C228F">
      <w:pPr>
        <w:spacing w:before="0" w:after="200"/>
        <w:ind w:firstLine="0"/>
      </w:pPr>
    </w:p>
    <w:p w14:paraId="5C58804C" w14:textId="33CAE1AB" w:rsidR="001C228F" w:rsidRDefault="001C228F">
      <w:pPr>
        <w:spacing w:before="0" w:after="200"/>
        <w:ind w:firstLine="0"/>
      </w:pPr>
    </w:p>
    <w:p w14:paraId="64D32D89" w14:textId="35A050F5" w:rsidR="001C228F" w:rsidRDefault="001C228F">
      <w:pPr>
        <w:spacing w:before="0" w:after="200"/>
        <w:ind w:firstLine="0"/>
      </w:pPr>
    </w:p>
    <w:p w14:paraId="28CCDD45" w14:textId="2412F526" w:rsidR="001C58C9" w:rsidRDefault="001C58C9">
      <w:pPr>
        <w:spacing w:before="0" w:after="200"/>
        <w:ind w:firstLine="0"/>
      </w:pPr>
    </w:p>
    <w:p w14:paraId="3B22D6B1" w14:textId="44922366" w:rsidR="003202C5" w:rsidRDefault="003202C5" w:rsidP="001C58C9">
      <w:pPr>
        <w:spacing w:before="0" w:after="200"/>
        <w:ind w:firstLine="0"/>
      </w:pPr>
    </w:p>
    <w:p w14:paraId="091596D7" w14:textId="54187A69" w:rsidR="00C6245F" w:rsidRDefault="00C6245F" w:rsidP="008A06D9"/>
    <w:p w14:paraId="162A4307" w14:textId="770463DC" w:rsidR="00C6245F" w:rsidRDefault="00C6245F">
      <w:pPr>
        <w:spacing w:before="0" w:after="200"/>
        <w:ind w:firstLine="0"/>
      </w:pPr>
    </w:p>
    <w:p w14:paraId="3D255AD6" w14:textId="4D783537" w:rsidR="00523E2E" w:rsidRDefault="00523E2E" w:rsidP="008A06D9">
      <w:r>
        <w:br w:type="page"/>
      </w:r>
    </w:p>
    <w:p w14:paraId="02B6A277" w14:textId="7F546779" w:rsidR="00523E2E" w:rsidRDefault="00523E2E" w:rsidP="00523E2E">
      <w:pPr>
        <w:pStyle w:val="Heading1"/>
        <w:spacing w:after="200"/>
      </w:pPr>
      <w:bookmarkStart w:id="444" w:name="_Ref305745460"/>
      <w:bookmarkStart w:id="445" w:name="_Toc514749746"/>
      <w:r>
        <w:lastRenderedPageBreak/>
        <w:t>Mechanical design (K. Duel</w:t>
      </w:r>
      <w:r w:rsidR="00CE10A4">
        <w:t xml:space="preserve"> &amp; M. Slabaugh</w:t>
      </w:r>
      <w:r>
        <w:t>)</w:t>
      </w:r>
      <w:bookmarkEnd w:id="444"/>
      <w:bookmarkEnd w:id="445"/>
    </w:p>
    <w:p w14:paraId="61B767D1" w14:textId="65839C37" w:rsidR="00523E2E" w:rsidRDefault="008A0722" w:rsidP="00021950">
      <w:r>
        <w:rPr>
          <w:noProof/>
        </w:rPr>
        <mc:AlternateContent>
          <mc:Choice Requires="wps">
            <w:drawing>
              <wp:anchor distT="0" distB="0" distL="114300" distR="114300" simplePos="0" relativeHeight="252102656" behindDoc="0" locked="0" layoutInCell="1" allowOverlap="1" wp14:anchorId="4332A586" wp14:editId="5AE910E4">
                <wp:simplePos x="0" y="0"/>
                <wp:positionH relativeFrom="column">
                  <wp:posOffset>3925957</wp:posOffset>
                </wp:positionH>
                <wp:positionV relativeFrom="paragraph">
                  <wp:posOffset>3014236</wp:posOffset>
                </wp:positionV>
                <wp:extent cx="1113182" cy="222636"/>
                <wp:effectExtent l="0" t="0" r="4445" b="6350"/>
                <wp:wrapNone/>
                <wp:docPr id="593" name="Text Box 593"/>
                <wp:cNvGraphicFramePr/>
                <a:graphic xmlns:a="http://schemas.openxmlformats.org/drawingml/2006/main">
                  <a:graphicData uri="http://schemas.microsoft.com/office/word/2010/wordprocessingShape">
                    <wps:wsp>
                      <wps:cNvSpPr txBox="1"/>
                      <wps:spPr>
                        <a:xfrm>
                          <a:off x="0" y="0"/>
                          <a:ext cx="1113182" cy="222636"/>
                        </a:xfrm>
                        <a:prstGeom prst="rect">
                          <a:avLst/>
                        </a:prstGeom>
                        <a:solidFill>
                          <a:schemeClr val="bg2"/>
                        </a:solidFill>
                        <a:ln w="6350">
                          <a:noFill/>
                        </a:ln>
                      </wps:spPr>
                      <wps:txbx>
                        <w:txbxContent>
                          <w:p w14:paraId="36454D11" w14:textId="4092BAAE" w:rsidR="00C44B75" w:rsidRPr="00B33607" w:rsidRDefault="00C44B75"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sidR="00637613">
                              <w:rPr>
                                <w:sz w:val="16"/>
                              </w:rPr>
                              <w:t>17.3</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sidR="00637613">
                              <w:rPr>
                                <w:sz w:val="16"/>
                              </w:rPr>
                              <w:t>17.4</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59" type="#_x0000_t202" style="position:absolute;left:0;text-align:left;margin-left:309.15pt;margin-top:237.35pt;width:87.65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" fillcolor="#e4e9ef [3214]" stroked="f" strokeweight=".5pt">
                <v:textbox>
                  <w:txbxContent>
                    <w:p w14:paraId="36454D11" w14:textId="4092BAAE" w:rsidR="00C44B75" w:rsidRPr="00B33607" w:rsidRDefault="00C44B75"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sidR="00637613">
                        <w:rPr>
                          <w:sz w:val="16"/>
                        </w:rPr>
                        <w:t>17.3</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sidR="00637613">
                        <w:rPr>
                          <w:sz w:val="16"/>
                        </w:rPr>
                        <w:t>17.4</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091287FD" w:rsidR="00C44B75" w:rsidRPr="00B33607" w:rsidRDefault="00C44B75"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sidR="00637613">
                              <w:rPr>
                                <w:sz w:val="16"/>
                              </w:rPr>
                              <w:t>17.6</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60"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" fillcolor="#e4e9ef [3214]" stroked="f" strokeweight=".5pt">
                <v:textbox>
                  <w:txbxContent>
                    <w:p w14:paraId="20EDBFC5" w14:textId="091287FD" w:rsidR="00C44B75" w:rsidRPr="00B33607" w:rsidRDefault="00C44B75"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sidR="00637613">
                        <w:rPr>
                          <w:sz w:val="16"/>
                        </w:rPr>
                        <w:t>17.6</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0659EBC3" w:rsidR="00C44B75" w:rsidRPr="00B33607" w:rsidRDefault="00C44B75"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sidR="00637613">
                              <w:rPr>
                                <w:sz w:val="16"/>
                              </w:rPr>
                              <w:t>17.8</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61"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" fillcolor="#e4e9ef [3214]" stroked="f" strokeweight=".5pt">
                <v:textbox>
                  <w:txbxContent>
                    <w:p w14:paraId="3F7BF1FC" w14:textId="0659EBC3" w:rsidR="00C44B75" w:rsidRPr="00B33607" w:rsidRDefault="00C44B75"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sidR="00637613">
                        <w:rPr>
                          <w:sz w:val="16"/>
                        </w:rPr>
                        <w:t>17.8</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1CFD5530">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70940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1152" behindDoc="0" locked="0" layoutInCell="1" allowOverlap="1" wp14:anchorId="5AEC473C" wp14:editId="3D20E56F">
                <wp:simplePos x="0" y="0"/>
                <wp:positionH relativeFrom="column">
                  <wp:posOffset>372766</wp:posOffset>
                </wp:positionH>
                <wp:positionV relativeFrom="paragraph">
                  <wp:posOffset>1593123</wp:posOffset>
                </wp:positionV>
                <wp:extent cx="719528" cy="217170"/>
                <wp:effectExtent l="0" t="0" r="4445" b="0"/>
                <wp:wrapNone/>
                <wp:docPr id="578" name="Text Box 57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456B61C9" w14:textId="651B439D" w:rsidR="00C44B75" w:rsidRPr="00B33607" w:rsidRDefault="00C44B75"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sidR="00637613">
                              <w:rPr>
                                <w:sz w:val="16"/>
                              </w:rPr>
                              <w:t>17.5</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62" type="#_x0000_t202" style="position:absolute;left:0;text-align:left;margin-left:29.35pt;margin-top:125.45pt;width:56.65pt;height:17.1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" fillcolor="#e4e9ef [3214]" stroked="f" strokeweight=".5pt">
                <v:textbox>
                  <w:txbxContent>
                    <w:p w14:paraId="456B61C9" w14:textId="651B439D" w:rsidR="00C44B75" w:rsidRPr="00B33607" w:rsidRDefault="00C44B75"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sidR="00637613">
                        <w:rPr>
                          <w:sz w:val="16"/>
                        </w:rPr>
                        <w:t>17.5</w:t>
                      </w:r>
                      <w:r>
                        <w:rPr>
                          <w:sz w:val="16"/>
                        </w:rPr>
                        <w:fldChar w:fldCharType="end"/>
                      </w:r>
                    </w:p>
                  </w:txbxContent>
                </v:textbox>
              </v:shape>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6E8AAFB8">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629163D9" w:rsidR="00C44B75" w:rsidRPr="00B33607" w:rsidRDefault="00C44B75"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sidR="00637613">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63"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" fillcolor="#e4e9ef [3214]" stroked="f" strokeweight=".5pt">
                <v:textbox>
                  <w:txbxContent>
                    <w:p w14:paraId="6A44AEBE" w14:textId="629163D9" w:rsidR="00C44B75" w:rsidRPr="00B33607" w:rsidRDefault="00C44B75"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sidR="00637613">
                        <w:rPr>
                          <w:sz w:val="16"/>
                        </w:rPr>
                        <w:t>17.7</w:t>
                      </w:r>
                      <w:r>
                        <w:rPr>
                          <w:sz w:val="16"/>
                        </w:rPr>
                        <w:fldChar w:fldCharType="end"/>
                      </w:r>
                    </w:p>
                  </w:txbxContent>
                </v:textbox>
              </v:shape>
            </w:pict>
          </mc:Fallback>
        </mc:AlternateContent>
      </w:r>
      <w:r w:rsidR="00846C01">
        <w:rPr>
          <w:noProof/>
        </w:rPr>
        <mc:AlternateContent>
          <mc:Choice Requires="wps">
            <w:drawing>
              <wp:anchor distT="0" distB="0" distL="114300" distR="114300" simplePos="0" relativeHeight="252069888" behindDoc="0" locked="0" layoutInCell="1" allowOverlap="1" wp14:anchorId="28BD8DBC" wp14:editId="7E8F2E64">
                <wp:simplePos x="0" y="0"/>
                <wp:positionH relativeFrom="column">
                  <wp:posOffset>3781269</wp:posOffset>
                </wp:positionH>
                <wp:positionV relativeFrom="paragraph">
                  <wp:posOffset>2280368</wp:posOffset>
                </wp:positionV>
                <wp:extent cx="749508" cy="217170"/>
                <wp:effectExtent l="0" t="0" r="0" b="0"/>
                <wp:wrapNone/>
                <wp:docPr id="574" name="Text Box 574"/>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79A485E" w14:textId="518DCE38" w:rsidR="00C44B75" w:rsidRPr="00B33607" w:rsidRDefault="00C44B75"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sidR="00637613">
                              <w:rPr>
                                <w:sz w:val="16"/>
                              </w:rPr>
                              <w:t>17.1</w:t>
                            </w:r>
                            <w:r w:rsidRPr="00B33607">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4" type="#_x0000_t202" style="position:absolute;left:0;text-align:left;margin-left:297.75pt;margin-top:179.55pt;width:59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" fillcolor="#e4e9ef [3214]" stroked="f" strokeweight=".5pt">
                <v:textbox>
                  <w:txbxContent>
                    <w:p w14:paraId="279A485E" w14:textId="518DCE38" w:rsidR="00C44B75" w:rsidRPr="00B33607" w:rsidRDefault="00C44B75"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sidR="00637613">
                        <w:rPr>
                          <w:sz w:val="16"/>
                        </w:rPr>
                        <w:t>17.1</w:t>
                      </w:r>
                      <w:r w:rsidRPr="00B33607">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064F0B06" w:rsidR="00C44B75" w:rsidRPr="00B33607" w:rsidRDefault="00C44B75"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sidR="00637613">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65"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" fillcolor="#e4e9ef [3214]" stroked="f" strokeweight=".5pt">
                <v:textbox>
                  <w:txbxContent>
                    <w:p w14:paraId="6C3160B2" w14:textId="064F0B06" w:rsidR="00C44B75" w:rsidRPr="00B33607" w:rsidRDefault="00C44B75"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sidR="00637613">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54"/>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73F810DF" w:rsidR="00C44B75" w:rsidRPr="00421D8D" w:rsidRDefault="00C44B75" w:rsidP="001A2F52">
                            <w:pPr>
                              <w:pStyle w:val="Caption"/>
                              <w:rPr>
                                <w:sz w:val="22"/>
                                <w:szCs w:val="22"/>
                              </w:rPr>
                            </w:pPr>
                            <w:bookmarkStart w:id="446" w:name="_Ref509303524"/>
                            <w:r>
                              <w:t xml:space="preserve">Figure </w:t>
                            </w:r>
                            <w:r>
                              <w:fldChar w:fldCharType="begin"/>
                            </w:r>
                            <w:r>
                              <w:instrText xml:space="preserve"> SEQ Figure \* ARABIC </w:instrText>
                            </w:r>
                            <w:r>
                              <w:fldChar w:fldCharType="separate"/>
                            </w:r>
                            <w:r w:rsidR="00637613">
                              <w:rPr>
                                <w:noProof/>
                              </w:rPr>
                              <w:t>140</w:t>
                            </w:r>
                            <w:r>
                              <w:rPr>
                                <w:noProof/>
                              </w:rPr>
                              <w:fldChar w:fldCharType="end"/>
                            </w:r>
                            <w:bookmarkEnd w:id="446"/>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66"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0gMQIAAGoEAAAOAAAAZHJzL2Uyb0RvYy54bWysVFFv2yAQfp+0/4B4X+ykS7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" stroked="f">
                <v:textbox style="mso-fit-shape-to-text:t" inset="0,0,0,0">
                  <w:txbxContent>
                    <w:p w14:paraId="74431FAE" w14:textId="73F810DF" w:rsidR="00C44B75" w:rsidRPr="00421D8D" w:rsidRDefault="00C44B75" w:rsidP="001A2F52">
                      <w:pPr>
                        <w:pStyle w:val="Caption"/>
                        <w:rPr>
                          <w:sz w:val="22"/>
                          <w:szCs w:val="22"/>
                        </w:rPr>
                      </w:pPr>
                      <w:bookmarkStart w:id="447" w:name="_Ref509303524"/>
                      <w:r>
                        <w:t xml:space="preserve">Figure </w:t>
                      </w:r>
                      <w:r>
                        <w:fldChar w:fldCharType="begin"/>
                      </w:r>
                      <w:r>
                        <w:instrText xml:space="preserve"> SEQ Figure \* ARABIC </w:instrText>
                      </w:r>
                      <w:r>
                        <w:fldChar w:fldCharType="separate"/>
                      </w:r>
                      <w:r w:rsidR="00637613">
                        <w:rPr>
                          <w:noProof/>
                        </w:rPr>
                        <w:t>140</w:t>
                      </w:r>
                      <w:r>
                        <w:rPr>
                          <w:noProof/>
                        </w:rPr>
                        <w:fldChar w:fldCharType="end"/>
                      </w:r>
                      <w:bookmarkEnd w:id="447"/>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637613">
        <w:t>17.11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48" w:name="_Ref508366981"/>
      <w:bookmarkStart w:id="449" w:name="_Toc514749747"/>
      <w:r>
        <w:t>Garnet sectors and alumina</w:t>
      </w:r>
      <w:bookmarkEnd w:id="448"/>
      <w:bookmarkEnd w:id="449"/>
      <w:r>
        <w:t xml:space="preserve"> </w:t>
      </w:r>
    </w:p>
    <w:p w14:paraId="44CB91E9" w14:textId="5BAB2991"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637613">
        <w:t xml:space="preserve">Figure </w:t>
      </w:r>
      <w:r w:rsidR="00637613">
        <w:rPr>
          <w:noProof/>
        </w:rPr>
        <w:t>141</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37BAA4D4"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6742F0" w:rsidRPr="006742F0">
            <w:rPr>
              <w:noProof/>
            </w:rPr>
            <w:t>[51]</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13CDF2CC" w:rsidR="00C44B75" w:rsidRPr="00CC6B48" w:rsidRDefault="00C44B75" w:rsidP="00280965">
                            <w:pPr>
                              <w:pStyle w:val="Caption"/>
                              <w:rPr>
                                <w:noProof/>
                                <w:sz w:val="22"/>
                                <w:szCs w:val="22"/>
                              </w:rPr>
                            </w:pPr>
                            <w:bookmarkStart w:id="450" w:name="_Ref508365564"/>
                            <w:r>
                              <w:t xml:space="preserve">Figure </w:t>
                            </w:r>
                            <w:r>
                              <w:fldChar w:fldCharType="begin"/>
                            </w:r>
                            <w:r>
                              <w:instrText xml:space="preserve"> SEQ Figure \* ARABIC </w:instrText>
                            </w:r>
                            <w:r>
                              <w:fldChar w:fldCharType="separate"/>
                            </w:r>
                            <w:r w:rsidR="00637613">
                              <w:rPr>
                                <w:noProof/>
                              </w:rPr>
                              <w:t>141</w:t>
                            </w:r>
                            <w:r>
                              <w:rPr>
                                <w:noProof/>
                              </w:rPr>
                              <w:fldChar w:fldCharType="end"/>
                            </w:r>
                            <w:bookmarkEnd w:id="450"/>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67"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" stroked="f">
                <v:textbox style="mso-fit-shape-to-text:t" inset="0,0,0,0">
                  <w:txbxContent>
                    <w:p w14:paraId="6825E0CF" w14:textId="13CDF2CC" w:rsidR="00C44B75" w:rsidRPr="00CC6B48" w:rsidRDefault="00C44B75" w:rsidP="00280965">
                      <w:pPr>
                        <w:pStyle w:val="Caption"/>
                        <w:rPr>
                          <w:noProof/>
                          <w:sz w:val="22"/>
                          <w:szCs w:val="22"/>
                        </w:rPr>
                      </w:pPr>
                      <w:bookmarkStart w:id="451" w:name="_Ref508365564"/>
                      <w:r>
                        <w:t xml:space="preserve">Figure </w:t>
                      </w:r>
                      <w:r>
                        <w:fldChar w:fldCharType="begin"/>
                      </w:r>
                      <w:r>
                        <w:instrText xml:space="preserve"> SEQ Figure \* ARABIC </w:instrText>
                      </w:r>
                      <w:r>
                        <w:fldChar w:fldCharType="separate"/>
                      </w:r>
                      <w:r w:rsidR="00637613">
                        <w:rPr>
                          <w:noProof/>
                        </w:rPr>
                        <w:t>141</w:t>
                      </w:r>
                      <w:r>
                        <w:rPr>
                          <w:noProof/>
                        </w:rPr>
                        <w:fldChar w:fldCharType="end"/>
                      </w:r>
                      <w:bookmarkEnd w:id="451"/>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55"/>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52" w:name="_Ref504548575"/>
      <w:bookmarkStart w:id="453" w:name="_Toc514749748"/>
      <w:r>
        <w:t>Procedure for gluing garnet</w:t>
      </w:r>
      <w:r w:rsidR="00AA019D">
        <w:t xml:space="preserve"> sectors and</w:t>
      </w:r>
      <w:r w:rsidR="004861D7">
        <w:t xml:space="preserve"> </w:t>
      </w:r>
      <w:r>
        <w:t>alumina</w:t>
      </w:r>
      <w:bookmarkEnd w:id="452"/>
      <w:bookmarkEnd w:id="453"/>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2DCF2D83"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6742F0" w:rsidRPr="006742F0">
            <w:rPr>
              <w:noProof/>
            </w:rPr>
            <w:t>[21]</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54" w:name="_Ref336071065"/>
      <w:bookmarkStart w:id="455" w:name="_Toc514749749"/>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55B9E8F5" w:rsidR="00C44B75" w:rsidRPr="003A392C" w:rsidRDefault="00C44B75" w:rsidP="006C248D">
                            <w:pPr>
                              <w:pStyle w:val="Caption"/>
                              <w:rPr>
                                <w:noProof/>
                                <w:sz w:val="22"/>
                                <w:szCs w:val="22"/>
                              </w:rPr>
                            </w:pPr>
                            <w:bookmarkStart w:id="456" w:name="_Ref505758766"/>
                            <w:r>
                              <w:t xml:space="preserve">Figure </w:t>
                            </w:r>
                            <w:r>
                              <w:fldChar w:fldCharType="begin"/>
                            </w:r>
                            <w:r>
                              <w:instrText xml:space="preserve"> SEQ Figure \* ARABIC </w:instrText>
                            </w:r>
                            <w:r>
                              <w:fldChar w:fldCharType="separate"/>
                            </w:r>
                            <w:r w:rsidR="00637613">
                              <w:rPr>
                                <w:noProof/>
                              </w:rPr>
                              <w:t>142</w:t>
                            </w:r>
                            <w:r>
                              <w:rPr>
                                <w:noProof/>
                              </w:rPr>
                              <w:fldChar w:fldCharType="end"/>
                            </w:r>
                            <w:bookmarkEnd w:id="456"/>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8"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BglsRkMgIAAGoEAAAOAAAAAAAA&#13;&#10;AAAAAAAAAC4CAABkcnMvZTJvRG9jLnhtbFBLAQItABQABgAIAAAAIQAat8r45gAAABABAAAPAAAA&#13;&#10;AAAAAAAAAAAAAIwEAABkcnMvZG93bnJldi54bWxQSwUGAAAAAAQABADzAAAAnwUAAAAA&#13;&#10;" stroked="f">
                <v:textbox style="mso-fit-shape-to-text:t" inset="0,0,0,0">
                  <w:txbxContent>
                    <w:p w14:paraId="292DCAA3" w14:textId="55B9E8F5" w:rsidR="00C44B75" w:rsidRPr="003A392C" w:rsidRDefault="00C44B75" w:rsidP="006C248D">
                      <w:pPr>
                        <w:pStyle w:val="Caption"/>
                        <w:rPr>
                          <w:noProof/>
                          <w:sz w:val="22"/>
                          <w:szCs w:val="22"/>
                        </w:rPr>
                      </w:pPr>
                      <w:bookmarkStart w:id="457" w:name="_Ref505758766"/>
                      <w:r>
                        <w:t xml:space="preserve">Figure </w:t>
                      </w:r>
                      <w:r>
                        <w:fldChar w:fldCharType="begin"/>
                      </w:r>
                      <w:r>
                        <w:instrText xml:space="preserve"> SEQ Figure \* ARABIC </w:instrText>
                      </w:r>
                      <w:r>
                        <w:fldChar w:fldCharType="separate"/>
                      </w:r>
                      <w:r w:rsidR="00637613">
                        <w:rPr>
                          <w:noProof/>
                        </w:rPr>
                        <w:t>142</w:t>
                      </w:r>
                      <w:r>
                        <w:rPr>
                          <w:noProof/>
                        </w:rPr>
                        <w:fldChar w:fldCharType="end"/>
                      </w:r>
                      <w:bookmarkEnd w:id="457"/>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56"/>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54"/>
      <w:bookmarkEnd w:id="455"/>
    </w:p>
    <w:p w14:paraId="44EAFB59" w14:textId="79D5E043"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637613">
        <w:t xml:space="preserve">Figure </w:t>
      </w:r>
      <w:r w:rsidR="00637613">
        <w:rPr>
          <w:noProof/>
        </w:rPr>
        <w:t>142</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637613">
        <w:t xml:space="preserve">Figure </w:t>
      </w:r>
      <w:r w:rsidR="00637613">
        <w:rPr>
          <w:noProof/>
        </w:rPr>
        <w:t>67</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2D8B03A4"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041906">
        <w:t xml:space="preserve"> </w:t>
      </w:r>
      <w:r w:rsidR="00041906">
        <w:fldChar w:fldCharType="begin"/>
      </w:r>
      <w:r w:rsidR="00041906">
        <w:instrText xml:space="preserve"> REF _Ref508366680 \h </w:instrText>
      </w:r>
      <w:r w:rsidR="00041906">
        <w:fldChar w:fldCharType="separate"/>
      </w:r>
      <w:r w:rsidR="00637613">
        <w:t xml:space="preserve">Figure </w:t>
      </w:r>
      <w:r w:rsidR="00637613">
        <w:rPr>
          <w:noProof/>
        </w:rPr>
        <w:t>143</w:t>
      </w:r>
      <w:r w:rsidR="00041906">
        <w:fldChar w:fldCharType="end"/>
      </w:r>
      <w:r w:rsidR="00041906">
        <w:t xml:space="preserve"> </w:t>
      </w:r>
      <w:r w:rsidR="008B4F0C">
        <w:rPr>
          <w:noProof/>
        </w:rPr>
        <mc:AlternateContent>
          <mc:Choice Requires="wps">
            <w:drawing>
              <wp:anchor distT="0" distB="0" distL="114300" distR="114300" simplePos="0" relativeHeight="252064768" behindDoc="0" locked="0" layoutInCell="1" allowOverlap="1" wp14:anchorId="1D39D8FD" wp14:editId="1527992F">
                <wp:simplePos x="0" y="0"/>
                <wp:positionH relativeFrom="column">
                  <wp:posOffset>908050</wp:posOffset>
                </wp:positionH>
                <wp:positionV relativeFrom="paragraph">
                  <wp:posOffset>2556510</wp:posOffset>
                </wp:positionV>
                <wp:extent cx="4580890"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0890" cy="457200"/>
                        </a:xfrm>
                        <a:prstGeom prst="rect">
                          <a:avLst/>
                        </a:prstGeom>
                        <a:solidFill>
                          <a:prstClr val="white"/>
                        </a:solidFill>
                        <a:ln>
                          <a:noFill/>
                        </a:ln>
                      </wps:spPr>
                      <wps:txbx>
                        <w:txbxContent>
                          <w:p w14:paraId="190CF8F4" w14:textId="10756200" w:rsidR="00C44B75" w:rsidRPr="006D3066" w:rsidRDefault="00C44B75" w:rsidP="00E67144">
                            <w:pPr>
                              <w:pStyle w:val="Caption"/>
                              <w:rPr>
                                <w:sz w:val="22"/>
                                <w:szCs w:val="22"/>
                              </w:rPr>
                            </w:pPr>
                            <w:bookmarkStart w:id="458" w:name="_Ref508366680"/>
                            <w:r>
                              <w:t xml:space="preserve">Figure </w:t>
                            </w:r>
                            <w:r>
                              <w:fldChar w:fldCharType="begin"/>
                            </w:r>
                            <w:r>
                              <w:instrText xml:space="preserve"> SEQ Figure \* ARABIC </w:instrText>
                            </w:r>
                            <w:r>
                              <w:fldChar w:fldCharType="separate"/>
                            </w:r>
                            <w:r w:rsidR="00637613">
                              <w:rPr>
                                <w:noProof/>
                              </w:rPr>
                              <w:t>143</w:t>
                            </w:r>
                            <w:r>
                              <w:rPr>
                                <w:noProof/>
                              </w:rPr>
                              <w:fldChar w:fldCharType="end"/>
                            </w:r>
                            <w:bookmarkEnd w:id="458"/>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69" type="#_x0000_t202" style="position:absolute;left:0;text-align:left;margin-left:71.5pt;margin-top:201.3pt;width:360.7pt;height:3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" stroked="f">
                <v:textbox style="mso-fit-shape-to-text:t" inset="0,0,0,0">
                  <w:txbxContent>
                    <w:p w14:paraId="190CF8F4" w14:textId="10756200" w:rsidR="00C44B75" w:rsidRPr="006D3066" w:rsidRDefault="00C44B75" w:rsidP="00E67144">
                      <w:pPr>
                        <w:pStyle w:val="Caption"/>
                        <w:rPr>
                          <w:sz w:val="22"/>
                          <w:szCs w:val="22"/>
                        </w:rPr>
                      </w:pPr>
                      <w:bookmarkStart w:id="459" w:name="_Ref508366680"/>
                      <w:r>
                        <w:t xml:space="preserve">Figure </w:t>
                      </w:r>
                      <w:r>
                        <w:fldChar w:fldCharType="begin"/>
                      </w:r>
                      <w:r>
                        <w:instrText xml:space="preserve"> SEQ Figure \* ARABIC </w:instrText>
                      </w:r>
                      <w:r>
                        <w:fldChar w:fldCharType="separate"/>
                      </w:r>
                      <w:r w:rsidR="00637613">
                        <w:rPr>
                          <w:noProof/>
                        </w:rPr>
                        <w:t>143</w:t>
                      </w:r>
                      <w:r>
                        <w:rPr>
                          <w:noProof/>
                        </w:rPr>
                        <w:fldChar w:fldCharType="end"/>
                      </w:r>
                      <w:bookmarkEnd w:id="459"/>
                      <w:r>
                        <w:t>: Two views of the tuner shell before copper plating. Close examination of the quadrants show that they had to be made from two separate spinnings.</w:t>
                      </w:r>
                    </w:p>
                  </w:txbxContent>
                </v:textbox>
                <w10:wrap type="topAndBottom"/>
              </v:shape>
            </w:pict>
          </mc:Fallback>
        </mc:AlternateContent>
      </w:r>
      <w:r w:rsidR="008B4F0C">
        <w:rPr>
          <w:noProof/>
        </w:rPr>
        <w:drawing>
          <wp:anchor distT="0" distB="0" distL="114300" distR="114300" simplePos="0" relativeHeight="252062720" behindDoc="0" locked="0" layoutInCell="1" allowOverlap="1" wp14:anchorId="6DDF328C" wp14:editId="2B2C6E73">
            <wp:simplePos x="0" y="0"/>
            <wp:positionH relativeFrom="column">
              <wp:posOffset>908050</wp:posOffset>
            </wp:positionH>
            <wp:positionV relativeFrom="paragraph">
              <wp:posOffset>826522</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57"/>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t>shows two views of the shell.</w:t>
      </w:r>
    </w:p>
    <w:p w14:paraId="601AA598" w14:textId="1D8751A6" w:rsidR="00C23CDF" w:rsidRDefault="00216BF7" w:rsidP="00831B81">
      <w:r>
        <w:rPr>
          <w:noProof/>
        </w:rPr>
        <w:drawing>
          <wp:anchor distT="0" distB="0" distL="114300" distR="114300" simplePos="0" relativeHeight="252145664" behindDoc="0" locked="0" layoutInCell="1" allowOverlap="1" wp14:anchorId="5B11CBED" wp14:editId="62960B77">
            <wp:simplePos x="0" y="0"/>
            <wp:positionH relativeFrom="column">
              <wp:align>center</wp:align>
            </wp:positionH>
            <wp:positionV relativeFrom="paragraph">
              <wp:posOffset>3009900</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8"/>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7712" behindDoc="0" locked="0" layoutInCell="1" allowOverlap="1" wp14:anchorId="58AE2D42" wp14:editId="3142BE55">
                <wp:simplePos x="0" y="0"/>
                <wp:positionH relativeFrom="column">
                  <wp:align>center</wp:align>
                </wp:positionH>
                <wp:positionV relativeFrom="paragraph">
                  <wp:posOffset>4794885</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47B72526" w:rsidR="00C44B75" w:rsidRPr="00FB0DA6" w:rsidRDefault="00C44B75" w:rsidP="00996E2B">
                            <w:pPr>
                              <w:pStyle w:val="Caption"/>
                              <w:rPr>
                                <w:noProof/>
                                <w:sz w:val="22"/>
                                <w:szCs w:val="22"/>
                              </w:rPr>
                            </w:pPr>
                            <w:bookmarkStart w:id="460" w:name="_Ref510684026"/>
                            <w:r>
                              <w:t xml:space="preserve">Figure </w:t>
                            </w:r>
                            <w:r>
                              <w:fldChar w:fldCharType="begin"/>
                            </w:r>
                            <w:r>
                              <w:instrText xml:space="preserve"> SEQ Figure \* ARABIC </w:instrText>
                            </w:r>
                            <w:r>
                              <w:fldChar w:fldCharType="separate"/>
                            </w:r>
                            <w:r w:rsidR="00637613">
                              <w:rPr>
                                <w:noProof/>
                              </w:rPr>
                              <w:t>144</w:t>
                            </w:r>
                            <w:r>
                              <w:rPr>
                                <w:noProof/>
                              </w:rPr>
                              <w:fldChar w:fldCharType="end"/>
                            </w:r>
                            <w:bookmarkEnd w:id="460"/>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70" type="#_x0000_t202" style="position:absolute;left:0;text-align:left;margin-left:0;margin-top:377.55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" stroked="f">
                <v:textbox style="mso-fit-shape-to-text:t" inset="0,0,0,0">
                  <w:txbxContent>
                    <w:p w14:paraId="66E29F7C" w14:textId="47B72526" w:rsidR="00C44B75" w:rsidRPr="00FB0DA6" w:rsidRDefault="00C44B75" w:rsidP="00996E2B">
                      <w:pPr>
                        <w:pStyle w:val="Caption"/>
                        <w:rPr>
                          <w:noProof/>
                          <w:sz w:val="22"/>
                          <w:szCs w:val="22"/>
                        </w:rPr>
                      </w:pPr>
                      <w:bookmarkStart w:id="461" w:name="_Ref510684026"/>
                      <w:r>
                        <w:t xml:space="preserve">Figure </w:t>
                      </w:r>
                      <w:r>
                        <w:fldChar w:fldCharType="begin"/>
                      </w:r>
                      <w:r>
                        <w:instrText xml:space="preserve"> SEQ Figure \* ARABIC </w:instrText>
                      </w:r>
                      <w:r>
                        <w:fldChar w:fldCharType="separate"/>
                      </w:r>
                      <w:r w:rsidR="00637613">
                        <w:rPr>
                          <w:noProof/>
                        </w:rPr>
                        <w:t>144</w:t>
                      </w:r>
                      <w:r>
                        <w:rPr>
                          <w:noProof/>
                        </w:rPr>
                        <w:fldChar w:fldCharType="end"/>
                      </w:r>
                      <w:bookmarkEnd w:id="461"/>
                      <w:r>
                        <w:t>: The ¼” cooling pipes are hand soldered onto the shell.</w:t>
                      </w:r>
                    </w:p>
                  </w:txbxContent>
                </v:textbox>
                <w10:wrap type="topAndBottom"/>
              </v:shape>
            </w:pict>
          </mc:Fallback>
        </mc:AlternateContent>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637613">
        <w:t xml:space="preserve">Figure </w:t>
      </w:r>
      <w:r w:rsidR="00637613">
        <w:rPr>
          <w:noProof/>
        </w:rPr>
        <w:t>144</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p>
    <w:p w14:paraId="486C4524" w14:textId="23FC210B" w:rsidR="00C23CDF" w:rsidRDefault="00C23CDF" w:rsidP="00831B81"/>
    <w:p w14:paraId="2CEADA93" w14:textId="153AF5F4" w:rsidR="00434E2C" w:rsidRDefault="008B4F0C" w:rsidP="00434E2C">
      <w:r>
        <w:t xml:space="preserve">Although not shown here, two holes will be drilled into the shell after copper plating for the IR sensor that will be discussed in section </w:t>
      </w:r>
      <w:r>
        <w:fldChar w:fldCharType="begin"/>
      </w:r>
      <w:r>
        <w:instrText xml:space="preserve"> REF _Ref508271612 \w \h </w:instrText>
      </w:r>
      <w:r>
        <w:fldChar w:fldCharType="separate"/>
      </w:r>
      <w:r w:rsidR="00637613">
        <w:t>20.1</w:t>
      </w:r>
      <w:r>
        <w:fldChar w:fldCharType="end"/>
      </w:r>
      <w:r w:rsidR="00434E2C">
        <w:t>.</w:t>
      </w:r>
    </w:p>
    <w:p w14:paraId="66900C34" w14:textId="6C0CF633" w:rsidR="00621CA9" w:rsidRDefault="00621CA9" w:rsidP="00621CA9">
      <w:pPr>
        <w:pStyle w:val="Heading2"/>
      </w:pPr>
      <w:bookmarkStart w:id="462" w:name="_Ref509316933"/>
      <w:bookmarkStart w:id="463" w:name="_Toc514749750"/>
      <w:r>
        <w:t xml:space="preserve">Tuner </w:t>
      </w:r>
      <w:r w:rsidR="00F72BF4">
        <w:t>inner shell assembly</w:t>
      </w:r>
      <w:bookmarkEnd w:id="462"/>
      <w:bookmarkEnd w:id="463"/>
    </w:p>
    <w:p w14:paraId="426FA99A" w14:textId="11C3772F"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637613">
        <w:t xml:space="preserve">Figure </w:t>
      </w:r>
      <w:r w:rsidR="00637613">
        <w:rPr>
          <w:noProof/>
        </w:rPr>
        <w:t>145</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w:t>
      </w:r>
      <w:r w:rsidR="00843318">
        <w:lastRenderedPageBreak/>
        <w:t xml:space="preserve">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637613">
        <w:t xml:space="preserve">Figure </w:t>
      </w:r>
      <w:r w:rsidR="00637613">
        <w:rPr>
          <w:noProof/>
        </w:rPr>
        <w:t>145</w:t>
      </w:r>
      <w:r w:rsidR="00963F1D">
        <w:fldChar w:fldCharType="end"/>
      </w:r>
      <w:r w:rsidR="00963F1D">
        <w:t>(b) shows the required flange that was welded on.</w:t>
      </w:r>
    </w:p>
    <w:p w14:paraId="596D4010" w14:textId="67295E3C" w:rsidR="00F72BF4" w:rsidRDefault="009E173C" w:rsidP="00F72BF4">
      <w:r>
        <w:t>A</w:t>
      </w:r>
      <w:r w:rsidR="00416D8C">
        <w:t xml:space="preserve"> mask will be</w:t>
      </w:r>
      <w:r w:rsidR="00E56EE7">
        <w:t xml:space="preserve"> painted on the inner surface so that only the o</w:t>
      </w:r>
      <w:r w:rsidR="00416D8C">
        <w:t>uter surface will</w:t>
      </w:r>
      <w:r w:rsidR="00E56EE7">
        <w:t xml:space="preserve"> be copper plated.</w:t>
      </w:r>
      <w:r w:rsidR="00963F1D">
        <w:t xml:space="preserve"> </w:t>
      </w:r>
    </w:p>
    <w:p w14:paraId="5FB701BA" w14:textId="339686B8" w:rsidR="00C05BFA" w:rsidRDefault="00963F1D" w:rsidP="00F72BF4">
      <w:r>
        <w:rPr>
          <w:noProof/>
        </w:rPr>
        <mc:AlternateContent>
          <mc:Choice Requires="wps">
            <w:drawing>
              <wp:anchor distT="0" distB="0" distL="114300" distR="114300" simplePos="0" relativeHeight="252094464" behindDoc="0" locked="0" layoutInCell="1" allowOverlap="1" wp14:anchorId="10184AA0" wp14:editId="1660EF38">
                <wp:simplePos x="0" y="0"/>
                <wp:positionH relativeFrom="column">
                  <wp:align>center</wp:align>
                </wp:positionH>
                <wp:positionV relativeFrom="paragraph">
                  <wp:posOffset>2704465</wp:posOffset>
                </wp:positionV>
                <wp:extent cx="4718304"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304" cy="457200"/>
                        </a:xfrm>
                        <a:prstGeom prst="rect">
                          <a:avLst/>
                        </a:prstGeom>
                        <a:solidFill>
                          <a:prstClr val="white"/>
                        </a:solidFill>
                        <a:ln>
                          <a:noFill/>
                        </a:ln>
                      </wps:spPr>
                      <wps:txbx>
                        <w:txbxContent>
                          <w:p w14:paraId="3BCD2E35" w14:textId="059CAB16" w:rsidR="00C44B75" w:rsidRPr="00487F52" w:rsidRDefault="00C44B75" w:rsidP="00BA70D8">
                            <w:pPr>
                              <w:pStyle w:val="Caption"/>
                              <w:rPr>
                                <w:noProof/>
                                <w:sz w:val="28"/>
                              </w:rPr>
                            </w:pPr>
                            <w:bookmarkStart w:id="464" w:name="_Ref509314381"/>
                            <w:r>
                              <w:t xml:space="preserve">Figure </w:t>
                            </w:r>
                            <w:r>
                              <w:fldChar w:fldCharType="begin"/>
                            </w:r>
                            <w:r>
                              <w:instrText xml:space="preserve"> SEQ Figure \* ARABIC </w:instrText>
                            </w:r>
                            <w:r>
                              <w:fldChar w:fldCharType="separate"/>
                            </w:r>
                            <w:r w:rsidR="00637613">
                              <w:rPr>
                                <w:noProof/>
                              </w:rPr>
                              <w:t>145</w:t>
                            </w:r>
                            <w:r>
                              <w:rPr>
                                <w:noProof/>
                              </w:rPr>
                              <w:fldChar w:fldCharType="end"/>
                            </w:r>
                            <w:bookmarkEnd w:id="464"/>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71" type="#_x0000_t202" style="position:absolute;left:0;text-align:left;margin-left:0;margin-top:212.95pt;width:371.5pt;height:36pt;z-index:2520944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" stroked="f">
                <v:textbox style="mso-fit-shape-to-text:t" inset="0,0,0,0">
                  <w:txbxContent>
                    <w:p w14:paraId="3BCD2E35" w14:textId="059CAB16" w:rsidR="00C44B75" w:rsidRPr="00487F52" w:rsidRDefault="00C44B75" w:rsidP="00BA70D8">
                      <w:pPr>
                        <w:pStyle w:val="Caption"/>
                        <w:rPr>
                          <w:noProof/>
                          <w:sz w:val="28"/>
                        </w:rPr>
                      </w:pPr>
                      <w:bookmarkStart w:id="465" w:name="_Ref509314381"/>
                      <w:r>
                        <w:t xml:space="preserve">Figure </w:t>
                      </w:r>
                      <w:r>
                        <w:fldChar w:fldCharType="begin"/>
                      </w:r>
                      <w:r>
                        <w:instrText xml:space="preserve"> SEQ Figure \* ARABIC </w:instrText>
                      </w:r>
                      <w:r>
                        <w:fldChar w:fldCharType="separate"/>
                      </w:r>
                      <w:r w:rsidR="00637613">
                        <w:rPr>
                          <w:noProof/>
                        </w:rPr>
                        <w:t>145</w:t>
                      </w:r>
                      <w:r>
                        <w:rPr>
                          <w:noProof/>
                        </w:rPr>
                        <w:fldChar w:fldCharType="end"/>
                      </w:r>
                      <w:bookmarkEnd w:id="465"/>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Pr>
          <w:noProof/>
        </w:rPr>
        <w:drawing>
          <wp:anchor distT="0" distB="0" distL="114300" distR="114300" simplePos="0" relativeHeight="252092416" behindDoc="0" locked="0" layoutInCell="1" allowOverlap="1" wp14:anchorId="545D08A7" wp14:editId="712C9FBD">
            <wp:simplePos x="0" y="0"/>
            <wp:positionH relativeFrom="column">
              <wp:align>center</wp:align>
            </wp:positionH>
            <wp:positionV relativeFrom="paragraph">
              <wp:posOffset>118745</wp:posOffset>
            </wp:positionV>
            <wp:extent cx="4169664" cy="2496312"/>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59"/>
                    <a:stretch>
                      <a:fillRect/>
                    </a:stretch>
                  </pic:blipFill>
                  <pic:spPr>
                    <a:xfrm>
                      <a:off x="0" y="0"/>
                      <a:ext cx="4169664" cy="2496312"/>
                    </a:xfrm>
                    <a:prstGeom prst="rect">
                      <a:avLst/>
                    </a:prstGeom>
                  </pic:spPr>
                </pic:pic>
              </a:graphicData>
            </a:graphic>
            <wp14:sizeRelH relativeFrom="margin">
              <wp14:pctWidth>0</wp14:pctWidth>
            </wp14:sizeRelH>
            <wp14:sizeRelV relativeFrom="margin">
              <wp14:pctHeight>0</wp14:pctHeight>
            </wp14:sizeRelV>
          </wp:anchor>
        </w:drawing>
      </w:r>
    </w:p>
    <w:p w14:paraId="431A8F6C" w14:textId="65F403E1" w:rsidR="00C05BFA" w:rsidRDefault="00C05BFA" w:rsidP="00C05BFA">
      <w:pPr>
        <w:pStyle w:val="Heading2"/>
      </w:pPr>
      <w:bookmarkStart w:id="466" w:name="_Ref511208327"/>
      <w:bookmarkStart w:id="467" w:name="_Toc514749751"/>
      <w:r>
        <w:t>Tuner outer shell assembly</w:t>
      </w:r>
      <w:bookmarkEnd w:id="466"/>
      <w:bookmarkEnd w:id="467"/>
    </w:p>
    <w:p w14:paraId="5D45B71D" w14:textId="74EAA5F0" w:rsidR="00C05BFA" w:rsidRPr="00C05BFA" w:rsidRDefault="00C05BFA" w:rsidP="00C05BFA">
      <w:r>
        <w:t xml:space="preserve">The outer shell assembly before the water pipes were soldered on is shown in </w:t>
      </w:r>
      <w:r>
        <w:fldChar w:fldCharType="begin"/>
      </w:r>
      <w:r>
        <w:instrText xml:space="preserve"> REF _Ref509315449 \h </w:instrText>
      </w:r>
      <w:r>
        <w:fldChar w:fldCharType="separate"/>
      </w:r>
      <w:r w:rsidR="00637613">
        <w:t xml:space="preserve">Figure </w:t>
      </w:r>
      <w:r w:rsidR="00637613">
        <w:rPr>
          <w:noProof/>
        </w:rPr>
        <w:t>146</w:t>
      </w:r>
      <w:r>
        <w:fldChar w:fldCharType="end"/>
      </w:r>
      <w:r>
        <w:t xml:space="preserve">. The welding process caused some bowing. It is essential that there is good 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fldChar w:fldCharType="begin"/>
      </w:r>
      <w:r>
        <w:instrText xml:space="preserve"> REF _Ref511048531 \h </w:instrText>
      </w:r>
      <w:r>
        <w:fldChar w:fldCharType="separate"/>
      </w:r>
      <w:r w:rsidR="00637613">
        <w:t xml:space="preserve">Figure </w:t>
      </w:r>
      <w:r w:rsidR="00637613">
        <w:rPr>
          <w:noProof/>
        </w:rPr>
        <w:t>147</w:t>
      </w:r>
      <w:r>
        <w:fldChar w:fldCharType="end"/>
      </w:r>
      <w:r>
        <w:t xml:space="preserve"> shows the water pipes soldered to the outer shell assembly</w:t>
      </w:r>
      <w:r w:rsidR="002F60D6">
        <w:t xml:space="preserve"> and </w:t>
      </w:r>
      <w:r w:rsidR="002F60D6">
        <w:fldChar w:fldCharType="begin"/>
      </w:r>
      <w:r w:rsidR="002F60D6">
        <w:instrText xml:space="preserve"> REF _Ref512848994 \h </w:instrText>
      </w:r>
      <w:r w:rsidR="002F60D6">
        <w:fldChar w:fldCharType="separate"/>
      </w:r>
      <w:r w:rsidR="00637613">
        <w:t xml:space="preserve">Figure </w:t>
      </w:r>
      <w:r w:rsidR="00637613">
        <w:rPr>
          <w:noProof/>
        </w:rPr>
        <w:t>148</w:t>
      </w:r>
      <w:r w:rsidR="002F60D6">
        <w:fldChar w:fldCharType="end"/>
      </w:r>
      <w:r w:rsidR="002F60D6">
        <w:t xml:space="preserve"> shows the out</w:t>
      </w:r>
      <w:r w:rsidR="00405713">
        <w:t>er</w:t>
      </w:r>
      <w:r w:rsidR="002F60D6">
        <w:t xml:space="preserve"> shell assembly after successfully removing the bow by EDM’ing.</w:t>
      </w:r>
    </w:p>
    <w:p w14:paraId="1C69856D" w14:textId="3F5458C8" w:rsidR="00C05BFA" w:rsidRDefault="00C05BFA" w:rsidP="00F72BF4">
      <w:r>
        <w:rPr>
          <w:noProof/>
        </w:rPr>
        <w:lastRenderedPageBreak/>
        <w:drawing>
          <wp:anchor distT="0" distB="0" distL="114300" distR="114300" simplePos="0" relativeHeight="252095488" behindDoc="0" locked="0" layoutInCell="1" allowOverlap="1" wp14:anchorId="5121A757" wp14:editId="508190A0">
            <wp:simplePos x="0" y="0"/>
            <wp:positionH relativeFrom="column">
              <wp:align>center</wp:align>
            </wp:positionH>
            <wp:positionV relativeFrom="paragraph">
              <wp:posOffset>544830</wp:posOffset>
            </wp:positionV>
            <wp:extent cx="5358384" cy="1947672"/>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60"/>
                    <a:stretch>
                      <a:fillRect/>
                    </a:stretch>
                  </pic:blipFill>
                  <pic:spPr>
                    <a:xfrm>
                      <a:off x="0" y="0"/>
                      <a:ext cx="5358384" cy="194767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97536" behindDoc="0" locked="0" layoutInCell="1" allowOverlap="1" wp14:anchorId="6342555F" wp14:editId="6510122C">
                <wp:simplePos x="0" y="0"/>
                <wp:positionH relativeFrom="column">
                  <wp:align>center</wp:align>
                </wp:positionH>
                <wp:positionV relativeFrom="paragraph">
                  <wp:posOffset>2582186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11736D17" w:rsidR="00C44B75" w:rsidRPr="008A4AEC" w:rsidRDefault="00C44B75" w:rsidP="00734367">
                            <w:pPr>
                              <w:pStyle w:val="Caption"/>
                              <w:rPr>
                                <w:noProof/>
                                <w:sz w:val="22"/>
                                <w:szCs w:val="22"/>
                              </w:rPr>
                            </w:pPr>
                            <w:bookmarkStart w:id="468" w:name="_Ref509315449"/>
                            <w:r>
                              <w:t xml:space="preserve">Figure </w:t>
                            </w:r>
                            <w:r>
                              <w:fldChar w:fldCharType="begin"/>
                            </w:r>
                            <w:r>
                              <w:instrText xml:space="preserve"> SEQ Figure \* ARABIC </w:instrText>
                            </w:r>
                            <w:r>
                              <w:fldChar w:fldCharType="separate"/>
                            </w:r>
                            <w:r w:rsidR="00637613">
                              <w:rPr>
                                <w:noProof/>
                              </w:rPr>
                              <w:t>146</w:t>
                            </w:r>
                            <w:r>
                              <w:rPr>
                                <w:noProof/>
                              </w:rPr>
                              <w:fldChar w:fldCharType="end"/>
                            </w:r>
                            <w:bookmarkEnd w:id="468"/>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72" type="#_x0000_t202" style="position:absolute;left:0;text-align:left;margin-left:0;margin-top:203.3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" stroked="f">
                <v:textbox style="mso-fit-shape-to-text:t" inset="0,0,0,0">
                  <w:txbxContent>
                    <w:p w14:paraId="15114024" w14:textId="11736D17" w:rsidR="00C44B75" w:rsidRPr="008A4AEC" w:rsidRDefault="00C44B75" w:rsidP="00734367">
                      <w:pPr>
                        <w:pStyle w:val="Caption"/>
                        <w:rPr>
                          <w:noProof/>
                          <w:sz w:val="22"/>
                          <w:szCs w:val="22"/>
                        </w:rPr>
                      </w:pPr>
                      <w:bookmarkStart w:id="469" w:name="_Ref509315449"/>
                      <w:r>
                        <w:t xml:space="preserve">Figure </w:t>
                      </w:r>
                      <w:r>
                        <w:fldChar w:fldCharType="begin"/>
                      </w:r>
                      <w:r>
                        <w:instrText xml:space="preserve"> SEQ Figure \* ARABIC </w:instrText>
                      </w:r>
                      <w:r>
                        <w:fldChar w:fldCharType="separate"/>
                      </w:r>
                      <w:r w:rsidR="00637613">
                        <w:rPr>
                          <w:noProof/>
                        </w:rPr>
                        <w:t>146</w:t>
                      </w:r>
                      <w:r>
                        <w:rPr>
                          <w:noProof/>
                        </w:rPr>
                        <w:fldChar w:fldCharType="end"/>
                      </w:r>
                      <w:bookmarkEnd w:id="469"/>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p>
    <w:p w14:paraId="735FD28A" w14:textId="60606869" w:rsidR="00A276FB" w:rsidRDefault="00B03737" w:rsidP="00F72BF4">
      <w:r>
        <w:rPr>
          <w:noProof/>
        </w:rPr>
        <mc:AlternateContent>
          <mc:Choice Requires="wps">
            <w:drawing>
              <wp:anchor distT="0" distB="0" distL="114300" distR="114300" simplePos="0" relativeHeight="252153856" behindDoc="0" locked="0" layoutInCell="1" allowOverlap="1" wp14:anchorId="6FFE6F90" wp14:editId="47B8FC53">
                <wp:simplePos x="0" y="0"/>
                <wp:positionH relativeFrom="column">
                  <wp:posOffset>419735</wp:posOffset>
                </wp:positionH>
                <wp:positionV relativeFrom="paragraph">
                  <wp:posOffset>5390515</wp:posOffset>
                </wp:positionV>
                <wp:extent cx="5559425" cy="457200"/>
                <wp:effectExtent l="0" t="0" r="3175" b="0"/>
                <wp:wrapTopAndBottom/>
                <wp:docPr id="623" name="Text Box 623"/>
                <wp:cNvGraphicFramePr/>
                <a:graphic xmlns:a="http://schemas.openxmlformats.org/drawingml/2006/main">
                  <a:graphicData uri="http://schemas.microsoft.com/office/word/2010/wordprocessingShape">
                    <wps:wsp>
                      <wps:cNvSpPr txBox="1"/>
                      <wps:spPr>
                        <a:xfrm>
                          <a:off x="0" y="0"/>
                          <a:ext cx="5559425" cy="457200"/>
                        </a:xfrm>
                        <a:prstGeom prst="rect">
                          <a:avLst/>
                        </a:prstGeom>
                        <a:solidFill>
                          <a:prstClr val="white"/>
                        </a:solidFill>
                        <a:ln>
                          <a:noFill/>
                        </a:ln>
                      </wps:spPr>
                      <wps:txbx>
                        <w:txbxContent>
                          <w:p w14:paraId="6C1C900D" w14:textId="5BC4DB62" w:rsidR="00C44B75" w:rsidRPr="005D0628" w:rsidRDefault="00C44B75" w:rsidP="00677A80">
                            <w:pPr>
                              <w:pStyle w:val="Caption"/>
                              <w:rPr>
                                <w:noProof/>
                                <w:sz w:val="22"/>
                                <w:szCs w:val="22"/>
                              </w:rPr>
                            </w:pPr>
                            <w:bookmarkStart w:id="470" w:name="_Ref511048531"/>
                            <w:r>
                              <w:t xml:space="preserve">Figure </w:t>
                            </w:r>
                            <w:r>
                              <w:fldChar w:fldCharType="begin"/>
                            </w:r>
                            <w:r>
                              <w:instrText xml:space="preserve"> SEQ Figure \* ARABIC </w:instrText>
                            </w:r>
                            <w:r>
                              <w:fldChar w:fldCharType="separate"/>
                            </w:r>
                            <w:r w:rsidR="00637613">
                              <w:rPr>
                                <w:noProof/>
                              </w:rPr>
                              <w:t>147</w:t>
                            </w:r>
                            <w:r>
                              <w:rPr>
                                <w:noProof/>
                              </w:rPr>
                              <w:fldChar w:fldCharType="end"/>
                            </w:r>
                            <w:bookmarkEnd w:id="470"/>
                            <w:r>
                              <w:t>: (a)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FE6F90" id="Text Box 623" o:spid="_x0000_s1173" type="#_x0000_t202" style="position:absolute;left:0;text-align:left;margin-left:33.05pt;margin-top:424.45pt;width:437.75pt;height:36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" stroked="f">
                <v:textbox style="mso-fit-shape-to-text:t" inset="0,0,0,0">
                  <w:txbxContent>
                    <w:p w14:paraId="6C1C900D" w14:textId="5BC4DB62" w:rsidR="00C44B75" w:rsidRPr="005D0628" w:rsidRDefault="00C44B75" w:rsidP="00677A80">
                      <w:pPr>
                        <w:pStyle w:val="Caption"/>
                        <w:rPr>
                          <w:noProof/>
                          <w:sz w:val="22"/>
                          <w:szCs w:val="22"/>
                        </w:rPr>
                      </w:pPr>
                      <w:bookmarkStart w:id="471" w:name="_Ref511048531"/>
                      <w:r>
                        <w:t xml:space="preserve">Figure </w:t>
                      </w:r>
                      <w:r>
                        <w:fldChar w:fldCharType="begin"/>
                      </w:r>
                      <w:r>
                        <w:instrText xml:space="preserve"> SEQ Figure \* ARABIC </w:instrText>
                      </w:r>
                      <w:r>
                        <w:fldChar w:fldCharType="separate"/>
                      </w:r>
                      <w:r w:rsidR="00637613">
                        <w:rPr>
                          <w:noProof/>
                        </w:rPr>
                        <w:t>147</w:t>
                      </w:r>
                      <w:r>
                        <w:rPr>
                          <w:noProof/>
                        </w:rPr>
                        <w:fldChar w:fldCharType="end"/>
                      </w:r>
                      <w:bookmarkEnd w:id="471"/>
                      <w:r>
                        <w:t>: (a) The water pipes are clamped to the outer shell before soldering. (b) All the water pipes soldered to the outer shell.</w:t>
                      </w:r>
                    </w:p>
                  </w:txbxContent>
                </v:textbox>
                <w10:wrap type="topAndBottom"/>
              </v:shape>
            </w:pict>
          </mc:Fallback>
        </mc:AlternateContent>
      </w:r>
      <w:r>
        <w:rPr>
          <w:noProof/>
        </w:rPr>
        <w:drawing>
          <wp:anchor distT="0" distB="0" distL="114300" distR="114300" simplePos="0" relativeHeight="252151808" behindDoc="0" locked="0" layoutInCell="1" allowOverlap="1" wp14:anchorId="561EC4A0" wp14:editId="33470C8B">
            <wp:simplePos x="0" y="0"/>
            <wp:positionH relativeFrom="column">
              <wp:posOffset>419735</wp:posOffset>
            </wp:positionH>
            <wp:positionV relativeFrom="paragraph">
              <wp:posOffset>3137535</wp:posOffset>
            </wp:positionV>
            <wp:extent cx="5559425" cy="2093595"/>
            <wp:effectExtent l="0" t="0" r="3175" b="1905"/>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outershell_water_pipes.png"/>
                    <pic:cNvPicPr/>
                  </pic:nvPicPr>
                  <pic:blipFill>
                    <a:blip r:embed="rId161"/>
                    <a:stretch>
                      <a:fillRect/>
                    </a:stretch>
                  </pic:blipFill>
                  <pic:spPr>
                    <a:xfrm>
                      <a:off x="0" y="0"/>
                      <a:ext cx="5559425" cy="2093595"/>
                    </a:xfrm>
                    <a:prstGeom prst="rect">
                      <a:avLst/>
                    </a:prstGeom>
                  </pic:spPr>
                </pic:pic>
              </a:graphicData>
            </a:graphic>
            <wp14:sizeRelH relativeFrom="margin">
              <wp14:pctWidth>0</wp14:pctWidth>
            </wp14:sizeRelH>
            <wp14:sizeRelV relativeFrom="margin">
              <wp14:pctHeight>0</wp14:pctHeight>
            </wp14:sizeRelV>
          </wp:anchor>
        </w:drawing>
      </w:r>
    </w:p>
    <w:p w14:paraId="2EDB5FF3" w14:textId="475D787C" w:rsidR="00B03737" w:rsidRDefault="009C02CD" w:rsidP="00F72BF4">
      <w:r>
        <w:rPr>
          <w:noProof/>
        </w:rPr>
        <w:lastRenderedPageBreak/>
        <mc:AlternateContent>
          <mc:Choice Requires="wps">
            <w:drawing>
              <wp:anchor distT="0" distB="0" distL="114300" distR="114300" simplePos="0" relativeHeight="252166144" behindDoc="0" locked="0" layoutInCell="1" allowOverlap="1" wp14:anchorId="67E41113" wp14:editId="4822946F">
                <wp:simplePos x="0" y="0"/>
                <wp:positionH relativeFrom="column">
                  <wp:posOffset>480060</wp:posOffset>
                </wp:positionH>
                <wp:positionV relativeFrom="paragraph">
                  <wp:posOffset>2206625</wp:posOffset>
                </wp:positionV>
                <wp:extent cx="5440680" cy="635"/>
                <wp:effectExtent l="0" t="0" r="0" b="12065"/>
                <wp:wrapTopAndBottom/>
                <wp:docPr id="633" name="Text Box 633"/>
                <wp:cNvGraphicFramePr/>
                <a:graphic xmlns:a="http://schemas.openxmlformats.org/drawingml/2006/main">
                  <a:graphicData uri="http://schemas.microsoft.com/office/word/2010/wordprocessingShape">
                    <wps:wsp>
                      <wps:cNvSpPr txBox="1"/>
                      <wps:spPr>
                        <a:xfrm>
                          <a:off x="0" y="0"/>
                          <a:ext cx="5440680" cy="635"/>
                        </a:xfrm>
                        <a:prstGeom prst="rect">
                          <a:avLst/>
                        </a:prstGeom>
                        <a:solidFill>
                          <a:prstClr val="white"/>
                        </a:solidFill>
                        <a:ln>
                          <a:noFill/>
                        </a:ln>
                      </wps:spPr>
                      <wps:txbx>
                        <w:txbxContent>
                          <w:p w14:paraId="4DECFA22" w14:textId="50C68B93" w:rsidR="00C44B75" w:rsidRPr="00F47D68" w:rsidRDefault="00C44B75" w:rsidP="009C02CD">
                            <w:pPr>
                              <w:pStyle w:val="Caption"/>
                              <w:rPr>
                                <w:noProof/>
                                <w:sz w:val="22"/>
                                <w:szCs w:val="22"/>
                              </w:rPr>
                            </w:pPr>
                            <w:bookmarkStart w:id="472" w:name="_Ref512848994"/>
                            <w:r>
                              <w:t xml:space="preserve">Figure </w:t>
                            </w:r>
                            <w:r>
                              <w:fldChar w:fldCharType="begin"/>
                            </w:r>
                            <w:r>
                              <w:instrText xml:space="preserve"> SEQ Figure \* ARABIC </w:instrText>
                            </w:r>
                            <w:r>
                              <w:fldChar w:fldCharType="separate"/>
                            </w:r>
                            <w:r w:rsidR="00637613">
                              <w:rPr>
                                <w:noProof/>
                              </w:rPr>
                              <w:t>148</w:t>
                            </w:r>
                            <w:r>
                              <w:rPr>
                                <w:noProof/>
                              </w:rPr>
                              <w:fldChar w:fldCharType="end"/>
                            </w:r>
                            <w:bookmarkEnd w:id="472"/>
                            <w:r>
                              <w:t>: (a) The bow is gone after the surface was cut with an EDM. (b) The outer shell copper before plating.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E41113" id="Text Box 633" o:spid="_x0000_s1174" type="#_x0000_t202" style="position:absolute;left:0;text-align:left;margin-left:37.8pt;margin-top:173.75pt;width:428.4pt;height:.05pt;z-index:252166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" stroked="f">
                <v:textbox style="mso-fit-shape-to-text:t" inset="0,0,0,0">
                  <w:txbxContent>
                    <w:p w14:paraId="4DECFA22" w14:textId="50C68B93" w:rsidR="00C44B75" w:rsidRPr="00F47D68" w:rsidRDefault="00C44B75" w:rsidP="009C02CD">
                      <w:pPr>
                        <w:pStyle w:val="Caption"/>
                        <w:rPr>
                          <w:noProof/>
                          <w:sz w:val="22"/>
                          <w:szCs w:val="22"/>
                        </w:rPr>
                      </w:pPr>
                      <w:bookmarkStart w:id="473" w:name="_Ref512848994"/>
                      <w:r>
                        <w:t xml:space="preserve">Figure </w:t>
                      </w:r>
                      <w:r>
                        <w:fldChar w:fldCharType="begin"/>
                      </w:r>
                      <w:r>
                        <w:instrText xml:space="preserve"> SEQ Figure \* ARABIC </w:instrText>
                      </w:r>
                      <w:r>
                        <w:fldChar w:fldCharType="separate"/>
                      </w:r>
                      <w:r w:rsidR="00637613">
                        <w:rPr>
                          <w:noProof/>
                        </w:rPr>
                        <w:t>148</w:t>
                      </w:r>
                      <w:r>
                        <w:rPr>
                          <w:noProof/>
                        </w:rPr>
                        <w:fldChar w:fldCharType="end"/>
                      </w:r>
                      <w:bookmarkEnd w:id="473"/>
                      <w:r>
                        <w:t>: (a) The bow is gone after the surface was cut with an EDM. (b) The outer shell copper before plating.</w:t>
                      </w:r>
                    </w:p>
                  </w:txbxContent>
                </v:textbox>
                <w10:wrap type="topAndBottom"/>
              </v:shape>
            </w:pict>
          </mc:Fallback>
        </mc:AlternateContent>
      </w:r>
      <w:r>
        <w:rPr>
          <w:noProof/>
        </w:rPr>
        <w:drawing>
          <wp:anchor distT="0" distB="0" distL="114300" distR="114300" simplePos="0" relativeHeight="252164096" behindDoc="0" locked="0" layoutInCell="1" allowOverlap="1" wp14:anchorId="60E96AE7" wp14:editId="74306A2E">
            <wp:simplePos x="0" y="0"/>
            <wp:positionH relativeFrom="column">
              <wp:align>center</wp:align>
            </wp:positionH>
            <wp:positionV relativeFrom="paragraph">
              <wp:posOffset>0</wp:posOffset>
            </wp:positionV>
            <wp:extent cx="5440680" cy="2149640"/>
            <wp:effectExtent l="0" t="0" r="0"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62"/>
                    <a:stretch>
                      <a:fillRect/>
                    </a:stretch>
                  </pic:blipFill>
                  <pic:spPr>
                    <a:xfrm>
                      <a:off x="0" y="0"/>
                      <a:ext cx="5440680" cy="2149640"/>
                    </a:xfrm>
                    <a:prstGeom prst="rect">
                      <a:avLst/>
                    </a:prstGeom>
                  </pic:spPr>
                </pic:pic>
              </a:graphicData>
            </a:graphic>
            <wp14:sizeRelH relativeFrom="margin">
              <wp14:pctWidth>0</wp14:pctWidth>
            </wp14:sizeRelH>
          </wp:anchor>
        </w:drawing>
      </w:r>
    </w:p>
    <w:p w14:paraId="1534DA0B" w14:textId="29208A25" w:rsidR="00620C40" w:rsidRPr="00F72BF4" w:rsidRDefault="00620C40" w:rsidP="00F72BF4"/>
    <w:p w14:paraId="15BD34FE" w14:textId="0F41374B" w:rsidR="00831B81" w:rsidRDefault="00546FEA" w:rsidP="00831B81">
      <w:pPr>
        <w:pStyle w:val="Heading2"/>
      </w:pPr>
      <w:bookmarkStart w:id="474" w:name="_Ref509236029"/>
      <w:bookmarkStart w:id="475" w:name="_Toc514749752"/>
      <w:r>
        <w:rPr>
          <w:noProof/>
        </w:rPr>
        <w:drawing>
          <wp:anchor distT="0" distB="0" distL="114300" distR="114300" simplePos="0" relativeHeight="252083200" behindDoc="0" locked="0" layoutInCell="1" allowOverlap="1" wp14:anchorId="48395AB2" wp14:editId="731C56DC">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63"/>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7B908A73">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1D087F65" w:rsidR="00C44B75" w:rsidRPr="00A47652" w:rsidRDefault="00C44B75" w:rsidP="00147765">
                            <w:pPr>
                              <w:pStyle w:val="Caption"/>
                              <w:rPr>
                                <w:noProof/>
                                <w:sz w:val="22"/>
                                <w:szCs w:val="22"/>
                              </w:rPr>
                            </w:pPr>
                            <w:bookmarkStart w:id="476" w:name="_Ref509302684"/>
                            <w:r>
                              <w:t xml:space="preserve">Figure </w:t>
                            </w:r>
                            <w:r>
                              <w:fldChar w:fldCharType="begin"/>
                            </w:r>
                            <w:r>
                              <w:instrText xml:space="preserve"> SEQ Figure \* ARABIC </w:instrText>
                            </w:r>
                            <w:r>
                              <w:fldChar w:fldCharType="separate"/>
                            </w:r>
                            <w:r w:rsidR="00637613">
                              <w:rPr>
                                <w:noProof/>
                              </w:rPr>
                              <w:t>149</w:t>
                            </w:r>
                            <w:r>
                              <w:rPr>
                                <w:noProof/>
                              </w:rPr>
                              <w:fldChar w:fldCharType="end"/>
                            </w:r>
                            <w:bookmarkEnd w:id="476"/>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75"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" stroked="f">
                <v:textbox style="mso-fit-shape-to-text:t" inset="0,0,0,0">
                  <w:txbxContent>
                    <w:p w14:paraId="6AD65BBF" w14:textId="1D087F65" w:rsidR="00C44B75" w:rsidRPr="00A47652" w:rsidRDefault="00C44B75" w:rsidP="00147765">
                      <w:pPr>
                        <w:pStyle w:val="Caption"/>
                        <w:rPr>
                          <w:noProof/>
                          <w:sz w:val="22"/>
                          <w:szCs w:val="22"/>
                        </w:rPr>
                      </w:pPr>
                      <w:bookmarkStart w:id="477" w:name="_Ref509302684"/>
                      <w:r>
                        <w:t xml:space="preserve">Figure </w:t>
                      </w:r>
                      <w:r>
                        <w:fldChar w:fldCharType="begin"/>
                      </w:r>
                      <w:r>
                        <w:instrText xml:space="preserve"> SEQ Figure \* ARABIC </w:instrText>
                      </w:r>
                      <w:r>
                        <w:fldChar w:fldCharType="separate"/>
                      </w:r>
                      <w:r w:rsidR="00637613">
                        <w:rPr>
                          <w:noProof/>
                        </w:rPr>
                        <w:t>149</w:t>
                      </w:r>
                      <w:r>
                        <w:rPr>
                          <w:noProof/>
                        </w:rPr>
                        <w:fldChar w:fldCharType="end"/>
                      </w:r>
                      <w:bookmarkEnd w:id="477"/>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474"/>
      <w:bookmarkEnd w:id="475"/>
    </w:p>
    <w:p w14:paraId="6BFA5C37" w14:textId="73821AF6"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637613">
        <w:t xml:space="preserve">Figure </w:t>
      </w:r>
      <w:r w:rsidR="00637613">
        <w:rPr>
          <w:noProof/>
        </w:rPr>
        <w:t>149</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 xml:space="preserve">een plated with 0.5 mils of tin </w:t>
      </w:r>
      <w:r w:rsidR="00782899">
        <w:lastRenderedPageBreak/>
        <w:t>because of an oversight. The tin is used for anti-corrosion purposes and has no effect on its RF performance.</w:t>
      </w:r>
    </w:p>
    <w:p w14:paraId="23137D7A" w14:textId="4DDF24DC" w:rsidR="002A4099" w:rsidRDefault="002A4099" w:rsidP="002A4099">
      <w:pPr>
        <w:pStyle w:val="Heading2"/>
      </w:pPr>
      <w:bookmarkStart w:id="478" w:name="_Ref509316987"/>
      <w:bookmarkStart w:id="479" w:name="_Toc514749753"/>
      <w:r>
        <w:t>Coupling ring</w:t>
      </w:r>
      <w:bookmarkEnd w:id="478"/>
      <w:bookmarkEnd w:id="479"/>
    </w:p>
    <w:p w14:paraId="329EA9D1" w14:textId="49D2F1DA" w:rsidR="00B1661B" w:rsidRDefault="00BE57BC" w:rsidP="00BE57BC">
      <w:r>
        <w:rPr>
          <w:noProof/>
        </w:rPr>
        <mc:AlternateContent>
          <mc:Choice Requires="wps">
            <w:drawing>
              <wp:anchor distT="0" distB="0" distL="114300" distR="114300" simplePos="0" relativeHeight="252100608" behindDoc="0" locked="0" layoutInCell="1" allowOverlap="1" wp14:anchorId="571FD4E4" wp14:editId="52C84BDE">
                <wp:simplePos x="0" y="0"/>
                <wp:positionH relativeFrom="column">
                  <wp:posOffset>828675</wp:posOffset>
                </wp:positionH>
                <wp:positionV relativeFrom="paragraph">
                  <wp:posOffset>4241800</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48FFB319" w:rsidR="00C44B75" w:rsidRPr="00CE31C7" w:rsidRDefault="00C44B75" w:rsidP="00387D2A">
                            <w:pPr>
                              <w:pStyle w:val="Caption"/>
                              <w:rPr>
                                <w:noProof/>
                                <w:sz w:val="22"/>
                                <w:szCs w:val="22"/>
                              </w:rPr>
                            </w:pPr>
                            <w:bookmarkStart w:id="480" w:name="_Ref509316796"/>
                            <w:r>
                              <w:t xml:space="preserve">Figure </w:t>
                            </w:r>
                            <w:r>
                              <w:fldChar w:fldCharType="begin"/>
                            </w:r>
                            <w:r>
                              <w:instrText xml:space="preserve"> SEQ Figure \* ARABIC </w:instrText>
                            </w:r>
                            <w:r>
                              <w:fldChar w:fldCharType="separate"/>
                            </w:r>
                            <w:r w:rsidR="00637613">
                              <w:rPr>
                                <w:noProof/>
                              </w:rPr>
                              <w:t>150</w:t>
                            </w:r>
                            <w:r>
                              <w:rPr>
                                <w:noProof/>
                              </w:rPr>
                              <w:fldChar w:fldCharType="end"/>
                            </w:r>
                            <w:bookmarkEnd w:id="480"/>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76" type="#_x0000_t202" style="position:absolute;left:0;text-align:left;margin-left:65.25pt;margin-top:334pt;width:336.2pt;height:36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" stroked="f">
                <v:textbox style="mso-fit-shape-to-text:t" inset="0,0,0,0">
                  <w:txbxContent>
                    <w:p w14:paraId="53EDD052" w14:textId="48FFB319" w:rsidR="00C44B75" w:rsidRPr="00CE31C7" w:rsidRDefault="00C44B75" w:rsidP="00387D2A">
                      <w:pPr>
                        <w:pStyle w:val="Caption"/>
                        <w:rPr>
                          <w:noProof/>
                          <w:sz w:val="22"/>
                          <w:szCs w:val="22"/>
                        </w:rPr>
                      </w:pPr>
                      <w:bookmarkStart w:id="481" w:name="_Ref509316796"/>
                      <w:r>
                        <w:t xml:space="preserve">Figure </w:t>
                      </w:r>
                      <w:r>
                        <w:fldChar w:fldCharType="begin"/>
                      </w:r>
                      <w:r>
                        <w:instrText xml:space="preserve"> SEQ Figure \* ARABIC </w:instrText>
                      </w:r>
                      <w:r>
                        <w:fldChar w:fldCharType="separate"/>
                      </w:r>
                      <w:r w:rsidR="00637613">
                        <w:rPr>
                          <w:noProof/>
                        </w:rPr>
                        <w:t>150</w:t>
                      </w:r>
                      <w:r>
                        <w:rPr>
                          <w:noProof/>
                        </w:rPr>
                        <w:fldChar w:fldCharType="end"/>
                      </w:r>
                      <w:bookmarkEnd w:id="481"/>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08E8B7FC">
            <wp:simplePos x="0" y="0"/>
            <wp:positionH relativeFrom="column">
              <wp:posOffset>1107440</wp:posOffset>
            </wp:positionH>
            <wp:positionV relativeFrom="paragraph">
              <wp:posOffset>1034838</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64"/>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r w:rsidR="00BE6F14">
        <w:t xml:space="preserve">The coupling ring was TIG welded to the coupling stem shown in </w:t>
      </w:r>
      <w:r w:rsidR="00743934">
        <w:fldChar w:fldCharType="begin"/>
      </w:r>
      <w:r w:rsidR="00743934">
        <w:instrText xml:space="preserve"> REF _Ref509316796 \h </w:instrText>
      </w:r>
      <w:r w:rsidR="00743934">
        <w:fldChar w:fldCharType="separate"/>
      </w:r>
      <w:r w:rsidR="00637613">
        <w:t xml:space="preserve">Figure </w:t>
      </w:r>
      <w:r w:rsidR="00637613">
        <w:rPr>
          <w:noProof/>
        </w:rPr>
        <w:t>150</w:t>
      </w:r>
      <w:r w:rsidR="00743934">
        <w:fldChar w:fldCharType="end"/>
      </w:r>
      <w:r w:rsidR="00743934">
        <w:t xml:space="preserve">. </w:t>
      </w:r>
      <w:r w:rsidR="00387D2A">
        <w:t>Although, t</w:t>
      </w:r>
      <w:r w:rsidR="00BE6F14">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most of the pitting.</w:t>
      </w:r>
      <w:r w:rsidR="0072470C">
        <w:t xml:space="preserve"> The coupling ring was also tested for virtual leaks before installation and none was found</w:t>
      </w:r>
      <w:r w:rsidR="00387D2A">
        <w:t>.</w:t>
      </w:r>
      <w:r w:rsidR="00BE6F14">
        <w:t xml:space="preserve"> </w:t>
      </w:r>
      <w:r w:rsidR="00387D2A">
        <w:t xml:space="preserve">In </w:t>
      </w:r>
      <w:r w:rsidR="00BE6F14">
        <w:t>version 2 of this cavit</w:t>
      </w:r>
      <w:r w:rsidR="00387D2A">
        <w:t>y, we will</w:t>
      </w:r>
      <w:r w:rsidR="00BE6F14">
        <w:t xml:space="preserve"> use a braze joint instead.</w:t>
      </w:r>
      <w:r w:rsidR="00387D2A">
        <w:t xml:space="preserve"> </w:t>
      </w:r>
    </w:p>
    <w:p w14:paraId="4DF2E82E" w14:textId="0D8ABB4B" w:rsidR="00BB3075" w:rsidRDefault="00BB3075" w:rsidP="00BB3075">
      <w:pPr>
        <w:pStyle w:val="Heading2"/>
      </w:pPr>
      <w:bookmarkStart w:id="482" w:name="_Ref508367903"/>
      <w:bookmarkStart w:id="483" w:name="_Toc514749754"/>
      <w:r>
        <w:lastRenderedPageBreak/>
        <w:t>HOM damper</w:t>
      </w:r>
      <w:bookmarkEnd w:id="482"/>
      <w:bookmarkEnd w:id="483"/>
    </w:p>
    <w:p w14:paraId="4B41D997" w14:textId="60D15158" w:rsidR="00BB3075" w:rsidRDefault="00E51AD8" w:rsidP="00831B81">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637A042B" w:rsidR="00C44B75" w:rsidRPr="00450820" w:rsidRDefault="00C44B75" w:rsidP="003733AD">
                            <w:pPr>
                              <w:pStyle w:val="Caption"/>
                              <w:rPr>
                                <w:noProof/>
                                <w:sz w:val="22"/>
                                <w:szCs w:val="22"/>
                              </w:rPr>
                            </w:pPr>
                            <w:bookmarkStart w:id="484" w:name="_Ref508367687"/>
                            <w:r>
                              <w:t xml:space="preserve">Figure </w:t>
                            </w:r>
                            <w:r>
                              <w:fldChar w:fldCharType="begin"/>
                            </w:r>
                            <w:r>
                              <w:instrText xml:space="preserve"> SEQ Figure \* ARABIC </w:instrText>
                            </w:r>
                            <w:r>
                              <w:fldChar w:fldCharType="separate"/>
                            </w:r>
                            <w:r w:rsidR="00637613">
                              <w:rPr>
                                <w:noProof/>
                              </w:rPr>
                              <w:t>151</w:t>
                            </w:r>
                            <w:r>
                              <w:rPr>
                                <w:noProof/>
                              </w:rPr>
                              <w:fldChar w:fldCharType="end"/>
                            </w:r>
                            <w:bookmarkEnd w:id="484"/>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77"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" stroked="f">
                <v:textbox style="mso-fit-shape-to-text:t" inset="0,0,0,0">
                  <w:txbxContent>
                    <w:p w14:paraId="5AF1B590" w14:textId="637A042B" w:rsidR="00C44B75" w:rsidRPr="00450820" w:rsidRDefault="00C44B75" w:rsidP="003733AD">
                      <w:pPr>
                        <w:pStyle w:val="Caption"/>
                        <w:rPr>
                          <w:noProof/>
                          <w:sz w:val="22"/>
                          <w:szCs w:val="22"/>
                        </w:rPr>
                      </w:pPr>
                      <w:bookmarkStart w:id="485" w:name="_Ref508367687"/>
                      <w:r>
                        <w:t xml:space="preserve">Figure </w:t>
                      </w:r>
                      <w:r>
                        <w:fldChar w:fldCharType="begin"/>
                      </w:r>
                      <w:r>
                        <w:instrText xml:space="preserve"> SEQ Figure \* ARABIC </w:instrText>
                      </w:r>
                      <w:r>
                        <w:fldChar w:fldCharType="separate"/>
                      </w:r>
                      <w:r w:rsidR="00637613">
                        <w:rPr>
                          <w:noProof/>
                        </w:rPr>
                        <w:t>151</w:t>
                      </w:r>
                      <w:r>
                        <w:rPr>
                          <w:noProof/>
                        </w:rPr>
                        <w:fldChar w:fldCharType="end"/>
                      </w:r>
                      <w:bookmarkEnd w:id="485"/>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65"/>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637613">
        <w:t xml:space="preserve">Figure </w:t>
      </w:r>
      <w:r w:rsidR="00637613">
        <w:rPr>
          <w:noProof/>
        </w:rPr>
        <w:t>151</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126B551C" w14:textId="2C1DB673" w:rsidR="00BE57BC" w:rsidRDefault="00BE57BC" w:rsidP="00BE57BC">
      <w:pPr>
        <w:spacing w:before="0" w:after="200"/>
        <w:ind w:firstLine="0"/>
      </w:pPr>
      <w:r>
        <w:br w:type="page"/>
      </w:r>
    </w:p>
    <w:p w14:paraId="501ABB16" w14:textId="657A7979" w:rsidR="00831B81" w:rsidRDefault="00831B81" w:rsidP="00831B81">
      <w:pPr>
        <w:pStyle w:val="Heading2"/>
      </w:pPr>
      <w:bookmarkStart w:id="486" w:name="_Ref509302961"/>
      <w:bookmarkStart w:id="487" w:name="_Toc514749755"/>
      <w:r>
        <w:lastRenderedPageBreak/>
        <w:t>Accelerating cavity assembly</w:t>
      </w:r>
      <w:bookmarkEnd w:id="486"/>
      <w:bookmarkEnd w:id="487"/>
    </w:p>
    <w:p w14:paraId="08D898DA" w14:textId="675F8F5B" w:rsidR="00831B81" w:rsidRDefault="00D72B5B" w:rsidP="00831B81">
      <w:r>
        <w:rPr>
          <w:noProof/>
        </w:rPr>
        <mc:AlternateContent>
          <mc:Choice Requires="wps">
            <w:drawing>
              <wp:anchor distT="0" distB="0" distL="114300" distR="114300" simplePos="0" relativeHeight="252091392" behindDoc="0" locked="0" layoutInCell="1" allowOverlap="1" wp14:anchorId="3B1902E3" wp14:editId="53C96E88">
                <wp:simplePos x="0" y="0"/>
                <wp:positionH relativeFrom="column">
                  <wp:posOffset>1392819</wp:posOffset>
                </wp:positionH>
                <wp:positionV relativeFrom="paragraph">
                  <wp:posOffset>3811366</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10B3924F" w:rsidR="00C44B75" w:rsidRPr="00E62174" w:rsidRDefault="00C44B75" w:rsidP="00C70081">
                            <w:pPr>
                              <w:pStyle w:val="Caption"/>
                              <w:rPr>
                                <w:noProof/>
                                <w:sz w:val="22"/>
                                <w:szCs w:val="22"/>
                              </w:rPr>
                            </w:pPr>
                            <w:bookmarkStart w:id="488" w:name="_Ref509303387"/>
                            <w:r>
                              <w:t xml:space="preserve">Figure </w:t>
                            </w:r>
                            <w:r>
                              <w:fldChar w:fldCharType="begin"/>
                            </w:r>
                            <w:r>
                              <w:instrText xml:space="preserve"> SEQ Figure \* ARABIC </w:instrText>
                            </w:r>
                            <w:r>
                              <w:fldChar w:fldCharType="separate"/>
                            </w:r>
                            <w:r w:rsidR="00637613">
                              <w:rPr>
                                <w:noProof/>
                              </w:rPr>
                              <w:t>152</w:t>
                            </w:r>
                            <w:r>
                              <w:rPr>
                                <w:noProof/>
                              </w:rPr>
                              <w:fldChar w:fldCharType="end"/>
                            </w:r>
                            <w:bookmarkEnd w:id="488"/>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78" type="#_x0000_t202" style="position:absolute;left:0;text-align:left;margin-left:109.65pt;margin-top:300.1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" stroked="f">
                <v:textbox style="mso-fit-shape-to-text:t" inset="0,0,0,0">
                  <w:txbxContent>
                    <w:p w14:paraId="328AE395" w14:textId="10B3924F" w:rsidR="00C44B75" w:rsidRPr="00E62174" w:rsidRDefault="00C44B75" w:rsidP="00C70081">
                      <w:pPr>
                        <w:pStyle w:val="Caption"/>
                        <w:rPr>
                          <w:noProof/>
                          <w:sz w:val="22"/>
                          <w:szCs w:val="22"/>
                        </w:rPr>
                      </w:pPr>
                      <w:bookmarkStart w:id="489" w:name="_Ref509303387"/>
                      <w:r>
                        <w:t xml:space="preserve">Figure </w:t>
                      </w:r>
                      <w:r>
                        <w:fldChar w:fldCharType="begin"/>
                      </w:r>
                      <w:r>
                        <w:instrText xml:space="preserve"> SEQ Figure \* ARABIC </w:instrText>
                      </w:r>
                      <w:r>
                        <w:fldChar w:fldCharType="separate"/>
                      </w:r>
                      <w:r w:rsidR="00637613">
                        <w:rPr>
                          <w:noProof/>
                        </w:rPr>
                        <w:t>152</w:t>
                      </w:r>
                      <w:r>
                        <w:rPr>
                          <w:noProof/>
                        </w:rPr>
                        <w:fldChar w:fldCharType="end"/>
                      </w:r>
                      <w:bookmarkEnd w:id="489"/>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71A241F4">
            <wp:simplePos x="0" y="0"/>
            <wp:positionH relativeFrom="column">
              <wp:posOffset>1397000</wp:posOffset>
            </wp:positionH>
            <wp:positionV relativeFrom="paragraph">
              <wp:posOffset>983339</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66"/>
                    <a:stretch>
                      <a:fillRect/>
                    </a:stretch>
                  </pic:blipFill>
                  <pic:spPr>
                    <a:xfrm>
                      <a:off x="0" y="0"/>
                      <a:ext cx="3602355" cy="2697480"/>
                    </a:xfrm>
                    <a:prstGeom prst="rect">
                      <a:avLst/>
                    </a:prstGeom>
                  </pic:spPr>
                </pic:pic>
              </a:graphicData>
            </a:graphic>
            <wp14:sizeRelH relativeFrom="margin">
              <wp14:pctWidth>0</wp14:pctWidth>
            </wp14:sizeRelH>
          </wp:anchor>
        </w:drawing>
      </w:r>
      <w:r w:rsidR="00C70081">
        <w:t xml:space="preserve">The </w:t>
      </w:r>
      <w:r w:rsidR="00D63715">
        <w:t xml:space="preserve">assembly of the </w:t>
      </w:r>
      <w:r w:rsidR="00C70081">
        <w:t xml:space="preserve">accelerating cavity </w:t>
      </w:r>
      <w:r w:rsidR="00D63715">
        <w:t>are shown in the figures below</w:t>
      </w:r>
      <w:r w:rsidR="007F59F8">
        <w:t>.</w:t>
      </w:r>
      <w:r w:rsidR="00BE4393">
        <w:t xml:space="preserve"> During welding, Ar? a</w:t>
      </w:r>
      <w:r w:rsidR="00E30D46">
        <w:t xml:space="preserve">nd He </w:t>
      </w:r>
      <w:r w:rsidR="00442FFF">
        <w:t xml:space="preserve">gases </w:t>
      </w:r>
      <w:r w:rsidR="001B4A6F">
        <w:t xml:space="preserve">flowed across the weld surfaces </w:t>
      </w:r>
      <w:r w:rsidR="00E30D46">
        <w:t>to prevent oxidation. Even with these precautions, the surface is contaminated, probably with carbon, whi</w:t>
      </w:r>
      <w:r w:rsidR="00442FFF">
        <w:t>ch has to be</w:t>
      </w:r>
      <w:r w:rsidR="00E30D46">
        <w:t xml:space="preserve"> carefully polished away.</w:t>
      </w:r>
    </w:p>
    <w:p w14:paraId="3BFBD2FD" w14:textId="45CC9052" w:rsidR="00D72B5B" w:rsidRDefault="00D72B5B" w:rsidP="00831B81">
      <w:r>
        <w:rPr>
          <w:noProof/>
        </w:rPr>
        <w:drawing>
          <wp:anchor distT="0" distB="0" distL="114300" distR="114300" simplePos="0" relativeHeight="252157952" behindDoc="0" locked="0" layoutInCell="1" allowOverlap="1" wp14:anchorId="3FBEA4E0" wp14:editId="769F15C2">
            <wp:simplePos x="0" y="0"/>
            <wp:positionH relativeFrom="column">
              <wp:align>center</wp:align>
            </wp:positionH>
            <wp:positionV relativeFrom="paragraph">
              <wp:posOffset>3702050</wp:posOffset>
            </wp:positionV>
            <wp:extent cx="3651250" cy="2395220"/>
            <wp:effectExtent l="0" t="0" r="635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67"/>
                    <a:stretch>
                      <a:fillRect/>
                    </a:stretch>
                  </pic:blipFill>
                  <pic:spPr>
                    <a:xfrm>
                      <a:off x="0" y="0"/>
                      <a:ext cx="3651250" cy="23952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60000" behindDoc="0" locked="0" layoutInCell="1" allowOverlap="1" wp14:anchorId="5B6B43DD" wp14:editId="5012B8B3">
                <wp:simplePos x="0" y="0"/>
                <wp:positionH relativeFrom="column">
                  <wp:align>center</wp:align>
                </wp:positionH>
                <wp:positionV relativeFrom="paragraph">
                  <wp:posOffset>6095173</wp:posOffset>
                </wp:positionV>
                <wp:extent cx="4516755" cy="612140"/>
                <wp:effectExtent l="0" t="0" r="4445" b="0"/>
                <wp:wrapTopAndBottom/>
                <wp:docPr id="627" name="Text Box 627"/>
                <wp:cNvGraphicFramePr/>
                <a:graphic xmlns:a="http://schemas.openxmlformats.org/drawingml/2006/main">
                  <a:graphicData uri="http://schemas.microsoft.com/office/word/2010/wordprocessingShape">
                    <wps:wsp>
                      <wps:cNvSpPr txBox="1"/>
                      <wps:spPr>
                        <a:xfrm>
                          <a:off x="0" y="0"/>
                          <a:ext cx="4516755" cy="612140"/>
                        </a:xfrm>
                        <a:prstGeom prst="rect">
                          <a:avLst/>
                        </a:prstGeom>
                        <a:solidFill>
                          <a:prstClr val="white"/>
                        </a:solidFill>
                        <a:ln>
                          <a:noFill/>
                        </a:ln>
                      </wps:spPr>
                      <wps:txbx>
                        <w:txbxContent>
                          <w:p w14:paraId="588F06BF" w14:textId="125D35EC" w:rsidR="00C44B75" w:rsidRPr="00C5771F" w:rsidRDefault="00C44B75" w:rsidP="00D63715">
                            <w:pPr>
                              <w:pStyle w:val="Caption"/>
                              <w:rPr>
                                <w:noProof/>
                                <w:sz w:val="22"/>
                                <w:szCs w:val="22"/>
                              </w:rPr>
                            </w:pPr>
                            <w:r>
                              <w:t xml:space="preserve">Figure </w:t>
                            </w:r>
                            <w:r>
                              <w:fldChar w:fldCharType="begin"/>
                            </w:r>
                            <w:r>
                              <w:instrText xml:space="preserve"> SEQ Figure \* ARABIC </w:instrText>
                            </w:r>
                            <w:r>
                              <w:fldChar w:fldCharType="separate"/>
                            </w:r>
                            <w:r w:rsidR="00637613">
                              <w:rPr>
                                <w:noProof/>
                              </w:rPr>
                              <w:t>153</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79" type="#_x0000_t202" style="position:absolute;left:0;text-align:left;margin-left:0;margin-top:479.95pt;width:355.65pt;height:48.2pt;z-index:2521600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" stroked="f">
                <v:textbox style="mso-fit-shape-to-text:t" inset="0,0,0,0">
                  <w:txbxContent>
                    <w:p w14:paraId="588F06BF" w14:textId="125D35EC" w:rsidR="00C44B75" w:rsidRPr="00C5771F" w:rsidRDefault="00C44B75" w:rsidP="00D63715">
                      <w:pPr>
                        <w:pStyle w:val="Caption"/>
                        <w:rPr>
                          <w:noProof/>
                          <w:sz w:val="22"/>
                          <w:szCs w:val="22"/>
                        </w:rPr>
                      </w:pPr>
                      <w:r>
                        <w:t xml:space="preserve">Figure </w:t>
                      </w:r>
                      <w:r>
                        <w:fldChar w:fldCharType="begin"/>
                      </w:r>
                      <w:r>
                        <w:instrText xml:space="preserve"> SEQ Figure \* ARABIC </w:instrText>
                      </w:r>
                      <w:r>
                        <w:fldChar w:fldCharType="separate"/>
                      </w:r>
                      <w:r w:rsidR="00637613">
                        <w:rPr>
                          <w:noProof/>
                        </w:rPr>
                        <w:t>153</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v:textbox>
                <w10:wrap type="topAndBottom"/>
              </v:shape>
            </w:pict>
          </mc:Fallback>
        </mc:AlternateContent>
      </w:r>
    </w:p>
    <w:p w14:paraId="2DDBCCE3" w14:textId="4C2DC67E" w:rsidR="00D84369" w:rsidRDefault="00B5351E" w:rsidP="00831B81">
      <w:r>
        <w:rPr>
          <w:noProof/>
        </w:rPr>
        <w:lastRenderedPageBreak/>
        <w:drawing>
          <wp:anchor distT="0" distB="0" distL="114300" distR="114300" simplePos="0" relativeHeight="252191744" behindDoc="0" locked="0" layoutInCell="1" allowOverlap="1" wp14:anchorId="1E7098CD" wp14:editId="58127CFE">
            <wp:simplePos x="0" y="0"/>
            <wp:positionH relativeFrom="column">
              <wp:posOffset>1111250</wp:posOffset>
            </wp:positionH>
            <wp:positionV relativeFrom="paragraph">
              <wp:posOffset>655320</wp:posOffset>
            </wp:positionV>
            <wp:extent cx="4178300" cy="2770505"/>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welding_neck.png"/>
                    <pic:cNvPicPr/>
                  </pic:nvPicPr>
                  <pic:blipFill>
                    <a:blip r:embed="rId168"/>
                    <a:stretch>
                      <a:fillRect/>
                    </a:stretch>
                  </pic:blipFill>
                  <pic:spPr>
                    <a:xfrm>
                      <a:off x="0" y="0"/>
                      <a:ext cx="4178300" cy="27705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93792" behindDoc="0" locked="0" layoutInCell="1" allowOverlap="1" wp14:anchorId="3BF669EB" wp14:editId="094B91E4">
                <wp:simplePos x="0" y="0"/>
                <wp:positionH relativeFrom="column">
                  <wp:posOffset>1111250</wp:posOffset>
                </wp:positionH>
                <wp:positionV relativeFrom="paragraph">
                  <wp:posOffset>3483083</wp:posOffset>
                </wp:positionV>
                <wp:extent cx="4178300" cy="635"/>
                <wp:effectExtent l="0" t="0" r="0" b="12065"/>
                <wp:wrapTopAndBottom/>
                <wp:docPr id="650" name="Text Box 650"/>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303E92BE" w14:textId="0EC3E3CD" w:rsidR="00C44B75" w:rsidRPr="004878C3" w:rsidRDefault="00C44B75" w:rsidP="00316F52">
                            <w:pPr>
                              <w:pStyle w:val="Caption"/>
                              <w:rPr>
                                <w:noProof/>
                                <w:sz w:val="22"/>
                                <w:szCs w:val="22"/>
                              </w:rPr>
                            </w:pPr>
                            <w:bookmarkStart w:id="490" w:name="_Ref513720109"/>
                            <w:r>
                              <w:t xml:space="preserve">Figure </w:t>
                            </w:r>
                            <w:r>
                              <w:fldChar w:fldCharType="begin"/>
                            </w:r>
                            <w:r>
                              <w:instrText xml:space="preserve"> SEQ Figure \* ARABIC </w:instrText>
                            </w:r>
                            <w:r>
                              <w:fldChar w:fldCharType="separate"/>
                            </w:r>
                            <w:r w:rsidR="00637613">
                              <w:rPr>
                                <w:noProof/>
                              </w:rPr>
                              <w:t>154</w:t>
                            </w:r>
                            <w:r>
                              <w:fldChar w:fldCharType="end"/>
                            </w:r>
                            <w:bookmarkEnd w:id="490"/>
                            <w:r>
                              <w:t>: (a) The neck shell is cooled both by convection via the aluminum heatsink and by conduction with ice water flowing in the cooling pipes wrapped around the neck. (b) The completed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F669EB" id="Text Box 650" o:spid="_x0000_s1180" type="#_x0000_t202" style="position:absolute;left:0;text-align:left;margin-left:87.5pt;margin-top:274.25pt;width:329pt;height:.05pt;z-index:25219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" stroked="f">
                <v:textbox style="mso-fit-shape-to-text:t" inset="0,0,0,0">
                  <w:txbxContent>
                    <w:p w14:paraId="303E92BE" w14:textId="0EC3E3CD" w:rsidR="00C44B75" w:rsidRPr="004878C3" w:rsidRDefault="00C44B75" w:rsidP="00316F52">
                      <w:pPr>
                        <w:pStyle w:val="Caption"/>
                        <w:rPr>
                          <w:noProof/>
                          <w:sz w:val="22"/>
                          <w:szCs w:val="22"/>
                        </w:rPr>
                      </w:pPr>
                      <w:bookmarkStart w:id="491" w:name="_Ref513720109"/>
                      <w:r>
                        <w:t xml:space="preserve">Figure </w:t>
                      </w:r>
                      <w:r>
                        <w:fldChar w:fldCharType="begin"/>
                      </w:r>
                      <w:r>
                        <w:instrText xml:space="preserve"> SEQ Figure \* ARABIC </w:instrText>
                      </w:r>
                      <w:r>
                        <w:fldChar w:fldCharType="separate"/>
                      </w:r>
                      <w:r w:rsidR="00637613">
                        <w:rPr>
                          <w:noProof/>
                        </w:rPr>
                        <w:t>154</w:t>
                      </w:r>
                      <w:r>
                        <w:fldChar w:fldCharType="end"/>
                      </w:r>
                      <w:bookmarkEnd w:id="491"/>
                      <w:r>
                        <w:t>: (a) The neck shell is cooled both by convection via the aluminum heatsink and by conduction with ice water flowing in the cooling pipes wrapped around the neck. (b) The completed weld.</w:t>
                      </w:r>
                    </w:p>
                  </w:txbxContent>
                </v:textbox>
                <w10:wrap type="topAndBottom"/>
              </v:shape>
            </w:pict>
          </mc:Fallback>
        </mc:AlternateContent>
      </w:r>
      <w:r w:rsidR="00A14612">
        <w:t xml:space="preserve">The </w:t>
      </w:r>
      <w:r w:rsidR="00D72B5B">
        <w:t xml:space="preserve">cooling used for welding the neck shell to the accelerating cavity is shown in </w:t>
      </w:r>
      <w:r>
        <w:fldChar w:fldCharType="begin"/>
      </w:r>
      <w:r>
        <w:instrText xml:space="preserve"> REF _Ref513720109 \h </w:instrText>
      </w:r>
      <w:r>
        <w:fldChar w:fldCharType="separate"/>
      </w:r>
      <w:r w:rsidR="00637613">
        <w:t xml:space="preserve">Figure </w:t>
      </w:r>
      <w:r w:rsidR="00637613">
        <w:rPr>
          <w:noProof/>
        </w:rPr>
        <w:t>154</w:t>
      </w:r>
      <w:r>
        <w:fldChar w:fldCharType="end"/>
      </w:r>
      <w:r>
        <w:t xml:space="preserve">(a). </w:t>
      </w:r>
      <w:r w:rsidR="00D72B5B">
        <w:t xml:space="preserve">This is to prevent the neck from deforming. </w:t>
      </w:r>
      <w:r>
        <w:t xml:space="preserve">The successful weld is shown in in </w:t>
      </w:r>
      <w:r>
        <w:fldChar w:fldCharType="begin"/>
      </w:r>
      <w:r>
        <w:instrText xml:space="preserve"> REF _Ref513720109 \h </w:instrText>
      </w:r>
      <w:r>
        <w:fldChar w:fldCharType="separate"/>
      </w:r>
      <w:r w:rsidR="00637613">
        <w:t xml:space="preserve">Figure </w:t>
      </w:r>
      <w:r w:rsidR="00637613">
        <w:rPr>
          <w:noProof/>
        </w:rPr>
        <w:t>154</w:t>
      </w:r>
      <w:r>
        <w:fldChar w:fldCharType="end"/>
      </w:r>
      <w:r>
        <w:t>(b).</w:t>
      </w:r>
    </w:p>
    <w:p w14:paraId="4B2CA106" w14:textId="3050AADB" w:rsidR="00FE7C41" w:rsidRDefault="001D3DFC" w:rsidP="001D3DFC">
      <w:r>
        <w:rPr>
          <w:noProof/>
        </w:rPr>
        <mc:AlternateContent>
          <mc:Choice Requires="wps">
            <w:drawing>
              <wp:anchor distT="0" distB="0" distL="114300" distR="114300" simplePos="0" relativeHeight="252196864" behindDoc="0" locked="0" layoutInCell="1" allowOverlap="1" wp14:anchorId="28A35FB6" wp14:editId="5EF61751">
                <wp:simplePos x="0" y="0"/>
                <wp:positionH relativeFrom="column">
                  <wp:align>center</wp:align>
                </wp:positionH>
                <wp:positionV relativeFrom="paragraph">
                  <wp:posOffset>7022465</wp:posOffset>
                </wp:positionV>
                <wp:extent cx="4151376" cy="310896"/>
                <wp:effectExtent l="0" t="0" r="1905" b="0"/>
                <wp:wrapTopAndBottom/>
                <wp:docPr id="653" name="Text Box 653"/>
                <wp:cNvGraphicFramePr/>
                <a:graphic xmlns:a="http://schemas.openxmlformats.org/drawingml/2006/main">
                  <a:graphicData uri="http://schemas.microsoft.com/office/word/2010/wordprocessingShape">
                    <wps:wsp>
                      <wps:cNvSpPr txBox="1"/>
                      <wps:spPr>
                        <a:xfrm>
                          <a:off x="0" y="0"/>
                          <a:ext cx="4151376" cy="310896"/>
                        </a:xfrm>
                        <a:prstGeom prst="rect">
                          <a:avLst/>
                        </a:prstGeom>
                        <a:solidFill>
                          <a:prstClr val="white"/>
                        </a:solidFill>
                        <a:ln>
                          <a:noFill/>
                        </a:ln>
                      </wps:spPr>
                      <wps:txbx>
                        <w:txbxContent>
                          <w:p w14:paraId="1D3AF704" w14:textId="04D5C3FE" w:rsidR="00C44B75" w:rsidRPr="00C302FE" w:rsidRDefault="00C44B75" w:rsidP="001D3DFC">
                            <w:pPr>
                              <w:pStyle w:val="Caption"/>
                              <w:rPr>
                                <w:noProof/>
                                <w:sz w:val="22"/>
                                <w:szCs w:val="22"/>
                              </w:rPr>
                            </w:pPr>
                            <w:bookmarkStart w:id="492" w:name="_Ref513720920"/>
                            <w:r>
                              <w:t xml:space="preserve">Figure </w:t>
                            </w:r>
                            <w:r>
                              <w:fldChar w:fldCharType="begin"/>
                            </w:r>
                            <w:r>
                              <w:instrText xml:space="preserve"> SEQ Figure \* ARABIC </w:instrText>
                            </w:r>
                            <w:r>
                              <w:fldChar w:fldCharType="separate"/>
                            </w:r>
                            <w:r w:rsidR="00637613">
                              <w:rPr>
                                <w:noProof/>
                              </w:rPr>
                              <w:t>155</w:t>
                            </w:r>
                            <w:r>
                              <w:fldChar w:fldCharType="end"/>
                            </w:r>
                            <w:bookmarkEnd w:id="492"/>
                            <w:r>
                              <w:t>: The feet and probe ports are welded to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35FB6" id="Text Box 653" o:spid="_x0000_s1181" type="#_x0000_t202" style="position:absolute;left:0;text-align:left;margin-left:0;margin-top:552.95pt;width:326.9pt;height:24.5pt;z-index:252196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" stroked="f">
                <v:textbox style="mso-fit-shape-to-text:t" inset="0,0,0,0">
                  <w:txbxContent>
                    <w:p w14:paraId="1D3AF704" w14:textId="04D5C3FE" w:rsidR="00C44B75" w:rsidRPr="00C302FE" w:rsidRDefault="00C44B75" w:rsidP="001D3DFC">
                      <w:pPr>
                        <w:pStyle w:val="Caption"/>
                        <w:rPr>
                          <w:noProof/>
                          <w:sz w:val="22"/>
                          <w:szCs w:val="22"/>
                        </w:rPr>
                      </w:pPr>
                      <w:bookmarkStart w:id="493" w:name="_Ref513720920"/>
                      <w:r>
                        <w:t xml:space="preserve">Figure </w:t>
                      </w:r>
                      <w:r>
                        <w:fldChar w:fldCharType="begin"/>
                      </w:r>
                      <w:r>
                        <w:instrText xml:space="preserve"> SEQ Figure \* ARABIC </w:instrText>
                      </w:r>
                      <w:r>
                        <w:fldChar w:fldCharType="separate"/>
                      </w:r>
                      <w:r w:rsidR="00637613">
                        <w:rPr>
                          <w:noProof/>
                        </w:rPr>
                        <w:t>155</w:t>
                      </w:r>
                      <w:r>
                        <w:fldChar w:fldCharType="end"/>
                      </w:r>
                      <w:bookmarkEnd w:id="493"/>
                      <w:r>
                        <w:t>: The feet and probe ports are welded to the accelerating cavity.</w:t>
                      </w:r>
                    </w:p>
                  </w:txbxContent>
                </v:textbox>
                <w10:wrap type="topAndBottom"/>
              </v:shape>
            </w:pict>
          </mc:Fallback>
        </mc:AlternateContent>
      </w:r>
      <w:r>
        <w:rPr>
          <w:noProof/>
        </w:rPr>
        <w:drawing>
          <wp:anchor distT="0" distB="0" distL="114300" distR="114300" simplePos="0" relativeHeight="252194816" behindDoc="0" locked="0" layoutInCell="1" allowOverlap="1" wp14:anchorId="3B89BFA9" wp14:editId="7642B964">
            <wp:simplePos x="0" y="0"/>
            <wp:positionH relativeFrom="column">
              <wp:align>center</wp:align>
            </wp:positionH>
            <wp:positionV relativeFrom="paragraph">
              <wp:posOffset>4396644</wp:posOffset>
            </wp:positionV>
            <wp:extent cx="3328416" cy="2505456"/>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weld_subassembly.png"/>
                    <pic:cNvPicPr/>
                  </pic:nvPicPr>
                  <pic:blipFill>
                    <a:blip r:embed="rId169"/>
                    <a:stretch>
                      <a:fillRect/>
                    </a:stretch>
                  </pic:blipFill>
                  <pic:spPr>
                    <a:xfrm>
                      <a:off x="0" y="0"/>
                      <a:ext cx="3328416" cy="2505456"/>
                    </a:xfrm>
                    <a:prstGeom prst="rect">
                      <a:avLst/>
                    </a:prstGeom>
                  </pic:spPr>
                </pic:pic>
              </a:graphicData>
            </a:graphic>
            <wp14:sizeRelH relativeFrom="margin">
              <wp14:pctWidth>0</wp14:pctWidth>
            </wp14:sizeRelH>
            <wp14:sizeRelV relativeFrom="margin">
              <wp14:pctHeight>0</wp14:pctHeight>
            </wp14:sizeRelV>
          </wp:anchor>
        </w:drawing>
      </w:r>
      <w:r w:rsidR="001B4A6F">
        <w:t>After the neck has been</w:t>
      </w:r>
      <w:r w:rsidR="00857C8C">
        <w:t xml:space="preserve"> welded to the accelerating body, th</w:t>
      </w:r>
      <w:r w:rsidR="001B4A6F">
        <w:t xml:space="preserve">e feet and the probe ports are </w:t>
      </w:r>
      <w:r w:rsidR="00857C8C">
        <w:t>welded</w:t>
      </w:r>
      <w:r w:rsidR="001B4A6F">
        <w:t xml:space="preserve"> next</w:t>
      </w:r>
      <w:r w:rsidR="00857C8C">
        <w:t xml:space="preserve">. </w:t>
      </w:r>
      <w:r w:rsidR="00D72B5B">
        <w:t xml:space="preserve">The assembly </w:t>
      </w:r>
      <w:r w:rsidR="00857C8C">
        <w:t xml:space="preserve">after this step is shown in </w:t>
      </w:r>
      <w:r w:rsidR="007160CC">
        <w:fldChar w:fldCharType="begin"/>
      </w:r>
      <w:r w:rsidR="007160CC">
        <w:instrText xml:space="preserve"> REF _Ref513720920 \h </w:instrText>
      </w:r>
      <w:r w:rsidR="007160CC">
        <w:fldChar w:fldCharType="separate"/>
      </w:r>
      <w:r w:rsidR="00637613">
        <w:t xml:space="preserve">Figure </w:t>
      </w:r>
      <w:r w:rsidR="00637613">
        <w:rPr>
          <w:noProof/>
        </w:rPr>
        <w:t>155</w:t>
      </w:r>
      <w:r w:rsidR="007160CC">
        <w:fldChar w:fldCharType="end"/>
      </w:r>
      <w:r w:rsidR="007160CC">
        <w:t xml:space="preserve">. </w:t>
      </w:r>
      <w:r w:rsidR="00857C8C">
        <w:t xml:space="preserve">This assembly </w:t>
      </w:r>
      <w:r w:rsidR="00D72B5B">
        <w:t xml:space="preserve">has been leak checked to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857C8C">
        <w:t xml:space="preserve"> Torr. The next step is for the flat window to be welded to it.</w:t>
      </w:r>
      <w:r w:rsidR="00FE7C41">
        <w:t xml:space="preserve"> </w:t>
      </w:r>
    </w:p>
    <w:p w14:paraId="793CCAE0" w14:textId="6DFDFC6B" w:rsidR="00FE7C41" w:rsidRDefault="004701F8" w:rsidP="00D72B5B">
      <w:r>
        <w:lastRenderedPageBreak/>
        <w:t>The flat windo</w:t>
      </w:r>
      <w:r w:rsidR="001B4A6F">
        <w:t>w has been oriented to</w:t>
      </w:r>
      <w:r>
        <w:t xml:space="preserve"> the correct direction</w:t>
      </w:r>
      <w:r w:rsidR="00BC17BB">
        <w:t xml:space="preserve"> with the coupler ring attached by the use of a fixture shown in </w:t>
      </w:r>
      <w:r w:rsidR="00F41A2F">
        <w:fldChar w:fldCharType="begin"/>
      </w:r>
      <w:r w:rsidR="00F41A2F">
        <w:instrText xml:space="preserve"> REF _Ref514678977 \h </w:instrText>
      </w:r>
      <w:r w:rsidR="00F41A2F">
        <w:fldChar w:fldCharType="separate"/>
      </w:r>
      <w:r w:rsidR="00637613">
        <w:t xml:space="preserve">Figure </w:t>
      </w:r>
      <w:r w:rsidR="00637613">
        <w:rPr>
          <w:noProof/>
        </w:rPr>
        <w:t>156</w:t>
      </w:r>
      <w:r w:rsidR="00F41A2F">
        <w:fldChar w:fldCharType="end"/>
      </w:r>
      <w:r w:rsidR="00F41A2F">
        <w:t xml:space="preserve">(a). </w:t>
      </w:r>
      <w:r w:rsidR="006E7424">
        <w:t xml:space="preserve">Cooling was applied </w:t>
      </w:r>
      <w:r w:rsidR="009F44FE">
        <w:t xml:space="preserve">to prevent the window from cracking or melting </w:t>
      </w:r>
      <w:r w:rsidR="006E7424">
        <w:t xml:space="preserve">of </w:t>
      </w:r>
      <w:r w:rsidR="009F44FE">
        <w:t>the braze</w:t>
      </w:r>
      <w:r w:rsidR="006E7424">
        <w:t xml:space="preserve"> joint during the weld. During the weld, a shield made from copper foil was used to protect the window surface from carbon specks.</w:t>
      </w:r>
      <w:r w:rsidR="00F41A2F">
        <w:t xml:space="preserve"> See </w:t>
      </w:r>
      <w:r w:rsidR="00F41A2F">
        <w:fldChar w:fldCharType="begin"/>
      </w:r>
      <w:r w:rsidR="00F41A2F">
        <w:instrText xml:space="preserve"> REF _Ref514678977 \h </w:instrText>
      </w:r>
      <w:r w:rsidR="00F41A2F">
        <w:fldChar w:fldCharType="separate"/>
      </w:r>
      <w:r w:rsidR="00637613">
        <w:t xml:space="preserve">Figure </w:t>
      </w:r>
      <w:r w:rsidR="00637613">
        <w:rPr>
          <w:noProof/>
        </w:rPr>
        <w:t>156</w:t>
      </w:r>
      <w:r w:rsidR="00F41A2F">
        <w:fldChar w:fldCharType="end"/>
      </w:r>
      <w:r w:rsidR="00F41A2F">
        <w:t xml:space="preserve">(b). The completed welds are shown in </w:t>
      </w:r>
      <w:r w:rsidR="00F41A2F">
        <w:fldChar w:fldCharType="begin"/>
      </w:r>
      <w:r w:rsidR="00F41A2F">
        <w:instrText xml:space="preserve"> REF _Ref514678977 \h </w:instrText>
      </w:r>
      <w:r w:rsidR="00F41A2F">
        <w:fldChar w:fldCharType="separate"/>
      </w:r>
      <w:r w:rsidR="00637613">
        <w:t xml:space="preserve">Figure </w:t>
      </w:r>
      <w:r w:rsidR="00637613">
        <w:rPr>
          <w:noProof/>
        </w:rPr>
        <w:t>156</w:t>
      </w:r>
      <w:r w:rsidR="00F41A2F">
        <w:fldChar w:fldCharType="end"/>
      </w:r>
      <w:r w:rsidR="00F41A2F">
        <w:t>(c) and (d).</w:t>
      </w:r>
    </w:p>
    <w:p w14:paraId="5A501FCE" w14:textId="5FCB0A3C" w:rsidR="00AB6D55" w:rsidRDefault="00AB6D55" w:rsidP="00D72B5B">
      <w:r>
        <w:rPr>
          <w:noProof/>
        </w:rPr>
        <mc:AlternateContent>
          <mc:Choice Requires="wps">
            <w:drawing>
              <wp:anchor distT="0" distB="0" distL="114300" distR="114300" simplePos="0" relativeHeight="252224512" behindDoc="0" locked="0" layoutInCell="1" allowOverlap="1" wp14:anchorId="0B5487BA" wp14:editId="5177981B">
                <wp:simplePos x="0" y="0"/>
                <wp:positionH relativeFrom="column">
                  <wp:posOffset>186690</wp:posOffset>
                </wp:positionH>
                <wp:positionV relativeFrom="paragraph">
                  <wp:posOffset>4056380</wp:posOffset>
                </wp:positionV>
                <wp:extent cx="5494655" cy="635"/>
                <wp:effectExtent l="0" t="0" r="4445" b="0"/>
                <wp:wrapTopAndBottom/>
                <wp:docPr id="671" name="Text Box 671"/>
                <wp:cNvGraphicFramePr/>
                <a:graphic xmlns:a="http://schemas.openxmlformats.org/drawingml/2006/main">
                  <a:graphicData uri="http://schemas.microsoft.com/office/word/2010/wordprocessingShape">
                    <wps:wsp>
                      <wps:cNvSpPr txBox="1"/>
                      <wps:spPr>
                        <a:xfrm>
                          <a:off x="0" y="0"/>
                          <a:ext cx="5494655" cy="635"/>
                        </a:xfrm>
                        <a:prstGeom prst="rect">
                          <a:avLst/>
                        </a:prstGeom>
                        <a:solidFill>
                          <a:prstClr val="white"/>
                        </a:solidFill>
                        <a:ln>
                          <a:noFill/>
                        </a:ln>
                      </wps:spPr>
                      <wps:txbx>
                        <w:txbxContent>
                          <w:p w14:paraId="0D3906EA" w14:textId="752A3780" w:rsidR="00C44B75" w:rsidRPr="00527FE8" w:rsidRDefault="00C44B75" w:rsidP="00AB6D55">
                            <w:pPr>
                              <w:pStyle w:val="Caption"/>
                              <w:rPr>
                                <w:noProof/>
                                <w:sz w:val="22"/>
                                <w:szCs w:val="22"/>
                              </w:rPr>
                            </w:pPr>
                            <w:bookmarkStart w:id="494" w:name="_Ref514678977"/>
                            <w:r>
                              <w:t xml:space="preserve">Figure </w:t>
                            </w:r>
                            <w:r>
                              <w:fldChar w:fldCharType="begin"/>
                            </w:r>
                            <w:r>
                              <w:instrText xml:space="preserve"> SEQ Figure \* ARABIC </w:instrText>
                            </w:r>
                            <w:r>
                              <w:fldChar w:fldCharType="separate"/>
                            </w:r>
                            <w:r w:rsidR="00637613">
                              <w:rPr>
                                <w:noProof/>
                              </w:rPr>
                              <w:t>156</w:t>
                            </w:r>
                            <w:r>
                              <w:fldChar w:fldCharType="end"/>
                            </w:r>
                            <w:bookmarkEnd w:id="494"/>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5487BA" id="Text Box 671" o:spid="_x0000_s1182" type="#_x0000_t202" style="position:absolute;left:0;text-align:left;margin-left:14.7pt;margin-top:319.4pt;width:432.65pt;height:.05pt;z-index:252224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" stroked="f">
                <v:textbox style="mso-fit-shape-to-text:t" inset="0,0,0,0">
                  <w:txbxContent>
                    <w:p w14:paraId="0D3906EA" w14:textId="752A3780" w:rsidR="00C44B75" w:rsidRPr="00527FE8" w:rsidRDefault="00C44B75" w:rsidP="00AB6D55">
                      <w:pPr>
                        <w:pStyle w:val="Caption"/>
                        <w:rPr>
                          <w:noProof/>
                          <w:sz w:val="22"/>
                          <w:szCs w:val="22"/>
                        </w:rPr>
                      </w:pPr>
                      <w:bookmarkStart w:id="495" w:name="_Ref514678977"/>
                      <w:r>
                        <w:t xml:space="preserve">Figure </w:t>
                      </w:r>
                      <w:r>
                        <w:fldChar w:fldCharType="begin"/>
                      </w:r>
                      <w:r>
                        <w:instrText xml:space="preserve"> SEQ Figure \* ARABIC </w:instrText>
                      </w:r>
                      <w:r>
                        <w:fldChar w:fldCharType="separate"/>
                      </w:r>
                      <w:r w:rsidR="00637613">
                        <w:rPr>
                          <w:noProof/>
                        </w:rPr>
                        <w:t>156</w:t>
                      </w:r>
                      <w:r>
                        <w:fldChar w:fldCharType="end"/>
                      </w:r>
                      <w:bookmarkEnd w:id="495"/>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v:textbox>
                <w10:wrap type="topAndBottom"/>
              </v:shape>
            </w:pict>
          </mc:Fallback>
        </mc:AlternateContent>
      </w:r>
      <w:r>
        <w:rPr>
          <w:noProof/>
        </w:rPr>
        <w:drawing>
          <wp:anchor distT="0" distB="0" distL="114300" distR="114300" simplePos="0" relativeHeight="252222464" behindDoc="0" locked="0" layoutInCell="1" allowOverlap="1" wp14:anchorId="0E54001B" wp14:editId="1B443FAA">
            <wp:simplePos x="0" y="0"/>
            <wp:positionH relativeFrom="column">
              <wp:posOffset>1568450</wp:posOffset>
            </wp:positionH>
            <wp:positionV relativeFrom="paragraph">
              <wp:posOffset>315595</wp:posOffset>
            </wp:positionV>
            <wp:extent cx="3264408" cy="3685032"/>
            <wp:effectExtent l="0" t="0" r="0" b="0"/>
            <wp:wrapTopAndBottom/>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window_weld.png"/>
                    <pic:cNvPicPr/>
                  </pic:nvPicPr>
                  <pic:blipFill>
                    <a:blip r:embed="rId170"/>
                    <a:stretch>
                      <a:fillRect/>
                    </a:stretch>
                  </pic:blipFill>
                  <pic:spPr>
                    <a:xfrm>
                      <a:off x="0" y="0"/>
                      <a:ext cx="3264408" cy="3685032"/>
                    </a:xfrm>
                    <a:prstGeom prst="rect">
                      <a:avLst/>
                    </a:prstGeom>
                  </pic:spPr>
                </pic:pic>
              </a:graphicData>
            </a:graphic>
            <wp14:sizeRelH relativeFrom="margin">
              <wp14:pctWidth>0</wp14:pctWidth>
            </wp14:sizeRelH>
            <wp14:sizeRelV relativeFrom="margin">
              <wp14:pctHeight>0</wp14:pctHeight>
            </wp14:sizeRelV>
          </wp:anchor>
        </w:drawing>
      </w:r>
    </w:p>
    <w:p w14:paraId="544DD24A" w14:textId="067EB088" w:rsidR="002A78FC" w:rsidRDefault="002A78FC" w:rsidP="002A78FC">
      <w:pPr>
        <w:pStyle w:val="Heading2"/>
      </w:pPr>
      <w:bookmarkStart w:id="496" w:name="_Ref509317042"/>
      <w:bookmarkStart w:id="497" w:name="_Toc514749756"/>
      <w:r>
        <w:lastRenderedPageBreak/>
        <w:t>Tuner stack assembly</w:t>
      </w:r>
      <w:bookmarkEnd w:id="496"/>
      <w:bookmarkEnd w:id="497"/>
    </w:p>
    <w:p w14:paraId="4546FDB0" w14:textId="1B0499B1" w:rsidR="0057442D" w:rsidRPr="0057442D" w:rsidRDefault="0057442D" w:rsidP="0057442D">
      <w:r>
        <w:t>Hello world.</w:t>
      </w:r>
    </w:p>
    <w:p w14:paraId="6B07EF95" w14:textId="770BED2B" w:rsidR="00564270" w:rsidRDefault="00564270" w:rsidP="00831B81"/>
    <w:p w14:paraId="2FFED299" w14:textId="45E9FF12" w:rsidR="00C70081" w:rsidRDefault="00C70081" w:rsidP="00831B81"/>
    <w:p w14:paraId="4285383F" w14:textId="265D69EB" w:rsidR="00E30D46" w:rsidRDefault="00E30D46">
      <w:pPr>
        <w:spacing w:before="0" w:after="200"/>
        <w:ind w:firstLine="0"/>
      </w:pPr>
      <w:r>
        <w:br w:type="page"/>
      </w:r>
    </w:p>
    <w:p w14:paraId="1B30135C" w14:textId="4C1BC8A8" w:rsidR="00DB1882" w:rsidRDefault="00DB1882" w:rsidP="00DB1882">
      <w:pPr>
        <w:pStyle w:val="Heading2"/>
      </w:pPr>
      <w:bookmarkStart w:id="498" w:name="_Ref509305533"/>
      <w:bookmarkStart w:id="499" w:name="_Toc514749757"/>
      <w:r>
        <w:lastRenderedPageBreak/>
        <w:t>Cavity stand</w:t>
      </w:r>
      <w:bookmarkEnd w:id="498"/>
      <w:bookmarkEnd w:id="499"/>
    </w:p>
    <w:p w14:paraId="6D862B06" w14:textId="0305ABC4" w:rsidR="00DB1882" w:rsidRDefault="00DB1882" w:rsidP="00DB1882">
      <w:r>
        <w:t>Hello world</w:t>
      </w:r>
    </w:p>
    <w:p w14:paraId="26CAB587" w14:textId="6B7AEFFD" w:rsidR="009F55F5" w:rsidRDefault="009F55F5">
      <w:pPr>
        <w:spacing w:before="0" w:after="200"/>
        <w:ind w:firstLine="0"/>
      </w:pPr>
      <w:r>
        <w:br w:type="page"/>
      </w:r>
    </w:p>
    <w:p w14:paraId="4CCC7FA7" w14:textId="55D08870" w:rsidR="00DB1882" w:rsidRDefault="00DB1882" w:rsidP="00DB1882">
      <w:pPr>
        <w:pStyle w:val="Heading2"/>
      </w:pPr>
      <w:bookmarkStart w:id="500" w:name="_Ref509304773"/>
      <w:bookmarkStart w:id="501" w:name="_Toc514749758"/>
      <w:r>
        <w:lastRenderedPageBreak/>
        <w:t>Drawing numbers</w:t>
      </w:r>
      <w:bookmarkEnd w:id="500"/>
      <w:bookmarkEnd w:id="501"/>
    </w:p>
    <w:p w14:paraId="392E429E" w14:textId="77777777"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502" w:name="_Ref510078704"/>
      <w:bookmarkStart w:id="503" w:name="_Ref509918641"/>
      <w:bookmarkStart w:id="504" w:name="_Toc514749759"/>
      <w:r>
        <w:lastRenderedPageBreak/>
        <w:t>Solenoid construction (</w:t>
      </w:r>
      <w:r w:rsidR="003D49EE">
        <w:t>A. Makarov)</w:t>
      </w:r>
      <w:bookmarkEnd w:id="502"/>
      <w:bookmarkEnd w:id="504"/>
    </w:p>
    <w:p w14:paraId="57CE09DA" w14:textId="015E31A2"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171"/>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5699B394" w:rsidR="00C44B75" w:rsidRPr="009D5D5B" w:rsidRDefault="00C44B75" w:rsidP="00E62505">
                            <w:pPr>
                              <w:pStyle w:val="Caption"/>
                              <w:rPr>
                                <w:noProof/>
                                <w:sz w:val="22"/>
                                <w:szCs w:val="22"/>
                              </w:rPr>
                            </w:pPr>
                            <w:bookmarkStart w:id="505" w:name="_Ref513121143"/>
                            <w:r>
                              <w:t xml:space="preserve">Figure </w:t>
                            </w:r>
                            <w:r>
                              <w:fldChar w:fldCharType="begin"/>
                            </w:r>
                            <w:r>
                              <w:instrText xml:space="preserve"> SEQ Figure \* ARABIC </w:instrText>
                            </w:r>
                            <w:r>
                              <w:fldChar w:fldCharType="separate"/>
                            </w:r>
                            <w:r w:rsidR="00637613">
                              <w:rPr>
                                <w:noProof/>
                              </w:rPr>
                              <w:t>157</w:t>
                            </w:r>
                            <w:r>
                              <w:fldChar w:fldCharType="end"/>
                            </w:r>
                            <w:bookmarkEnd w:id="505"/>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183"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" stroked="f">
                <v:textbox style="mso-fit-shape-to-text:t" inset="0,0,0,0">
                  <w:txbxContent>
                    <w:p w14:paraId="696B14E4" w14:textId="5699B394" w:rsidR="00C44B75" w:rsidRPr="009D5D5B" w:rsidRDefault="00C44B75" w:rsidP="00E62505">
                      <w:pPr>
                        <w:pStyle w:val="Caption"/>
                        <w:rPr>
                          <w:noProof/>
                          <w:sz w:val="22"/>
                          <w:szCs w:val="22"/>
                        </w:rPr>
                      </w:pPr>
                      <w:bookmarkStart w:id="506" w:name="_Ref513121143"/>
                      <w:r>
                        <w:t xml:space="preserve">Figure </w:t>
                      </w:r>
                      <w:r>
                        <w:fldChar w:fldCharType="begin"/>
                      </w:r>
                      <w:r>
                        <w:instrText xml:space="preserve"> SEQ Figure \* ARABIC </w:instrText>
                      </w:r>
                      <w:r>
                        <w:fldChar w:fldCharType="separate"/>
                      </w:r>
                      <w:r w:rsidR="00637613">
                        <w:rPr>
                          <w:noProof/>
                        </w:rPr>
                        <w:t>157</w:t>
                      </w:r>
                      <w:r>
                        <w:fldChar w:fldCharType="end"/>
                      </w:r>
                      <w:bookmarkEnd w:id="506"/>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637613">
        <w:t xml:space="preserve">Figure </w:t>
      </w:r>
      <w:r w:rsidR="00637613">
        <w:rPr>
          <w:noProof/>
        </w:rPr>
        <w:t>157</w:t>
      </w:r>
      <w:r w:rsidR="00E00A1F">
        <w:fldChar w:fldCharType="end"/>
      </w:r>
      <w:r w:rsidR="00E00A1F">
        <w:t xml:space="preserve"> </w:t>
      </w:r>
      <w:r w:rsidR="003E4DF7">
        <w:t>shows the assembly drawing of the solenoid.</w:t>
      </w:r>
    </w:p>
    <w:p w14:paraId="6F0072EA" w14:textId="431A1A23"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6742F0" w:rsidRPr="006742F0">
            <w:rPr>
              <w:noProof/>
            </w:rPr>
            <w:t>[52]</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507" w:name="_Ref513117742"/>
      <w:bookmarkStart w:id="508" w:name="_Toc514749760"/>
      <w:r>
        <w:lastRenderedPageBreak/>
        <w:t>End plate assembly</w:t>
      </w:r>
      <w:bookmarkEnd w:id="507"/>
      <w:bookmarkEnd w:id="508"/>
    </w:p>
    <w:p w14:paraId="7274D059" w14:textId="7A6693BE"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72"/>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4B268D4F" w:rsidR="00C44B75" w:rsidRPr="003C737B" w:rsidRDefault="00C44B75" w:rsidP="0071334A">
                            <w:pPr>
                              <w:pStyle w:val="Caption"/>
                              <w:rPr>
                                <w:sz w:val="22"/>
                                <w:szCs w:val="22"/>
                              </w:rPr>
                            </w:pPr>
                            <w:bookmarkStart w:id="509" w:name="_Ref510079365"/>
                            <w:r>
                              <w:t xml:space="preserve">Figure </w:t>
                            </w:r>
                            <w:r>
                              <w:fldChar w:fldCharType="begin"/>
                            </w:r>
                            <w:r>
                              <w:instrText xml:space="preserve"> SEQ Figure \* ARABIC </w:instrText>
                            </w:r>
                            <w:r>
                              <w:fldChar w:fldCharType="separate"/>
                            </w:r>
                            <w:r w:rsidR="00637613">
                              <w:rPr>
                                <w:noProof/>
                              </w:rPr>
                              <w:t>158</w:t>
                            </w:r>
                            <w:r>
                              <w:rPr>
                                <w:noProof/>
                              </w:rPr>
                              <w:fldChar w:fldCharType="end"/>
                            </w:r>
                            <w:bookmarkEnd w:id="509"/>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184"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" stroked="f">
                <v:textbox style="mso-fit-shape-to-text:t" inset="0,0,0,0">
                  <w:txbxContent>
                    <w:p w14:paraId="167CF85B" w14:textId="4B268D4F" w:rsidR="00C44B75" w:rsidRPr="003C737B" w:rsidRDefault="00C44B75" w:rsidP="0071334A">
                      <w:pPr>
                        <w:pStyle w:val="Caption"/>
                        <w:rPr>
                          <w:sz w:val="22"/>
                          <w:szCs w:val="22"/>
                        </w:rPr>
                      </w:pPr>
                      <w:bookmarkStart w:id="510" w:name="_Ref510079365"/>
                      <w:r>
                        <w:t xml:space="preserve">Figure </w:t>
                      </w:r>
                      <w:r>
                        <w:fldChar w:fldCharType="begin"/>
                      </w:r>
                      <w:r>
                        <w:instrText xml:space="preserve"> SEQ Figure \* ARABIC </w:instrText>
                      </w:r>
                      <w:r>
                        <w:fldChar w:fldCharType="separate"/>
                      </w:r>
                      <w:r w:rsidR="00637613">
                        <w:rPr>
                          <w:noProof/>
                        </w:rPr>
                        <w:t>158</w:t>
                      </w:r>
                      <w:r>
                        <w:rPr>
                          <w:noProof/>
                        </w:rPr>
                        <w:fldChar w:fldCharType="end"/>
                      </w:r>
                      <w:bookmarkEnd w:id="510"/>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637613">
        <w:t xml:space="preserve">Figure </w:t>
      </w:r>
      <w:r w:rsidR="00637613">
        <w:rPr>
          <w:noProof/>
        </w:rPr>
        <w:t>159</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637613">
        <w:t xml:space="preserve">Figure </w:t>
      </w:r>
      <w:r w:rsidR="00637613">
        <w:rPr>
          <w:noProof/>
        </w:rPr>
        <w:t>158</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637613">
        <w:t xml:space="preserve">Figure </w:t>
      </w:r>
      <w:r w:rsidR="00637613">
        <w:rPr>
          <w:noProof/>
        </w:rPr>
        <w:t>157</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6742F0" w:rsidRPr="006742F0">
            <w:rPr>
              <w:noProof/>
            </w:rPr>
            <w:t>[53]</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702EFFCA" w:rsidR="00C44B75" w:rsidRPr="00237E4A" w:rsidRDefault="00C44B75" w:rsidP="00BB751C">
                            <w:pPr>
                              <w:pStyle w:val="Caption"/>
                              <w:rPr>
                                <w:noProof/>
                                <w:sz w:val="22"/>
                                <w:szCs w:val="22"/>
                              </w:rPr>
                            </w:pPr>
                            <w:bookmarkStart w:id="511" w:name="_Ref510082590"/>
                            <w:r>
                              <w:t xml:space="preserve">Figure </w:t>
                            </w:r>
                            <w:r>
                              <w:fldChar w:fldCharType="begin"/>
                            </w:r>
                            <w:r>
                              <w:instrText xml:space="preserve"> SEQ Figure \* ARABIC </w:instrText>
                            </w:r>
                            <w:r>
                              <w:fldChar w:fldCharType="separate"/>
                            </w:r>
                            <w:r w:rsidR="00637613">
                              <w:rPr>
                                <w:noProof/>
                              </w:rPr>
                              <w:t>159</w:t>
                            </w:r>
                            <w:r>
                              <w:rPr>
                                <w:noProof/>
                              </w:rPr>
                              <w:fldChar w:fldCharType="end"/>
                            </w:r>
                            <w:bookmarkEnd w:id="511"/>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185"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" stroked="f">
                <v:textbox style="mso-fit-shape-to-text:t" inset="0,0,0,0">
                  <w:txbxContent>
                    <w:p w14:paraId="2ECFA00B" w14:textId="702EFFCA" w:rsidR="00C44B75" w:rsidRPr="00237E4A" w:rsidRDefault="00C44B75" w:rsidP="00BB751C">
                      <w:pPr>
                        <w:pStyle w:val="Caption"/>
                        <w:rPr>
                          <w:noProof/>
                          <w:sz w:val="22"/>
                          <w:szCs w:val="22"/>
                        </w:rPr>
                      </w:pPr>
                      <w:bookmarkStart w:id="512" w:name="_Ref510082590"/>
                      <w:r>
                        <w:t xml:space="preserve">Figure </w:t>
                      </w:r>
                      <w:r>
                        <w:fldChar w:fldCharType="begin"/>
                      </w:r>
                      <w:r>
                        <w:instrText xml:space="preserve"> SEQ Figure \* ARABIC </w:instrText>
                      </w:r>
                      <w:r>
                        <w:fldChar w:fldCharType="separate"/>
                      </w:r>
                      <w:r w:rsidR="00637613">
                        <w:rPr>
                          <w:noProof/>
                        </w:rPr>
                        <w:t>159</w:t>
                      </w:r>
                      <w:r>
                        <w:rPr>
                          <w:noProof/>
                        </w:rPr>
                        <w:fldChar w:fldCharType="end"/>
                      </w:r>
                      <w:bookmarkEnd w:id="512"/>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513" w:name="_Toc514749761"/>
      <w:r>
        <w:lastRenderedPageBreak/>
        <w:t xml:space="preserve">Core </w:t>
      </w:r>
      <w:r w:rsidR="003A25D7">
        <w:t>assembly</w:t>
      </w:r>
      <w:bookmarkEnd w:id="513"/>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1D674F0F"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174"/>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14F3EBEE" w:rsidR="00C44B75" w:rsidRPr="00E67608" w:rsidRDefault="00C44B75" w:rsidP="00F919BC">
                            <w:pPr>
                              <w:pStyle w:val="Caption"/>
                              <w:rPr>
                                <w:noProof/>
                                <w:sz w:val="22"/>
                                <w:szCs w:val="22"/>
                              </w:rPr>
                            </w:pPr>
                            <w:bookmarkStart w:id="514" w:name="_Ref513108906"/>
                            <w:r>
                              <w:t xml:space="preserve">Figure </w:t>
                            </w:r>
                            <w:r>
                              <w:fldChar w:fldCharType="begin"/>
                            </w:r>
                            <w:r>
                              <w:instrText xml:space="preserve"> SEQ Figure \* ARABIC </w:instrText>
                            </w:r>
                            <w:r>
                              <w:fldChar w:fldCharType="separate"/>
                            </w:r>
                            <w:r w:rsidR="00637613">
                              <w:rPr>
                                <w:noProof/>
                              </w:rPr>
                              <w:t>160</w:t>
                            </w:r>
                            <w:r>
                              <w:fldChar w:fldCharType="end"/>
                            </w:r>
                            <w:bookmarkEnd w:id="514"/>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186"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" stroked="f">
                <v:textbox style="mso-fit-shape-to-text:t" inset="0,0,0,0">
                  <w:txbxContent>
                    <w:p w14:paraId="39A753C8" w14:textId="14F3EBEE" w:rsidR="00C44B75" w:rsidRPr="00E67608" w:rsidRDefault="00C44B75" w:rsidP="00F919BC">
                      <w:pPr>
                        <w:pStyle w:val="Caption"/>
                        <w:rPr>
                          <w:noProof/>
                          <w:sz w:val="22"/>
                          <w:szCs w:val="22"/>
                        </w:rPr>
                      </w:pPr>
                      <w:bookmarkStart w:id="515" w:name="_Ref513108906"/>
                      <w:r>
                        <w:t xml:space="preserve">Figure </w:t>
                      </w:r>
                      <w:r>
                        <w:fldChar w:fldCharType="begin"/>
                      </w:r>
                      <w:r>
                        <w:instrText xml:space="preserve"> SEQ Figure \* ARABIC </w:instrText>
                      </w:r>
                      <w:r>
                        <w:fldChar w:fldCharType="separate"/>
                      </w:r>
                      <w:r w:rsidR="00637613">
                        <w:rPr>
                          <w:noProof/>
                        </w:rPr>
                        <w:t>160</w:t>
                      </w:r>
                      <w:r>
                        <w:fldChar w:fldCharType="end"/>
                      </w:r>
                      <w:bookmarkEnd w:id="515"/>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637613">
        <w:t xml:space="preserve">Figure </w:t>
      </w:r>
      <w:r w:rsidR="00637613">
        <w:rPr>
          <w:noProof/>
        </w:rPr>
        <w:t>160</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516" w:name="_Toc514749762"/>
      <w:r>
        <w:t>Solenoid coil assembly</w:t>
      </w:r>
      <w:bookmarkEnd w:id="516"/>
    </w:p>
    <w:p w14:paraId="406CA1E8" w14:textId="7FED92B5" w:rsidR="00374DB4" w:rsidRDefault="00F20317" w:rsidP="00374DB4">
      <w:r>
        <w:t>The solenoid coil assembly</w:t>
      </w:r>
      <w:r w:rsidR="00374DB4">
        <w:t xml:space="preserve"> is made of </w:t>
      </w:r>
      <w:r w:rsidR="00A069C4">
        <w:t xml:space="preserve">3 sets of coils. </w:t>
      </w:r>
      <w:r w:rsidR="00AA1669">
        <w:t xml:space="preserve">The assembly drawing is shown in </w:t>
      </w:r>
      <w:r w:rsidR="002C74C3">
        <w:fldChar w:fldCharType="begin"/>
      </w:r>
      <w:r w:rsidR="002C74C3">
        <w:instrText xml:space="preserve"> REF _Ref513110884 \h </w:instrText>
      </w:r>
      <w:r w:rsidR="002C74C3">
        <w:fldChar w:fldCharType="separate"/>
      </w:r>
      <w:r w:rsidR="00637613">
        <w:t xml:space="preserve">Figure </w:t>
      </w:r>
      <w:r w:rsidR="00637613">
        <w:rPr>
          <w:noProof/>
        </w:rPr>
        <w:t>161</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three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637613">
        <w:t xml:space="preserve">Figure </w:t>
      </w:r>
      <w:r w:rsidR="00637613">
        <w:rPr>
          <w:noProof/>
        </w:rPr>
        <w:t>162</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30D522E8" w14:textId="17072F06" w:rsidR="00132F1F" w:rsidRDefault="00132F1F" w:rsidP="00374DB4"/>
    <w:p w14:paraId="09A3BC05" w14:textId="77777777" w:rsidR="00132F1F" w:rsidRDefault="00132F1F" w:rsidP="00374DB4"/>
    <w:p w14:paraId="79F65C3B" w14:textId="7281A685" w:rsidR="003442AF" w:rsidRDefault="00132F1F" w:rsidP="00374DB4">
      <w:r>
        <w:rPr>
          <w:noProof/>
        </w:rPr>
        <w:lastRenderedPageBreak/>
        <mc:AlternateContent>
          <mc:Choice Requires="wps">
            <w:drawing>
              <wp:anchor distT="0" distB="0" distL="114300" distR="114300" simplePos="0" relativeHeight="252175360" behindDoc="0" locked="0" layoutInCell="1" allowOverlap="1" wp14:anchorId="0E473317" wp14:editId="045DEA80">
                <wp:simplePos x="0" y="0"/>
                <wp:positionH relativeFrom="column">
                  <wp:align>center</wp:align>
                </wp:positionH>
                <wp:positionV relativeFrom="paragraph">
                  <wp:posOffset>3335020</wp:posOffset>
                </wp:positionV>
                <wp:extent cx="4416552"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552" cy="306705"/>
                        </a:xfrm>
                        <a:prstGeom prst="rect">
                          <a:avLst/>
                        </a:prstGeom>
                        <a:solidFill>
                          <a:prstClr val="white"/>
                        </a:solidFill>
                        <a:ln>
                          <a:noFill/>
                        </a:ln>
                      </wps:spPr>
                      <wps:txbx>
                        <w:txbxContent>
                          <w:p w14:paraId="4631B06B" w14:textId="0F73AE2C" w:rsidR="00C44B75" w:rsidRPr="00A03A24" w:rsidRDefault="00C44B75" w:rsidP="00740B6C">
                            <w:pPr>
                              <w:pStyle w:val="Caption"/>
                              <w:rPr>
                                <w:noProof/>
                                <w:sz w:val="22"/>
                                <w:szCs w:val="22"/>
                              </w:rPr>
                            </w:pPr>
                            <w:bookmarkStart w:id="517" w:name="_Ref513110884"/>
                            <w:r>
                              <w:t xml:space="preserve">Figure </w:t>
                            </w:r>
                            <w:r>
                              <w:fldChar w:fldCharType="begin"/>
                            </w:r>
                            <w:r>
                              <w:instrText xml:space="preserve"> SEQ Figure \* ARABIC </w:instrText>
                            </w:r>
                            <w:r>
                              <w:fldChar w:fldCharType="separate"/>
                            </w:r>
                            <w:r w:rsidR="00637613">
                              <w:rPr>
                                <w:noProof/>
                              </w:rPr>
                              <w:t>161</w:t>
                            </w:r>
                            <w:r>
                              <w:fldChar w:fldCharType="end"/>
                            </w:r>
                            <w:bookmarkEnd w:id="517"/>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187" type="#_x0000_t202" style="position:absolute;left:0;text-align:left;margin-left:0;margin-top:262.6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" stroked="f">
                <v:textbox style="mso-fit-shape-to-text:t" inset="0,0,0,0">
                  <w:txbxContent>
                    <w:p w14:paraId="4631B06B" w14:textId="0F73AE2C" w:rsidR="00C44B75" w:rsidRPr="00A03A24" w:rsidRDefault="00C44B75" w:rsidP="00740B6C">
                      <w:pPr>
                        <w:pStyle w:val="Caption"/>
                        <w:rPr>
                          <w:noProof/>
                          <w:sz w:val="22"/>
                          <w:szCs w:val="22"/>
                        </w:rPr>
                      </w:pPr>
                      <w:bookmarkStart w:id="518" w:name="_Ref513110884"/>
                      <w:r>
                        <w:t xml:space="preserve">Figure </w:t>
                      </w:r>
                      <w:r>
                        <w:fldChar w:fldCharType="begin"/>
                      </w:r>
                      <w:r>
                        <w:instrText xml:space="preserve"> SEQ Figure \* ARABIC </w:instrText>
                      </w:r>
                      <w:r>
                        <w:fldChar w:fldCharType="separate"/>
                      </w:r>
                      <w:r w:rsidR="00637613">
                        <w:rPr>
                          <w:noProof/>
                        </w:rPr>
                        <w:t>161</w:t>
                      </w:r>
                      <w:r>
                        <w:fldChar w:fldCharType="end"/>
                      </w:r>
                      <w:bookmarkEnd w:id="518"/>
                      <w:r>
                        <w:t>: The assembly drawing of the solenoid coils (F10072227).</w:t>
                      </w:r>
                    </w:p>
                  </w:txbxContent>
                </v:textbox>
                <w10:wrap type="topAndBottom"/>
              </v:shape>
            </w:pict>
          </mc:Fallback>
        </mc:AlternateContent>
      </w:r>
      <w:r>
        <w:rPr>
          <w:noProof/>
        </w:rPr>
        <w:drawing>
          <wp:anchor distT="0" distB="0" distL="114300" distR="114300" simplePos="0" relativeHeight="252173312" behindDoc="0" locked="0" layoutInCell="1" allowOverlap="1" wp14:anchorId="0F88FE79" wp14:editId="21F9EB52">
            <wp:simplePos x="0" y="0"/>
            <wp:positionH relativeFrom="column">
              <wp:align>center</wp:align>
            </wp:positionH>
            <wp:positionV relativeFrom="paragraph">
              <wp:posOffset>424815</wp:posOffset>
            </wp:positionV>
            <wp:extent cx="4416552" cy="2852502"/>
            <wp:effectExtent l="0" t="0" r="3175" b="508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175"/>
                    <a:stretch>
                      <a:fillRect/>
                    </a:stretch>
                  </pic:blipFill>
                  <pic:spPr>
                    <a:xfrm>
                      <a:off x="0" y="0"/>
                      <a:ext cx="4416552" cy="2852502"/>
                    </a:xfrm>
                    <a:prstGeom prst="rect">
                      <a:avLst/>
                    </a:prstGeom>
                  </pic:spPr>
                </pic:pic>
              </a:graphicData>
            </a:graphic>
            <wp14:sizeRelH relativeFrom="margin">
              <wp14:pctWidth>0</wp14:pctWidth>
            </wp14:sizeRelH>
            <wp14:sizeRelV relativeFrom="margin">
              <wp14:pctHeight>0</wp14:pctHeight>
            </wp14:sizeRelV>
          </wp:anchor>
        </w:drawing>
      </w:r>
    </w:p>
    <w:p w14:paraId="2BE24541" w14:textId="1E5A88EE" w:rsidR="00F20317" w:rsidRDefault="00132F1F" w:rsidP="00132F1F">
      <w:r>
        <w:rPr>
          <w:noProof/>
        </w:rPr>
        <mc:AlternateContent>
          <mc:Choice Requires="wps">
            <w:drawing>
              <wp:anchor distT="0" distB="0" distL="114300" distR="114300" simplePos="0" relativeHeight="252178432" behindDoc="0" locked="0" layoutInCell="1" allowOverlap="1" wp14:anchorId="6B938578" wp14:editId="56CA3C82">
                <wp:simplePos x="0" y="0"/>
                <wp:positionH relativeFrom="column">
                  <wp:align>center</wp:align>
                </wp:positionH>
                <wp:positionV relativeFrom="paragraph">
                  <wp:posOffset>6884497</wp:posOffset>
                </wp:positionV>
                <wp:extent cx="3941064" cy="768096"/>
                <wp:effectExtent l="0" t="0" r="0" b="5715"/>
                <wp:wrapTopAndBottom/>
                <wp:docPr id="642" name="Text Box 642"/>
                <wp:cNvGraphicFramePr/>
                <a:graphic xmlns:a="http://schemas.openxmlformats.org/drawingml/2006/main">
                  <a:graphicData uri="http://schemas.microsoft.com/office/word/2010/wordprocessingShape">
                    <wps:wsp>
                      <wps:cNvSpPr txBox="1"/>
                      <wps:spPr>
                        <a:xfrm>
                          <a:off x="0" y="0"/>
                          <a:ext cx="3941064" cy="768096"/>
                        </a:xfrm>
                        <a:prstGeom prst="rect">
                          <a:avLst/>
                        </a:prstGeom>
                        <a:solidFill>
                          <a:prstClr val="white"/>
                        </a:solidFill>
                        <a:ln>
                          <a:noFill/>
                        </a:ln>
                      </wps:spPr>
                      <wps:txbx>
                        <w:txbxContent>
                          <w:p w14:paraId="6305EA54" w14:textId="25C0644F" w:rsidR="00C44B75" w:rsidRPr="00A93CE1" w:rsidRDefault="00C44B75" w:rsidP="006D6CC4">
                            <w:pPr>
                              <w:pStyle w:val="Caption"/>
                              <w:rPr>
                                <w:noProof/>
                                <w:sz w:val="22"/>
                                <w:szCs w:val="22"/>
                              </w:rPr>
                            </w:pPr>
                            <w:bookmarkStart w:id="519" w:name="_Ref513120031"/>
                            <w:r>
                              <w:t xml:space="preserve">Figure </w:t>
                            </w:r>
                            <w:r>
                              <w:fldChar w:fldCharType="begin"/>
                            </w:r>
                            <w:r>
                              <w:instrText xml:space="preserve"> SEQ Figure \* ARABIC </w:instrText>
                            </w:r>
                            <w:r>
                              <w:fldChar w:fldCharType="separate"/>
                            </w:r>
                            <w:r w:rsidR="00637613">
                              <w:rPr>
                                <w:noProof/>
                              </w:rPr>
                              <w:t>162</w:t>
                            </w:r>
                            <w:r>
                              <w:fldChar w:fldCharType="end"/>
                            </w:r>
                            <w:bookmarkEnd w:id="519"/>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188" type="#_x0000_t202" style="position:absolute;left:0;text-align:left;margin-left:0;margin-top:542.1pt;width:310.3pt;height:60.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" stroked="f">
                <v:textbox style="mso-fit-shape-to-text:t" inset="0,0,0,0">
                  <w:txbxContent>
                    <w:p w14:paraId="6305EA54" w14:textId="25C0644F" w:rsidR="00C44B75" w:rsidRPr="00A93CE1" w:rsidRDefault="00C44B75" w:rsidP="006D6CC4">
                      <w:pPr>
                        <w:pStyle w:val="Caption"/>
                        <w:rPr>
                          <w:noProof/>
                          <w:sz w:val="22"/>
                          <w:szCs w:val="22"/>
                        </w:rPr>
                      </w:pPr>
                      <w:bookmarkStart w:id="520" w:name="_Ref513120031"/>
                      <w:r>
                        <w:t xml:space="preserve">Figure </w:t>
                      </w:r>
                      <w:r>
                        <w:fldChar w:fldCharType="begin"/>
                      </w:r>
                      <w:r>
                        <w:instrText xml:space="preserve"> SEQ Figure \* ARABIC </w:instrText>
                      </w:r>
                      <w:r>
                        <w:fldChar w:fldCharType="separate"/>
                      </w:r>
                      <w:r w:rsidR="00637613">
                        <w:rPr>
                          <w:noProof/>
                        </w:rPr>
                        <w:t>162</w:t>
                      </w:r>
                      <w:r>
                        <w:fldChar w:fldCharType="end"/>
                      </w:r>
                      <w:bookmarkEnd w:id="520"/>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sidR="003442AF">
        <w:rPr>
          <w:noProof/>
        </w:rPr>
        <w:drawing>
          <wp:anchor distT="0" distB="0" distL="114300" distR="114300" simplePos="0" relativeHeight="252176384" behindDoc="0" locked="0" layoutInCell="1" allowOverlap="1" wp14:anchorId="37831841" wp14:editId="3F0F10A2">
            <wp:simplePos x="0" y="0"/>
            <wp:positionH relativeFrom="column">
              <wp:align>center</wp:align>
            </wp:positionH>
            <wp:positionV relativeFrom="paragraph">
              <wp:posOffset>3869055</wp:posOffset>
            </wp:positionV>
            <wp:extent cx="3941064" cy="2816407"/>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176"/>
                    <a:stretch>
                      <a:fillRect/>
                    </a:stretch>
                  </pic:blipFill>
                  <pic:spPr>
                    <a:xfrm>
                      <a:off x="0" y="0"/>
                      <a:ext cx="3941064" cy="2816407"/>
                    </a:xfrm>
                    <a:prstGeom prst="rect">
                      <a:avLst/>
                    </a:prstGeom>
                  </pic:spPr>
                </pic:pic>
              </a:graphicData>
            </a:graphic>
            <wp14:sizeRelH relativeFrom="margin">
              <wp14:pctWidth>0</wp14:pctWidth>
            </wp14:sizeRelH>
            <wp14:sizeRelV relativeFrom="margin">
              <wp14:pctHeight>0</wp14:pctHeight>
            </wp14:sizeRelV>
          </wp:anchor>
        </w:drawing>
      </w:r>
    </w:p>
    <w:p w14:paraId="56649922" w14:textId="7900D6E3" w:rsidR="00592A4D" w:rsidRDefault="00592A4D" w:rsidP="00592A4D">
      <w:pPr>
        <w:pStyle w:val="Heading2"/>
      </w:pPr>
      <w:bookmarkStart w:id="521" w:name="_Ref513189297"/>
      <w:bookmarkStart w:id="522" w:name="_Toc514749763"/>
      <w:r>
        <w:lastRenderedPageBreak/>
        <w:t>Final assembly</w:t>
      </w:r>
      <w:bookmarkEnd w:id="521"/>
      <w:bookmarkEnd w:id="522"/>
    </w:p>
    <w:p w14:paraId="6EFC7A0E" w14:textId="7017FBF0"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637613">
        <w:t xml:space="preserve">Figure </w:t>
      </w:r>
      <w:r w:rsidR="00637613">
        <w:rPr>
          <w:noProof/>
        </w:rPr>
        <w:t>162</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637613">
        <w:t xml:space="preserve">Figure </w:t>
      </w:r>
      <w:r w:rsidR="00637613">
        <w:rPr>
          <w:noProof/>
        </w:rPr>
        <w:t>163</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637613">
        <w:t xml:space="preserve">Figure </w:t>
      </w:r>
      <w:r w:rsidR="00637613">
        <w:rPr>
          <w:noProof/>
        </w:rPr>
        <w:t>163</w:t>
      </w:r>
      <w:r w:rsidR="00B94D14">
        <w:fldChar w:fldCharType="end"/>
      </w:r>
      <w:r w:rsidR="00B94D14">
        <w:t xml:space="preserve">(c). </w:t>
      </w:r>
      <w:r w:rsidR="00EA7092">
        <w:t>More steps to follow …</w:t>
      </w:r>
    </w:p>
    <w:p w14:paraId="6A3906CB" w14:textId="20D330F2" w:rsidR="003A25D7" w:rsidRDefault="00543136" w:rsidP="00E247FD">
      <w:r>
        <w:rPr>
          <w:noProof/>
        </w:rPr>
        <mc:AlternateContent>
          <mc:Choice Requires="wps">
            <w:drawing>
              <wp:anchor distT="0" distB="0" distL="114300" distR="114300" simplePos="0" relativeHeight="252181504" behindDoc="0" locked="0" layoutInCell="1" allowOverlap="1" wp14:anchorId="2B86E637" wp14:editId="12391194">
                <wp:simplePos x="0" y="0"/>
                <wp:positionH relativeFrom="column">
                  <wp:align>center</wp:align>
                </wp:positionH>
                <wp:positionV relativeFrom="paragraph">
                  <wp:posOffset>4627880</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5BF6939F" w:rsidR="00C44B75" w:rsidRPr="00FD3A43" w:rsidRDefault="00C44B75" w:rsidP="00534B4B">
                            <w:pPr>
                              <w:pStyle w:val="Caption"/>
                              <w:rPr>
                                <w:noProof/>
                                <w:sz w:val="22"/>
                                <w:szCs w:val="22"/>
                              </w:rPr>
                            </w:pPr>
                            <w:bookmarkStart w:id="523" w:name="_Ref513188720"/>
                            <w:r>
                              <w:t xml:space="preserve">Figure </w:t>
                            </w:r>
                            <w:r>
                              <w:fldChar w:fldCharType="begin"/>
                            </w:r>
                            <w:r>
                              <w:instrText xml:space="preserve"> SEQ Figure \* ARABIC </w:instrText>
                            </w:r>
                            <w:r>
                              <w:fldChar w:fldCharType="separate"/>
                            </w:r>
                            <w:r w:rsidR="00637613">
                              <w:rPr>
                                <w:noProof/>
                              </w:rPr>
                              <w:t>163</w:t>
                            </w:r>
                            <w:r>
                              <w:fldChar w:fldCharType="end"/>
                            </w:r>
                            <w:bookmarkEnd w:id="523"/>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189" type="#_x0000_t202" style="position:absolute;left:0;text-align:left;margin-left:0;margin-top:364.4pt;width:249.85pt;height:36pt;z-index:2521815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tXXBNAIAAG0EAAAOAAAAZHJzL2Uyb0RvYy54bWysVMFu2zAMvQ/YPwi6L07SNe2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" stroked="f">
                <v:textbox style="mso-fit-shape-to-text:t" inset="0,0,0,0">
                  <w:txbxContent>
                    <w:p w14:paraId="10BDC2B0" w14:textId="5BF6939F" w:rsidR="00C44B75" w:rsidRPr="00FD3A43" w:rsidRDefault="00C44B75" w:rsidP="00534B4B">
                      <w:pPr>
                        <w:pStyle w:val="Caption"/>
                        <w:rPr>
                          <w:noProof/>
                          <w:sz w:val="22"/>
                          <w:szCs w:val="22"/>
                        </w:rPr>
                      </w:pPr>
                      <w:bookmarkStart w:id="524" w:name="_Ref513188720"/>
                      <w:r>
                        <w:t xml:space="preserve">Figure </w:t>
                      </w:r>
                      <w:r>
                        <w:fldChar w:fldCharType="begin"/>
                      </w:r>
                      <w:r>
                        <w:instrText xml:space="preserve"> SEQ Figure \* ARABIC </w:instrText>
                      </w:r>
                      <w:r>
                        <w:fldChar w:fldCharType="separate"/>
                      </w:r>
                      <w:r w:rsidR="00637613">
                        <w:rPr>
                          <w:noProof/>
                        </w:rPr>
                        <w:t>163</w:t>
                      </w:r>
                      <w:r>
                        <w:fldChar w:fldCharType="end"/>
                      </w:r>
                      <w:bookmarkEnd w:id="524"/>
                      <w:r>
                        <w:t>: (a) and (b) show the simple tooling used to align the end plate and the coils. (c) Core blocks partially glued to the coils.</w:t>
                      </w:r>
                    </w:p>
                  </w:txbxContent>
                </v:textbox>
                <w10:wrap type="topAndBottom"/>
              </v:shape>
            </w:pict>
          </mc:Fallback>
        </mc:AlternateContent>
      </w:r>
      <w:r>
        <w:rPr>
          <w:noProof/>
        </w:rPr>
        <w:drawing>
          <wp:anchor distT="0" distB="0" distL="114300" distR="114300" simplePos="0" relativeHeight="252179456" behindDoc="0" locked="0" layoutInCell="1" allowOverlap="1" wp14:anchorId="2FD066E7" wp14:editId="5F66C9E6">
            <wp:simplePos x="0" y="0"/>
            <wp:positionH relativeFrom="column">
              <wp:align>center</wp:align>
            </wp:positionH>
            <wp:positionV relativeFrom="paragraph">
              <wp:posOffset>347980</wp:posOffset>
            </wp:positionV>
            <wp:extent cx="2871216"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177"/>
                    <a:stretch>
                      <a:fillRect/>
                    </a:stretch>
                  </pic:blipFill>
                  <pic:spPr>
                    <a:xfrm>
                      <a:off x="0" y="0"/>
                      <a:ext cx="2871216" cy="4160520"/>
                    </a:xfrm>
                    <a:prstGeom prst="rect">
                      <a:avLst/>
                    </a:prstGeom>
                  </pic:spPr>
                </pic:pic>
              </a:graphicData>
            </a:graphic>
            <wp14:sizeRelH relativeFrom="margin">
              <wp14:pctWidth>0</wp14:pctWidth>
            </wp14:sizeRelH>
            <wp14:sizeRelV relativeFrom="margin">
              <wp14:pctHeight>0</wp14:pctHeight>
            </wp14:sizeRelV>
          </wp:anchor>
        </w:drawing>
      </w:r>
      <w:r w:rsidR="003A25D7">
        <w:br w:type="page"/>
      </w:r>
    </w:p>
    <w:p w14:paraId="75F2213B" w14:textId="44DF9C3C" w:rsidR="00704713" w:rsidRDefault="00704713" w:rsidP="00704713">
      <w:pPr>
        <w:pStyle w:val="Heading2"/>
      </w:pPr>
      <w:bookmarkStart w:id="525" w:name="_Toc514749764"/>
      <w:r>
        <w:lastRenderedPageBreak/>
        <w:t>Drawing numbers</w:t>
      </w:r>
      <w:bookmarkEnd w:id="525"/>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32F034D7" w14:textId="3E10227A" w:rsidR="002A1F92" w:rsidRDefault="002A1F92" w:rsidP="002B5963">
      <w:pPr>
        <w:pStyle w:val="Heading1"/>
        <w:spacing w:after="200"/>
      </w:pPr>
      <w:bookmarkStart w:id="526" w:name="_Toc514749765"/>
      <w:r>
        <w:lastRenderedPageBreak/>
        <w:t>Low power tests</w:t>
      </w:r>
      <w:r w:rsidR="00F07393">
        <w:t xml:space="preserve"> (R. Madrak &amp; C.Y. Tan)</w:t>
      </w:r>
      <w:bookmarkEnd w:id="503"/>
      <w:bookmarkEnd w:id="526"/>
    </w:p>
    <w:p w14:paraId="482729CB" w14:textId="22B7A528" w:rsidR="002A1F92" w:rsidRDefault="002A1F92" w:rsidP="002A1F92">
      <w:r>
        <w:t>Hello world</w:t>
      </w:r>
    </w:p>
    <w:p w14:paraId="63797F85" w14:textId="5FB4966D" w:rsidR="002A1F92" w:rsidRPr="002A1F92" w:rsidRDefault="002A1F92" w:rsidP="002A1F92">
      <w:pPr>
        <w:spacing w:before="0" w:after="200"/>
        <w:ind w:firstLine="0"/>
      </w:pPr>
      <w:r>
        <w:br w:type="page"/>
      </w:r>
    </w:p>
    <w:p w14:paraId="63F99DD6" w14:textId="1BCA1765" w:rsidR="002B5963" w:rsidRDefault="000544FF" w:rsidP="002B5963">
      <w:pPr>
        <w:pStyle w:val="Heading1"/>
        <w:spacing w:after="200"/>
      </w:pPr>
      <w:bookmarkStart w:id="527" w:name="_Ref509918650"/>
      <w:bookmarkStart w:id="528" w:name="_Toc514749766"/>
      <w:r>
        <w:lastRenderedPageBreak/>
        <w:t>High power tests (J. Reid &amp; R. Madrak)</w:t>
      </w:r>
      <w:bookmarkEnd w:id="527"/>
      <w:bookmarkEnd w:id="528"/>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529" w:name="_Ref508271612"/>
      <w:bookmarkStart w:id="530" w:name="_Toc514749767"/>
      <w:r>
        <w:lastRenderedPageBreak/>
        <w:t>IR sensor</w:t>
      </w:r>
      <w:r w:rsidR="00823135">
        <w:t xml:space="preserve"> interlock</w:t>
      </w:r>
      <w:r w:rsidR="006926B9">
        <w:t xml:space="preserve"> (C.Y. Tan &amp; R. Madrak)</w:t>
      </w:r>
      <w:bookmarkEnd w:id="529"/>
      <w:bookmarkEnd w:id="530"/>
    </w:p>
    <w:p w14:paraId="32E3EA08" w14:textId="675557BC"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637613">
        <w:t xml:space="preserve">Figure </w:t>
      </w:r>
      <w:r w:rsidR="00637613">
        <w:rPr>
          <w:noProof/>
        </w:rPr>
        <w:t>164</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2E7AE784"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637613">
        <w:t xml:space="preserve">Figure </w:t>
      </w:r>
      <w:r w:rsidR="00637613">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637613">
        <w:t xml:space="preserve">Figure </w:t>
      </w:r>
      <w:r w:rsidR="00637613">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637613">
        <w:t xml:space="preserve">Figure </w:t>
      </w:r>
      <w:r w:rsidR="00637613">
        <w:rPr>
          <w:noProof/>
        </w:rPr>
        <w:t>67</w:t>
      </w:r>
      <w:r w:rsidR="007B282F">
        <w:fldChar w:fldCharType="end"/>
      </w:r>
      <w:r w:rsidR="007B282F">
        <w:t>.</w:t>
      </w:r>
    </w:p>
    <w:p w14:paraId="4432C42F" w14:textId="2EABF84F"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637613">
        <w:t xml:space="preserve">Figure </w:t>
      </w:r>
      <w:r w:rsidR="00637613">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178"/>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230E0C90" w:rsidR="00C44B75" w:rsidRPr="00BA563C" w:rsidRDefault="00C44B75" w:rsidP="00A806F1">
                            <w:pPr>
                              <w:pStyle w:val="Caption"/>
                              <w:rPr>
                                <w:noProof/>
                                <w:sz w:val="22"/>
                                <w:szCs w:val="22"/>
                              </w:rPr>
                            </w:pPr>
                            <w:bookmarkStart w:id="531" w:name="_Ref508267756"/>
                            <w:r>
                              <w:t xml:space="preserve">Figure </w:t>
                            </w:r>
                            <w:r>
                              <w:fldChar w:fldCharType="begin"/>
                            </w:r>
                            <w:r>
                              <w:instrText xml:space="preserve"> SEQ Figure \* ARABIC </w:instrText>
                            </w:r>
                            <w:r>
                              <w:fldChar w:fldCharType="separate"/>
                            </w:r>
                            <w:r w:rsidR="00637613">
                              <w:rPr>
                                <w:noProof/>
                              </w:rPr>
                              <w:t>164</w:t>
                            </w:r>
                            <w:r>
                              <w:rPr>
                                <w:noProof/>
                              </w:rPr>
                              <w:fldChar w:fldCharType="end"/>
                            </w:r>
                            <w:bookmarkEnd w:id="531"/>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190"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" stroked="f">
                <v:textbox style="mso-fit-shape-to-text:t" inset="0,0,0,0">
                  <w:txbxContent>
                    <w:p w14:paraId="05F20100" w14:textId="230E0C90" w:rsidR="00C44B75" w:rsidRPr="00BA563C" w:rsidRDefault="00C44B75" w:rsidP="00A806F1">
                      <w:pPr>
                        <w:pStyle w:val="Caption"/>
                        <w:rPr>
                          <w:noProof/>
                          <w:sz w:val="22"/>
                          <w:szCs w:val="22"/>
                        </w:rPr>
                      </w:pPr>
                      <w:bookmarkStart w:id="532" w:name="_Ref508267756"/>
                      <w:r>
                        <w:t xml:space="preserve">Figure </w:t>
                      </w:r>
                      <w:r>
                        <w:fldChar w:fldCharType="begin"/>
                      </w:r>
                      <w:r>
                        <w:instrText xml:space="preserve"> SEQ Figure \* ARABIC </w:instrText>
                      </w:r>
                      <w:r>
                        <w:fldChar w:fldCharType="separate"/>
                      </w:r>
                      <w:r w:rsidR="00637613">
                        <w:rPr>
                          <w:noProof/>
                        </w:rPr>
                        <w:t>164</w:t>
                      </w:r>
                      <w:r>
                        <w:rPr>
                          <w:noProof/>
                        </w:rPr>
                        <w:fldChar w:fldCharType="end"/>
                      </w:r>
                      <w:bookmarkEnd w:id="532"/>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5DF2FE13"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6742F0" w:rsidRPr="006742F0">
            <w:rPr>
              <w:noProof/>
            </w:rPr>
            <w:t>[54]</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533" w:name="_Toc514749768"/>
      <w:r>
        <w:t>IR sensor test</w:t>
      </w:r>
      <w:bookmarkEnd w:id="533"/>
    </w:p>
    <w:p w14:paraId="4BB7F540" w14:textId="3BF05C4A"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617B9A03" w:rsidR="00C44B75" w:rsidRPr="0091668A" w:rsidRDefault="00C44B75" w:rsidP="00811FA0">
                            <w:pPr>
                              <w:pStyle w:val="Caption"/>
                              <w:rPr>
                                <w:noProof/>
                                <w:sz w:val="22"/>
                                <w:szCs w:val="22"/>
                              </w:rPr>
                            </w:pPr>
                            <w:bookmarkStart w:id="534" w:name="_Ref508270040"/>
                            <w:r>
                              <w:t xml:space="preserve">Figure </w:t>
                            </w:r>
                            <w:r>
                              <w:fldChar w:fldCharType="begin"/>
                            </w:r>
                            <w:r>
                              <w:instrText xml:space="preserve"> SEQ Figure \* ARABIC </w:instrText>
                            </w:r>
                            <w:r>
                              <w:fldChar w:fldCharType="separate"/>
                            </w:r>
                            <w:r w:rsidR="00637613">
                              <w:rPr>
                                <w:noProof/>
                              </w:rPr>
                              <w:t>165</w:t>
                            </w:r>
                            <w:r>
                              <w:rPr>
                                <w:noProof/>
                              </w:rPr>
                              <w:fldChar w:fldCharType="end"/>
                            </w:r>
                            <w:bookmarkEnd w:id="534"/>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191"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" stroked="f">
                <v:textbox style="mso-fit-shape-to-text:t" inset="0,0,0,0">
                  <w:txbxContent>
                    <w:p w14:paraId="32C2D51D" w14:textId="617B9A03" w:rsidR="00C44B75" w:rsidRPr="0091668A" w:rsidRDefault="00C44B75" w:rsidP="00811FA0">
                      <w:pPr>
                        <w:pStyle w:val="Caption"/>
                        <w:rPr>
                          <w:noProof/>
                          <w:sz w:val="22"/>
                          <w:szCs w:val="22"/>
                        </w:rPr>
                      </w:pPr>
                      <w:bookmarkStart w:id="535" w:name="_Ref508270040"/>
                      <w:r>
                        <w:t xml:space="preserve">Figure </w:t>
                      </w:r>
                      <w:r>
                        <w:fldChar w:fldCharType="begin"/>
                      </w:r>
                      <w:r>
                        <w:instrText xml:space="preserve"> SEQ Figure \* ARABIC </w:instrText>
                      </w:r>
                      <w:r>
                        <w:fldChar w:fldCharType="separate"/>
                      </w:r>
                      <w:r w:rsidR="00637613">
                        <w:rPr>
                          <w:noProof/>
                        </w:rPr>
                        <w:t>165</w:t>
                      </w:r>
                      <w:r>
                        <w:rPr>
                          <w:noProof/>
                        </w:rPr>
                        <w:fldChar w:fldCharType="end"/>
                      </w:r>
                      <w:bookmarkEnd w:id="535"/>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179"/>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6742F0" w:rsidRPr="006742F0">
            <w:rPr>
              <w:noProof/>
            </w:rPr>
            <w:t>[55, 56]</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637613">
        <w:t>Figure 165</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5AAB068D" w:rsidR="000544FF" w:rsidRDefault="000544FF" w:rsidP="000544FF">
      <w:pPr>
        <w:pStyle w:val="Heading1"/>
        <w:spacing w:after="200"/>
      </w:pPr>
      <w:bookmarkStart w:id="536" w:name="_Ref509919180"/>
      <w:bookmarkStart w:id="537" w:name="_Toc514749769"/>
      <w:r>
        <w:lastRenderedPageBreak/>
        <w:t>High level RF (R. Padilla, R. Madrak)</w:t>
      </w:r>
      <w:bookmarkEnd w:id="536"/>
      <w:bookmarkEnd w:id="537"/>
    </w:p>
    <w:p w14:paraId="6E272384" w14:textId="7F320578" w:rsidR="00842694" w:rsidRDefault="00842694" w:rsidP="00842694">
      <w:r>
        <w:t>Hello world</w:t>
      </w:r>
    </w:p>
    <w:p w14:paraId="3D08C9A7" w14:textId="77777777" w:rsidR="00842694" w:rsidRPr="00842694" w:rsidRDefault="00842694" w:rsidP="00842694"/>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538" w:name="_Ref507659368"/>
      <w:bookmarkStart w:id="539" w:name="_Toc514749770"/>
      <w:r>
        <w:lastRenderedPageBreak/>
        <w:t>Installing the cavity</w:t>
      </w:r>
      <w:bookmarkEnd w:id="538"/>
      <w:bookmarkEnd w:id="539"/>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540" w:name="_Ref507659370"/>
      <w:bookmarkStart w:id="541" w:name="_Toc514749771"/>
      <w:r>
        <w:lastRenderedPageBreak/>
        <w:t>Operating the cavity</w:t>
      </w:r>
      <w:bookmarkEnd w:id="540"/>
      <w:bookmarkEnd w:id="541"/>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542" w:name="_Ref336071064"/>
      <w:bookmarkStart w:id="543" w:name="_Toc514749772"/>
      <w:r>
        <w:lastRenderedPageBreak/>
        <w:t>Acknowledgements</w:t>
      </w:r>
      <w:bookmarkEnd w:id="542"/>
      <w:bookmarkEnd w:id="543"/>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67B6EB02"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6F62AABA" w14:textId="5E41FB7C" w:rsidR="00A21731" w:rsidRDefault="00A21731" w:rsidP="00BB75AF">
      <w:pPr>
        <w:pStyle w:val="ListParagraph"/>
        <w:numPr>
          <w:ilvl w:val="0"/>
          <w:numId w:val="12"/>
        </w:numPr>
      </w:pPr>
      <w:r>
        <w:t>D. Plant (FNAL) for assembling and disassembling the PA test stand multiple times.</w:t>
      </w:r>
    </w:p>
    <w:p w14:paraId="2459BA96" w14:textId="4BBD79FD" w:rsidR="005A3C55" w:rsidRDefault="005A3C55" w:rsidP="00BB75AF">
      <w:pPr>
        <w:pStyle w:val="ListParagraph"/>
        <w:numPr>
          <w:ilvl w:val="0"/>
          <w:numId w:val="12"/>
        </w:numPr>
      </w:pPr>
      <w:r>
        <w:t xml:space="preserve">R. Montiel (FNAL) and M. Rauchmiller (FNAL) for assembling the </w:t>
      </w:r>
      <w:r w:rsidR="0081130C">
        <w:t>cavity.</w:t>
      </w:r>
    </w:p>
    <w:p w14:paraId="3EFDC5B6" w14:textId="3469297B" w:rsidR="00F92325" w:rsidRDefault="00F92325" w:rsidP="009F44FE">
      <w:pPr>
        <w:pStyle w:val="ListParagraph"/>
        <w:numPr>
          <w:ilvl w:val="0"/>
          <w:numId w:val="12"/>
        </w:numPr>
      </w:pPr>
      <w:r>
        <w:t>D. Watkins (FNAL) for excellent welding work.</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39481C0D" w:rsidR="002E5664" w:rsidRDefault="002E5664" w:rsidP="00BB75AF">
      <w:pPr>
        <w:pStyle w:val="ListParagraph"/>
        <w:numPr>
          <w:ilvl w:val="0"/>
          <w:numId w:val="12"/>
        </w:numPr>
      </w:pPr>
      <w:r>
        <w:t>T.J. Gardner (FNAL) as liaison between us and Technical Division.</w:t>
      </w:r>
    </w:p>
    <w:p w14:paraId="1E68F664" w14:textId="5AA4D8CB"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7C9FCE95" w14:textId="77777777" w:rsidR="00765AD5" w:rsidRDefault="00765AD5">
      <w:pPr>
        <w:spacing w:before="0" w:after="200"/>
        <w:ind w:firstLine="0"/>
      </w:pPr>
      <w:r>
        <w:rPr>
          <w:bCs/>
        </w:rPr>
        <w:br w:type="page"/>
      </w:r>
    </w:p>
    <w:p w14:paraId="4AA0B631" w14:textId="0A3A1E01" w:rsidR="00DA2B46" w:rsidRDefault="0029771C" w:rsidP="00DA2B46">
      <w:pPr>
        <w:pStyle w:val="Heading2"/>
      </w:pPr>
      <w:bookmarkStart w:id="544" w:name="_Ref507659373"/>
      <w:bookmarkStart w:id="545" w:name="_Toc514749773"/>
      <w:r>
        <w:rPr>
          <w:noProof/>
        </w:rPr>
        <w:lastRenderedPageBreak/>
        <mc:AlternateContent>
          <mc:Choice Requires="wps">
            <w:drawing>
              <wp:anchor distT="0" distB="0" distL="114300" distR="114300" simplePos="0" relativeHeight="252199936" behindDoc="0" locked="0" layoutInCell="1" allowOverlap="1" wp14:anchorId="3250008F" wp14:editId="2D47721F">
                <wp:simplePos x="0" y="0"/>
                <wp:positionH relativeFrom="column">
                  <wp:posOffset>728330</wp:posOffset>
                </wp:positionH>
                <wp:positionV relativeFrom="paragraph">
                  <wp:posOffset>3791880</wp:posOffset>
                </wp:positionV>
                <wp:extent cx="4937760" cy="310515"/>
                <wp:effectExtent l="0" t="0" r="2540" b="0"/>
                <wp:wrapTopAndBottom/>
                <wp:docPr id="655" name="Text Box 655"/>
                <wp:cNvGraphicFramePr/>
                <a:graphic xmlns:a="http://schemas.openxmlformats.org/drawingml/2006/main">
                  <a:graphicData uri="http://schemas.microsoft.com/office/word/2010/wordprocessingShape">
                    <wps:wsp>
                      <wps:cNvSpPr txBox="1"/>
                      <wps:spPr>
                        <a:xfrm>
                          <a:off x="0" y="0"/>
                          <a:ext cx="4937760" cy="310515"/>
                        </a:xfrm>
                        <a:prstGeom prst="rect">
                          <a:avLst/>
                        </a:prstGeom>
                        <a:solidFill>
                          <a:prstClr val="white"/>
                        </a:solidFill>
                        <a:ln>
                          <a:noFill/>
                        </a:ln>
                      </wps:spPr>
                      <wps:txbx>
                        <w:txbxContent>
                          <w:p w14:paraId="0C5E9CE8" w14:textId="17F7A167" w:rsidR="00C44B75" w:rsidRPr="0029306C" w:rsidRDefault="00C44B75" w:rsidP="00143288">
                            <w:pPr>
                              <w:pStyle w:val="Caption"/>
                              <w:rPr>
                                <w:noProof/>
                                <w:sz w:val="22"/>
                                <w:szCs w:val="22"/>
                              </w:rPr>
                            </w:pPr>
                            <w:r>
                              <w:t xml:space="preserve">Photo </w:t>
                            </w:r>
                            <w:r>
                              <w:fldChar w:fldCharType="begin"/>
                            </w:r>
                            <w:r>
                              <w:instrText xml:space="preserve"> SEQ Photo \* ARABIC </w:instrText>
                            </w:r>
                            <w:r>
                              <w:fldChar w:fldCharType="separate"/>
                            </w:r>
                            <w:r w:rsidR="00637613">
                              <w:rPr>
                                <w:noProof/>
                              </w:rPr>
                              <w:t>1</w:t>
                            </w:r>
                            <w:r>
                              <w:fldChar w:fldCharType="end"/>
                            </w:r>
                            <w:r>
                              <w:t>: The principal designers of the cavity: I. Terechkine (left) and G. Romanov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008F" id="Text Box 655" o:spid="_x0000_s1192" type="#_x0000_t202" style="position:absolute;left:0;text-align:left;margin-left:57.35pt;margin-top:298.55pt;width:388.8pt;height:24.4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" stroked="f">
                <v:textbox inset="0,0,0,0">
                  <w:txbxContent>
                    <w:p w14:paraId="0C5E9CE8" w14:textId="17F7A167" w:rsidR="00C44B75" w:rsidRPr="0029306C" w:rsidRDefault="00C44B75" w:rsidP="00143288">
                      <w:pPr>
                        <w:pStyle w:val="Caption"/>
                        <w:rPr>
                          <w:noProof/>
                          <w:sz w:val="22"/>
                          <w:szCs w:val="22"/>
                        </w:rPr>
                      </w:pPr>
                      <w:r>
                        <w:t xml:space="preserve">Photo </w:t>
                      </w:r>
                      <w:r>
                        <w:fldChar w:fldCharType="begin"/>
                      </w:r>
                      <w:r>
                        <w:instrText xml:space="preserve"> SEQ Photo \* ARABIC </w:instrText>
                      </w:r>
                      <w:r>
                        <w:fldChar w:fldCharType="separate"/>
                      </w:r>
                      <w:r w:rsidR="00637613">
                        <w:rPr>
                          <w:noProof/>
                        </w:rPr>
                        <w:t>1</w:t>
                      </w:r>
                      <w:r>
                        <w:fldChar w:fldCharType="end"/>
                      </w:r>
                      <w:r>
                        <w:t>: The principal designers of the cavity: I. Terechkine (left) and G. Romanov (right).</w:t>
                      </w:r>
                    </w:p>
                  </w:txbxContent>
                </v:textbox>
                <w10:wrap type="topAndBottom"/>
              </v:shape>
            </w:pict>
          </mc:Fallback>
        </mc:AlternateContent>
      </w:r>
      <w:r>
        <w:rPr>
          <w:noProof/>
        </w:rPr>
        <mc:AlternateContent>
          <mc:Choice Requires="wps">
            <w:drawing>
              <wp:anchor distT="0" distB="0" distL="114300" distR="114300" simplePos="0" relativeHeight="252203008" behindDoc="0" locked="0" layoutInCell="1" allowOverlap="1" wp14:anchorId="729DCC80" wp14:editId="1C3EAE2F">
                <wp:simplePos x="0" y="0"/>
                <wp:positionH relativeFrom="column">
                  <wp:posOffset>1141730</wp:posOffset>
                </wp:positionH>
                <wp:positionV relativeFrom="paragraph">
                  <wp:posOffset>6989445</wp:posOffset>
                </wp:positionV>
                <wp:extent cx="4114800" cy="635"/>
                <wp:effectExtent l="0" t="0" r="0" b="12065"/>
                <wp:wrapTopAndBottom/>
                <wp:docPr id="658" name="Text Box 658"/>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5CBE43C1" w14:textId="04CEEFB4" w:rsidR="00C44B75" w:rsidRPr="005458F2" w:rsidRDefault="00C44B75" w:rsidP="0029771C">
                            <w:pPr>
                              <w:pStyle w:val="Caption"/>
                              <w:rPr>
                                <w:noProof/>
                                <w:sz w:val="28"/>
                              </w:rPr>
                            </w:pPr>
                            <w:r>
                              <w:t xml:space="preserve">Photo </w:t>
                            </w:r>
                            <w:r>
                              <w:fldChar w:fldCharType="begin"/>
                            </w:r>
                            <w:r>
                              <w:instrText xml:space="preserve"> SEQ Photo \* ARABIC </w:instrText>
                            </w:r>
                            <w:r>
                              <w:fldChar w:fldCharType="separate"/>
                            </w:r>
                            <w:r w:rsidR="00637613">
                              <w:rPr>
                                <w:noProof/>
                              </w:rPr>
                              <w:t>2</w:t>
                            </w:r>
                            <w:r>
                              <w:fldChar w:fldCharType="end"/>
                            </w:r>
                            <w:r>
                              <w:t>: From left to right: D. Plant, R. Madrak and R. Padilla.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DCC80" id="Text Box 658" o:spid="_x0000_s1193" type="#_x0000_t202" style="position:absolute;left:0;text-align:left;margin-left:89.9pt;margin-top:550.35pt;width:324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" stroked="f">
                <v:textbox style="mso-fit-shape-to-text:t" inset="0,0,0,0">
                  <w:txbxContent>
                    <w:p w14:paraId="5CBE43C1" w14:textId="04CEEFB4" w:rsidR="00C44B75" w:rsidRPr="005458F2" w:rsidRDefault="00C44B75" w:rsidP="0029771C">
                      <w:pPr>
                        <w:pStyle w:val="Caption"/>
                        <w:rPr>
                          <w:noProof/>
                          <w:sz w:val="28"/>
                        </w:rPr>
                      </w:pPr>
                      <w:r>
                        <w:t xml:space="preserve">Photo </w:t>
                      </w:r>
                      <w:r>
                        <w:fldChar w:fldCharType="begin"/>
                      </w:r>
                      <w:r>
                        <w:instrText xml:space="preserve"> SEQ Photo \* ARABIC </w:instrText>
                      </w:r>
                      <w:r>
                        <w:fldChar w:fldCharType="separate"/>
                      </w:r>
                      <w:r w:rsidR="00637613">
                        <w:rPr>
                          <w:noProof/>
                        </w:rPr>
                        <w:t>2</w:t>
                      </w:r>
                      <w:r>
                        <w:fldChar w:fldCharType="end"/>
                      </w:r>
                      <w:r>
                        <w:t>: From left to right: D. Plant, R. Madrak and R. Padilla.</w:t>
                      </w:r>
                    </w:p>
                  </w:txbxContent>
                </v:textbox>
                <w10:wrap type="topAndBottom"/>
              </v:shape>
            </w:pict>
          </mc:Fallback>
        </mc:AlternateContent>
      </w:r>
      <w:r>
        <w:rPr>
          <w:noProof/>
        </w:rPr>
        <w:drawing>
          <wp:anchor distT="0" distB="0" distL="114300" distR="114300" simplePos="0" relativeHeight="252200960" behindDoc="0" locked="0" layoutInCell="1" allowOverlap="1" wp14:anchorId="5705557F" wp14:editId="04D86EAA">
            <wp:simplePos x="0" y="0"/>
            <wp:positionH relativeFrom="column">
              <wp:posOffset>1141730</wp:posOffset>
            </wp:positionH>
            <wp:positionV relativeFrom="paragraph">
              <wp:posOffset>4225925</wp:posOffset>
            </wp:positionV>
            <wp:extent cx="4114800" cy="2706370"/>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2.jpg"/>
                    <pic:cNvPicPr/>
                  </pic:nvPicPr>
                  <pic:blipFill>
                    <a:blip r:embed="rId180"/>
                    <a:stretch>
                      <a:fillRect/>
                    </a:stretch>
                  </pic:blipFill>
                  <pic:spPr>
                    <a:xfrm>
                      <a:off x="0" y="0"/>
                      <a:ext cx="4114800" cy="2706370"/>
                    </a:xfrm>
                    <a:prstGeom prst="rect">
                      <a:avLst/>
                    </a:prstGeom>
                  </pic:spPr>
                </pic:pic>
              </a:graphicData>
            </a:graphic>
            <wp14:sizeRelH relativeFrom="margin">
              <wp14:pctWidth>0</wp14:pctWidth>
            </wp14:sizeRelH>
            <wp14:sizeRelV relativeFrom="margin">
              <wp14:pctHeight>0</wp14:pctHeight>
            </wp14:sizeRelV>
          </wp:anchor>
        </w:drawing>
      </w:r>
      <w:r w:rsidR="00DA2B46">
        <w:t>People</w:t>
      </w:r>
      <w:bookmarkEnd w:id="544"/>
      <w:bookmarkEnd w:id="545"/>
    </w:p>
    <w:p w14:paraId="68EBE66D" w14:textId="2535A034" w:rsidR="00DA2B46" w:rsidRPr="00DA2B46" w:rsidRDefault="0029771C" w:rsidP="00DA2B46">
      <w:r>
        <w:rPr>
          <w:noProof/>
        </w:rPr>
        <w:drawing>
          <wp:anchor distT="0" distB="0" distL="114300" distR="114300" simplePos="0" relativeHeight="252197888" behindDoc="0" locked="0" layoutInCell="1" allowOverlap="1" wp14:anchorId="73BAD6F1" wp14:editId="08D5F32D">
            <wp:simplePos x="0" y="0"/>
            <wp:positionH relativeFrom="column">
              <wp:align>center</wp:align>
            </wp:positionH>
            <wp:positionV relativeFrom="paragraph">
              <wp:posOffset>167005</wp:posOffset>
            </wp:positionV>
            <wp:extent cx="3840480" cy="320040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1.jpg"/>
                    <pic:cNvPicPr/>
                  </pic:nvPicPr>
                  <pic:blipFill>
                    <a:blip r:embed="rId181"/>
                    <a:stretch>
                      <a:fillRect/>
                    </a:stretch>
                  </pic:blipFill>
                  <pic:spPr>
                    <a:xfrm>
                      <a:off x="0" y="0"/>
                      <a:ext cx="3840480" cy="3200400"/>
                    </a:xfrm>
                    <a:prstGeom prst="rect">
                      <a:avLst/>
                    </a:prstGeom>
                  </pic:spPr>
                </pic:pic>
              </a:graphicData>
            </a:graphic>
            <wp14:sizeRelH relativeFrom="margin">
              <wp14:pctWidth>0</wp14:pctWidth>
            </wp14:sizeRelH>
            <wp14:sizeRelV relativeFrom="margin">
              <wp14:pctHeight>0</wp14:pctHeight>
            </wp14:sizeRelV>
          </wp:anchor>
        </w:drawing>
      </w:r>
    </w:p>
    <w:p w14:paraId="56DCBFE4" w14:textId="1D4FD4B8" w:rsidR="00DA2B46" w:rsidRDefault="00D0603D" w:rsidP="00DA2B46">
      <w:r>
        <w:rPr>
          <w:noProof/>
        </w:rPr>
        <w:lastRenderedPageBreak/>
        <mc:AlternateContent>
          <mc:Choice Requires="wps">
            <w:drawing>
              <wp:anchor distT="0" distB="0" distL="114300" distR="114300" simplePos="0" relativeHeight="252209152" behindDoc="0" locked="0" layoutInCell="1" allowOverlap="1" wp14:anchorId="1AA0526A" wp14:editId="1B3534D1">
                <wp:simplePos x="0" y="0"/>
                <wp:positionH relativeFrom="column">
                  <wp:posOffset>1554480</wp:posOffset>
                </wp:positionH>
                <wp:positionV relativeFrom="paragraph">
                  <wp:posOffset>7154545</wp:posOffset>
                </wp:positionV>
                <wp:extent cx="3291840" cy="635"/>
                <wp:effectExtent l="0" t="0" r="0" b="12065"/>
                <wp:wrapTopAndBottom/>
                <wp:docPr id="662" name="Text Box 662"/>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6A9B7D16" w14:textId="0866EE34" w:rsidR="00C44B75" w:rsidRPr="004C237B" w:rsidRDefault="00C44B75" w:rsidP="00D0603D">
                            <w:pPr>
                              <w:pStyle w:val="Caption"/>
                              <w:rPr>
                                <w:noProof/>
                                <w:sz w:val="22"/>
                                <w:szCs w:val="22"/>
                              </w:rPr>
                            </w:pPr>
                            <w:r>
                              <w:t xml:space="preserve">Photo </w:t>
                            </w:r>
                            <w:r>
                              <w:fldChar w:fldCharType="begin"/>
                            </w:r>
                            <w:r>
                              <w:instrText xml:space="preserve"> SEQ Photo \* ARABIC </w:instrText>
                            </w:r>
                            <w:r>
                              <w:fldChar w:fldCharType="separate"/>
                            </w:r>
                            <w:r w:rsidR="00637613">
                              <w:rPr>
                                <w:noProof/>
                              </w:rPr>
                              <w:t>3</w:t>
                            </w:r>
                            <w:r>
                              <w:fldChar w:fldCharType="end"/>
                            </w:r>
                            <w:r>
                              <w:t>: K. Duel.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0526A" id="Text Box 662" o:spid="_x0000_s1194" type="#_x0000_t202" style="position:absolute;left:0;text-align:left;margin-left:122.4pt;margin-top:563.35pt;width:259.2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" stroked="f">
                <v:textbox style="mso-fit-shape-to-text:t" inset="0,0,0,0">
                  <w:txbxContent>
                    <w:p w14:paraId="6A9B7D16" w14:textId="0866EE34" w:rsidR="00C44B75" w:rsidRPr="004C237B" w:rsidRDefault="00C44B75" w:rsidP="00D0603D">
                      <w:pPr>
                        <w:pStyle w:val="Caption"/>
                        <w:rPr>
                          <w:noProof/>
                          <w:sz w:val="22"/>
                          <w:szCs w:val="22"/>
                        </w:rPr>
                      </w:pPr>
                      <w:r>
                        <w:t xml:space="preserve">Photo </w:t>
                      </w:r>
                      <w:r>
                        <w:fldChar w:fldCharType="begin"/>
                      </w:r>
                      <w:r>
                        <w:instrText xml:space="preserve"> SEQ Photo \* ARABIC </w:instrText>
                      </w:r>
                      <w:r>
                        <w:fldChar w:fldCharType="separate"/>
                      </w:r>
                      <w:r w:rsidR="00637613">
                        <w:rPr>
                          <w:noProof/>
                        </w:rPr>
                        <w:t>3</w:t>
                      </w:r>
                      <w:r>
                        <w:fldChar w:fldCharType="end"/>
                      </w:r>
                      <w:r>
                        <w:t>: K. Duel.</w:t>
                      </w:r>
                    </w:p>
                  </w:txbxContent>
                </v:textbox>
                <w10:wrap type="topAndBottom"/>
              </v:shape>
            </w:pict>
          </mc:Fallback>
        </mc:AlternateContent>
      </w:r>
      <w:r w:rsidR="0000285A">
        <w:rPr>
          <w:noProof/>
        </w:rPr>
        <w:drawing>
          <wp:anchor distT="0" distB="0" distL="114300" distR="114300" simplePos="0" relativeHeight="252207104" behindDoc="0" locked="0" layoutInCell="1" allowOverlap="1" wp14:anchorId="71B5B96E" wp14:editId="6EB6CEF3">
            <wp:simplePos x="0" y="0"/>
            <wp:positionH relativeFrom="column">
              <wp:align>center</wp:align>
            </wp:positionH>
            <wp:positionV relativeFrom="paragraph">
              <wp:posOffset>3559544</wp:posOffset>
            </wp:positionV>
            <wp:extent cx="3292313" cy="3538728"/>
            <wp:effectExtent l="0" t="0" r="0" b="5080"/>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4.jpg"/>
                    <pic:cNvPicPr/>
                  </pic:nvPicPr>
                  <pic:blipFill>
                    <a:blip r:embed="rId182"/>
                    <a:stretch>
                      <a:fillRect/>
                    </a:stretch>
                  </pic:blipFill>
                  <pic:spPr>
                    <a:xfrm>
                      <a:off x="0" y="0"/>
                      <a:ext cx="3292313" cy="3538728"/>
                    </a:xfrm>
                    <a:prstGeom prst="rect">
                      <a:avLst/>
                    </a:prstGeom>
                  </pic:spPr>
                </pic:pic>
              </a:graphicData>
            </a:graphic>
            <wp14:sizeRelH relativeFrom="margin">
              <wp14:pctWidth>0</wp14:pctWidth>
            </wp14:sizeRelH>
            <wp14:sizeRelV relativeFrom="margin">
              <wp14:pctHeight>0</wp14:pctHeight>
            </wp14:sizeRelV>
          </wp:anchor>
        </w:drawing>
      </w:r>
      <w:r w:rsidR="00185CFE">
        <w:rPr>
          <w:noProof/>
        </w:rPr>
        <mc:AlternateContent>
          <mc:Choice Requires="wps">
            <w:drawing>
              <wp:anchor distT="0" distB="0" distL="114300" distR="114300" simplePos="0" relativeHeight="252206080" behindDoc="0" locked="0" layoutInCell="1" allowOverlap="1" wp14:anchorId="33C316A5" wp14:editId="2C3FA9D7">
                <wp:simplePos x="0" y="0"/>
                <wp:positionH relativeFrom="column">
                  <wp:align>center</wp:align>
                </wp:positionH>
                <wp:positionV relativeFrom="paragraph">
                  <wp:posOffset>3089910</wp:posOffset>
                </wp:positionV>
                <wp:extent cx="5669280" cy="310896"/>
                <wp:effectExtent l="0" t="0" r="0" b="0"/>
                <wp:wrapTopAndBottom/>
                <wp:docPr id="660" name="Text Box 660"/>
                <wp:cNvGraphicFramePr/>
                <a:graphic xmlns:a="http://schemas.openxmlformats.org/drawingml/2006/main">
                  <a:graphicData uri="http://schemas.microsoft.com/office/word/2010/wordprocessingShape">
                    <wps:wsp>
                      <wps:cNvSpPr txBox="1"/>
                      <wps:spPr>
                        <a:xfrm>
                          <a:off x="0" y="0"/>
                          <a:ext cx="5669280" cy="310896"/>
                        </a:xfrm>
                        <a:prstGeom prst="rect">
                          <a:avLst/>
                        </a:prstGeom>
                        <a:solidFill>
                          <a:prstClr val="white"/>
                        </a:solidFill>
                        <a:ln>
                          <a:noFill/>
                        </a:ln>
                      </wps:spPr>
                      <wps:txbx>
                        <w:txbxContent>
                          <w:p w14:paraId="45772B98" w14:textId="64796841" w:rsidR="00C44B75" w:rsidRPr="006F4C5D" w:rsidRDefault="00C44B75" w:rsidP="00185CFE">
                            <w:pPr>
                              <w:pStyle w:val="Caption"/>
                              <w:rPr>
                                <w:noProof/>
                                <w:sz w:val="22"/>
                                <w:szCs w:val="22"/>
                              </w:rPr>
                            </w:pPr>
                            <w:r>
                              <w:t xml:space="preserve">Photo </w:t>
                            </w:r>
                            <w:r>
                              <w:fldChar w:fldCharType="begin"/>
                            </w:r>
                            <w:r>
                              <w:instrText xml:space="preserve"> SEQ Photo \* ARABIC </w:instrText>
                            </w:r>
                            <w:r>
                              <w:fldChar w:fldCharType="separate"/>
                            </w:r>
                            <w:r w:rsidR="00637613">
                              <w:rPr>
                                <w:noProof/>
                              </w:rPr>
                              <w:t>4</w:t>
                            </w:r>
                            <w:r>
                              <w:fldChar w:fldCharType="end"/>
                            </w:r>
                            <w:r>
                              <w:t>: National Magnetics Group: From left to right: A. Samanta, G. Das, P. Oberbeck, and B. Troxell.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316A5" id="Text Box 660" o:spid="_x0000_s1195" type="#_x0000_t202" style="position:absolute;left:0;text-align:left;margin-left:0;margin-top:243.3pt;width:446.4pt;height:24.5pt;z-index:252206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" stroked="f">
                <v:textbox style="mso-fit-shape-to-text:t" inset="0,0,0,0">
                  <w:txbxContent>
                    <w:p w14:paraId="45772B98" w14:textId="64796841" w:rsidR="00C44B75" w:rsidRPr="006F4C5D" w:rsidRDefault="00C44B75" w:rsidP="00185CFE">
                      <w:pPr>
                        <w:pStyle w:val="Caption"/>
                        <w:rPr>
                          <w:noProof/>
                          <w:sz w:val="22"/>
                          <w:szCs w:val="22"/>
                        </w:rPr>
                      </w:pPr>
                      <w:r>
                        <w:t xml:space="preserve">Photo </w:t>
                      </w:r>
                      <w:r>
                        <w:fldChar w:fldCharType="begin"/>
                      </w:r>
                      <w:r>
                        <w:instrText xml:space="preserve"> SEQ Photo \* ARABIC </w:instrText>
                      </w:r>
                      <w:r>
                        <w:fldChar w:fldCharType="separate"/>
                      </w:r>
                      <w:r w:rsidR="00637613">
                        <w:rPr>
                          <w:noProof/>
                        </w:rPr>
                        <w:t>4</w:t>
                      </w:r>
                      <w:r>
                        <w:fldChar w:fldCharType="end"/>
                      </w:r>
                      <w:r>
                        <w:t>: National Magnetics Group: From left to right: A. Samanta, G. Das, P. Oberbeck, and B. Troxell.</w:t>
                      </w:r>
                    </w:p>
                  </w:txbxContent>
                </v:textbox>
                <w10:wrap type="topAndBottom"/>
              </v:shape>
            </w:pict>
          </mc:Fallback>
        </mc:AlternateContent>
      </w:r>
    </w:p>
    <w:p w14:paraId="688CD8F8" w14:textId="0EE97B7E" w:rsidR="00B77BC3" w:rsidRDefault="00A17F06" w:rsidP="00B77BC3">
      <w:pPr>
        <w:spacing w:before="0" w:line="259" w:lineRule="auto"/>
        <w:ind w:firstLine="0"/>
      </w:pPr>
      <w:r>
        <w:rPr>
          <w:noProof/>
        </w:rPr>
        <w:drawing>
          <wp:anchor distT="0" distB="0" distL="114300" distR="114300" simplePos="0" relativeHeight="252204032" behindDoc="0" locked="0" layoutInCell="1" allowOverlap="1" wp14:anchorId="2621B435" wp14:editId="2C36D805">
            <wp:simplePos x="0" y="0"/>
            <wp:positionH relativeFrom="column">
              <wp:align>center</wp:align>
            </wp:positionH>
            <wp:positionV relativeFrom="paragraph">
              <wp:posOffset>0</wp:posOffset>
            </wp:positionV>
            <wp:extent cx="4114800" cy="2743200"/>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3.jpg"/>
                    <pic:cNvPicPr/>
                  </pic:nvPicPr>
                  <pic:blipFill>
                    <a:blip r:embed="rId183"/>
                    <a:stretch>
                      <a:fillRect/>
                    </a:stretch>
                  </pic:blipFill>
                  <pic:spPr>
                    <a:xfrm>
                      <a:off x="0" y="0"/>
                      <a:ext cx="4114800" cy="2743200"/>
                    </a:xfrm>
                    <a:prstGeom prst="rect">
                      <a:avLst/>
                    </a:prstGeom>
                  </pic:spPr>
                </pic:pic>
              </a:graphicData>
            </a:graphic>
          </wp:anchor>
        </w:drawing>
      </w:r>
    </w:p>
    <w:p w14:paraId="0D608419" w14:textId="67C386D2" w:rsidR="00EA1F47" w:rsidRDefault="00A54C26" w:rsidP="00B77BC3">
      <w:pPr>
        <w:spacing w:before="0" w:line="259" w:lineRule="auto"/>
        <w:ind w:firstLine="0"/>
      </w:pPr>
      <w:r>
        <w:rPr>
          <w:noProof/>
        </w:rPr>
        <w:lastRenderedPageBreak/>
        <mc:AlternateContent>
          <mc:Choice Requires="wps">
            <w:drawing>
              <wp:anchor distT="0" distB="0" distL="114300" distR="114300" simplePos="0" relativeHeight="252212224" behindDoc="0" locked="0" layoutInCell="1" allowOverlap="1" wp14:anchorId="53181961" wp14:editId="30B86307">
                <wp:simplePos x="0" y="0"/>
                <wp:positionH relativeFrom="column">
                  <wp:posOffset>450850</wp:posOffset>
                </wp:positionH>
                <wp:positionV relativeFrom="paragraph">
                  <wp:posOffset>3046730</wp:posOffset>
                </wp:positionV>
                <wp:extent cx="5495290" cy="635"/>
                <wp:effectExtent l="0" t="0" r="3810" b="12065"/>
                <wp:wrapTopAndBottom/>
                <wp:docPr id="664" name="Text Box 664"/>
                <wp:cNvGraphicFramePr/>
                <a:graphic xmlns:a="http://schemas.openxmlformats.org/drawingml/2006/main">
                  <a:graphicData uri="http://schemas.microsoft.com/office/word/2010/wordprocessingShape">
                    <wps:wsp>
                      <wps:cNvSpPr txBox="1"/>
                      <wps:spPr>
                        <a:xfrm>
                          <a:off x="0" y="0"/>
                          <a:ext cx="5495290" cy="635"/>
                        </a:xfrm>
                        <a:prstGeom prst="rect">
                          <a:avLst/>
                        </a:prstGeom>
                        <a:solidFill>
                          <a:prstClr val="white"/>
                        </a:solidFill>
                        <a:ln>
                          <a:noFill/>
                        </a:ln>
                      </wps:spPr>
                      <wps:txbx>
                        <w:txbxContent>
                          <w:p w14:paraId="28471A9F" w14:textId="2C440864" w:rsidR="00C44B75" w:rsidRPr="00C57176" w:rsidRDefault="00C44B75" w:rsidP="00A54C26">
                            <w:pPr>
                              <w:pStyle w:val="Caption"/>
                              <w:rPr>
                                <w:noProof/>
                                <w:sz w:val="22"/>
                                <w:szCs w:val="22"/>
                              </w:rPr>
                            </w:pPr>
                            <w:r>
                              <w:t xml:space="preserve">Photo </w:t>
                            </w:r>
                            <w:r>
                              <w:fldChar w:fldCharType="begin"/>
                            </w:r>
                            <w:r>
                              <w:instrText xml:space="preserve"> SEQ Photo \* ARABIC </w:instrText>
                            </w:r>
                            <w:r>
                              <w:fldChar w:fldCharType="separate"/>
                            </w:r>
                            <w:r w:rsidR="00637613">
                              <w:rPr>
                                <w:noProof/>
                              </w:rPr>
                              <w:t>5</w:t>
                            </w:r>
                            <w:r>
                              <w:fldChar w:fldCharType="end"/>
                            </w:r>
                            <w:r>
                              <w:t>: A. Makarov.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181961" id="Text Box 664" o:spid="_x0000_s1196" type="#_x0000_t202" style="position:absolute;margin-left:35.5pt;margin-top:239.9pt;width:432.7pt;height:.05pt;z-index:25221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" stroked="f">
                <v:textbox style="mso-fit-shape-to-text:t" inset="0,0,0,0">
                  <w:txbxContent>
                    <w:p w14:paraId="28471A9F" w14:textId="2C440864" w:rsidR="00C44B75" w:rsidRPr="00C57176" w:rsidRDefault="00C44B75" w:rsidP="00A54C26">
                      <w:pPr>
                        <w:pStyle w:val="Caption"/>
                        <w:rPr>
                          <w:noProof/>
                          <w:sz w:val="22"/>
                          <w:szCs w:val="22"/>
                        </w:rPr>
                      </w:pPr>
                      <w:r>
                        <w:t xml:space="preserve">Photo </w:t>
                      </w:r>
                      <w:r>
                        <w:fldChar w:fldCharType="begin"/>
                      </w:r>
                      <w:r>
                        <w:instrText xml:space="preserve"> SEQ Photo \* ARABIC </w:instrText>
                      </w:r>
                      <w:r>
                        <w:fldChar w:fldCharType="separate"/>
                      </w:r>
                      <w:r w:rsidR="00637613">
                        <w:rPr>
                          <w:noProof/>
                        </w:rPr>
                        <w:t>5</w:t>
                      </w:r>
                      <w:r>
                        <w:fldChar w:fldCharType="end"/>
                      </w:r>
                      <w:r>
                        <w:t>: A. Makarov.</w:t>
                      </w:r>
                    </w:p>
                  </w:txbxContent>
                </v:textbox>
                <w10:wrap type="topAndBottom"/>
              </v:shape>
            </w:pict>
          </mc:Fallback>
        </mc:AlternateContent>
      </w:r>
      <w:r>
        <w:rPr>
          <w:noProof/>
        </w:rPr>
        <w:drawing>
          <wp:anchor distT="0" distB="0" distL="114300" distR="114300" simplePos="0" relativeHeight="252210176" behindDoc="0" locked="0" layoutInCell="1" allowOverlap="1" wp14:anchorId="51215ACE" wp14:editId="38B214AC">
            <wp:simplePos x="0" y="0"/>
            <wp:positionH relativeFrom="column">
              <wp:align>center</wp:align>
            </wp:positionH>
            <wp:positionV relativeFrom="paragraph">
              <wp:posOffset>-100965</wp:posOffset>
            </wp:positionV>
            <wp:extent cx="5495544" cy="3090672"/>
            <wp:effectExtent l="0" t="0" r="3810" b="0"/>
            <wp:wrapTopAndBottom/>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5.jpg"/>
                    <pic:cNvPicPr/>
                  </pic:nvPicPr>
                  <pic:blipFill>
                    <a:blip r:embed="rId184"/>
                    <a:stretch>
                      <a:fillRect/>
                    </a:stretch>
                  </pic:blipFill>
                  <pic:spPr>
                    <a:xfrm>
                      <a:off x="0" y="0"/>
                      <a:ext cx="5495544" cy="3090672"/>
                    </a:xfrm>
                    <a:prstGeom prst="rect">
                      <a:avLst/>
                    </a:prstGeom>
                  </pic:spPr>
                </pic:pic>
              </a:graphicData>
            </a:graphic>
            <wp14:sizeRelH relativeFrom="margin">
              <wp14:pctWidth>0</wp14:pctWidth>
            </wp14:sizeRelH>
            <wp14:sizeRelV relativeFrom="margin">
              <wp14:pctHeight>0</wp14:pctHeight>
            </wp14:sizeRelV>
          </wp:anchor>
        </w:drawing>
      </w:r>
    </w:p>
    <w:p w14:paraId="20D5BDE9" w14:textId="1EE5CC55" w:rsidR="00DB1750" w:rsidRDefault="00DB1750" w:rsidP="00DB1750">
      <w:pPr>
        <w:spacing w:before="0" w:line="259" w:lineRule="auto"/>
        <w:ind w:firstLine="0"/>
        <w:rPr>
          <w:b/>
        </w:rPr>
      </w:pPr>
    </w:p>
    <w:p w14:paraId="69743B52" w14:textId="051EC463" w:rsidR="00274544" w:rsidRDefault="00274544">
      <w:pPr>
        <w:spacing w:before="0" w:after="200"/>
        <w:ind w:firstLine="0"/>
      </w:pPr>
      <w:r>
        <w:br w:type="page"/>
      </w:r>
    </w:p>
    <w:p w14:paraId="3A79033C" w14:textId="5CE0D7E9" w:rsidR="00274544" w:rsidRDefault="00274544" w:rsidP="00BB75AF">
      <w:pPr>
        <w:pStyle w:val="Heading1"/>
        <w:numPr>
          <w:ilvl w:val="0"/>
          <w:numId w:val="7"/>
        </w:numPr>
        <w:spacing w:after="200"/>
      </w:pPr>
      <w:bookmarkStart w:id="546" w:name="_Ref305836815"/>
      <w:bookmarkStart w:id="547" w:name="_Toc514749774"/>
      <w:r>
        <w:lastRenderedPageBreak/>
        <w:t>Definition of shunt impedance</w:t>
      </w:r>
      <w:bookmarkEnd w:id="546"/>
      <w:bookmarkEnd w:id="547"/>
    </w:p>
    <w:p w14:paraId="527A576E" w14:textId="6AEFDABF"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6742F0" w:rsidRPr="006742F0">
            <w:rPr>
              <w:noProof/>
            </w:rPr>
            <w:t>[57]</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6742F0" w:rsidRPr="006742F0">
            <w:rPr>
              <w:noProof/>
            </w:rPr>
            <w:t>[58]</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5A3C55"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3425FA1F" w:rsidR="0078790C" w:rsidRDefault="0078790C" w:rsidP="009F67B6">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67</w:t>
            </w:r>
            <w:r w:rsidR="005A3C55">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5A3C55"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0A69E6F7" w:rsidR="007B02E1" w:rsidRDefault="007B02E1" w:rsidP="0068472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68</w:t>
            </w:r>
            <w:r w:rsidR="005A3C55">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5A3C55"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55473CA5" w:rsidR="00E765FD" w:rsidRDefault="00E765FD" w:rsidP="0086030E">
            <w:pPr>
              <w:ind w:firstLine="0"/>
              <w:jc w:val="right"/>
            </w:pPr>
            <w:bookmarkStart w:id="548" w:name="_Ref377196851"/>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69</w:t>
            </w:r>
            <w:r w:rsidR="005A3C55">
              <w:rPr>
                <w:noProof/>
              </w:rPr>
              <w:fldChar w:fldCharType="end"/>
            </w:r>
            <w:r>
              <w:t>)</w:t>
            </w:r>
            <w:bookmarkEnd w:id="548"/>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5A3C55"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11F9C611" w:rsidR="0086030E" w:rsidRDefault="0086030E" w:rsidP="002A23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70</w:t>
            </w:r>
            <w:r w:rsidR="005A3C55">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60CB0382"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637613">
        <w:t xml:space="preserve">Table </w:t>
      </w:r>
      <w:r w:rsidR="00637613">
        <w:rPr>
          <w:noProof/>
        </w:rPr>
        <w:t>11</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5A3C55"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5A3C55"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5A3C55"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5A3C55"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5A3C55"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5A3C55"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5A3C55"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5A3C55"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5A3C55"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5A3C55"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5A3C55"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5A3C55"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3D2CC2DE" w:rsidR="00BE7D53" w:rsidRDefault="00BE7D53">
      <w:pPr>
        <w:pStyle w:val="Caption"/>
      </w:pPr>
      <w:bookmarkStart w:id="549" w:name="_Ref335979081"/>
      <w:r>
        <w:t xml:space="preserve">Table </w:t>
      </w:r>
      <w:r w:rsidR="008B3B42">
        <w:fldChar w:fldCharType="begin"/>
      </w:r>
      <w:r w:rsidR="008B3B42">
        <w:instrText xml:space="preserve"> SEQ Table \* ARABIC </w:instrText>
      </w:r>
      <w:r w:rsidR="008B3B42">
        <w:fldChar w:fldCharType="separate"/>
      </w:r>
      <w:r w:rsidR="00637613">
        <w:rPr>
          <w:noProof/>
        </w:rPr>
        <w:t>11</w:t>
      </w:r>
      <w:r w:rsidR="008B3B42">
        <w:rPr>
          <w:noProof/>
        </w:rPr>
        <w:fldChar w:fldCharType="end"/>
      </w:r>
      <w:bookmarkEnd w:id="549"/>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550" w:name="_Ref305844296"/>
      <w:bookmarkStart w:id="551" w:name="_Toc514749775"/>
      <w:r>
        <w:lastRenderedPageBreak/>
        <w:t>R/Q formula</w:t>
      </w:r>
      <w:bookmarkEnd w:id="550"/>
      <w:bookmarkEnd w:id="551"/>
    </w:p>
    <w:p w14:paraId="085263C3" w14:textId="294AF316"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6742F0" w:rsidRPr="006742F0">
            <w:rPr>
              <w:noProof/>
            </w:rPr>
            <w:t>[59]</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32453E74" w:rsidR="008C5B0C" w:rsidRDefault="008C5B0C" w:rsidP="008C5B0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71</w:t>
            </w:r>
            <w:r w:rsidR="005A3C55">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5A3C55"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48E02534" w:rsidR="00815445" w:rsidRDefault="00815445"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72</w:t>
            </w:r>
            <w:r w:rsidR="005A3C55">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5A3C55"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508DB5C2" w:rsidR="0078603C" w:rsidRDefault="0078603C"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73</w:t>
            </w:r>
            <w:r w:rsidR="005A3C55">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5A3C55"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1ED7A4B7" w:rsidR="003F65AF" w:rsidRDefault="003F65AF"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74</w:t>
            </w:r>
            <w:r w:rsidR="005A3C55">
              <w:rPr>
                <w:noProof/>
              </w:rPr>
              <w:fldChar w:fldCharType="end"/>
            </w:r>
            <w:r>
              <w:t>)</w:t>
            </w:r>
          </w:p>
        </w:tc>
      </w:tr>
    </w:tbl>
    <w:p w14:paraId="4DB09933" w14:textId="60440FDE"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6742F0">
            <w:rPr>
              <w:noProof/>
            </w:rPr>
            <w:t xml:space="preserve"> </w:t>
          </w:r>
          <w:r w:rsidR="006742F0" w:rsidRPr="006742F0">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067F870F" w:rsidR="00415AE9" w:rsidRDefault="00415AE9"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637613">
              <w:rPr>
                <w:noProof/>
              </w:rPr>
              <w:t>75</w:t>
            </w:r>
            <w:r w:rsidR="005A3C55">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552" w:name="_Toc514749776"/>
      <w:r>
        <w:lastRenderedPageBreak/>
        <w:t>Edit history</w:t>
      </w:r>
      <w:bookmarkEnd w:id="552"/>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203C8B72"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637613">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1ACFA55C"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637613">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5AAD7895"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637613">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7DBCF261"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637613">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50E5C2E2"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637613">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4D741667"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637613">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1679966F"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637613">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258BCFC8"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637613">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292F93BE"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637613">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637613">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637613">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637613">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637613">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637613">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637613">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637613">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637613">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3E918135"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637613">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0A5BC6C3"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637613">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637613">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39DE0AD2"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637613">
              <w:rPr>
                <w:sz w:val="18"/>
              </w:rPr>
              <w:t>22</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637613">
              <w:rPr>
                <w:sz w:val="18"/>
              </w:rPr>
              <w:t>23</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637613">
              <w:rPr>
                <w:sz w:val="18"/>
              </w:rPr>
              <w:t>24.1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62CFD37C"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637613">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11F8C791"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637613" w:rsidRPr="00637613">
              <w:rPr>
                <w:sz w:val="18"/>
              </w:rPr>
              <w:t xml:space="preserve">Figure </w:t>
            </w:r>
            <w:r w:rsidR="00637613" w:rsidRPr="00637613">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69C33D87"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637613">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637613" w:rsidRPr="00637613">
              <w:rPr>
                <w:sz w:val="18"/>
              </w:rPr>
              <w:t xml:space="preserve">Figure </w:t>
            </w:r>
            <w:r w:rsidR="00637613" w:rsidRPr="00637613">
              <w:rPr>
                <w:noProof/>
                <w:sz w:val="18"/>
              </w:rPr>
              <w:t>69</w:t>
            </w:r>
            <w:r w:rsidRPr="00B53F60">
              <w:rPr>
                <w:sz w:val="18"/>
              </w:rPr>
              <w:fldChar w:fldCharType="end"/>
            </w:r>
            <w:r w:rsidRPr="00B53F60">
              <w:rPr>
                <w:sz w:val="18"/>
              </w:rPr>
              <w:t>.</w:t>
            </w:r>
          </w:p>
          <w:p w14:paraId="535066A0" w14:textId="46946504"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637613" w:rsidRPr="00637613">
              <w:rPr>
                <w:sz w:val="18"/>
              </w:rPr>
              <w:t xml:space="preserve">Table </w:t>
            </w:r>
            <w:r w:rsidR="00637613" w:rsidRPr="00637613">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3099124E"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637613">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637613">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637613">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637613">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637613">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637613">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637613">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103DBE64"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637613" w:rsidRPr="00637613">
              <w:rPr>
                <w:sz w:val="18"/>
              </w:rPr>
              <w:t xml:space="preserve">Figure </w:t>
            </w:r>
            <w:r w:rsidR="00637613" w:rsidRPr="00637613">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637613" w:rsidRPr="00637613">
              <w:rPr>
                <w:sz w:val="18"/>
              </w:rPr>
              <w:t xml:space="preserve">Figure </w:t>
            </w:r>
            <w:r w:rsidR="00637613" w:rsidRPr="00637613">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637613" w:rsidRPr="00637613">
              <w:rPr>
                <w:sz w:val="18"/>
              </w:rPr>
              <w:t xml:space="preserve">Figure </w:t>
            </w:r>
            <w:r w:rsidR="00637613" w:rsidRPr="00637613">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7DDE74FE"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637613">
              <w:rPr>
                <w:sz w:val="18"/>
              </w:rPr>
              <w:t>20.1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637613" w:rsidRPr="00637613">
              <w:rPr>
                <w:sz w:val="18"/>
              </w:rPr>
              <w:t xml:space="preserve">Figure </w:t>
            </w:r>
            <w:r w:rsidR="00637613" w:rsidRPr="00637613">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4404B78D"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637613">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637613">
              <w:rPr>
                <w:sz w:val="18"/>
              </w:rPr>
              <w:t>17.7</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5948E0A8"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637613" w:rsidRPr="00637613">
              <w:rPr>
                <w:sz w:val="18"/>
                <w:szCs w:val="18"/>
              </w:rPr>
              <w:t xml:space="preserve">Table </w:t>
            </w:r>
            <w:r w:rsidR="00637613" w:rsidRPr="00637613">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5816590E"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637613" w:rsidRPr="00637613">
              <w:rPr>
                <w:sz w:val="18"/>
              </w:rPr>
              <w:t xml:space="preserve">Figure </w:t>
            </w:r>
            <w:r w:rsidR="00637613" w:rsidRPr="00637613">
              <w:rPr>
                <w:noProof/>
                <w:sz w:val="18"/>
              </w:rPr>
              <w:t>140</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637613">
              <w:rPr>
                <w:sz w:val="18"/>
              </w:rPr>
              <w:t>17.5</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637613">
              <w:rPr>
                <w:sz w:val="18"/>
              </w:rPr>
              <w:t>17.8</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637613">
              <w:rPr>
                <w:sz w:val="18"/>
              </w:rPr>
              <w:t>17.11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5E3E83C7"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637613">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637613">
              <w:rPr>
                <w:sz w:val="18"/>
              </w:rPr>
              <w:t>17.6</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637613">
              <w:rPr>
                <w:sz w:val="18"/>
              </w:rPr>
              <w:t>17.8</w:t>
            </w:r>
            <w:r w:rsidR="009212E4">
              <w:rPr>
                <w:sz w:val="18"/>
              </w:rPr>
              <w:fldChar w:fldCharType="end"/>
            </w:r>
            <w:r w:rsidR="009212E4">
              <w:rPr>
                <w:sz w:val="18"/>
              </w:rPr>
              <w:t xml:space="preserve">. Added stub sections </w:t>
            </w:r>
            <w:r w:rsidR="009212E4">
              <w:rPr>
                <w:sz w:val="18"/>
              </w:rPr>
              <w:fldChar w:fldCharType="begin"/>
            </w:r>
            <w:r w:rsidR="009212E4">
              <w:rPr>
                <w:sz w:val="18"/>
              </w:rPr>
              <w:instrText xml:space="preserve"> REF _Ref509317042 \w \h </w:instrText>
            </w:r>
            <w:r w:rsidR="009212E4">
              <w:rPr>
                <w:sz w:val="18"/>
              </w:rPr>
            </w:r>
            <w:r w:rsidR="009212E4">
              <w:rPr>
                <w:sz w:val="18"/>
              </w:rPr>
              <w:fldChar w:fldCharType="separate"/>
            </w:r>
            <w:r w:rsidR="00637613">
              <w:rPr>
                <w:sz w:val="18"/>
              </w:rPr>
              <w:t>17.9</w:t>
            </w:r>
            <w:r w:rsidR="009212E4">
              <w:rPr>
                <w:sz w:val="18"/>
              </w:rPr>
              <w:fldChar w:fldCharType="end"/>
            </w:r>
            <w:r w:rsidR="009212E4">
              <w:rPr>
                <w:sz w:val="18"/>
              </w:rPr>
              <w:t xml:space="preserve"> and </w:t>
            </w:r>
            <w:r w:rsidR="009212E4">
              <w:rPr>
                <w:sz w:val="18"/>
              </w:rPr>
              <w:fldChar w:fldCharType="begin"/>
            </w:r>
            <w:r w:rsidR="009212E4">
              <w:rPr>
                <w:sz w:val="18"/>
              </w:rPr>
              <w:instrText xml:space="preserve"> REF _Ref509305533 \w \h </w:instrText>
            </w:r>
            <w:r w:rsidR="009212E4">
              <w:rPr>
                <w:sz w:val="18"/>
              </w:rPr>
            </w:r>
            <w:r w:rsidR="009212E4">
              <w:rPr>
                <w:sz w:val="18"/>
              </w:rPr>
              <w:fldChar w:fldCharType="separate"/>
            </w:r>
            <w:r w:rsidR="00637613">
              <w:rPr>
                <w:sz w:val="18"/>
              </w:rPr>
              <w:t>17.10</w:t>
            </w:r>
            <w:r w:rsidR="009212E4">
              <w:rPr>
                <w:sz w:val="18"/>
              </w:rPr>
              <w:fldChar w:fldCharType="end"/>
            </w:r>
            <w:r w:rsidR="009212E4">
              <w:rPr>
                <w:sz w:val="18"/>
              </w:rPr>
              <w:t>.</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32C0B732"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637613">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1EE8EAAD"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637613">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445C0069"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637613" w:rsidRPr="00637613">
              <w:rPr>
                <w:sz w:val="18"/>
                <w:szCs w:val="18"/>
              </w:rPr>
              <w:t xml:space="preserve">Figure </w:t>
            </w:r>
            <w:r w:rsidR="00637613" w:rsidRPr="00637613">
              <w:rPr>
                <w:noProof/>
                <w:sz w:val="18"/>
                <w:szCs w:val="18"/>
              </w:rPr>
              <w:t>144</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401F3EF1"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637613">
              <w:rPr>
                <w:sz w:val="18"/>
              </w:rPr>
              <w:t>20.1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637613">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6B58FCF2"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637613">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4A91654D"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637613">
              <w:rPr>
                <w:sz w:val="18"/>
              </w:rPr>
              <w:t>17.6</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2F121784"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637613">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637613">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456E2C8B"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637613">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637613" w:rsidRPr="00637613">
              <w:rPr>
                <w:sz w:val="18"/>
                <w:szCs w:val="18"/>
              </w:rPr>
              <w:t xml:space="preserve">Figure </w:t>
            </w:r>
            <w:r w:rsidR="00637613" w:rsidRPr="00637613">
              <w:rPr>
                <w:noProof/>
                <w:sz w:val="18"/>
                <w:szCs w:val="18"/>
              </w:rPr>
              <w:t>129</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637613" w:rsidRPr="00637613">
              <w:rPr>
                <w:sz w:val="18"/>
                <w:szCs w:val="18"/>
              </w:rPr>
              <w:t xml:space="preserve">Figure </w:t>
            </w:r>
            <w:r w:rsidR="00637613" w:rsidRPr="00637613">
              <w:rPr>
                <w:noProof/>
                <w:sz w:val="18"/>
                <w:szCs w:val="18"/>
              </w:rPr>
              <w:t>130</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0791202B"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637613">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637613" w:rsidRPr="00637613">
              <w:rPr>
                <w:sz w:val="18"/>
                <w:szCs w:val="18"/>
              </w:rPr>
              <w:t xml:space="preserve">Table </w:t>
            </w:r>
            <w:r w:rsidR="00637613" w:rsidRPr="00637613">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637613" w:rsidRPr="00637613">
              <w:rPr>
                <w:sz w:val="18"/>
                <w:szCs w:val="18"/>
              </w:rPr>
              <w:t xml:space="preserve">Figure </w:t>
            </w:r>
            <w:r w:rsidR="00637613" w:rsidRPr="00637613">
              <w:rPr>
                <w:noProof/>
                <w:sz w:val="18"/>
                <w:szCs w:val="18"/>
              </w:rPr>
              <w:t>145</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16F3FDD1"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637613" w:rsidRPr="00637613">
              <w:rPr>
                <w:sz w:val="18"/>
                <w:szCs w:val="18"/>
              </w:rPr>
              <w:t xml:space="preserve">Figure </w:t>
            </w:r>
            <w:r w:rsidR="00637613" w:rsidRPr="00637613">
              <w:rPr>
                <w:noProof/>
                <w:sz w:val="18"/>
                <w:szCs w:val="18"/>
              </w:rPr>
              <w:t>148</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70BF0E38"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637613">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0F844E43"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637613" w:rsidRPr="00637613">
              <w:rPr>
                <w:sz w:val="18"/>
                <w:szCs w:val="18"/>
              </w:rPr>
              <w:t xml:space="preserve">Table </w:t>
            </w:r>
            <w:r w:rsidR="00637613" w:rsidRPr="00637613">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637613">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2862D00C"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637613">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637613">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J. Kuharik</w:t>
            </w:r>
          </w:p>
        </w:tc>
        <w:tc>
          <w:tcPr>
            <w:tcW w:w="6138" w:type="dxa"/>
          </w:tcPr>
          <w:p w14:paraId="359BCDA6" w14:textId="4B69D8AE"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637613">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637613">
              <w:rPr>
                <w:sz w:val="18"/>
                <w:szCs w:val="18"/>
              </w:rPr>
              <w:t>16.2.2</w:t>
            </w:r>
            <w:r>
              <w:rPr>
                <w:sz w:val="18"/>
                <w:szCs w:val="18"/>
              </w:rPr>
              <w:fldChar w:fldCharType="end"/>
            </w:r>
            <w:r w:rsidR="00FF244F">
              <w:rPr>
                <w:sz w:val="18"/>
                <w:szCs w:val="18"/>
              </w:rPr>
              <w:t xml:space="preserve"> for g</w:t>
            </w:r>
            <w:r>
              <w:rPr>
                <w:sz w:val="18"/>
                <w:szCs w:val="18"/>
              </w:rPr>
              <w:t xml:space="preserve">arnet ring </w:t>
            </w:r>
            <w:r w:rsidR="002A6370">
              <w:rPr>
                <w:sz w:val="18"/>
                <w:szCs w:val="18"/>
              </w:rPr>
              <w:t xml:space="preserve"> initial </w:t>
            </w:r>
            <w:r>
              <w:rPr>
                <w:sz w:val="18"/>
                <w:szCs w:val="18"/>
              </w:rPr>
              <w:t>measurements.</w:t>
            </w:r>
          </w:p>
        </w:tc>
      </w:tr>
      <w:tr w:rsidR="0054799A" w14:paraId="7D127EFC" w14:textId="77777777" w:rsidTr="001A2FE2">
        <w:tc>
          <w:tcPr>
            <w:tcW w:w="1908" w:type="dxa"/>
          </w:tcPr>
          <w:p w14:paraId="7C0FABDF" w14:textId="299ECA6B" w:rsidR="0054799A" w:rsidRDefault="0054799A" w:rsidP="00D65371">
            <w:pPr>
              <w:ind w:firstLine="0"/>
              <w:rPr>
                <w:sz w:val="18"/>
              </w:rPr>
            </w:pPr>
            <w:r>
              <w:rPr>
                <w:sz w:val="18"/>
              </w:rPr>
              <w:lastRenderedPageBreak/>
              <w:t>10 May 2018</w:t>
            </w:r>
          </w:p>
        </w:tc>
        <w:tc>
          <w:tcPr>
            <w:tcW w:w="2250" w:type="dxa"/>
          </w:tcPr>
          <w:p w14:paraId="00418353" w14:textId="1605BB34" w:rsidR="0054799A" w:rsidRDefault="0054799A" w:rsidP="00CE338E">
            <w:pPr>
              <w:ind w:firstLine="0"/>
              <w:rPr>
                <w:sz w:val="18"/>
              </w:rPr>
            </w:pPr>
            <w:r>
              <w:rPr>
                <w:sz w:val="18"/>
              </w:rPr>
              <w:t>C.Y. Tan</w:t>
            </w:r>
          </w:p>
        </w:tc>
        <w:tc>
          <w:tcPr>
            <w:tcW w:w="6138" w:type="dxa"/>
          </w:tcPr>
          <w:p w14:paraId="6C57BD9F" w14:textId="41FC1502" w:rsidR="0054799A" w:rsidRDefault="0054799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_Ref509302961 \w \h </w:instrText>
            </w:r>
            <w:r>
              <w:rPr>
                <w:sz w:val="18"/>
                <w:szCs w:val="18"/>
              </w:rPr>
            </w:r>
            <w:r>
              <w:rPr>
                <w:sz w:val="18"/>
                <w:szCs w:val="18"/>
              </w:rPr>
              <w:fldChar w:fldCharType="separate"/>
            </w:r>
            <w:r w:rsidR="00637613">
              <w:rPr>
                <w:sz w:val="18"/>
                <w:szCs w:val="18"/>
              </w:rPr>
              <w:t>17.8</w:t>
            </w:r>
            <w:r>
              <w:rPr>
                <w:sz w:val="18"/>
                <w:szCs w:val="18"/>
              </w:rPr>
              <w:fldChar w:fldCharType="end"/>
            </w:r>
            <w:r>
              <w:rPr>
                <w:sz w:val="18"/>
                <w:szCs w:val="18"/>
              </w:rPr>
              <w:t>: welding parts to the accelerating cavity.</w:t>
            </w:r>
          </w:p>
        </w:tc>
      </w:tr>
      <w:tr w:rsidR="00DB6ED2" w14:paraId="35729DF5" w14:textId="77777777" w:rsidTr="001A2FE2">
        <w:tc>
          <w:tcPr>
            <w:tcW w:w="1908" w:type="dxa"/>
          </w:tcPr>
          <w:p w14:paraId="3508661A" w14:textId="441B3B3F" w:rsidR="00DB6ED2" w:rsidRDefault="00DB6ED2" w:rsidP="00D65371">
            <w:pPr>
              <w:ind w:firstLine="0"/>
              <w:rPr>
                <w:sz w:val="18"/>
              </w:rPr>
            </w:pPr>
            <w:r>
              <w:rPr>
                <w:sz w:val="18"/>
              </w:rPr>
              <w:t>11 May 2018</w:t>
            </w:r>
          </w:p>
        </w:tc>
        <w:tc>
          <w:tcPr>
            <w:tcW w:w="2250" w:type="dxa"/>
          </w:tcPr>
          <w:p w14:paraId="1E41B0AA" w14:textId="483693D0" w:rsidR="00DB6ED2" w:rsidRDefault="00DB6ED2" w:rsidP="00CE338E">
            <w:pPr>
              <w:ind w:firstLine="0"/>
              <w:rPr>
                <w:sz w:val="18"/>
              </w:rPr>
            </w:pPr>
            <w:r>
              <w:rPr>
                <w:sz w:val="18"/>
              </w:rPr>
              <w:t>C.Y. Tan</w:t>
            </w:r>
          </w:p>
        </w:tc>
        <w:tc>
          <w:tcPr>
            <w:tcW w:w="6138" w:type="dxa"/>
          </w:tcPr>
          <w:p w14:paraId="59232C98" w14:textId="760F4D76" w:rsidR="00DB6ED2" w:rsidRDefault="00DB6ED2" w:rsidP="00D65371">
            <w:pPr>
              <w:ind w:firstLine="0"/>
              <w:rPr>
                <w:sz w:val="18"/>
                <w:szCs w:val="18"/>
              </w:rPr>
            </w:pPr>
            <w:r>
              <w:rPr>
                <w:sz w:val="18"/>
                <w:szCs w:val="18"/>
              </w:rPr>
              <w:t xml:space="preserve">Added photos of people in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637613">
              <w:rPr>
                <w:sz w:val="18"/>
                <w:szCs w:val="18"/>
              </w:rPr>
              <w:t>24.1</w:t>
            </w:r>
            <w:r>
              <w:rPr>
                <w:sz w:val="18"/>
                <w:szCs w:val="18"/>
              </w:rPr>
              <w:fldChar w:fldCharType="end"/>
            </w:r>
            <w:r>
              <w:rPr>
                <w:sz w:val="18"/>
                <w:szCs w:val="18"/>
              </w:rPr>
              <w:t>.</w:t>
            </w:r>
          </w:p>
        </w:tc>
      </w:tr>
      <w:tr w:rsidR="00A77987" w14:paraId="0C4C63D6" w14:textId="77777777" w:rsidTr="001A2FE2">
        <w:tc>
          <w:tcPr>
            <w:tcW w:w="1908" w:type="dxa"/>
          </w:tcPr>
          <w:p w14:paraId="7D80AF82" w14:textId="731B38A4" w:rsidR="00A77987" w:rsidRDefault="00A77987" w:rsidP="00D65371">
            <w:pPr>
              <w:ind w:firstLine="0"/>
              <w:rPr>
                <w:sz w:val="18"/>
              </w:rPr>
            </w:pPr>
            <w:r>
              <w:rPr>
                <w:sz w:val="18"/>
              </w:rPr>
              <w:t>18 May 2018</w:t>
            </w:r>
          </w:p>
        </w:tc>
        <w:tc>
          <w:tcPr>
            <w:tcW w:w="2250" w:type="dxa"/>
          </w:tcPr>
          <w:p w14:paraId="4CD9FEC5" w14:textId="621D95D9" w:rsidR="00A77987" w:rsidRDefault="00A77987" w:rsidP="00CE338E">
            <w:pPr>
              <w:ind w:firstLine="0"/>
              <w:rPr>
                <w:sz w:val="18"/>
              </w:rPr>
            </w:pPr>
            <w:r>
              <w:rPr>
                <w:sz w:val="18"/>
              </w:rPr>
              <w:t>C.Y. Tan</w:t>
            </w:r>
          </w:p>
        </w:tc>
        <w:tc>
          <w:tcPr>
            <w:tcW w:w="6138" w:type="dxa"/>
          </w:tcPr>
          <w:p w14:paraId="620F9ECF" w14:textId="28C7B782" w:rsidR="00A77987" w:rsidRPr="00A77987" w:rsidRDefault="00A77987" w:rsidP="00D65371">
            <w:pPr>
              <w:ind w:firstLine="0"/>
              <w:rPr>
                <w:sz w:val="18"/>
                <w:szCs w:val="18"/>
              </w:rPr>
            </w:pPr>
            <w:r w:rsidRPr="00A77987">
              <w:rPr>
                <w:sz w:val="18"/>
                <w:szCs w:val="18"/>
              </w:rPr>
              <w:t>Fixed numbering of</w:t>
            </w:r>
            <w:r>
              <w:rPr>
                <w:sz w:val="18"/>
                <w:szCs w:val="18"/>
              </w:rPr>
              <w:t xml:space="preserve"> modes in</w:t>
            </w:r>
            <w:r w:rsidRPr="00A77987">
              <w:rPr>
                <w:sz w:val="18"/>
                <w:szCs w:val="18"/>
              </w:rPr>
              <w:t xml:space="preserve"> </w:t>
            </w:r>
            <w:r w:rsidRPr="00A77987">
              <w:rPr>
                <w:sz w:val="18"/>
                <w:szCs w:val="18"/>
              </w:rPr>
              <w:fldChar w:fldCharType="begin"/>
            </w:r>
            <w:r w:rsidRPr="00A77987">
              <w:rPr>
                <w:sz w:val="18"/>
                <w:szCs w:val="18"/>
              </w:rPr>
              <w:instrText xml:space="preserve"> REF _Ref508718123 \h </w:instrText>
            </w:r>
            <w:r w:rsidRPr="00A77987">
              <w:rPr>
                <w:sz w:val="18"/>
                <w:szCs w:val="18"/>
              </w:rPr>
            </w:r>
            <w:r>
              <w:rPr>
                <w:sz w:val="18"/>
                <w:szCs w:val="18"/>
              </w:rPr>
              <w:instrText xml:space="preserve"> \* MERGEFORMAT </w:instrText>
            </w:r>
            <w:r w:rsidRPr="00A77987">
              <w:rPr>
                <w:sz w:val="18"/>
                <w:szCs w:val="18"/>
              </w:rPr>
              <w:fldChar w:fldCharType="separate"/>
            </w:r>
            <w:r w:rsidR="00637613" w:rsidRPr="00637613">
              <w:rPr>
                <w:sz w:val="18"/>
                <w:szCs w:val="18"/>
              </w:rPr>
              <w:t xml:space="preserve">Table </w:t>
            </w:r>
            <w:r w:rsidR="00637613" w:rsidRPr="00637613">
              <w:rPr>
                <w:noProof/>
                <w:sz w:val="18"/>
                <w:szCs w:val="18"/>
              </w:rPr>
              <w:t>5</w:t>
            </w:r>
            <w:r w:rsidRPr="00A77987">
              <w:rPr>
                <w:sz w:val="18"/>
                <w:szCs w:val="18"/>
              </w:rPr>
              <w:fldChar w:fldCharType="end"/>
            </w:r>
            <w:r>
              <w:rPr>
                <w:sz w:val="18"/>
                <w:szCs w:val="18"/>
              </w:rPr>
              <w:t xml:space="preserve"> so that the text and and table numbering scheme is consistent.</w:t>
            </w:r>
          </w:p>
        </w:tc>
      </w:tr>
      <w:tr w:rsidR="00C6177C" w14:paraId="5E29CFF3" w14:textId="77777777" w:rsidTr="001A2FE2">
        <w:tc>
          <w:tcPr>
            <w:tcW w:w="1908" w:type="dxa"/>
          </w:tcPr>
          <w:p w14:paraId="37A2A2B6" w14:textId="1751B45D" w:rsidR="00C6177C" w:rsidRDefault="00C6177C" w:rsidP="00D65371">
            <w:pPr>
              <w:ind w:firstLine="0"/>
              <w:rPr>
                <w:sz w:val="18"/>
              </w:rPr>
            </w:pPr>
            <w:r>
              <w:rPr>
                <w:sz w:val="18"/>
              </w:rPr>
              <w:t>21 May 2018</w:t>
            </w:r>
          </w:p>
        </w:tc>
        <w:tc>
          <w:tcPr>
            <w:tcW w:w="2250" w:type="dxa"/>
          </w:tcPr>
          <w:p w14:paraId="7548FF0C" w14:textId="1A718CC4" w:rsidR="00C6177C" w:rsidRDefault="00C6177C" w:rsidP="00CE338E">
            <w:pPr>
              <w:ind w:firstLine="0"/>
              <w:rPr>
                <w:sz w:val="18"/>
              </w:rPr>
            </w:pPr>
            <w:r>
              <w:rPr>
                <w:sz w:val="18"/>
              </w:rPr>
              <w:t>C.Y. Tan</w:t>
            </w:r>
          </w:p>
        </w:tc>
        <w:tc>
          <w:tcPr>
            <w:tcW w:w="6138" w:type="dxa"/>
          </w:tcPr>
          <w:p w14:paraId="0C6D74E3" w14:textId="405364FF" w:rsidR="00C6177C" w:rsidRPr="00A77987" w:rsidRDefault="00C6177C" w:rsidP="00D65371">
            <w:pPr>
              <w:ind w:firstLine="0"/>
              <w:rPr>
                <w:sz w:val="18"/>
                <w:szCs w:val="18"/>
              </w:rPr>
            </w:pPr>
            <w:r>
              <w:rPr>
                <w:sz w:val="18"/>
                <w:szCs w:val="18"/>
              </w:rPr>
              <w:t>Added more acknowledgements</w:t>
            </w:r>
            <w:r w:rsidR="00CF038D">
              <w:rPr>
                <w:sz w:val="18"/>
                <w:szCs w:val="18"/>
              </w:rPr>
              <w:t xml:space="preserve">. Added window welding in section </w:t>
            </w:r>
            <w:r w:rsidR="00CF038D">
              <w:rPr>
                <w:sz w:val="18"/>
                <w:szCs w:val="18"/>
              </w:rPr>
              <w:fldChar w:fldCharType="begin"/>
            </w:r>
            <w:r w:rsidR="00CF038D">
              <w:rPr>
                <w:sz w:val="18"/>
                <w:szCs w:val="18"/>
              </w:rPr>
              <w:instrText xml:space="preserve"> REF _Ref509302961 \w \h </w:instrText>
            </w:r>
            <w:r w:rsidR="00CF038D">
              <w:rPr>
                <w:sz w:val="18"/>
                <w:szCs w:val="18"/>
              </w:rPr>
            </w:r>
            <w:r w:rsidR="00CF038D">
              <w:rPr>
                <w:sz w:val="18"/>
                <w:szCs w:val="18"/>
              </w:rPr>
              <w:fldChar w:fldCharType="separate"/>
            </w:r>
            <w:r w:rsidR="00637613">
              <w:rPr>
                <w:sz w:val="18"/>
                <w:szCs w:val="18"/>
              </w:rPr>
              <w:t>17.8</w:t>
            </w:r>
            <w:r w:rsidR="00CF038D">
              <w:rPr>
                <w:sz w:val="18"/>
                <w:szCs w:val="18"/>
              </w:rPr>
              <w:fldChar w:fldCharType="end"/>
            </w:r>
            <w:r w:rsidR="00CF038D">
              <w:rPr>
                <w:sz w:val="18"/>
                <w:szCs w:val="18"/>
              </w:rPr>
              <w:t>.</w:t>
            </w:r>
          </w:p>
        </w:tc>
      </w:tr>
      <w:tr w:rsidR="00C6177C" w14:paraId="4C0BDDE3" w14:textId="77777777" w:rsidTr="001A2FE2">
        <w:tc>
          <w:tcPr>
            <w:tcW w:w="1908" w:type="dxa"/>
          </w:tcPr>
          <w:p w14:paraId="76619F78" w14:textId="4845DEDB" w:rsidR="00C6177C" w:rsidRDefault="00C6177C" w:rsidP="00D65371">
            <w:pPr>
              <w:ind w:firstLine="0"/>
              <w:rPr>
                <w:sz w:val="18"/>
              </w:rPr>
            </w:pPr>
            <w:r>
              <w:rPr>
                <w:sz w:val="18"/>
              </w:rPr>
              <w:t>21 May 2018</w:t>
            </w:r>
          </w:p>
        </w:tc>
        <w:tc>
          <w:tcPr>
            <w:tcW w:w="2250" w:type="dxa"/>
          </w:tcPr>
          <w:p w14:paraId="1A2FC23F" w14:textId="6916C4C0" w:rsidR="00C6177C" w:rsidRDefault="00C6177C" w:rsidP="00CE338E">
            <w:pPr>
              <w:ind w:firstLine="0"/>
              <w:rPr>
                <w:sz w:val="18"/>
              </w:rPr>
            </w:pPr>
            <w:r>
              <w:rPr>
                <w:sz w:val="18"/>
              </w:rPr>
              <w:t>J. Kuharik</w:t>
            </w:r>
          </w:p>
        </w:tc>
        <w:tc>
          <w:tcPr>
            <w:tcW w:w="6138" w:type="dxa"/>
          </w:tcPr>
          <w:p w14:paraId="353BA3E8" w14:textId="40987FA3" w:rsidR="00C6177C" w:rsidRDefault="00AE57B1"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637613">
              <w:rPr>
                <w:sz w:val="18"/>
                <w:szCs w:val="18"/>
              </w:rPr>
              <w:t>16.2</w:t>
            </w:r>
            <w:r>
              <w:rPr>
                <w:sz w:val="18"/>
                <w:szCs w:val="18"/>
              </w:rPr>
              <w:fldChar w:fldCharType="end"/>
            </w:r>
            <w:r>
              <w:rPr>
                <w:sz w:val="18"/>
                <w:szCs w:val="18"/>
              </w:rPr>
              <w:t>.</w:t>
            </w:r>
          </w:p>
        </w:tc>
      </w:tr>
      <w:tr w:rsidR="003E0E76" w14:paraId="29596000" w14:textId="77777777" w:rsidTr="001A2FE2">
        <w:tc>
          <w:tcPr>
            <w:tcW w:w="1908" w:type="dxa"/>
          </w:tcPr>
          <w:p w14:paraId="513D176A" w14:textId="381037DF" w:rsidR="003E0E76" w:rsidRDefault="003E0E76" w:rsidP="00D65371">
            <w:pPr>
              <w:ind w:firstLine="0"/>
              <w:rPr>
                <w:sz w:val="18"/>
              </w:rPr>
            </w:pPr>
            <w:r>
              <w:rPr>
                <w:sz w:val="18"/>
              </w:rPr>
              <w:t>22 May 2018</w:t>
            </w:r>
          </w:p>
        </w:tc>
        <w:tc>
          <w:tcPr>
            <w:tcW w:w="2250" w:type="dxa"/>
          </w:tcPr>
          <w:p w14:paraId="2FB82B0E" w14:textId="45AB9CCA" w:rsidR="003E0E76" w:rsidRDefault="003E0E76" w:rsidP="00CE338E">
            <w:pPr>
              <w:ind w:firstLine="0"/>
              <w:rPr>
                <w:sz w:val="18"/>
              </w:rPr>
            </w:pPr>
            <w:r>
              <w:rPr>
                <w:sz w:val="18"/>
              </w:rPr>
              <w:t>C.Y. Tan</w:t>
            </w:r>
          </w:p>
        </w:tc>
        <w:tc>
          <w:tcPr>
            <w:tcW w:w="6138" w:type="dxa"/>
          </w:tcPr>
          <w:p w14:paraId="475880FE" w14:textId="1A639491" w:rsidR="003E0E76" w:rsidRDefault="003E0E76"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_Ref514749866 \w \h </w:instrText>
            </w:r>
            <w:r>
              <w:rPr>
                <w:sz w:val="18"/>
                <w:szCs w:val="18"/>
              </w:rPr>
            </w:r>
            <w:r>
              <w:rPr>
                <w:sz w:val="18"/>
                <w:szCs w:val="18"/>
              </w:rPr>
              <w:fldChar w:fldCharType="separate"/>
            </w:r>
            <w:r w:rsidR="00637613">
              <w:rPr>
                <w:sz w:val="18"/>
                <w:szCs w:val="18"/>
              </w:rPr>
              <w:t>8.4.1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_Ref514749884 \w \h </w:instrText>
            </w:r>
            <w:r>
              <w:rPr>
                <w:sz w:val="18"/>
                <w:szCs w:val="18"/>
              </w:rPr>
            </w:r>
            <w:r>
              <w:rPr>
                <w:sz w:val="18"/>
                <w:szCs w:val="18"/>
              </w:rPr>
              <w:fldChar w:fldCharType="separate"/>
            </w:r>
            <w:r w:rsidR="00637613">
              <w:rPr>
                <w:sz w:val="18"/>
                <w:szCs w:val="18"/>
              </w:rPr>
              <w:t>8.7.1</w:t>
            </w:r>
            <w:r>
              <w:rPr>
                <w:sz w:val="18"/>
                <w:szCs w:val="18"/>
              </w:rPr>
              <w:fldChar w:fldCharType="end"/>
            </w:r>
            <w:r>
              <w:rPr>
                <w:sz w:val="18"/>
                <w:szCs w:val="18"/>
              </w:rPr>
              <w:t xml:space="preserve"> on power losses</w:t>
            </w:r>
            <w:r w:rsidR="006F006D">
              <w:rPr>
                <w:sz w:val="18"/>
                <w:szCs w:val="18"/>
              </w:rPr>
              <w:t xml:space="preserve"> in the tuner</w:t>
            </w:r>
            <w:r>
              <w:rPr>
                <w:sz w:val="18"/>
                <w:szCs w:val="18"/>
              </w:rPr>
              <w:t xml:space="preserve"> from RF and Eddy currents.</w:t>
            </w:r>
          </w:p>
        </w:tc>
      </w:tr>
    </w:tbl>
    <w:p w14:paraId="346943E2" w14:textId="283118D6" w:rsidR="00D65371" w:rsidRDefault="00D65371">
      <w:pPr>
        <w:spacing w:before="0" w:after="200"/>
        <w:ind w:firstLine="0"/>
      </w:pPr>
      <w:r>
        <w:br w:type="page"/>
      </w:r>
    </w:p>
    <w:bookmarkStart w:id="553" w:name="_Toc514749777"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553"/>
        </w:p>
        <w:bookmarkStart w:id="554" w:name="_Ref305678531" w:displacedByCustomXml="next"/>
        <w:sdt>
          <w:sdtPr>
            <w:id w:val="111145805"/>
            <w:bibliography/>
          </w:sdtPr>
          <w:sdtContent>
            <w:bookmarkEnd w:id="554" w:displacedByCustomXml="prev"/>
            <w:p w14:paraId="336BF7A8" w14:textId="77777777" w:rsidR="006742F0"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60"/>
                <w:gridCol w:w="9265"/>
              </w:tblGrid>
              <w:tr w:rsidR="00B124E0" w14:paraId="3C5EFA48" w14:textId="77777777" w:rsidTr="00B124E0">
                <w:trPr>
                  <w:divId w:val="902567006"/>
                  <w:tblCellSpacing w:w="15" w:type="dxa"/>
                </w:trPr>
                <w:tc>
                  <w:tcPr>
                    <w:tcW w:w="402" w:type="pct"/>
                    <w:hideMark/>
                  </w:tcPr>
                  <w:p w14:paraId="7A596BC7" w14:textId="52376D61" w:rsidR="006742F0" w:rsidRDefault="006742F0">
                    <w:pPr>
                      <w:pStyle w:val="Bibliography"/>
                      <w:rPr>
                        <w:noProof/>
                        <w:sz w:val="24"/>
                        <w:szCs w:val="24"/>
                      </w:rPr>
                    </w:pPr>
                    <w:r>
                      <w:rPr>
                        <w:noProof/>
                      </w:rPr>
                      <w:t xml:space="preserve">[1] </w:t>
                    </w:r>
                  </w:p>
                </w:tc>
                <w:tc>
                  <w:tcPr>
                    <w:tcW w:w="4553" w:type="pct"/>
                    <w:hideMark/>
                  </w:tcPr>
                  <w:p w14:paraId="5388A641" w14:textId="77777777" w:rsidR="006742F0" w:rsidRDefault="006742F0">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B124E0" w14:paraId="4AC56F3C" w14:textId="77777777" w:rsidTr="00B124E0">
                <w:trPr>
                  <w:divId w:val="902567006"/>
                  <w:tblCellSpacing w:w="15" w:type="dxa"/>
                </w:trPr>
                <w:tc>
                  <w:tcPr>
                    <w:tcW w:w="402" w:type="pct"/>
                    <w:hideMark/>
                  </w:tcPr>
                  <w:p w14:paraId="22B480DD" w14:textId="77777777" w:rsidR="006742F0" w:rsidRDefault="006742F0">
                    <w:pPr>
                      <w:pStyle w:val="Bibliography"/>
                      <w:rPr>
                        <w:noProof/>
                      </w:rPr>
                    </w:pPr>
                    <w:r>
                      <w:rPr>
                        <w:noProof/>
                      </w:rPr>
                      <w:t xml:space="preserve">[2] </w:t>
                    </w:r>
                  </w:p>
                </w:tc>
                <w:tc>
                  <w:tcPr>
                    <w:tcW w:w="4553" w:type="pct"/>
                    <w:hideMark/>
                  </w:tcPr>
                  <w:p w14:paraId="01C0568F" w14:textId="77777777" w:rsidR="006742F0" w:rsidRDefault="006742F0">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B124E0" w14:paraId="7CC4D3CE" w14:textId="77777777" w:rsidTr="00B124E0">
                <w:trPr>
                  <w:divId w:val="902567006"/>
                  <w:tblCellSpacing w:w="15" w:type="dxa"/>
                </w:trPr>
                <w:tc>
                  <w:tcPr>
                    <w:tcW w:w="402" w:type="pct"/>
                    <w:hideMark/>
                  </w:tcPr>
                  <w:p w14:paraId="13492EFD" w14:textId="77777777" w:rsidR="006742F0" w:rsidRDefault="006742F0">
                    <w:pPr>
                      <w:pStyle w:val="Bibliography"/>
                      <w:rPr>
                        <w:noProof/>
                      </w:rPr>
                    </w:pPr>
                    <w:r>
                      <w:rPr>
                        <w:noProof/>
                      </w:rPr>
                      <w:t xml:space="preserve">[3] </w:t>
                    </w:r>
                  </w:p>
                </w:tc>
                <w:tc>
                  <w:tcPr>
                    <w:tcW w:w="4553" w:type="pct"/>
                    <w:hideMark/>
                  </w:tcPr>
                  <w:p w14:paraId="799C5063" w14:textId="77777777" w:rsidR="006742F0" w:rsidRDefault="006742F0">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B124E0" w14:paraId="07CF446B" w14:textId="77777777" w:rsidTr="00B124E0">
                <w:trPr>
                  <w:divId w:val="902567006"/>
                  <w:tblCellSpacing w:w="15" w:type="dxa"/>
                </w:trPr>
                <w:tc>
                  <w:tcPr>
                    <w:tcW w:w="402" w:type="pct"/>
                    <w:hideMark/>
                  </w:tcPr>
                  <w:p w14:paraId="25FE9121" w14:textId="77777777" w:rsidR="006742F0" w:rsidRDefault="006742F0">
                    <w:pPr>
                      <w:pStyle w:val="Bibliography"/>
                      <w:rPr>
                        <w:noProof/>
                      </w:rPr>
                    </w:pPr>
                    <w:r>
                      <w:rPr>
                        <w:noProof/>
                      </w:rPr>
                      <w:t xml:space="preserve">[4] </w:t>
                    </w:r>
                  </w:p>
                </w:tc>
                <w:tc>
                  <w:tcPr>
                    <w:tcW w:w="4553" w:type="pct"/>
                    <w:hideMark/>
                  </w:tcPr>
                  <w:p w14:paraId="32126C3E" w14:textId="77777777" w:rsidR="006742F0" w:rsidRDefault="006742F0">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B124E0" w14:paraId="7AF8E9C8" w14:textId="77777777" w:rsidTr="00B124E0">
                <w:trPr>
                  <w:divId w:val="902567006"/>
                  <w:tblCellSpacing w:w="15" w:type="dxa"/>
                </w:trPr>
                <w:tc>
                  <w:tcPr>
                    <w:tcW w:w="402" w:type="pct"/>
                    <w:hideMark/>
                  </w:tcPr>
                  <w:p w14:paraId="358071B2" w14:textId="77777777" w:rsidR="006742F0" w:rsidRDefault="006742F0">
                    <w:pPr>
                      <w:pStyle w:val="Bibliography"/>
                      <w:rPr>
                        <w:noProof/>
                      </w:rPr>
                    </w:pPr>
                    <w:r>
                      <w:rPr>
                        <w:noProof/>
                      </w:rPr>
                      <w:t xml:space="preserve">[5] </w:t>
                    </w:r>
                  </w:p>
                </w:tc>
                <w:tc>
                  <w:tcPr>
                    <w:tcW w:w="4553" w:type="pct"/>
                    <w:hideMark/>
                  </w:tcPr>
                  <w:p w14:paraId="1B9695AE" w14:textId="77777777" w:rsidR="006742F0" w:rsidRDefault="006742F0">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B124E0" w14:paraId="4479C775" w14:textId="77777777" w:rsidTr="00B124E0">
                <w:trPr>
                  <w:divId w:val="902567006"/>
                  <w:tblCellSpacing w:w="15" w:type="dxa"/>
                </w:trPr>
                <w:tc>
                  <w:tcPr>
                    <w:tcW w:w="402" w:type="pct"/>
                    <w:hideMark/>
                  </w:tcPr>
                  <w:p w14:paraId="3A2D98FD" w14:textId="77777777" w:rsidR="006742F0" w:rsidRDefault="006742F0">
                    <w:pPr>
                      <w:pStyle w:val="Bibliography"/>
                      <w:rPr>
                        <w:noProof/>
                      </w:rPr>
                    </w:pPr>
                    <w:r>
                      <w:rPr>
                        <w:noProof/>
                      </w:rPr>
                      <w:t xml:space="preserve">[6] </w:t>
                    </w:r>
                  </w:p>
                </w:tc>
                <w:tc>
                  <w:tcPr>
                    <w:tcW w:w="4553" w:type="pct"/>
                    <w:hideMark/>
                  </w:tcPr>
                  <w:p w14:paraId="0252FB27" w14:textId="77777777" w:rsidR="006742F0" w:rsidRDefault="006742F0">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B124E0" w14:paraId="0FC9D3CC" w14:textId="77777777" w:rsidTr="00B124E0">
                <w:trPr>
                  <w:divId w:val="902567006"/>
                  <w:tblCellSpacing w:w="15" w:type="dxa"/>
                </w:trPr>
                <w:tc>
                  <w:tcPr>
                    <w:tcW w:w="402" w:type="pct"/>
                    <w:hideMark/>
                  </w:tcPr>
                  <w:p w14:paraId="0EE5A781" w14:textId="77777777" w:rsidR="006742F0" w:rsidRDefault="006742F0">
                    <w:pPr>
                      <w:pStyle w:val="Bibliography"/>
                      <w:rPr>
                        <w:noProof/>
                      </w:rPr>
                    </w:pPr>
                    <w:r>
                      <w:rPr>
                        <w:noProof/>
                      </w:rPr>
                      <w:t xml:space="preserve">[7] </w:t>
                    </w:r>
                  </w:p>
                </w:tc>
                <w:tc>
                  <w:tcPr>
                    <w:tcW w:w="4553" w:type="pct"/>
                    <w:hideMark/>
                  </w:tcPr>
                  <w:p w14:paraId="1B57BBBC" w14:textId="77777777" w:rsidR="006742F0" w:rsidRDefault="006742F0">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B124E0" w14:paraId="60D3F30D" w14:textId="77777777" w:rsidTr="00B124E0">
                <w:trPr>
                  <w:divId w:val="902567006"/>
                  <w:tblCellSpacing w:w="15" w:type="dxa"/>
                </w:trPr>
                <w:tc>
                  <w:tcPr>
                    <w:tcW w:w="402" w:type="pct"/>
                    <w:hideMark/>
                  </w:tcPr>
                  <w:p w14:paraId="4CCEEAF0" w14:textId="77777777" w:rsidR="006742F0" w:rsidRDefault="006742F0">
                    <w:pPr>
                      <w:pStyle w:val="Bibliography"/>
                      <w:rPr>
                        <w:noProof/>
                      </w:rPr>
                    </w:pPr>
                    <w:r>
                      <w:rPr>
                        <w:noProof/>
                      </w:rPr>
                      <w:t xml:space="preserve">[8] </w:t>
                    </w:r>
                  </w:p>
                </w:tc>
                <w:tc>
                  <w:tcPr>
                    <w:tcW w:w="4553" w:type="pct"/>
                    <w:hideMark/>
                  </w:tcPr>
                  <w:p w14:paraId="3917CB03" w14:textId="77777777" w:rsidR="006742F0" w:rsidRDefault="006742F0">
                    <w:pPr>
                      <w:pStyle w:val="Bibliography"/>
                      <w:rPr>
                        <w:noProof/>
                      </w:rPr>
                    </w:pPr>
                    <w:r>
                      <w:rPr>
                        <w:noProof/>
                      </w:rPr>
                      <w:t>J. MacLachlan and J.-F. Ostiguy, "ESME," 12 September 2016. [Online]. Available: http://esme.fnal.gov/.</w:t>
                    </w:r>
                  </w:p>
                </w:tc>
              </w:tr>
              <w:tr w:rsidR="00B124E0" w14:paraId="19D563EF" w14:textId="77777777" w:rsidTr="00B124E0">
                <w:trPr>
                  <w:divId w:val="902567006"/>
                  <w:tblCellSpacing w:w="15" w:type="dxa"/>
                </w:trPr>
                <w:tc>
                  <w:tcPr>
                    <w:tcW w:w="402" w:type="pct"/>
                    <w:hideMark/>
                  </w:tcPr>
                  <w:p w14:paraId="3E202612" w14:textId="77777777" w:rsidR="006742F0" w:rsidRDefault="006742F0">
                    <w:pPr>
                      <w:pStyle w:val="Bibliography"/>
                      <w:rPr>
                        <w:noProof/>
                      </w:rPr>
                    </w:pPr>
                    <w:r>
                      <w:rPr>
                        <w:noProof/>
                      </w:rPr>
                      <w:t xml:space="preserve">[9] </w:t>
                    </w:r>
                  </w:p>
                </w:tc>
                <w:tc>
                  <w:tcPr>
                    <w:tcW w:w="4553" w:type="pct"/>
                    <w:hideMark/>
                  </w:tcPr>
                  <w:p w14:paraId="72614D0A" w14:textId="77777777" w:rsidR="006742F0" w:rsidRDefault="006742F0">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B124E0" w14:paraId="25F65F36" w14:textId="77777777" w:rsidTr="00B124E0">
                <w:trPr>
                  <w:divId w:val="902567006"/>
                  <w:tblCellSpacing w:w="15" w:type="dxa"/>
                </w:trPr>
                <w:tc>
                  <w:tcPr>
                    <w:tcW w:w="402" w:type="pct"/>
                    <w:hideMark/>
                  </w:tcPr>
                  <w:p w14:paraId="2A677F7F" w14:textId="77777777" w:rsidR="006742F0" w:rsidRDefault="006742F0">
                    <w:pPr>
                      <w:pStyle w:val="Bibliography"/>
                      <w:rPr>
                        <w:noProof/>
                      </w:rPr>
                    </w:pPr>
                    <w:r>
                      <w:rPr>
                        <w:noProof/>
                      </w:rPr>
                      <w:t xml:space="preserve">[10] </w:t>
                    </w:r>
                  </w:p>
                </w:tc>
                <w:tc>
                  <w:tcPr>
                    <w:tcW w:w="4553" w:type="pct"/>
                    <w:hideMark/>
                  </w:tcPr>
                  <w:p w14:paraId="5F930367" w14:textId="77777777" w:rsidR="006742F0" w:rsidRDefault="006742F0">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B124E0" w14:paraId="4F6A4A20" w14:textId="77777777" w:rsidTr="00B124E0">
                <w:trPr>
                  <w:divId w:val="902567006"/>
                  <w:tblCellSpacing w:w="15" w:type="dxa"/>
                </w:trPr>
                <w:tc>
                  <w:tcPr>
                    <w:tcW w:w="402" w:type="pct"/>
                    <w:hideMark/>
                  </w:tcPr>
                  <w:p w14:paraId="77AF5775" w14:textId="77777777" w:rsidR="006742F0" w:rsidRDefault="006742F0">
                    <w:pPr>
                      <w:pStyle w:val="Bibliography"/>
                      <w:rPr>
                        <w:noProof/>
                      </w:rPr>
                    </w:pPr>
                    <w:r>
                      <w:rPr>
                        <w:noProof/>
                      </w:rPr>
                      <w:lastRenderedPageBreak/>
                      <w:t xml:space="preserve">[11] </w:t>
                    </w:r>
                  </w:p>
                </w:tc>
                <w:tc>
                  <w:tcPr>
                    <w:tcW w:w="4553" w:type="pct"/>
                    <w:hideMark/>
                  </w:tcPr>
                  <w:p w14:paraId="1CBB103A" w14:textId="77777777" w:rsidR="006742F0" w:rsidRDefault="006742F0">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B124E0" w14:paraId="718BDCBB" w14:textId="77777777" w:rsidTr="00B124E0">
                <w:trPr>
                  <w:divId w:val="902567006"/>
                  <w:tblCellSpacing w:w="15" w:type="dxa"/>
                </w:trPr>
                <w:tc>
                  <w:tcPr>
                    <w:tcW w:w="402" w:type="pct"/>
                    <w:hideMark/>
                  </w:tcPr>
                  <w:p w14:paraId="3BAA8B49" w14:textId="77777777" w:rsidR="006742F0" w:rsidRDefault="006742F0">
                    <w:pPr>
                      <w:pStyle w:val="Bibliography"/>
                      <w:rPr>
                        <w:noProof/>
                      </w:rPr>
                    </w:pPr>
                    <w:r>
                      <w:rPr>
                        <w:noProof/>
                      </w:rPr>
                      <w:t xml:space="preserve">[12] </w:t>
                    </w:r>
                  </w:p>
                </w:tc>
                <w:tc>
                  <w:tcPr>
                    <w:tcW w:w="4553" w:type="pct"/>
                    <w:hideMark/>
                  </w:tcPr>
                  <w:p w14:paraId="18AE4B4F" w14:textId="77777777" w:rsidR="006742F0" w:rsidRDefault="006742F0">
                    <w:pPr>
                      <w:pStyle w:val="Bibliography"/>
                      <w:rPr>
                        <w:noProof/>
                      </w:rPr>
                    </w:pPr>
                    <w:r>
                      <w:rPr>
                        <w:noProof/>
                      </w:rPr>
                      <w:t>W. Merz, C. Ankenbrandt and K. Koepke, "Transition jump system for the Fermilab Booster," Batavia, IL, 1987.</w:t>
                    </w:r>
                  </w:p>
                </w:tc>
              </w:tr>
              <w:tr w:rsidR="00B124E0" w14:paraId="0BFAF646" w14:textId="77777777" w:rsidTr="00B124E0">
                <w:trPr>
                  <w:divId w:val="902567006"/>
                  <w:tblCellSpacing w:w="15" w:type="dxa"/>
                </w:trPr>
                <w:tc>
                  <w:tcPr>
                    <w:tcW w:w="402" w:type="pct"/>
                    <w:hideMark/>
                  </w:tcPr>
                  <w:p w14:paraId="1D9FD345" w14:textId="77777777" w:rsidR="006742F0" w:rsidRDefault="006742F0">
                    <w:pPr>
                      <w:pStyle w:val="Bibliography"/>
                      <w:rPr>
                        <w:noProof/>
                      </w:rPr>
                    </w:pPr>
                    <w:r>
                      <w:rPr>
                        <w:noProof/>
                      </w:rPr>
                      <w:t xml:space="preserve">[13] </w:t>
                    </w:r>
                  </w:p>
                </w:tc>
                <w:tc>
                  <w:tcPr>
                    <w:tcW w:w="4553" w:type="pct"/>
                    <w:hideMark/>
                  </w:tcPr>
                  <w:p w14:paraId="1778AFBF" w14:textId="77777777" w:rsidR="006742F0" w:rsidRDefault="006742F0">
                    <w:pPr>
                      <w:pStyle w:val="Bibliography"/>
                      <w:rPr>
                        <w:noProof/>
                      </w:rPr>
                    </w:pPr>
                    <w:r>
                      <w:rPr>
                        <w:noProof/>
                      </w:rPr>
                      <w:t>X. Yang, V. Lebedev and C. Ankenbrandt, "Reducing the Longitudinal Emittance of the 8-GeV Beam via the RF Manipulation in a Booster Cycle," Batavia, IL, 2005.</w:t>
                    </w:r>
                  </w:p>
                </w:tc>
              </w:tr>
              <w:tr w:rsidR="00B124E0" w14:paraId="3917FD53" w14:textId="77777777" w:rsidTr="00B124E0">
                <w:trPr>
                  <w:divId w:val="902567006"/>
                  <w:tblCellSpacing w:w="15" w:type="dxa"/>
                </w:trPr>
                <w:tc>
                  <w:tcPr>
                    <w:tcW w:w="402" w:type="pct"/>
                    <w:hideMark/>
                  </w:tcPr>
                  <w:p w14:paraId="35C6A4A3" w14:textId="77777777" w:rsidR="006742F0" w:rsidRDefault="006742F0">
                    <w:pPr>
                      <w:pStyle w:val="Bibliography"/>
                      <w:rPr>
                        <w:noProof/>
                      </w:rPr>
                    </w:pPr>
                    <w:r>
                      <w:rPr>
                        <w:noProof/>
                      </w:rPr>
                      <w:t xml:space="preserve">[14] </w:t>
                    </w:r>
                  </w:p>
                </w:tc>
                <w:tc>
                  <w:tcPr>
                    <w:tcW w:w="4553" w:type="pct"/>
                    <w:hideMark/>
                  </w:tcPr>
                  <w:p w14:paraId="20A6C673" w14:textId="77777777" w:rsidR="006742F0" w:rsidRDefault="006742F0">
                    <w:pPr>
                      <w:pStyle w:val="Bibliography"/>
                      <w:rPr>
                        <w:noProof/>
                      </w:rPr>
                    </w:pPr>
                    <w:r>
                      <w:rPr>
                        <w:noProof/>
                      </w:rPr>
                      <w:t>C. Bhat, "2nd harmonic RF for the bunch rotation in the Fermilab Booster," 24 July 2017. [Online]. Available: http://beamdocs.fnal.gov/AD-public/DocDB/ShowDocument?docid=5717.</w:t>
                    </w:r>
                  </w:p>
                </w:tc>
              </w:tr>
              <w:tr w:rsidR="00B124E0" w14:paraId="04A86CA8" w14:textId="77777777" w:rsidTr="00B124E0">
                <w:trPr>
                  <w:divId w:val="902567006"/>
                  <w:tblCellSpacing w:w="15" w:type="dxa"/>
                </w:trPr>
                <w:tc>
                  <w:tcPr>
                    <w:tcW w:w="402" w:type="pct"/>
                    <w:hideMark/>
                  </w:tcPr>
                  <w:p w14:paraId="685E20EE" w14:textId="77777777" w:rsidR="006742F0" w:rsidRDefault="006742F0">
                    <w:pPr>
                      <w:pStyle w:val="Bibliography"/>
                      <w:rPr>
                        <w:noProof/>
                      </w:rPr>
                    </w:pPr>
                    <w:r>
                      <w:rPr>
                        <w:noProof/>
                      </w:rPr>
                      <w:t xml:space="preserve">[15] </w:t>
                    </w:r>
                  </w:p>
                </w:tc>
                <w:tc>
                  <w:tcPr>
                    <w:tcW w:w="4553" w:type="pct"/>
                    <w:hideMark/>
                  </w:tcPr>
                  <w:p w14:paraId="7E224B1C" w14:textId="77777777" w:rsidR="006742F0" w:rsidRDefault="006742F0">
                    <w:pPr>
                      <w:pStyle w:val="Bibliography"/>
                      <w:rPr>
                        <w:noProof/>
                      </w:rPr>
                    </w:pPr>
                    <w:r>
                      <w:rPr>
                        <w:noProof/>
                      </w:rPr>
                      <w:t>National Magnetics Group, "Garnets - Aluminum Doped," [Online]. Available: http://www.magneticsgroup.com/pdf/p8-13%20Magnetic.pdf.</w:t>
                    </w:r>
                  </w:p>
                </w:tc>
              </w:tr>
              <w:tr w:rsidR="00B124E0" w14:paraId="2862B5B4" w14:textId="77777777" w:rsidTr="00B124E0">
                <w:trPr>
                  <w:divId w:val="902567006"/>
                  <w:tblCellSpacing w:w="15" w:type="dxa"/>
                </w:trPr>
                <w:tc>
                  <w:tcPr>
                    <w:tcW w:w="402" w:type="pct"/>
                    <w:hideMark/>
                  </w:tcPr>
                  <w:p w14:paraId="4C5D29B2" w14:textId="77777777" w:rsidR="006742F0" w:rsidRDefault="006742F0">
                    <w:pPr>
                      <w:pStyle w:val="Bibliography"/>
                      <w:rPr>
                        <w:noProof/>
                      </w:rPr>
                    </w:pPr>
                    <w:r>
                      <w:rPr>
                        <w:noProof/>
                      </w:rPr>
                      <w:t xml:space="preserve">[16] </w:t>
                    </w:r>
                  </w:p>
                </w:tc>
                <w:tc>
                  <w:tcPr>
                    <w:tcW w:w="4553" w:type="pct"/>
                    <w:hideMark/>
                  </w:tcPr>
                  <w:p w14:paraId="2D156223" w14:textId="77777777" w:rsidR="006742F0" w:rsidRDefault="006742F0">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B124E0" w14:paraId="1928D0F8" w14:textId="77777777" w:rsidTr="00B124E0">
                <w:trPr>
                  <w:divId w:val="902567006"/>
                  <w:tblCellSpacing w:w="15" w:type="dxa"/>
                </w:trPr>
                <w:tc>
                  <w:tcPr>
                    <w:tcW w:w="402" w:type="pct"/>
                    <w:hideMark/>
                  </w:tcPr>
                  <w:p w14:paraId="6DE17DD3" w14:textId="77777777" w:rsidR="006742F0" w:rsidRDefault="006742F0">
                    <w:pPr>
                      <w:pStyle w:val="Bibliography"/>
                      <w:rPr>
                        <w:noProof/>
                      </w:rPr>
                    </w:pPr>
                    <w:r>
                      <w:rPr>
                        <w:noProof/>
                      </w:rPr>
                      <w:t xml:space="preserve">[17] </w:t>
                    </w:r>
                  </w:p>
                </w:tc>
                <w:tc>
                  <w:tcPr>
                    <w:tcW w:w="4553" w:type="pct"/>
                    <w:hideMark/>
                  </w:tcPr>
                  <w:p w14:paraId="7EA4F3C5" w14:textId="77777777" w:rsidR="006742F0" w:rsidRDefault="006742F0">
                    <w:pPr>
                      <w:pStyle w:val="Bibliography"/>
                      <w:rPr>
                        <w:noProof/>
                      </w:rPr>
                    </w:pPr>
                    <w:r>
                      <w:rPr>
                        <w:noProof/>
                      </w:rPr>
                      <w:t>R. Madrak, G. Romanov and I. Terechkine, "TD-15-005," 2015. [Online]. Available: https://web.fnal.gov/organization/TDNotes/Shared%20Documents/2015%20Tech%20Notes/TD-15-005.pdf?Web=1.</w:t>
                    </w:r>
                  </w:p>
                </w:tc>
              </w:tr>
              <w:tr w:rsidR="00B124E0" w14:paraId="5D4A18B1" w14:textId="77777777" w:rsidTr="00B124E0">
                <w:trPr>
                  <w:divId w:val="902567006"/>
                  <w:tblCellSpacing w:w="15" w:type="dxa"/>
                </w:trPr>
                <w:tc>
                  <w:tcPr>
                    <w:tcW w:w="402" w:type="pct"/>
                    <w:hideMark/>
                  </w:tcPr>
                  <w:p w14:paraId="4DE56C12" w14:textId="77777777" w:rsidR="006742F0" w:rsidRDefault="006742F0">
                    <w:pPr>
                      <w:pStyle w:val="Bibliography"/>
                      <w:rPr>
                        <w:noProof/>
                      </w:rPr>
                    </w:pPr>
                    <w:r>
                      <w:rPr>
                        <w:noProof/>
                      </w:rPr>
                      <w:t xml:space="preserve">[18] </w:t>
                    </w:r>
                  </w:p>
                </w:tc>
                <w:tc>
                  <w:tcPr>
                    <w:tcW w:w="4553" w:type="pct"/>
                    <w:hideMark/>
                  </w:tcPr>
                  <w:p w14:paraId="756FCE4B" w14:textId="77777777" w:rsidR="006742F0" w:rsidRDefault="006742F0">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B124E0" w14:paraId="48BECCEE" w14:textId="77777777" w:rsidTr="00B124E0">
                <w:trPr>
                  <w:divId w:val="902567006"/>
                  <w:tblCellSpacing w:w="15" w:type="dxa"/>
                </w:trPr>
                <w:tc>
                  <w:tcPr>
                    <w:tcW w:w="402" w:type="pct"/>
                    <w:hideMark/>
                  </w:tcPr>
                  <w:p w14:paraId="7EA22B78" w14:textId="77777777" w:rsidR="006742F0" w:rsidRDefault="006742F0">
                    <w:pPr>
                      <w:pStyle w:val="Bibliography"/>
                      <w:rPr>
                        <w:noProof/>
                      </w:rPr>
                    </w:pPr>
                    <w:r>
                      <w:rPr>
                        <w:noProof/>
                      </w:rPr>
                      <w:t xml:space="preserve">[19] </w:t>
                    </w:r>
                  </w:p>
                </w:tc>
                <w:tc>
                  <w:tcPr>
                    <w:tcW w:w="4553" w:type="pct"/>
                    <w:hideMark/>
                  </w:tcPr>
                  <w:p w14:paraId="2E6A8D63" w14:textId="77777777" w:rsidR="006742F0" w:rsidRDefault="006742F0">
                    <w:pPr>
                      <w:pStyle w:val="Bibliography"/>
                      <w:rPr>
                        <w:noProof/>
                      </w:rPr>
                    </w:pPr>
                    <w:r>
                      <w:rPr>
                        <w:noProof/>
                      </w:rPr>
                      <w:t>D. Pozar, Microwave Engineeering, 4th Edition ed., John Wiley &amp; Sons, 2011, p. 276.</w:t>
                    </w:r>
                  </w:p>
                </w:tc>
              </w:tr>
              <w:tr w:rsidR="00B124E0" w14:paraId="26AE2C32" w14:textId="77777777" w:rsidTr="00B124E0">
                <w:trPr>
                  <w:divId w:val="902567006"/>
                  <w:tblCellSpacing w:w="15" w:type="dxa"/>
                </w:trPr>
                <w:tc>
                  <w:tcPr>
                    <w:tcW w:w="402" w:type="pct"/>
                    <w:hideMark/>
                  </w:tcPr>
                  <w:p w14:paraId="5AC8A89E" w14:textId="77777777" w:rsidR="006742F0" w:rsidRDefault="006742F0">
                    <w:pPr>
                      <w:pStyle w:val="Bibliography"/>
                      <w:rPr>
                        <w:noProof/>
                      </w:rPr>
                    </w:pPr>
                    <w:r>
                      <w:rPr>
                        <w:noProof/>
                      </w:rPr>
                      <w:t xml:space="preserve">[20] </w:t>
                    </w:r>
                  </w:p>
                </w:tc>
                <w:tc>
                  <w:tcPr>
                    <w:tcW w:w="4553" w:type="pct"/>
                    <w:hideMark/>
                  </w:tcPr>
                  <w:p w14:paraId="5EF98D4A" w14:textId="77777777" w:rsidR="006742F0" w:rsidRDefault="006742F0">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B124E0" w14:paraId="247DEAE9" w14:textId="77777777" w:rsidTr="00B124E0">
                <w:trPr>
                  <w:divId w:val="902567006"/>
                  <w:tblCellSpacing w:w="15" w:type="dxa"/>
                </w:trPr>
                <w:tc>
                  <w:tcPr>
                    <w:tcW w:w="402" w:type="pct"/>
                    <w:hideMark/>
                  </w:tcPr>
                  <w:p w14:paraId="02E24B9D" w14:textId="77777777" w:rsidR="006742F0" w:rsidRDefault="006742F0">
                    <w:pPr>
                      <w:pStyle w:val="Bibliography"/>
                      <w:rPr>
                        <w:noProof/>
                      </w:rPr>
                    </w:pPr>
                    <w:r>
                      <w:rPr>
                        <w:noProof/>
                      </w:rPr>
                      <w:t xml:space="preserve">[21] </w:t>
                    </w:r>
                  </w:p>
                </w:tc>
                <w:tc>
                  <w:tcPr>
                    <w:tcW w:w="4553" w:type="pct"/>
                    <w:hideMark/>
                  </w:tcPr>
                  <w:p w14:paraId="3E7B8A85" w14:textId="77777777" w:rsidR="006742F0" w:rsidRDefault="006742F0">
                    <w:pPr>
                      <w:pStyle w:val="Bibliography"/>
                      <w:rPr>
                        <w:noProof/>
                      </w:rPr>
                    </w:pPr>
                    <w:r>
                      <w:rPr>
                        <w:noProof/>
                      </w:rPr>
                      <w:t>Henkel Adhesives, March 2015. [Online]. Available: http://www.henkel-adhesives.com/product-search-1554.htm?nodeid=8802585018369.</w:t>
                    </w:r>
                  </w:p>
                </w:tc>
              </w:tr>
              <w:tr w:rsidR="00B124E0" w14:paraId="29F62CD8" w14:textId="77777777" w:rsidTr="00B124E0">
                <w:trPr>
                  <w:divId w:val="902567006"/>
                  <w:tblCellSpacing w:w="15" w:type="dxa"/>
                </w:trPr>
                <w:tc>
                  <w:tcPr>
                    <w:tcW w:w="402" w:type="pct"/>
                    <w:hideMark/>
                  </w:tcPr>
                  <w:p w14:paraId="0DA9A7EB" w14:textId="77777777" w:rsidR="006742F0" w:rsidRDefault="006742F0">
                    <w:pPr>
                      <w:pStyle w:val="Bibliography"/>
                      <w:rPr>
                        <w:noProof/>
                      </w:rPr>
                    </w:pPr>
                    <w:r>
                      <w:rPr>
                        <w:noProof/>
                      </w:rPr>
                      <w:t xml:space="preserve">[22] </w:t>
                    </w:r>
                  </w:p>
                </w:tc>
                <w:tc>
                  <w:tcPr>
                    <w:tcW w:w="4553" w:type="pct"/>
                    <w:hideMark/>
                  </w:tcPr>
                  <w:p w14:paraId="409B897C" w14:textId="77777777" w:rsidR="006742F0" w:rsidRDefault="006742F0">
                    <w:pPr>
                      <w:pStyle w:val="Bibliography"/>
                      <w:rPr>
                        <w:noProof/>
                      </w:rPr>
                    </w:pPr>
                    <w:r>
                      <w:rPr>
                        <w:noProof/>
                      </w:rPr>
                      <w:t>MG Chemicals, "8616 - Super Thermal Grease II," MG Chemicals, 2018. [Online]. Available: https://www.mgchemicals.com/products/greases-and-lubricants/thermal-</w:t>
                    </w:r>
                    <w:r>
                      <w:rPr>
                        <w:noProof/>
                      </w:rPr>
                      <w:lastRenderedPageBreak/>
                      <w:t>greases/super-thermal-grease-ii-8616.</w:t>
                    </w:r>
                  </w:p>
                </w:tc>
              </w:tr>
              <w:tr w:rsidR="00B124E0" w14:paraId="329923FA" w14:textId="77777777" w:rsidTr="00B124E0">
                <w:trPr>
                  <w:divId w:val="902567006"/>
                  <w:tblCellSpacing w:w="15" w:type="dxa"/>
                </w:trPr>
                <w:tc>
                  <w:tcPr>
                    <w:tcW w:w="402" w:type="pct"/>
                    <w:hideMark/>
                  </w:tcPr>
                  <w:p w14:paraId="6423294B" w14:textId="77777777" w:rsidR="006742F0" w:rsidRDefault="006742F0">
                    <w:pPr>
                      <w:pStyle w:val="Bibliography"/>
                      <w:rPr>
                        <w:noProof/>
                      </w:rPr>
                    </w:pPr>
                    <w:r>
                      <w:rPr>
                        <w:noProof/>
                      </w:rPr>
                      <w:lastRenderedPageBreak/>
                      <w:t xml:space="preserve">[23] </w:t>
                    </w:r>
                  </w:p>
                </w:tc>
                <w:tc>
                  <w:tcPr>
                    <w:tcW w:w="4553" w:type="pct"/>
                    <w:hideMark/>
                  </w:tcPr>
                  <w:p w14:paraId="33F3FF62" w14:textId="77777777" w:rsidR="006742F0" w:rsidRDefault="006742F0">
                    <w:pPr>
                      <w:pStyle w:val="Bibliography"/>
                      <w:rPr>
                        <w:noProof/>
                      </w:rPr>
                    </w:pPr>
                    <w:r>
                      <w:rPr>
                        <w:noProof/>
                      </w:rPr>
                      <w:t>Wolfram Research, 2015. [Online]. Available: www.wolfram.com.</w:t>
                    </w:r>
                  </w:p>
                </w:tc>
              </w:tr>
              <w:tr w:rsidR="00B124E0" w14:paraId="7656FAE4" w14:textId="77777777" w:rsidTr="00B124E0">
                <w:trPr>
                  <w:divId w:val="902567006"/>
                  <w:tblCellSpacing w:w="15" w:type="dxa"/>
                </w:trPr>
                <w:tc>
                  <w:tcPr>
                    <w:tcW w:w="402" w:type="pct"/>
                    <w:hideMark/>
                  </w:tcPr>
                  <w:p w14:paraId="3805EB56" w14:textId="77777777" w:rsidR="006742F0" w:rsidRDefault="006742F0">
                    <w:pPr>
                      <w:pStyle w:val="Bibliography"/>
                      <w:rPr>
                        <w:noProof/>
                      </w:rPr>
                    </w:pPr>
                    <w:r>
                      <w:rPr>
                        <w:noProof/>
                      </w:rPr>
                      <w:t xml:space="preserve">[24] </w:t>
                    </w:r>
                  </w:p>
                </w:tc>
                <w:tc>
                  <w:tcPr>
                    <w:tcW w:w="4553" w:type="pct"/>
                    <w:hideMark/>
                  </w:tcPr>
                  <w:p w14:paraId="562220F3" w14:textId="77777777" w:rsidR="006742F0" w:rsidRDefault="006742F0">
                    <w:pPr>
                      <w:pStyle w:val="Bibliography"/>
                      <w:rPr>
                        <w:noProof/>
                      </w:rPr>
                    </w:pPr>
                    <w:r>
                      <w:rPr>
                        <w:noProof/>
                      </w:rPr>
                      <w:t>Keysight Technologies, Oct 2015. [Online]. Available: http://www.keysight.com/en/pc-1297113/advanced-design-system-ads?cc=US&amp;lc=eng.</w:t>
                    </w:r>
                  </w:p>
                </w:tc>
              </w:tr>
              <w:tr w:rsidR="00B124E0" w14:paraId="5F761D92" w14:textId="77777777" w:rsidTr="00B124E0">
                <w:trPr>
                  <w:divId w:val="902567006"/>
                  <w:tblCellSpacing w:w="15" w:type="dxa"/>
                </w:trPr>
                <w:tc>
                  <w:tcPr>
                    <w:tcW w:w="402" w:type="pct"/>
                    <w:hideMark/>
                  </w:tcPr>
                  <w:p w14:paraId="01E3FD42" w14:textId="77777777" w:rsidR="006742F0" w:rsidRDefault="006742F0">
                    <w:pPr>
                      <w:pStyle w:val="Bibliography"/>
                      <w:rPr>
                        <w:noProof/>
                      </w:rPr>
                    </w:pPr>
                    <w:r>
                      <w:rPr>
                        <w:noProof/>
                      </w:rPr>
                      <w:t xml:space="preserve">[25] </w:t>
                    </w:r>
                  </w:p>
                </w:tc>
                <w:tc>
                  <w:tcPr>
                    <w:tcW w:w="4553" w:type="pct"/>
                    <w:hideMark/>
                  </w:tcPr>
                  <w:p w14:paraId="22778D58" w14:textId="77777777" w:rsidR="006742F0" w:rsidRDefault="006742F0">
                    <w:pPr>
                      <w:pStyle w:val="Bibliography"/>
                      <w:rPr>
                        <w:noProof/>
                      </w:rPr>
                    </w:pPr>
                    <w:r>
                      <w:rPr>
                        <w:noProof/>
                      </w:rPr>
                      <w:t>G. Romanov, "2nd harmonic RF perpendicular biased cavity update (02 Mar 2017)," 02 March 2017. [Online]. Available: http://beamdocs.fnal.gov/AD-public/DocDB/ShowDocument?docid=5342.</w:t>
                    </w:r>
                  </w:p>
                </w:tc>
              </w:tr>
              <w:tr w:rsidR="00B124E0" w14:paraId="3394894E" w14:textId="77777777" w:rsidTr="00B124E0">
                <w:trPr>
                  <w:divId w:val="902567006"/>
                  <w:tblCellSpacing w:w="15" w:type="dxa"/>
                </w:trPr>
                <w:tc>
                  <w:tcPr>
                    <w:tcW w:w="402" w:type="pct"/>
                    <w:hideMark/>
                  </w:tcPr>
                  <w:p w14:paraId="51594826" w14:textId="77777777" w:rsidR="006742F0" w:rsidRDefault="006742F0">
                    <w:pPr>
                      <w:pStyle w:val="Bibliography"/>
                      <w:rPr>
                        <w:noProof/>
                      </w:rPr>
                    </w:pPr>
                    <w:r>
                      <w:rPr>
                        <w:noProof/>
                      </w:rPr>
                      <w:t xml:space="preserve">[26] </w:t>
                    </w:r>
                  </w:p>
                </w:tc>
                <w:tc>
                  <w:tcPr>
                    <w:tcW w:w="4553" w:type="pct"/>
                    <w:hideMark/>
                  </w:tcPr>
                  <w:p w14:paraId="6931B909" w14:textId="77777777" w:rsidR="006742F0" w:rsidRDefault="006742F0">
                    <w:pPr>
                      <w:pStyle w:val="Bibliography"/>
                      <w:rPr>
                        <w:noProof/>
                      </w:rPr>
                    </w:pPr>
                    <w:r>
                      <w:rPr>
                        <w:noProof/>
                      </w:rPr>
                      <w:t>G. Romanov and D. Sun, " 2nd harmonic RF perpendicular biased cavity update (16 June 2016)," 16 June 2016. [Online]. Available: http://beamdocs.fnal.gov/AD-public/DocDB/ShowDocument?docid=5175.</w:t>
                    </w:r>
                  </w:p>
                </w:tc>
              </w:tr>
              <w:tr w:rsidR="00B124E0" w14:paraId="1D8BEDFA" w14:textId="77777777" w:rsidTr="00B124E0">
                <w:trPr>
                  <w:divId w:val="902567006"/>
                  <w:tblCellSpacing w:w="15" w:type="dxa"/>
                </w:trPr>
                <w:tc>
                  <w:tcPr>
                    <w:tcW w:w="402" w:type="pct"/>
                    <w:hideMark/>
                  </w:tcPr>
                  <w:p w14:paraId="6464328D" w14:textId="77777777" w:rsidR="006742F0" w:rsidRDefault="006742F0">
                    <w:pPr>
                      <w:pStyle w:val="Bibliography"/>
                      <w:rPr>
                        <w:noProof/>
                      </w:rPr>
                    </w:pPr>
                    <w:r>
                      <w:rPr>
                        <w:noProof/>
                      </w:rPr>
                      <w:t xml:space="preserve">[27] </w:t>
                    </w:r>
                  </w:p>
                </w:tc>
                <w:tc>
                  <w:tcPr>
                    <w:tcW w:w="4553" w:type="pct"/>
                    <w:hideMark/>
                  </w:tcPr>
                  <w:p w14:paraId="72F4346B" w14:textId="77777777" w:rsidR="006742F0" w:rsidRDefault="006742F0">
                    <w:pPr>
                      <w:pStyle w:val="Bibliography"/>
                      <w:rPr>
                        <w:noProof/>
                      </w:rPr>
                    </w:pPr>
                    <w:r>
                      <w:rPr>
                        <w:noProof/>
                      </w:rPr>
                      <w:t>G. Romanov, " 2nd harmonic RF perpendicular biased cavity update (30 June 2016)," 30 June 2016. [Online]. Available: http://beamdocs.fnal.gov/AD-public/DocDB/ShowDocument?docid=5183.</w:t>
                    </w:r>
                  </w:p>
                </w:tc>
              </w:tr>
              <w:tr w:rsidR="00B124E0" w14:paraId="1BA2E14C" w14:textId="77777777" w:rsidTr="00B124E0">
                <w:trPr>
                  <w:divId w:val="902567006"/>
                  <w:tblCellSpacing w:w="15" w:type="dxa"/>
                </w:trPr>
                <w:tc>
                  <w:tcPr>
                    <w:tcW w:w="402" w:type="pct"/>
                    <w:hideMark/>
                  </w:tcPr>
                  <w:p w14:paraId="1C35421A" w14:textId="77777777" w:rsidR="006742F0" w:rsidRDefault="006742F0">
                    <w:pPr>
                      <w:pStyle w:val="Bibliography"/>
                      <w:rPr>
                        <w:noProof/>
                      </w:rPr>
                    </w:pPr>
                    <w:r>
                      <w:rPr>
                        <w:noProof/>
                      </w:rPr>
                      <w:t xml:space="preserve">[28] </w:t>
                    </w:r>
                  </w:p>
                </w:tc>
                <w:tc>
                  <w:tcPr>
                    <w:tcW w:w="4553" w:type="pct"/>
                    <w:hideMark/>
                  </w:tcPr>
                  <w:p w14:paraId="42358E5A" w14:textId="77777777" w:rsidR="006742F0" w:rsidRDefault="006742F0">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B124E0" w14:paraId="1B5AE3DD" w14:textId="77777777" w:rsidTr="00B124E0">
                <w:trPr>
                  <w:divId w:val="902567006"/>
                  <w:tblCellSpacing w:w="15" w:type="dxa"/>
                </w:trPr>
                <w:tc>
                  <w:tcPr>
                    <w:tcW w:w="402" w:type="pct"/>
                    <w:hideMark/>
                  </w:tcPr>
                  <w:p w14:paraId="52A9E8D7" w14:textId="77777777" w:rsidR="006742F0" w:rsidRDefault="006742F0">
                    <w:pPr>
                      <w:pStyle w:val="Bibliography"/>
                      <w:rPr>
                        <w:noProof/>
                      </w:rPr>
                    </w:pPr>
                    <w:r>
                      <w:rPr>
                        <w:noProof/>
                      </w:rPr>
                      <w:t xml:space="preserve">[29] </w:t>
                    </w:r>
                  </w:p>
                </w:tc>
                <w:tc>
                  <w:tcPr>
                    <w:tcW w:w="4553" w:type="pct"/>
                    <w:hideMark/>
                  </w:tcPr>
                  <w:p w14:paraId="5B565DD7" w14:textId="77777777" w:rsidR="006742F0" w:rsidRDefault="006742F0">
                    <w:pPr>
                      <w:pStyle w:val="Bibliography"/>
                      <w:rPr>
                        <w:noProof/>
                      </w:rPr>
                    </w:pPr>
                    <w:r>
                      <w:rPr>
                        <w:noProof/>
                      </w:rPr>
                      <w:t>G. Romanov, "2nd harmonic RF perpendicular biased cavity update (22 Jun 2017)," 22 June 2017. [Online]. Available: http://beamdocs.fnal.gov/AD-public/DocDB/ShowDocument?docid=5567.</w:t>
                    </w:r>
                  </w:p>
                </w:tc>
              </w:tr>
              <w:tr w:rsidR="00B124E0" w14:paraId="2FEFDA75" w14:textId="77777777" w:rsidTr="00B124E0">
                <w:trPr>
                  <w:divId w:val="902567006"/>
                  <w:tblCellSpacing w:w="15" w:type="dxa"/>
                </w:trPr>
                <w:tc>
                  <w:tcPr>
                    <w:tcW w:w="402" w:type="pct"/>
                    <w:hideMark/>
                  </w:tcPr>
                  <w:p w14:paraId="08E45833" w14:textId="77777777" w:rsidR="006742F0" w:rsidRDefault="006742F0">
                    <w:pPr>
                      <w:pStyle w:val="Bibliography"/>
                      <w:rPr>
                        <w:noProof/>
                      </w:rPr>
                    </w:pPr>
                    <w:r>
                      <w:rPr>
                        <w:noProof/>
                      </w:rPr>
                      <w:t xml:space="preserve">[30] </w:t>
                    </w:r>
                  </w:p>
                </w:tc>
                <w:tc>
                  <w:tcPr>
                    <w:tcW w:w="4553" w:type="pct"/>
                    <w:hideMark/>
                  </w:tcPr>
                  <w:p w14:paraId="3B1857DF" w14:textId="77777777" w:rsidR="006742F0" w:rsidRDefault="006742F0">
                    <w:pPr>
                      <w:pStyle w:val="Bibliography"/>
                      <w:rPr>
                        <w:noProof/>
                      </w:rPr>
                    </w:pPr>
                    <w:r>
                      <w:rPr>
                        <w:noProof/>
                      </w:rPr>
                      <w:t>MDC Vacuum Products, LLC, "Del-Seal Mount -- Single ended (Part number 9242000)," 2014. [Online]. Available: https://www.mdcvacuum.com/DisplayPart.aspx?d=MDC&amp;wr=US&amp;p=9242000.</w:t>
                    </w:r>
                  </w:p>
                </w:tc>
              </w:tr>
              <w:tr w:rsidR="00B124E0" w14:paraId="77F65C41" w14:textId="77777777" w:rsidTr="00B124E0">
                <w:trPr>
                  <w:divId w:val="902567006"/>
                  <w:tblCellSpacing w:w="15" w:type="dxa"/>
                </w:trPr>
                <w:tc>
                  <w:tcPr>
                    <w:tcW w:w="402" w:type="pct"/>
                    <w:hideMark/>
                  </w:tcPr>
                  <w:p w14:paraId="1F9C892E" w14:textId="77777777" w:rsidR="006742F0" w:rsidRDefault="006742F0">
                    <w:pPr>
                      <w:pStyle w:val="Bibliography"/>
                      <w:rPr>
                        <w:noProof/>
                      </w:rPr>
                    </w:pPr>
                    <w:r>
                      <w:rPr>
                        <w:noProof/>
                      </w:rPr>
                      <w:t xml:space="preserve">[31] </w:t>
                    </w:r>
                  </w:p>
                </w:tc>
                <w:tc>
                  <w:tcPr>
                    <w:tcW w:w="4553" w:type="pct"/>
                    <w:hideMark/>
                  </w:tcPr>
                  <w:p w14:paraId="534778E9" w14:textId="77777777" w:rsidR="006742F0" w:rsidRDefault="006742F0">
                    <w:pPr>
                      <w:pStyle w:val="Bibliography"/>
                      <w:rPr>
                        <w:noProof/>
                      </w:rPr>
                    </w:pPr>
                    <w:r>
                      <w:rPr>
                        <w:noProof/>
                      </w:rPr>
                      <w:t>U. Weinands and others, "The LEB Book," 1994.</w:t>
                    </w:r>
                  </w:p>
                </w:tc>
              </w:tr>
              <w:tr w:rsidR="00B124E0" w14:paraId="268FD949" w14:textId="77777777" w:rsidTr="00B124E0">
                <w:trPr>
                  <w:divId w:val="902567006"/>
                  <w:tblCellSpacing w:w="15" w:type="dxa"/>
                </w:trPr>
                <w:tc>
                  <w:tcPr>
                    <w:tcW w:w="402" w:type="pct"/>
                    <w:hideMark/>
                  </w:tcPr>
                  <w:p w14:paraId="413E331B" w14:textId="77777777" w:rsidR="006742F0" w:rsidRDefault="006742F0">
                    <w:pPr>
                      <w:pStyle w:val="Bibliography"/>
                      <w:rPr>
                        <w:noProof/>
                      </w:rPr>
                    </w:pPr>
                    <w:r>
                      <w:rPr>
                        <w:noProof/>
                      </w:rPr>
                      <w:t xml:space="preserve">[32] </w:t>
                    </w:r>
                  </w:p>
                </w:tc>
                <w:tc>
                  <w:tcPr>
                    <w:tcW w:w="4553" w:type="pct"/>
                    <w:hideMark/>
                  </w:tcPr>
                  <w:p w14:paraId="0A3B78A4" w14:textId="77777777" w:rsidR="006742F0" w:rsidRDefault="006742F0">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B124E0" w14:paraId="7FD56742" w14:textId="77777777" w:rsidTr="00B124E0">
                <w:trPr>
                  <w:divId w:val="902567006"/>
                  <w:tblCellSpacing w:w="15" w:type="dxa"/>
                </w:trPr>
                <w:tc>
                  <w:tcPr>
                    <w:tcW w:w="402" w:type="pct"/>
                    <w:hideMark/>
                  </w:tcPr>
                  <w:p w14:paraId="778F97B6" w14:textId="77777777" w:rsidR="006742F0" w:rsidRDefault="006742F0">
                    <w:pPr>
                      <w:pStyle w:val="Bibliography"/>
                      <w:rPr>
                        <w:noProof/>
                      </w:rPr>
                    </w:pPr>
                    <w:r>
                      <w:rPr>
                        <w:noProof/>
                      </w:rPr>
                      <w:t xml:space="preserve">[33] </w:t>
                    </w:r>
                  </w:p>
                </w:tc>
                <w:tc>
                  <w:tcPr>
                    <w:tcW w:w="4553" w:type="pct"/>
                    <w:hideMark/>
                  </w:tcPr>
                  <w:p w14:paraId="5ABC2B49" w14:textId="77777777" w:rsidR="006742F0" w:rsidRDefault="006742F0">
                    <w:pPr>
                      <w:pStyle w:val="Bibliography"/>
                      <w:rPr>
                        <w:noProof/>
                      </w:rPr>
                    </w:pPr>
                    <w:r>
                      <w:rPr>
                        <w:noProof/>
                      </w:rPr>
                      <w:t xml:space="preserve">Los Alamos Accelerator Code Group, 2013. [Online]. Available: </w:t>
                    </w:r>
                    <w:r>
                      <w:rPr>
                        <w:noProof/>
                      </w:rPr>
                      <w:lastRenderedPageBreak/>
                      <w:t>http://laacg.lanl.gov/laacg/services/download_sf.phtml.</w:t>
                    </w:r>
                  </w:p>
                </w:tc>
              </w:tr>
              <w:tr w:rsidR="00B124E0" w14:paraId="5A292476" w14:textId="77777777" w:rsidTr="00B124E0">
                <w:trPr>
                  <w:divId w:val="902567006"/>
                  <w:tblCellSpacing w:w="15" w:type="dxa"/>
                </w:trPr>
                <w:tc>
                  <w:tcPr>
                    <w:tcW w:w="402" w:type="pct"/>
                    <w:hideMark/>
                  </w:tcPr>
                  <w:p w14:paraId="38E743B7" w14:textId="77777777" w:rsidR="006742F0" w:rsidRDefault="006742F0">
                    <w:pPr>
                      <w:pStyle w:val="Bibliography"/>
                      <w:rPr>
                        <w:noProof/>
                      </w:rPr>
                    </w:pPr>
                    <w:r>
                      <w:rPr>
                        <w:noProof/>
                      </w:rPr>
                      <w:lastRenderedPageBreak/>
                      <w:t xml:space="preserve">[34] </w:t>
                    </w:r>
                  </w:p>
                </w:tc>
                <w:tc>
                  <w:tcPr>
                    <w:tcW w:w="4553" w:type="pct"/>
                    <w:hideMark/>
                  </w:tcPr>
                  <w:p w14:paraId="1B1D9D52" w14:textId="77777777" w:rsidR="006742F0" w:rsidRDefault="006742F0">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B124E0" w14:paraId="310DBCA5" w14:textId="77777777" w:rsidTr="00B124E0">
                <w:trPr>
                  <w:divId w:val="902567006"/>
                  <w:tblCellSpacing w:w="15" w:type="dxa"/>
                </w:trPr>
                <w:tc>
                  <w:tcPr>
                    <w:tcW w:w="402" w:type="pct"/>
                    <w:hideMark/>
                  </w:tcPr>
                  <w:p w14:paraId="77689C41" w14:textId="77777777" w:rsidR="006742F0" w:rsidRDefault="006742F0">
                    <w:pPr>
                      <w:pStyle w:val="Bibliography"/>
                      <w:rPr>
                        <w:noProof/>
                      </w:rPr>
                    </w:pPr>
                    <w:r>
                      <w:rPr>
                        <w:noProof/>
                      </w:rPr>
                      <w:t xml:space="preserve">[35] </w:t>
                    </w:r>
                  </w:p>
                </w:tc>
                <w:tc>
                  <w:tcPr>
                    <w:tcW w:w="4553" w:type="pct"/>
                    <w:hideMark/>
                  </w:tcPr>
                  <w:p w14:paraId="033F5E35" w14:textId="77777777" w:rsidR="006742F0" w:rsidRDefault="006742F0">
                    <w:pPr>
                      <w:pStyle w:val="Bibliography"/>
                      <w:rPr>
                        <w:noProof/>
                      </w:rPr>
                    </w:pPr>
                    <w:r>
                      <w:rPr>
                        <w:noProof/>
                      </w:rPr>
                      <w:t>R. Carter, "RF power generation," 2011. [Online]. Available: https://arxiv.org/ftp/arxiv/papers/1112/1112.3209.pdf.</w:t>
                    </w:r>
                  </w:p>
                </w:tc>
              </w:tr>
              <w:tr w:rsidR="00B124E0" w14:paraId="055CDB6F" w14:textId="77777777" w:rsidTr="00B124E0">
                <w:trPr>
                  <w:divId w:val="902567006"/>
                  <w:tblCellSpacing w:w="15" w:type="dxa"/>
                </w:trPr>
                <w:tc>
                  <w:tcPr>
                    <w:tcW w:w="402" w:type="pct"/>
                    <w:hideMark/>
                  </w:tcPr>
                  <w:p w14:paraId="770AD1EB" w14:textId="77777777" w:rsidR="006742F0" w:rsidRDefault="006742F0">
                    <w:pPr>
                      <w:pStyle w:val="Bibliography"/>
                      <w:rPr>
                        <w:noProof/>
                      </w:rPr>
                    </w:pPr>
                    <w:r>
                      <w:rPr>
                        <w:noProof/>
                      </w:rPr>
                      <w:t xml:space="preserve">[36] </w:t>
                    </w:r>
                  </w:p>
                </w:tc>
                <w:tc>
                  <w:tcPr>
                    <w:tcW w:w="4553" w:type="pct"/>
                    <w:hideMark/>
                  </w:tcPr>
                  <w:p w14:paraId="75241C41" w14:textId="77777777" w:rsidR="006742F0" w:rsidRDefault="006742F0">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B124E0" w14:paraId="7FF657A3" w14:textId="77777777" w:rsidTr="00B124E0">
                <w:trPr>
                  <w:divId w:val="902567006"/>
                  <w:tblCellSpacing w:w="15" w:type="dxa"/>
                </w:trPr>
                <w:tc>
                  <w:tcPr>
                    <w:tcW w:w="402" w:type="pct"/>
                    <w:hideMark/>
                  </w:tcPr>
                  <w:p w14:paraId="565AE181" w14:textId="77777777" w:rsidR="006742F0" w:rsidRDefault="006742F0">
                    <w:pPr>
                      <w:pStyle w:val="Bibliography"/>
                      <w:rPr>
                        <w:noProof/>
                      </w:rPr>
                    </w:pPr>
                    <w:r>
                      <w:rPr>
                        <w:noProof/>
                      </w:rPr>
                      <w:t xml:space="preserve">[37] </w:t>
                    </w:r>
                  </w:p>
                </w:tc>
                <w:tc>
                  <w:tcPr>
                    <w:tcW w:w="4553" w:type="pct"/>
                    <w:hideMark/>
                  </w:tcPr>
                  <w:p w14:paraId="7789E3D5" w14:textId="77777777" w:rsidR="006742F0" w:rsidRDefault="006742F0">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B124E0" w14:paraId="1C941CAC" w14:textId="77777777" w:rsidTr="00B124E0">
                <w:trPr>
                  <w:divId w:val="902567006"/>
                  <w:tblCellSpacing w:w="15" w:type="dxa"/>
                </w:trPr>
                <w:tc>
                  <w:tcPr>
                    <w:tcW w:w="402" w:type="pct"/>
                    <w:hideMark/>
                  </w:tcPr>
                  <w:p w14:paraId="288D12C2" w14:textId="77777777" w:rsidR="006742F0" w:rsidRDefault="006742F0">
                    <w:pPr>
                      <w:pStyle w:val="Bibliography"/>
                      <w:rPr>
                        <w:noProof/>
                      </w:rPr>
                    </w:pPr>
                    <w:r>
                      <w:rPr>
                        <w:noProof/>
                      </w:rPr>
                      <w:t xml:space="preserve">[38] </w:t>
                    </w:r>
                  </w:p>
                </w:tc>
                <w:tc>
                  <w:tcPr>
                    <w:tcW w:w="4553" w:type="pct"/>
                    <w:hideMark/>
                  </w:tcPr>
                  <w:p w14:paraId="471570C5" w14:textId="77777777" w:rsidR="006742F0" w:rsidRDefault="006742F0">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B124E0" w14:paraId="6B963CAB" w14:textId="77777777" w:rsidTr="00B124E0">
                <w:trPr>
                  <w:divId w:val="902567006"/>
                  <w:tblCellSpacing w:w="15" w:type="dxa"/>
                </w:trPr>
                <w:tc>
                  <w:tcPr>
                    <w:tcW w:w="402" w:type="pct"/>
                    <w:hideMark/>
                  </w:tcPr>
                  <w:p w14:paraId="791CA38F" w14:textId="77777777" w:rsidR="006742F0" w:rsidRDefault="006742F0">
                    <w:pPr>
                      <w:pStyle w:val="Bibliography"/>
                      <w:rPr>
                        <w:noProof/>
                      </w:rPr>
                    </w:pPr>
                    <w:r>
                      <w:rPr>
                        <w:noProof/>
                      </w:rPr>
                      <w:t xml:space="preserve">[39] </w:t>
                    </w:r>
                  </w:p>
                </w:tc>
                <w:tc>
                  <w:tcPr>
                    <w:tcW w:w="4553" w:type="pct"/>
                    <w:hideMark/>
                  </w:tcPr>
                  <w:p w14:paraId="5ABBA42D" w14:textId="77777777" w:rsidR="006742F0" w:rsidRDefault="006742F0">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B124E0" w14:paraId="43CC44F6" w14:textId="77777777" w:rsidTr="00B124E0">
                <w:trPr>
                  <w:divId w:val="902567006"/>
                  <w:tblCellSpacing w:w="15" w:type="dxa"/>
                </w:trPr>
                <w:tc>
                  <w:tcPr>
                    <w:tcW w:w="402" w:type="pct"/>
                    <w:hideMark/>
                  </w:tcPr>
                  <w:p w14:paraId="7DA262A7" w14:textId="77777777" w:rsidR="006742F0" w:rsidRDefault="006742F0">
                    <w:pPr>
                      <w:pStyle w:val="Bibliography"/>
                      <w:rPr>
                        <w:noProof/>
                      </w:rPr>
                    </w:pPr>
                    <w:r>
                      <w:rPr>
                        <w:noProof/>
                      </w:rPr>
                      <w:t xml:space="preserve">[40] </w:t>
                    </w:r>
                  </w:p>
                </w:tc>
                <w:tc>
                  <w:tcPr>
                    <w:tcW w:w="4553" w:type="pct"/>
                    <w:hideMark/>
                  </w:tcPr>
                  <w:p w14:paraId="59AFAEA8" w14:textId="77777777" w:rsidR="006742F0" w:rsidRDefault="006742F0">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B124E0" w14:paraId="3CB779DB" w14:textId="77777777" w:rsidTr="00B124E0">
                <w:trPr>
                  <w:divId w:val="902567006"/>
                  <w:tblCellSpacing w:w="15" w:type="dxa"/>
                </w:trPr>
                <w:tc>
                  <w:tcPr>
                    <w:tcW w:w="402" w:type="pct"/>
                    <w:hideMark/>
                  </w:tcPr>
                  <w:p w14:paraId="0E7E7AB8" w14:textId="77777777" w:rsidR="006742F0" w:rsidRDefault="006742F0">
                    <w:pPr>
                      <w:pStyle w:val="Bibliography"/>
                      <w:rPr>
                        <w:noProof/>
                      </w:rPr>
                    </w:pPr>
                    <w:r>
                      <w:rPr>
                        <w:noProof/>
                      </w:rPr>
                      <w:t xml:space="preserve">[41] </w:t>
                    </w:r>
                  </w:p>
                </w:tc>
                <w:tc>
                  <w:tcPr>
                    <w:tcW w:w="4553" w:type="pct"/>
                    <w:hideMark/>
                  </w:tcPr>
                  <w:p w14:paraId="2536A728" w14:textId="77777777" w:rsidR="006742F0" w:rsidRDefault="006742F0">
                    <w:pPr>
                      <w:pStyle w:val="Bibliography"/>
                      <w:rPr>
                        <w:noProof/>
                      </w:rPr>
                    </w:pPr>
                    <w:r>
                      <w:rPr>
                        <w:noProof/>
                      </w:rPr>
                      <w:t>Performance Controls Inc., "GA301, 1-Axis Gradient Amplifier," 2014. [Online]. Available: http://pcipa.com/products/mri/ga301-mri-gradient-amplifier.</w:t>
                    </w:r>
                  </w:p>
                </w:tc>
              </w:tr>
              <w:tr w:rsidR="00B124E0" w14:paraId="7CD63AB3" w14:textId="77777777" w:rsidTr="00B124E0">
                <w:trPr>
                  <w:divId w:val="902567006"/>
                  <w:tblCellSpacing w:w="15" w:type="dxa"/>
                </w:trPr>
                <w:tc>
                  <w:tcPr>
                    <w:tcW w:w="402" w:type="pct"/>
                    <w:hideMark/>
                  </w:tcPr>
                  <w:p w14:paraId="65CA959B" w14:textId="77777777" w:rsidR="006742F0" w:rsidRDefault="006742F0">
                    <w:pPr>
                      <w:pStyle w:val="Bibliography"/>
                      <w:rPr>
                        <w:noProof/>
                      </w:rPr>
                    </w:pPr>
                    <w:r>
                      <w:rPr>
                        <w:noProof/>
                      </w:rPr>
                      <w:t xml:space="preserve">[42] </w:t>
                    </w:r>
                  </w:p>
                </w:tc>
                <w:tc>
                  <w:tcPr>
                    <w:tcW w:w="4553" w:type="pct"/>
                    <w:hideMark/>
                  </w:tcPr>
                  <w:p w14:paraId="27DA4D5A" w14:textId="77777777" w:rsidR="006742F0" w:rsidRDefault="006742F0">
                    <w:pPr>
                      <w:pStyle w:val="Bibliography"/>
                      <w:rPr>
                        <w:noProof/>
                      </w:rPr>
                    </w:pPr>
                    <w:r>
                      <w:rPr>
                        <w:noProof/>
                      </w:rPr>
                      <w:t xml:space="preserve">R. Best, Phase locked loops, design, simulation and applications, New York, NY: McGraw-Hill, 1999. </w:t>
                    </w:r>
                  </w:p>
                </w:tc>
              </w:tr>
              <w:tr w:rsidR="00B124E0" w14:paraId="198BB8E9" w14:textId="77777777" w:rsidTr="00B124E0">
                <w:trPr>
                  <w:divId w:val="902567006"/>
                  <w:tblCellSpacing w:w="15" w:type="dxa"/>
                </w:trPr>
                <w:tc>
                  <w:tcPr>
                    <w:tcW w:w="402" w:type="pct"/>
                    <w:hideMark/>
                  </w:tcPr>
                  <w:p w14:paraId="4196F065" w14:textId="77777777" w:rsidR="006742F0" w:rsidRDefault="006742F0">
                    <w:pPr>
                      <w:pStyle w:val="Bibliography"/>
                      <w:rPr>
                        <w:noProof/>
                      </w:rPr>
                    </w:pPr>
                    <w:r>
                      <w:rPr>
                        <w:noProof/>
                      </w:rPr>
                      <w:lastRenderedPageBreak/>
                      <w:t xml:space="preserve">[43] </w:t>
                    </w:r>
                  </w:p>
                </w:tc>
                <w:tc>
                  <w:tcPr>
                    <w:tcW w:w="4553" w:type="pct"/>
                    <w:hideMark/>
                  </w:tcPr>
                  <w:p w14:paraId="569126D6" w14:textId="77777777" w:rsidR="006742F0" w:rsidRDefault="006742F0">
                    <w:pPr>
                      <w:pStyle w:val="Bibliography"/>
                      <w:rPr>
                        <w:noProof/>
                      </w:rPr>
                    </w:pPr>
                    <w:r>
                      <w:rPr>
                        <w:noProof/>
                      </w:rPr>
                      <w:t>T. Berenc and J. Reid, 2001. [Online]. Available: http://rf.fnal.gov/global/technotes/TN/TN023.pdf.</w:t>
                    </w:r>
                  </w:p>
                </w:tc>
              </w:tr>
              <w:tr w:rsidR="00B124E0" w14:paraId="530471AF" w14:textId="77777777" w:rsidTr="00B124E0">
                <w:trPr>
                  <w:divId w:val="902567006"/>
                  <w:tblCellSpacing w:w="15" w:type="dxa"/>
                </w:trPr>
                <w:tc>
                  <w:tcPr>
                    <w:tcW w:w="402" w:type="pct"/>
                    <w:hideMark/>
                  </w:tcPr>
                  <w:p w14:paraId="20417BF8" w14:textId="77777777" w:rsidR="006742F0" w:rsidRDefault="006742F0">
                    <w:pPr>
                      <w:pStyle w:val="Bibliography"/>
                      <w:rPr>
                        <w:noProof/>
                      </w:rPr>
                    </w:pPr>
                    <w:r>
                      <w:rPr>
                        <w:noProof/>
                      </w:rPr>
                      <w:t xml:space="preserve">[44] </w:t>
                    </w:r>
                  </w:p>
                </w:tc>
                <w:tc>
                  <w:tcPr>
                    <w:tcW w:w="4553" w:type="pct"/>
                    <w:hideMark/>
                  </w:tcPr>
                  <w:p w14:paraId="0B3D8ADA" w14:textId="77777777" w:rsidR="006742F0" w:rsidRDefault="006742F0">
                    <w:pPr>
                      <w:pStyle w:val="Bibliography"/>
                      <w:rPr>
                        <w:noProof/>
                      </w:rPr>
                    </w:pPr>
                    <w:r>
                      <w:rPr>
                        <w:noProof/>
                      </w:rPr>
                      <w:t>Tomco Technologies, "TOMCO 8kW CW RF amplifier model BT8K ALPHA," Tomco Technologies, Stepney, Australia, 2016.</w:t>
                    </w:r>
                  </w:p>
                </w:tc>
              </w:tr>
              <w:tr w:rsidR="00B124E0" w14:paraId="03EF767C" w14:textId="77777777" w:rsidTr="00B124E0">
                <w:trPr>
                  <w:divId w:val="902567006"/>
                  <w:tblCellSpacing w:w="15" w:type="dxa"/>
                </w:trPr>
                <w:tc>
                  <w:tcPr>
                    <w:tcW w:w="402" w:type="pct"/>
                    <w:hideMark/>
                  </w:tcPr>
                  <w:p w14:paraId="6C8A3205" w14:textId="77777777" w:rsidR="006742F0" w:rsidRDefault="006742F0">
                    <w:pPr>
                      <w:pStyle w:val="Bibliography"/>
                      <w:rPr>
                        <w:noProof/>
                      </w:rPr>
                    </w:pPr>
                    <w:r>
                      <w:rPr>
                        <w:noProof/>
                      </w:rPr>
                      <w:t xml:space="preserve">[45] </w:t>
                    </w:r>
                  </w:p>
                </w:tc>
                <w:tc>
                  <w:tcPr>
                    <w:tcW w:w="4553" w:type="pct"/>
                    <w:hideMark/>
                  </w:tcPr>
                  <w:p w14:paraId="0CADD5CB" w14:textId="77777777" w:rsidR="006742F0" w:rsidRDefault="006742F0">
                    <w:pPr>
                      <w:pStyle w:val="Bibliography"/>
                      <w:rPr>
                        <w:noProof/>
                      </w:rPr>
                    </w:pPr>
                    <w:r>
                      <w:rPr>
                        <w:noProof/>
                      </w:rPr>
                      <w:t>R. Madrak, J. Reid, M. Slabaugh and C. Tan, 22 March 2017. [Online]. Available: http://beamdocs.fnal.gov/AD-public/DocDB/ShowDocument?docid=5350.</w:t>
                    </w:r>
                  </w:p>
                </w:tc>
              </w:tr>
              <w:tr w:rsidR="00B124E0" w14:paraId="34418A5B" w14:textId="77777777" w:rsidTr="00B124E0">
                <w:trPr>
                  <w:divId w:val="902567006"/>
                  <w:tblCellSpacing w:w="15" w:type="dxa"/>
                </w:trPr>
                <w:tc>
                  <w:tcPr>
                    <w:tcW w:w="402" w:type="pct"/>
                    <w:hideMark/>
                  </w:tcPr>
                  <w:p w14:paraId="14A12D32" w14:textId="77777777" w:rsidR="006742F0" w:rsidRDefault="006742F0">
                    <w:pPr>
                      <w:pStyle w:val="Bibliography"/>
                      <w:rPr>
                        <w:noProof/>
                      </w:rPr>
                    </w:pPr>
                    <w:r>
                      <w:rPr>
                        <w:noProof/>
                      </w:rPr>
                      <w:t xml:space="preserve">[46] </w:t>
                    </w:r>
                  </w:p>
                </w:tc>
                <w:tc>
                  <w:tcPr>
                    <w:tcW w:w="4553" w:type="pct"/>
                    <w:hideMark/>
                  </w:tcPr>
                  <w:p w14:paraId="064F88D8" w14:textId="77777777" w:rsidR="006742F0" w:rsidRDefault="006742F0">
                    <w:pPr>
                      <w:pStyle w:val="Bibliography"/>
                      <w:rPr>
                        <w:noProof/>
                      </w:rPr>
                    </w:pPr>
                    <w:r>
                      <w:rPr>
                        <w:noProof/>
                      </w:rPr>
                      <w:t>Richardson Electronics, July 2001. [Online]. Available: http://www.relltubes.com/products/Electron-Tubes-Vacuum-Devices/Tetrode/4CW150000E.html.</w:t>
                    </w:r>
                  </w:p>
                </w:tc>
              </w:tr>
              <w:tr w:rsidR="00B124E0" w14:paraId="2F7849BC" w14:textId="77777777" w:rsidTr="00B124E0">
                <w:trPr>
                  <w:divId w:val="902567006"/>
                  <w:tblCellSpacing w:w="15" w:type="dxa"/>
                </w:trPr>
                <w:tc>
                  <w:tcPr>
                    <w:tcW w:w="402" w:type="pct"/>
                    <w:hideMark/>
                  </w:tcPr>
                  <w:p w14:paraId="51658E43" w14:textId="77777777" w:rsidR="006742F0" w:rsidRDefault="006742F0">
                    <w:pPr>
                      <w:pStyle w:val="Bibliography"/>
                      <w:rPr>
                        <w:noProof/>
                      </w:rPr>
                    </w:pPr>
                    <w:r>
                      <w:rPr>
                        <w:noProof/>
                      </w:rPr>
                      <w:t xml:space="preserve">[47] </w:t>
                    </w:r>
                  </w:p>
                </w:tc>
                <w:tc>
                  <w:tcPr>
                    <w:tcW w:w="4553" w:type="pct"/>
                    <w:hideMark/>
                  </w:tcPr>
                  <w:p w14:paraId="400F8BF0" w14:textId="77777777" w:rsidR="006742F0" w:rsidRDefault="006742F0">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B124E0" w14:paraId="76C6F2B4" w14:textId="77777777" w:rsidTr="00B124E0">
                <w:trPr>
                  <w:divId w:val="902567006"/>
                  <w:tblCellSpacing w:w="15" w:type="dxa"/>
                </w:trPr>
                <w:tc>
                  <w:tcPr>
                    <w:tcW w:w="402" w:type="pct"/>
                    <w:hideMark/>
                  </w:tcPr>
                  <w:p w14:paraId="34B17914" w14:textId="77777777" w:rsidR="006742F0" w:rsidRDefault="006742F0">
                    <w:pPr>
                      <w:pStyle w:val="Bibliography"/>
                      <w:rPr>
                        <w:noProof/>
                      </w:rPr>
                    </w:pPr>
                    <w:r>
                      <w:rPr>
                        <w:noProof/>
                      </w:rPr>
                      <w:t xml:space="preserve">[48] </w:t>
                    </w:r>
                  </w:p>
                </w:tc>
                <w:tc>
                  <w:tcPr>
                    <w:tcW w:w="4553" w:type="pct"/>
                    <w:hideMark/>
                  </w:tcPr>
                  <w:p w14:paraId="177ECE8F" w14:textId="77777777" w:rsidR="006742F0" w:rsidRDefault="006742F0">
                    <w:pPr>
                      <w:pStyle w:val="Bibliography"/>
                      <w:rPr>
                        <w:noProof/>
                      </w:rPr>
                    </w:pPr>
                    <w:r>
                      <w:rPr>
                        <w:noProof/>
                      </w:rPr>
                      <w:t>G. Jackson, "Review of Impedance Measurements at Fermilab," Batavia, 1990.</w:t>
                    </w:r>
                  </w:p>
                </w:tc>
              </w:tr>
              <w:tr w:rsidR="00B124E0" w14:paraId="546F5BD3" w14:textId="77777777" w:rsidTr="00B124E0">
                <w:trPr>
                  <w:divId w:val="902567006"/>
                  <w:tblCellSpacing w:w="15" w:type="dxa"/>
                </w:trPr>
                <w:tc>
                  <w:tcPr>
                    <w:tcW w:w="402" w:type="pct"/>
                    <w:hideMark/>
                  </w:tcPr>
                  <w:p w14:paraId="4959CA6B" w14:textId="77777777" w:rsidR="006742F0" w:rsidRDefault="006742F0">
                    <w:pPr>
                      <w:pStyle w:val="Bibliography"/>
                      <w:rPr>
                        <w:noProof/>
                      </w:rPr>
                    </w:pPr>
                    <w:r>
                      <w:rPr>
                        <w:noProof/>
                      </w:rPr>
                      <w:t xml:space="preserve">[49] </w:t>
                    </w:r>
                  </w:p>
                </w:tc>
                <w:tc>
                  <w:tcPr>
                    <w:tcW w:w="4553" w:type="pct"/>
                    <w:hideMark/>
                  </w:tcPr>
                  <w:p w14:paraId="14B73B6C" w14:textId="77777777" w:rsidR="006742F0" w:rsidRDefault="006742F0">
                    <w:pPr>
                      <w:pStyle w:val="Bibliography"/>
                      <w:rPr>
                        <w:noProof/>
                      </w:rPr>
                    </w:pPr>
                    <w:r>
                      <w:rPr>
                        <w:noProof/>
                      </w:rPr>
                      <w:t>V. Yakovlev, "Experience with the ferrite tuner for LEB (1992-1993)," Fermilab, 15 April 2016. [Online]. Available: http://beamdocs.fnal.gov/AD-public/DocDB/ShowDocument?docid=5137.</w:t>
                    </w:r>
                  </w:p>
                </w:tc>
              </w:tr>
              <w:tr w:rsidR="00B124E0" w14:paraId="12704F88" w14:textId="77777777" w:rsidTr="00B124E0">
                <w:trPr>
                  <w:divId w:val="902567006"/>
                  <w:tblCellSpacing w:w="15" w:type="dxa"/>
                </w:trPr>
                <w:tc>
                  <w:tcPr>
                    <w:tcW w:w="402" w:type="pct"/>
                    <w:hideMark/>
                  </w:tcPr>
                  <w:p w14:paraId="4F229354" w14:textId="77777777" w:rsidR="006742F0" w:rsidRDefault="006742F0">
                    <w:pPr>
                      <w:pStyle w:val="Bibliography"/>
                      <w:rPr>
                        <w:noProof/>
                      </w:rPr>
                    </w:pPr>
                    <w:r>
                      <w:rPr>
                        <w:noProof/>
                      </w:rPr>
                      <w:t xml:space="preserve">[50] </w:t>
                    </w:r>
                  </w:p>
                </w:tc>
                <w:tc>
                  <w:tcPr>
                    <w:tcW w:w="4553" w:type="pct"/>
                    <w:hideMark/>
                  </w:tcPr>
                  <w:p w14:paraId="7C7AEA02" w14:textId="77777777" w:rsidR="006742F0" w:rsidRDefault="006742F0">
                    <w:pPr>
                      <w:pStyle w:val="Bibliography"/>
                      <w:rPr>
                        <w:noProof/>
                      </w:rPr>
                    </w:pPr>
                    <w:r>
                      <w:rPr>
                        <w:noProof/>
                      </w:rPr>
                      <w:t>Spira Manufacturing Corporation, "EMI gaskets and shielding," Spira Manufacturing Corporation, 2017. [Online]. Available: http://www.spira-emi.com/.</w:t>
                    </w:r>
                  </w:p>
                </w:tc>
              </w:tr>
              <w:tr w:rsidR="00B124E0" w14:paraId="2EDBA1EA" w14:textId="77777777" w:rsidTr="00B124E0">
                <w:trPr>
                  <w:divId w:val="902567006"/>
                  <w:tblCellSpacing w:w="15" w:type="dxa"/>
                </w:trPr>
                <w:tc>
                  <w:tcPr>
                    <w:tcW w:w="402" w:type="pct"/>
                    <w:hideMark/>
                  </w:tcPr>
                  <w:p w14:paraId="79A7D12B" w14:textId="77777777" w:rsidR="006742F0" w:rsidRDefault="006742F0">
                    <w:pPr>
                      <w:pStyle w:val="Bibliography"/>
                      <w:rPr>
                        <w:noProof/>
                      </w:rPr>
                    </w:pPr>
                    <w:r>
                      <w:rPr>
                        <w:noProof/>
                      </w:rPr>
                      <w:t xml:space="preserve">[51] </w:t>
                    </w:r>
                  </w:p>
                </w:tc>
                <w:tc>
                  <w:tcPr>
                    <w:tcW w:w="4553" w:type="pct"/>
                    <w:hideMark/>
                  </w:tcPr>
                  <w:p w14:paraId="36106ABD" w14:textId="77777777" w:rsidR="006742F0" w:rsidRDefault="006742F0">
                    <w:pPr>
                      <w:pStyle w:val="Bibliography"/>
                      <w:rPr>
                        <w:noProof/>
                      </w:rPr>
                    </w:pPr>
                    <w:r>
                      <w:rPr>
                        <w:noProof/>
                      </w:rPr>
                      <w:t>Coorstek Inc, "Alumina 98% - 99.8%," Coorstek Inc, 2016. [Online]. Available: https://www.coorstek.com/english/solutions/materials/technical-ceramics/alumina/alumina-98-998/.</w:t>
                    </w:r>
                  </w:p>
                </w:tc>
              </w:tr>
              <w:tr w:rsidR="00B124E0" w14:paraId="0A37020A" w14:textId="77777777" w:rsidTr="00B124E0">
                <w:trPr>
                  <w:divId w:val="902567006"/>
                  <w:tblCellSpacing w:w="15" w:type="dxa"/>
                </w:trPr>
                <w:tc>
                  <w:tcPr>
                    <w:tcW w:w="402" w:type="pct"/>
                    <w:hideMark/>
                  </w:tcPr>
                  <w:p w14:paraId="3ADF4BE6" w14:textId="77777777" w:rsidR="006742F0" w:rsidRDefault="006742F0">
                    <w:pPr>
                      <w:pStyle w:val="Bibliography"/>
                      <w:rPr>
                        <w:noProof/>
                      </w:rPr>
                    </w:pPr>
                    <w:r>
                      <w:rPr>
                        <w:noProof/>
                      </w:rPr>
                      <w:t xml:space="preserve">[52] </w:t>
                    </w:r>
                  </w:p>
                </w:tc>
                <w:tc>
                  <w:tcPr>
                    <w:tcW w:w="4553" w:type="pct"/>
                    <w:hideMark/>
                  </w:tcPr>
                  <w:p w14:paraId="236F91BF" w14:textId="77777777" w:rsidR="006742F0" w:rsidRDefault="006742F0">
                    <w:pPr>
                      <w:pStyle w:val="Bibliography"/>
                      <w:rPr>
                        <w:noProof/>
                      </w:rPr>
                    </w:pPr>
                    <w:r>
                      <w:rPr>
                        <w:noProof/>
                      </w:rPr>
                      <w:t>Fermilab Technical Division, "Vector - Select Travelers - Read Only," 2018. [Online]. Available: https://vector-onsite.fnal.gov/SelectTravelerReadOnly.asp?sSeriesID=608&amp;sSerialNoID=all&amp;sReworkID=all&amp;sSpecificationID=all&amp;sRevisionID=all&amp;sJobNo=all&amp;sStatusID=all.</w:t>
                    </w:r>
                  </w:p>
                </w:tc>
              </w:tr>
              <w:tr w:rsidR="00B124E0" w14:paraId="1FF0F8F3" w14:textId="77777777" w:rsidTr="00B124E0">
                <w:trPr>
                  <w:divId w:val="902567006"/>
                  <w:tblCellSpacing w:w="15" w:type="dxa"/>
                </w:trPr>
                <w:tc>
                  <w:tcPr>
                    <w:tcW w:w="402" w:type="pct"/>
                    <w:hideMark/>
                  </w:tcPr>
                  <w:p w14:paraId="7B55EF34" w14:textId="77777777" w:rsidR="006742F0" w:rsidRDefault="006742F0">
                    <w:pPr>
                      <w:pStyle w:val="Bibliography"/>
                      <w:rPr>
                        <w:noProof/>
                      </w:rPr>
                    </w:pPr>
                    <w:r>
                      <w:rPr>
                        <w:noProof/>
                      </w:rPr>
                      <w:t xml:space="preserve">[53] </w:t>
                    </w:r>
                  </w:p>
                </w:tc>
                <w:tc>
                  <w:tcPr>
                    <w:tcW w:w="4553" w:type="pct"/>
                    <w:hideMark/>
                  </w:tcPr>
                  <w:p w14:paraId="2AC69939" w14:textId="77777777" w:rsidR="006742F0" w:rsidRDefault="006742F0">
                    <w:pPr>
                      <w:pStyle w:val="Bibliography"/>
                      <w:rPr>
                        <w:noProof/>
                      </w:rPr>
                    </w:pPr>
                    <w:r>
                      <w:rPr>
                        <w:noProof/>
                      </w:rPr>
                      <w:t>Fermilab Technical Division, "Magnet Photos," 2018. [Online]. Available: http://www-tdserver1.fnal.gov/Project/ProEng/MagnetPhotos/pics.asp?qsPath=BSS/END%20PLATE%20ST</w:t>
                    </w:r>
                    <w:r>
                      <w:rPr>
                        <w:noProof/>
                      </w:rPr>
                      <w:lastRenderedPageBreak/>
                      <w:t>ACKING.</w:t>
                    </w:r>
                  </w:p>
                </w:tc>
              </w:tr>
              <w:tr w:rsidR="00B124E0" w14:paraId="5CD8F9C9" w14:textId="77777777" w:rsidTr="00B124E0">
                <w:trPr>
                  <w:divId w:val="902567006"/>
                  <w:tblCellSpacing w:w="15" w:type="dxa"/>
                </w:trPr>
                <w:tc>
                  <w:tcPr>
                    <w:tcW w:w="402" w:type="pct"/>
                    <w:hideMark/>
                  </w:tcPr>
                  <w:p w14:paraId="7A8B4290" w14:textId="77777777" w:rsidR="006742F0" w:rsidRDefault="006742F0">
                    <w:pPr>
                      <w:pStyle w:val="Bibliography"/>
                      <w:rPr>
                        <w:noProof/>
                      </w:rPr>
                    </w:pPr>
                    <w:r>
                      <w:rPr>
                        <w:noProof/>
                      </w:rPr>
                      <w:lastRenderedPageBreak/>
                      <w:t xml:space="preserve">[54] </w:t>
                    </w:r>
                  </w:p>
                </w:tc>
                <w:tc>
                  <w:tcPr>
                    <w:tcW w:w="4553" w:type="pct"/>
                    <w:hideMark/>
                  </w:tcPr>
                  <w:p w14:paraId="4B8588AC" w14:textId="77777777" w:rsidR="006742F0" w:rsidRDefault="006742F0">
                    <w:pPr>
                      <w:pStyle w:val="Bibliography"/>
                      <w:rPr>
                        <w:noProof/>
                      </w:rPr>
                    </w:pPr>
                    <w:r>
                      <w:rPr>
                        <w:noProof/>
                      </w:rPr>
                      <w:t>Melexis, "Evaluation board for the MLX90632 (EVB90632)," Melexis, 2018. [Online]. Available: https://www.melexis.com/en/product/EVB90632/EVB90632.</w:t>
                    </w:r>
                  </w:p>
                </w:tc>
              </w:tr>
              <w:tr w:rsidR="00B124E0" w14:paraId="757F75E2" w14:textId="77777777" w:rsidTr="00B124E0">
                <w:trPr>
                  <w:divId w:val="902567006"/>
                  <w:tblCellSpacing w:w="15" w:type="dxa"/>
                </w:trPr>
                <w:tc>
                  <w:tcPr>
                    <w:tcW w:w="402" w:type="pct"/>
                    <w:hideMark/>
                  </w:tcPr>
                  <w:p w14:paraId="0AF382EB" w14:textId="77777777" w:rsidR="006742F0" w:rsidRDefault="006742F0">
                    <w:pPr>
                      <w:pStyle w:val="Bibliography"/>
                      <w:rPr>
                        <w:noProof/>
                      </w:rPr>
                    </w:pPr>
                    <w:r>
                      <w:rPr>
                        <w:noProof/>
                      </w:rPr>
                      <w:t xml:space="preserve">[55] </w:t>
                    </w:r>
                  </w:p>
                </w:tc>
                <w:tc>
                  <w:tcPr>
                    <w:tcW w:w="4553" w:type="pct"/>
                    <w:hideMark/>
                  </w:tcPr>
                  <w:p w14:paraId="3AF21E41" w14:textId="77777777" w:rsidR="006742F0" w:rsidRDefault="006742F0">
                    <w:pPr>
                      <w:pStyle w:val="Bibliography"/>
                      <w:rPr>
                        <w:noProof/>
                      </w:rPr>
                    </w:pPr>
                    <w:r>
                      <w:rPr>
                        <w:noProof/>
                      </w:rPr>
                      <w:t>PTC Instruments, "Model 311C Celsius 20° to 180°C Fully Enclosed Sealed Surface Thermometer," PTC Instruments, 2018. [Online]. Available: http://ptc1-com.3dcartstores.com/Thermometer-311C.</w:t>
                    </w:r>
                  </w:p>
                </w:tc>
              </w:tr>
              <w:tr w:rsidR="00B124E0" w14:paraId="45308A42" w14:textId="77777777" w:rsidTr="00B124E0">
                <w:trPr>
                  <w:divId w:val="902567006"/>
                  <w:tblCellSpacing w:w="15" w:type="dxa"/>
                </w:trPr>
                <w:tc>
                  <w:tcPr>
                    <w:tcW w:w="402" w:type="pct"/>
                    <w:hideMark/>
                  </w:tcPr>
                  <w:p w14:paraId="35DA49E0" w14:textId="77777777" w:rsidR="006742F0" w:rsidRDefault="006742F0">
                    <w:pPr>
                      <w:pStyle w:val="Bibliography"/>
                      <w:rPr>
                        <w:noProof/>
                      </w:rPr>
                    </w:pPr>
                    <w:r>
                      <w:rPr>
                        <w:noProof/>
                      </w:rPr>
                      <w:t xml:space="preserve">[56] </w:t>
                    </w:r>
                  </w:p>
                </w:tc>
                <w:tc>
                  <w:tcPr>
                    <w:tcW w:w="4553" w:type="pct"/>
                    <w:hideMark/>
                  </w:tcPr>
                  <w:p w14:paraId="1250EA13" w14:textId="77777777" w:rsidR="006742F0" w:rsidRDefault="006742F0">
                    <w:pPr>
                      <w:pStyle w:val="Bibliography"/>
                      <w:rPr>
                        <w:noProof/>
                      </w:rPr>
                    </w:pPr>
                    <w:r>
                      <w:rPr>
                        <w:noProof/>
                      </w:rPr>
                      <w:t>PTC Instruments, "Model 309F Fahrenheit -50° to 250°F Fully Enclosed Surface Thermometer," PTC Instruments, 2018. [Online]. Available: http://ptc1-com.3dcartstores.com/Thermometer-309F.</w:t>
                    </w:r>
                  </w:p>
                </w:tc>
              </w:tr>
              <w:tr w:rsidR="00B124E0" w14:paraId="4FE9907E" w14:textId="77777777" w:rsidTr="00B124E0">
                <w:trPr>
                  <w:divId w:val="902567006"/>
                  <w:tblCellSpacing w:w="15" w:type="dxa"/>
                </w:trPr>
                <w:tc>
                  <w:tcPr>
                    <w:tcW w:w="402" w:type="pct"/>
                    <w:hideMark/>
                  </w:tcPr>
                  <w:p w14:paraId="7234D805" w14:textId="77777777" w:rsidR="006742F0" w:rsidRDefault="006742F0">
                    <w:pPr>
                      <w:pStyle w:val="Bibliography"/>
                      <w:rPr>
                        <w:noProof/>
                      </w:rPr>
                    </w:pPr>
                    <w:r>
                      <w:rPr>
                        <w:noProof/>
                      </w:rPr>
                      <w:t xml:space="preserve">[57] </w:t>
                    </w:r>
                  </w:p>
                </w:tc>
                <w:tc>
                  <w:tcPr>
                    <w:tcW w:w="4553" w:type="pct"/>
                    <w:hideMark/>
                  </w:tcPr>
                  <w:p w14:paraId="7050340B" w14:textId="77777777" w:rsidR="006742F0" w:rsidRDefault="006742F0">
                    <w:pPr>
                      <w:pStyle w:val="Bibliography"/>
                      <w:rPr>
                        <w:noProof/>
                      </w:rPr>
                    </w:pPr>
                    <w:r>
                      <w:rPr>
                        <w:noProof/>
                      </w:rPr>
                      <w:t xml:space="preserve">D. Edwards and M. Syphers, An introduction to the physics of high energy accelerators, New York, NY: John Wiley &amp; Sons, 1993. </w:t>
                    </w:r>
                  </w:p>
                </w:tc>
              </w:tr>
              <w:tr w:rsidR="00B124E0" w14:paraId="290E8185" w14:textId="77777777" w:rsidTr="00B124E0">
                <w:trPr>
                  <w:divId w:val="902567006"/>
                  <w:tblCellSpacing w:w="15" w:type="dxa"/>
                </w:trPr>
                <w:tc>
                  <w:tcPr>
                    <w:tcW w:w="402" w:type="pct"/>
                    <w:hideMark/>
                  </w:tcPr>
                  <w:p w14:paraId="4E590D69" w14:textId="77777777" w:rsidR="006742F0" w:rsidRDefault="006742F0">
                    <w:pPr>
                      <w:pStyle w:val="Bibliography"/>
                      <w:rPr>
                        <w:noProof/>
                      </w:rPr>
                    </w:pPr>
                    <w:r>
                      <w:rPr>
                        <w:noProof/>
                      </w:rPr>
                      <w:t xml:space="preserve">[58] </w:t>
                    </w:r>
                  </w:p>
                </w:tc>
                <w:tc>
                  <w:tcPr>
                    <w:tcW w:w="4553" w:type="pct"/>
                    <w:hideMark/>
                  </w:tcPr>
                  <w:p w14:paraId="4964549A" w14:textId="77777777" w:rsidR="006742F0" w:rsidRDefault="006742F0">
                    <w:pPr>
                      <w:pStyle w:val="Bibliography"/>
                      <w:rPr>
                        <w:noProof/>
                      </w:rPr>
                    </w:pPr>
                    <w:r>
                      <w:rPr>
                        <w:noProof/>
                      </w:rPr>
                      <w:t xml:space="preserve">T. Wangler, RF linear accelerators, 2nd edition ed., Verlag: Wiley-VCH, 2008. </w:t>
                    </w:r>
                  </w:p>
                </w:tc>
              </w:tr>
              <w:tr w:rsidR="00B124E0" w14:paraId="559F471B" w14:textId="77777777" w:rsidTr="00B124E0">
                <w:trPr>
                  <w:divId w:val="902567006"/>
                  <w:tblCellSpacing w:w="15" w:type="dxa"/>
                </w:trPr>
                <w:tc>
                  <w:tcPr>
                    <w:tcW w:w="402" w:type="pct"/>
                    <w:hideMark/>
                  </w:tcPr>
                  <w:p w14:paraId="2C8BA289" w14:textId="77777777" w:rsidR="006742F0" w:rsidRDefault="006742F0">
                    <w:pPr>
                      <w:pStyle w:val="Bibliography"/>
                      <w:rPr>
                        <w:noProof/>
                      </w:rPr>
                    </w:pPr>
                    <w:r>
                      <w:rPr>
                        <w:noProof/>
                      </w:rPr>
                      <w:t xml:space="preserve">[59] </w:t>
                    </w:r>
                  </w:p>
                </w:tc>
                <w:tc>
                  <w:tcPr>
                    <w:tcW w:w="4553" w:type="pct"/>
                    <w:hideMark/>
                  </w:tcPr>
                  <w:p w14:paraId="03E725BC" w14:textId="77777777" w:rsidR="006742F0" w:rsidRDefault="006742F0">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B124E0" w14:paraId="2B221550" w14:textId="77777777" w:rsidTr="00B124E0">
                <w:trPr>
                  <w:divId w:val="902567006"/>
                  <w:tblCellSpacing w:w="15" w:type="dxa"/>
                </w:trPr>
                <w:tc>
                  <w:tcPr>
                    <w:tcW w:w="402" w:type="pct"/>
                    <w:hideMark/>
                  </w:tcPr>
                  <w:p w14:paraId="5A77BE49" w14:textId="77777777" w:rsidR="006742F0" w:rsidRDefault="006742F0">
                    <w:pPr>
                      <w:pStyle w:val="Bibliography"/>
                      <w:rPr>
                        <w:noProof/>
                      </w:rPr>
                    </w:pPr>
                    <w:r>
                      <w:rPr>
                        <w:noProof/>
                      </w:rPr>
                      <w:t xml:space="preserve">[60] </w:t>
                    </w:r>
                  </w:p>
                </w:tc>
                <w:tc>
                  <w:tcPr>
                    <w:tcW w:w="4553" w:type="pct"/>
                    <w:hideMark/>
                  </w:tcPr>
                  <w:p w14:paraId="3ECBCA71" w14:textId="77777777" w:rsidR="006742F0" w:rsidRDefault="006742F0">
                    <w:pPr>
                      <w:pStyle w:val="Bibliography"/>
                      <w:rPr>
                        <w:noProof/>
                      </w:rPr>
                    </w:pPr>
                    <w:r>
                      <w:rPr>
                        <w:noProof/>
                      </w:rPr>
                      <w:t xml:space="preserve">F. Niell, </w:t>
                    </w:r>
                    <w:r>
                      <w:rPr>
                        <w:i/>
                        <w:iCs/>
                        <w:noProof/>
                      </w:rPr>
                      <w:t xml:space="preserve">Private communication, </w:t>
                    </w:r>
                    <w:r>
                      <w:rPr>
                        <w:noProof/>
                      </w:rPr>
                      <w:t xml:space="preserve">2015. </w:t>
                    </w:r>
                  </w:p>
                </w:tc>
              </w:tr>
            </w:tbl>
            <w:p w14:paraId="559863BF" w14:textId="77777777" w:rsidR="006742F0" w:rsidRDefault="006742F0">
              <w:pPr>
                <w:divId w:val="902567006"/>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1C0E83">
      <w:headerReference w:type="default" r:id="rId185"/>
      <w:footerReference w:type="even" r:id="rId186"/>
      <w:footerReference w:type="default" r:id="rId187"/>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511079" w14:textId="77777777" w:rsidR="000D50E2" w:rsidRDefault="000D50E2">
      <w:pPr>
        <w:spacing w:after="0" w:line="240" w:lineRule="auto"/>
      </w:pPr>
      <w:r>
        <w:separator/>
      </w:r>
    </w:p>
    <w:p w14:paraId="46F1C01B" w14:textId="77777777" w:rsidR="000D50E2" w:rsidRDefault="000D50E2"/>
  </w:endnote>
  <w:endnote w:type="continuationSeparator" w:id="0">
    <w:p w14:paraId="636EA51A" w14:textId="77777777" w:rsidR="000D50E2" w:rsidRDefault="000D50E2">
      <w:pPr>
        <w:spacing w:after="0" w:line="240" w:lineRule="auto"/>
      </w:pPr>
      <w:r>
        <w:continuationSeparator/>
      </w:r>
    </w:p>
    <w:p w14:paraId="26C0B6F4" w14:textId="77777777" w:rsidR="000D50E2" w:rsidRDefault="000D50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altName w:val="Arial"/>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C44B75" w:rsidRDefault="00C44B75">
    <w:pPr>
      <w:jc w:val="right"/>
    </w:pPr>
  </w:p>
  <w:p w14:paraId="77C5D372" w14:textId="77777777" w:rsidR="00C44B75" w:rsidRDefault="00C44B75">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C44B75" w:rsidRDefault="00C44B75">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g:wgp>
                </a:graphicData>
              </a:graphic>
            </wp:inline>
          </w:drawing>
        </mc:Choice>
        <mc:Fallback xmlns:mv="urn:schemas-microsoft-com:mac:vml" xmlns:mo="http://schemas.microsoft.com/office/mac/office/2008/main">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C44B75" w:rsidRDefault="00C44B75">
    <w:pPr>
      <w:pStyle w:val="NoSpacing"/>
      <w:rPr>
        <w:sz w:val="2"/>
        <w:szCs w:val="2"/>
      </w:rPr>
    </w:pPr>
  </w:p>
  <w:p w14:paraId="0127E1FD" w14:textId="77777777" w:rsidR="00C44B75" w:rsidRDefault="00C44B75"/>
  <w:p w14:paraId="721559C9" w14:textId="77777777" w:rsidR="00C44B75" w:rsidRDefault="00C44B75"/>
  <w:p w14:paraId="38225AAC" w14:textId="77777777" w:rsidR="00C44B75" w:rsidRDefault="00C44B75"/>
  <w:p w14:paraId="64FAB53D" w14:textId="77777777" w:rsidR="00C44B75" w:rsidRDefault="00C44B7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44D3FE32" w:rsidR="00C44B75" w:rsidRDefault="00C44B75">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637613">
      <w:rPr>
        <w:noProof/>
        <w:color w:val="6076B4" w:themeColor="accent1"/>
      </w:rPr>
      <w:t>Mechanical design (K. Duel &amp; M. Slabaugh)</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C44B75" w:rsidRDefault="00C44B7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0FDFFC" w14:textId="77777777" w:rsidR="000D50E2" w:rsidRDefault="000D50E2">
      <w:pPr>
        <w:spacing w:after="0" w:line="240" w:lineRule="auto"/>
      </w:pPr>
      <w:r>
        <w:separator/>
      </w:r>
    </w:p>
    <w:p w14:paraId="251093BA" w14:textId="77777777" w:rsidR="000D50E2" w:rsidRDefault="000D50E2"/>
  </w:footnote>
  <w:footnote w:type="continuationSeparator" w:id="0">
    <w:p w14:paraId="02ACAA16" w14:textId="77777777" w:rsidR="000D50E2" w:rsidRDefault="000D50E2">
      <w:pPr>
        <w:spacing w:after="0" w:line="240" w:lineRule="auto"/>
      </w:pPr>
      <w:r>
        <w:continuationSeparator/>
      </w:r>
    </w:p>
    <w:p w14:paraId="3505C344" w14:textId="77777777" w:rsidR="000D50E2" w:rsidRDefault="000D50E2"/>
  </w:footnote>
  <w:footnote w:id="1">
    <w:p w14:paraId="7EE16888" w14:textId="54B33812" w:rsidR="00C44B75" w:rsidRPr="00DD4536" w:rsidRDefault="00C44B75">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C44B75" w:rsidRDefault="00C44B75"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C44B75" w:rsidRPr="00DD4536" w:rsidRDefault="00C44B75">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3ED40BE1" w:rsidR="00C44B75" w:rsidRPr="00DD4536" w:rsidRDefault="00C44B75">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sidR="00637613">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C44B75" w:rsidRDefault="00C44B75"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C44B75" w:rsidRPr="00684724" w:rsidRDefault="00C44B75"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C44B75" w:rsidRDefault="00C44B75">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C44B75" w:rsidRDefault="00C44B75">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C44B75" w:rsidRDefault="00C44B7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44C24E5"/>
    <w:multiLevelType w:val="multilevel"/>
    <w:tmpl w:val="35A8F88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16"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17"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4"/>
  </w:num>
  <w:num w:numId="3">
    <w:abstractNumId w:val="9"/>
  </w:num>
  <w:num w:numId="4">
    <w:abstractNumId w:val="1"/>
  </w:num>
  <w:num w:numId="5">
    <w:abstractNumId w:val="4"/>
  </w:num>
  <w:num w:numId="6">
    <w:abstractNumId w:val="8"/>
  </w:num>
  <w:num w:numId="7">
    <w:abstractNumId w:val="13"/>
  </w:num>
  <w:num w:numId="8">
    <w:abstractNumId w:val="2"/>
  </w:num>
  <w:num w:numId="9">
    <w:abstractNumId w:val="3"/>
  </w:num>
  <w:num w:numId="10">
    <w:abstractNumId w:val="10"/>
  </w:num>
  <w:num w:numId="11">
    <w:abstractNumId w:val="6"/>
  </w:num>
  <w:num w:numId="12">
    <w:abstractNumId w:val="0"/>
  </w:num>
  <w:num w:numId="13">
    <w:abstractNumId w:val="12"/>
  </w:num>
  <w:num w:numId="14">
    <w:abstractNumId w:val="11"/>
  </w:num>
  <w:num w:numId="15">
    <w:abstractNumId w:val="17"/>
  </w:num>
  <w:num w:numId="16">
    <w:abstractNumId w:val="15"/>
  </w:num>
  <w:num w:numId="17">
    <w:abstractNumId w:val="5"/>
  </w:num>
  <w:num w:numId="18">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3"/>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7F6"/>
    <w:rsid w:val="00000844"/>
    <w:rsid w:val="000008AD"/>
    <w:rsid w:val="00000E7E"/>
    <w:rsid w:val="000010AF"/>
    <w:rsid w:val="00001EF2"/>
    <w:rsid w:val="0000285A"/>
    <w:rsid w:val="00003757"/>
    <w:rsid w:val="0000380F"/>
    <w:rsid w:val="00003F91"/>
    <w:rsid w:val="000040DA"/>
    <w:rsid w:val="00004586"/>
    <w:rsid w:val="0000521B"/>
    <w:rsid w:val="00005985"/>
    <w:rsid w:val="00005E4E"/>
    <w:rsid w:val="00005EC8"/>
    <w:rsid w:val="000067EE"/>
    <w:rsid w:val="00007017"/>
    <w:rsid w:val="000072F8"/>
    <w:rsid w:val="000077D7"/>
    <w:rsid w:val="00007B0C"/>
    <w:rsid w:val="00007C24"/>
    <w:rsid w:val="00007D27"/>
    <w:rsid w:val="00010C76"/>
    <w:rsid w:val="00010E93"/>
    <w:rsid w:val="00011B04"/>
    <w:rsid w:val="00011B15"/>
    <w:rsid w:val="000130F6"/>
    <w:rsid w:val="00013448"/>
    <w:rsid w:val="000134B0"/>
    <w:rsid w:val="00013874"/>
    <w:rsid w:val="00013AAF"/>
    <w:rsid w:val="00014E21"/>
    <w:rsid w:val="00015373"/>
    <w:rsid w:val="00015677"/>
    <w:rsid w:val="00015870"/>
    <w:rsid w:val="00015F25"/>
    <w:rsid w:val="000168F7"/>
    <w:rsid w:val="00016BE6"/>
    <w:rsid w:val="00017A83"/>
    <w:rsid w:val="00020CC3"/>
    <w:rsid w:val="00021871"/>
    <w:rsid w:val="00021950"/>
    <w:rsid w:val="00021A66"/>
    <w:rsid w:val="00022302"/>
    <w:rsid w:val="00022345"/>
    <w:rsid w:val="00022634"/>
    <w:rsid w:val="00022BB7"/>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42A1"/>
    <w:rsid w:val="000348FC"/>
    <w:rsid w:val="00034C51"/>
    <w:rsid w:val="00035240"/>
    <w:rsid w:val="00036724"/>
    <w:rsid w:val="000379B4"/>
    <w:rsid w:val="00040360"/>
    <w:rsid w:val="000410A0"/>
    <w:rsid w:val="00041227"/>
    <w:rsid w:val="000413D3"/>
    <w:rsid w:val="00041906"/>
    <w:rsid w:val="00041C22"/>
    <w:rsid w:val="00042304"/>
    <w:rsid w:val="0004279D"/>
    <w:rsid w:val="00042FE0"/>
    <w:rsid w:val="0004306E"/>
    <w:rsid w:val="000433AB"/>
    <w:rsid w:val="00043763"/>
    <w:rsid w:val="00044093"/>
    <w:rsid w:val="0004427B"/>
    <w:rsid w:val="000444D6"/>
    <w:rsid w:val="000455BB"/>
    <w:rsid w:val="0004608C"/>
    <w:rsid w:val="000460B9"/>
    <w:rsid w:val="00050381"/>
    <w:rsid w:val="00050CB6"/>
    <w:rsid w:val="00052C29"/>
    <w:rsid w:val="00052EA6"/>
    <w:rsid w:val="00053104"/>
    <w:rsid w:val="0005378F"/>
    <w:rsid w:val="000539ED"/>
    <w:rsid w:val="00053A7D"/>
    <w:rsid w:val="000544FF"/>
    <w:rsid w:val="00054B3A"/>
    <w:rsid w:val="00054C6F"/>
    <w:rsid w:val="00055A54"/>
    <w:rsid w:val="0005692C"/>
    <w:rsid w:val="00056A99"/>
    <w:rsid w:val="000571F3"/>
    <w:rsid w:val="00060212"/>
    <w:rsid w:val="00061787"/>
    <w:rsid w:val="00061DCC"/>
    <w:rsid w:val="00062776"/>
    <w:rsid w:val="00062866"/>
    <w:rsid w:val="000632F3"/>
    <w:rsid w:val="000637ED"/>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AB3"/>
    <w:rsid w:val="00072FAA"/>
    <w:rsid w:val="000730C7"/>
    <w:rsid w:val="000748F7"/>
    <w:rsid w:val="00074BE8"/>
    <w:rsid w:val="00074FCC"/>
    <w:rsid w:val="00075228"/>
    <w:rsid w:val="00076DF1"/>
    <w:rsid w:val="00077712"/>
    <w:rsid w:val="000779F9"/>
    <w:rsid w:val="00077B45"/>
    <w:rsid w:val="000802B5"/>
    <w:rsid w:val="00080E81"/>
    <w:rsid w:val="000811F6"/>
    <w:rsid w:val="00082D81"/>
    <w:rsid w:val="00085E13"/>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F9B"/>
    <w:rsid w:val="000A1194"/>
    <w:rsid w:val="000A1B21"/>
    <w:rsid w:val="000A2236"/>
    <w:rsid w:val="000A2624"/>
    <w:rsid w:val="000A35A8"/>
    <w:rsid w:val="000A3832"/>
    <w:rsid w:val="000A38DC"/>
    <w:rsid w:val="000A4A91"/>
    <w:rsid w:val="000A4D88"/>
    <w:rsid w:val="000A50B6"/>
    <w:rsid w:val="000A5313"/>
    <w:rsid w:val="000A5609"/>
    <w:rsid w:val="000A56DC"/>
    <w:rsid w:val="000A5744"/>
    <w:rsid w:val="000A5790"/>
    <w:rsid w:val="000A684B"/>
    <w:rsid w:val="000A7016"/>
    <w:rsid w:val="000A714A"/>
    <w:rsid w:val="000A7A5B"/>
    <w:rsid w:val="000A7B34"/>
    <w:rsid w:val="000A7F77"/>
    <w:rsid w:val="000B0395"/>
    <w:rsid w:val="000B047D"/>
    <w:rsid w:val="000B0CC2"/>
    <w:rsid w:val="000B0ED5"/>
    <w:rsid w:val="000B0F13"/>
    <w:rsid w:val="000B142F"/>
    <w:rsid w:val="000B27D4"/>
    <w:rsid w:val="000B2A21"/>
    <w:rsid w:val="000B2B1D"/>
    <w:rsid w:val="000B2D39"/>
    <w:rsid w:val="000B327A"/>
    <w:rsid w:val="000B37CE"/>
    <w:rsid w:val="000B3937"/>
    <w:rsid w:val="000B3ACE"/>
    <w:rsid w:val="000B4534"/>
    <w:rsid w:val="000B4BA7"/>
    <w:rsid w:val="000B5301"/>
    <w:rsid w:val="000B54BD"/>
    <w:rsid w:val="000B629A"/>
    <w:rsid w:val="000B64B7"/>
    <w:rsid w:val="000B7E0C"/>
    <w:rsid w:val="000B7E4A"/>
    <w:rsid w:val="000C071C"/>
    <w:rsid w:val="000C0B7C"/>
    <w:rsid w:val="000C0D69"/>
    <w:rsid w:val="000C12C8"/>
    <w:rsid w:val="000C13FC"/>
    <w:rsid w:val="000C1A4C"/>
    <w:rsid w:val="000C2915"/>
    <w:rsid w:val="000C2E80"/>
    <w:rsid w:val="000C3112"/>
    <w:rsid w:val="000C3519"/>
    <w:rsid w:val="000C51B1"/>
    <w:rsid w:val="000C5632"/>
    <w:rsid w:val="000C571F"/>
    <w:rsid w:val="000C59DB"/>
    <w:rsid w:val="000C6065"/>
    <w:rsid w:val="000C6CB2"/>
    <w:rsid w:val="000C6E03"/>
    <w:rsid w:val="000C730F"/>
    <w:rsid w:val="000C74B7"/>
    <w:rsid w:val="000C7A52"/>
    <w:rsid w:val="000C7CDC"/>
    <w:rsid w:val="000C7E62"/>
    <w:rsid w:val="000D0607"/>
    <w:rsid w:val="000D093B"/>
    <w:rsid w:val="000D1F3F"/>
    <w:rsid w:val="000D3CA7"/>
    <w:rsid w:val="000D443F"/>
    <w:rsid w:val="000D4685"/>
    <w:rsid w:val="000D50E2"/>
    <w:rsid w:val="000D5E5D"/>
    <w:rsid w:val="000D64DE"/>
    <w:rsid w:val="000D68C6"/>
    <w:rsid w:val="000D6A31"/>
    <w:rsid w:val="000D7370"/>
    <w:rsid w:val="000D7C73"/>
    <w:rsid w:val="000E0560"/>
    <w:rsid w:val="000E0C1D"/>
    <w:rsid w:val="000E15BD"/>
    <w:rsid w:val="000E21DA"/>
    <w:rsid w:val="000E2564"/>
    <w:rsid w:val="000E2F91"/>
    <w:rsid w:val="000E366D"/>
    <w:rsid w:val="000E3852"/>
    <w:rsid w:val="000E3BF1"/>
    <w:rsid w:val="000E43E3"/>
    <w:rsid w:val="000E4882"/>
    <w:rsid w:val="000E4D26"/>
    <w:rsid w:val="000E6134"/>
    <w:rsid w:val="000E6B37"/>
    <w:rsid w:val="000E6D9C"/>
    <w:rsid w:val="000E6E82"/>
    <w:rsid w:val="000E6F98"/>
    <w:rsid w:val="000E73C4"/>
    <w:rsid w:val="000E78CA"/>
    <w:rsid w:val="000E7A6C"/>
    <w:rsid w:val="000F0404"/>
    <w:rsid w:val="000F0A3B"/>
    <w:rsid w:val="000F0AAD"/>
    <w:rsid w:val="000F0EAD"/>
    <w:rsid w:val="000F10E4"/>
    <w:rsid w:val="000F136E"/>
    <w:rsid w:val="000F2D5C"/>
    <w:rsid w:val="000F2E37"/>
    <w:rsid w:val="000F3CE6"/>
    <w:rsid w:val="000F3D4D"/>
    <w:rsid w:val="000F4C53"/>
    <w:rsid w:val="000F4CBC"/>
    <w:rsid w:val="000F552B"/>
    <w:rsid w:val="000F5BE3"/>
    <w:rsid w:val="000F5FE5"/>
    <w:rsid w:val="000F6998"/>
    <w:rsid w:val="000F770D"/>
    <w:rsid w:val="000F7BD4"/>
    <w:rsid w:val="001007E8"/>
    <w:rsid w:val="0010086C"/>
    <w:rsid w:val="00100A3E"/>
    <w:rsid w:val="00100B5B"/>
    <w:rsid w:val="00101194"/>
    <w:rsid w:val="0010147A"/>
    <w:rsid w:val="0010153E"/>
    <w:rsid w:val="0010153F"/>
    <w:rsid w:val="00101786"/>
    <w:rsid w:val="001024C9"/>
    <w:rsid w:val="00102600"/>
    <w:rsid w:val="00102E57"/>
    <w:rsid w:val="00104B3B"/>
    <w:rsid w:val="00104BC8"/>
    <w:rsid w:val="00104DED"/>
    <w:rsid w:val="001052A6"/>
    <w:rsid w:val="00105946"/>
    <w:rsid w:val="0010598D"/>
    <w:rsid w:val="00105D54"/>
    <w:rsid w:val="001060C5"/>
    <w:rsid w:val="001064CF"/>
    <w:rsid w:val="001108EA"/>
    <w:rsid w:val="00110C50"/>
    <w:rsid w:val="00111C33"/>
    <w:rsid w:val="00111E95"/>
    <w:rsid w:val="00113484"/>
    <w:rsid w:val="001150CF"/>
    <w:rsid w:val="00115785"/>
    <w:rsid w:val="0011608C"/>
    <w:rsid w:val="00116BBF"/>
    <w:rsid w:val="00116C86"/>
    <w:rsid w:val="00117934"/>
    <w:rsid w:val="0012025D"/>
    <w:rsid w:val="00120FDB"/>
    <w:rsid w:val="001210EC"/>
    <w:rsid w:val="0012146A"/>
    <w:rsid w:val="00122009"/>
    <w:rsid w:val="001222EE"/>
    <w:rsid w:val="00122376"/>
    <w:rsid w:val="00122523"/>
    <w:rsid w:val="0012260D"/>
    <w:rsid w:val="0012314A"/>
    <w:rsid w:val="00124646"/>
    <w:rsid w:val="00125248"/>
    <w:rsid w:val="001252A9"/>
    <w:rsid w:val="00125728"/>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52BB"/>
    <w:rsid w:val="001355ED"/>
    <w:rsid w:val="0013584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3288"/>
    <w:rsid w:val="00143885"/>
    <w:rsid w:val="00143E24"/>
    <w:rsid w:val="001441E0"/>
    <w:rsid w:val="00144DB4"/>
    <w:rsid w:val="00144FA2"/>
    <w:rsid w:val="00145510"/>
    <w:rsid w:val="001459D5"/>
    <w:rsid w:val="00146BC9"/>
    <w:rsid w:val="00146D56"/>
    <w:rsid w:val="00147068"/>
    <w:rsid w:val="0014770E"/>
    <w:rsid w:val="00147765"/>
    <w:rsid w:val="0014788F"/>
    <w:rsid w:val="00147B03"/>
    <w:rsid w:val="0015133C"/>
    <w:rsid w:val="001532D6"/>
    <w:rsid w:val="00153421"/>
    <w:rsid w:val="00153FBA"/>
    <w:rsid w:val="00154AD5"/>
    <w:rsid w:val="00154E32"/>
    <w:rsid w:val="001557AA"/>
    <w:rsid w:val="00155C5D"/>
    <w:rsid w:val="00155E1B"/>
    <w:rsid w:val="00155FD7"/>
    <w:rsid w:val="00156BB2"/>
    <w:rsid w:val="00156EA2"/>
    <w:rsid w:val="00157579"/>
    <w:rsid w:val="00160183"/>
    <w:rsid w:val="00161238"/>
    <w:rsid w:val="00162823"/>
    <w:rsid w:val="00162EA5"/>
    <w:rsid w:val="00163119"/>
    <w:rsid w:val="001633B5"/>
    <w:rsid w:val="00163871"/>
    <w:rsid w:val="00163CBD"/>
    <w:rsid w:val="00164207"/>
    <w:rsid w:val="0016487F"/>
    <w:rsid w:val="00164A65"/>
    <w:rsid w:val="00165706"/>
    <w:rsid w:val="00166751"/>
    <w:rsid w:val="00166DFD"/>
    <w:rsid w:val="00170691"/>
    <w:rsid w:val="001706C9"/>
    <w:rsid w:val="0017127A"/>
    <w:rsid w:val="001715A8"/>
    <w:rsid w:val="00172BC9"/>
    <w:rsid w:val="00173629"/>
    <w:rsid w:val="00173717"/>
    <w:rsid w:val="001739DA"/>
    <w:rsid w:val="0017416A"/>
    <w:rsid w:val="001742C3"/>
    <w:rsid w:val="0017462C"/>
    <w:rsid w:val="001746CF"/>
    <w:rsid w:val="0017477F"/>
    <w:rsid w:val="00174B65"/>
    <w:rsid w:val="00174B88"/>
    <w:rsid w:val="00174F9D"/>
    <w:rsid w:val="001754E8"/>
    <w:rsid w:val="001759DC"/>
    <w:rsid w:val="00176662"/>
    <w:rsid w:val="001767AA"/>
    <w:rsid w:val="00176C5E"/>
    <w:rsid w:val="00177242"/>
    <w:rsid w:val="00180668"/>
    <w:rsid w:val="00180808"/>
    <w:rsid w:val="0018126E"/>
    <w:rsid w:val="00181971"/>
    <w:rsid w:val="00181E28"/>
    <w:rsid w:val="001821D1"/>
    <w:rsid w:val="00182A85"/>
    <w:rsid w:val="00183267"/>
    <w:rsid w:val="00183400"/>
    <w:rsid w:val="001836C3"/>
    <w:rsid w:val="00183A17"/>
    <w:rsid w:val="00183A44"/>
    <w:rsid w:val="00183FA2"/>
    <w:rsid w:val="00184048"/>
    <w:rsid w:val="0018462F"/>
    <w:rsid w:val="00184776"/>
    <w:rsid w:val="0018553B"/>
    <w:rsid w:val="00185A1A"/>
    <w:rsid w:val="00185CFE"/>
    <w:rsid w:val="001868D6"/>
    <w:rsid w:val="00186C4E"/>
    <w:rsid w:val="0019099C"/>
    <w:rsid w:val="00190B97"/>
    <w:rsid w:val="001921FD"/>
    <w:rsid w:val="001923C3"/>
    <w:rsid w:val="00192724"/>
    <w:rsid w:val="00192C45"/>
    <w:rsid w:val="001935B6"/>
    <w:rsid w:val="001939F8"/>
    <w:rsid w:val="00193A54"/>
    <w:rsid w:val="00193A80"/>
    <w:rsid w:val="00193E88"/>
    <w:rsid w:val="00194A96"/>
    <w:rsid w:val="00194F5C"/>
    <w:rsid w:val="00195106"/>
    <w:rsid w:val="001952F3"/>
    <w:rsid w:val="00195D06"/>
    <w:rsid w:val="001960EA"/>
    <w:rsid w:val="00196797"/>
    <w:rsid w:val="00196956"/>
    <w:rsid w:val="00197162"/>
    <w:rsid w:val="00197279"/>
    <w:rsid w:val="001973D0"/>
    <w:rsid w:val="001A074C"/>
    <w:rsid w:val="001A0753"/>
    <w:rsid w:val="001A1878"/>
    <w:rsid w:val="001A1E3E"/>
    <w:rsid w:val="001A2A6D"/>
    <w:rsid w:val="001A2F52"/>
    <w:rsid w:val="001A2FE2"/>
    <w:rsid w:val="001A303F"/>
    <w:rsid w:val="001A393A"/>
    <w:rsid w:val="001A3948"/>
    <w:rsid w:val="001A3B98"/>
    <w:rsid w:val="001A44AF"/>
    <w:rsid w:val="001A4532"/>
    <w:rsid w:val="001A475C"/>
    <w:rsid w:val="001A4DEE"/>
    <w:rsid w:val="001A593E"/>
    <w:rsid w:val="001A5E03"/>
    <w:rsid w:val="001A7C35"/>
    <w:rsid w:val="001B017D"/>
    <w:rsid w:val="001B081F"/>
    <w:rsid w:val="001B0920"/>
    <w:rsid w:val="001B0D55"/>
    <w:rsid w:val="001B0D78"/>
    <w:rsid w:val="001B1467"/>
    <w:rsid w:val="001B1A22"/>
    <w:rsid w:val="001B1F8A"/>
    <w:rsid w:val="001B284D"/>
    <w:rsid w:val="001B4A6F"/>
    <w:rsid w:val="001B55A0"/>
    <w:rsid w:val="001B5D66"/>
    <w:rsid w:val="001B67AF"/>
    <w:rsid w:val="001B7114"/>
    <w:rsid w:val="001C01EB"/>
    <w:rsid w:val="001C0E83"/>
    <w:rsid w:val="001C1164"/>
    <w:rsid w:val="001C1229"/>
    <w:rsid w:val="001C129D"/>
    <w:rsid w:val="001C147B"/>
    <w:rsid w:val="001C156E"/>
    <w:rsid w:val="001C1623"/>
    <w:rsid w:val="001C215B"/>
    <w:rsid w:val="001C228F"/>
    <w:rsid w:val="001C28D9"/>
    <w:rsid w:val="001C2F57"/>
    <w:rsid w:val="001C33D5"/>
    <w:rsid w:val="001C3506"/>
    <w:rsid w:val="001C3F90"/>
    <w:rsid w:val="001C4D3B"/>
    <w:rsid w:val="001C5098"/>
    <w:rsid w:val="001C5749"/>
    <w:rsid w:val="001C5773"/>
    <w:rsid w:val="001C58C9"/>
    <w:rsid w:val="001C5E0B"/>
    <w:rsid w:val="001C6929"/>
    <w:rsid w:val="001C6B25"/>
    <w:rsid w:val="001C7343"/>
    <w:rsid w:val="001C7412"/>
    <w:rsid w:val="001C75B2"/>
    <w:rsid w:val="001D059F"/>
    <w:rsid w:val="001D09F1"/>
    <w:rsid w:val="001D14FF"/>
    <w:rsid w:val="001D1631"/>
    <w:rsid w:val="001D1B3F"/>
    <w:rsid w:val="001D232C"/>
    <w:rsid w:val="001D23E7"/>
    <w:rsid w:val="001D26F3"/>
    <w:rsid w:val="001D276F"/>
    <w:rsid w:val="001D2AAA"/>
    <w:rsid w:val="001D2E82"/>
    <w:rsid w:val="001D3462"/>
    <w:rsid w:val="001D37C9"/>
    <w:rsid w:val="001D39B6"/>
    <w:rsid w:val="001D3DFC"/>
    <w:rsid w:val="001D3E0A"/>
    <w:rsid w:val="001D3FD4"/>
    <w:rsid w:val="001D48CA"/>
    <w:rsid w:val="001D49EF"/>
    <w:rsid w:val="001D4B01"/>
    <w:rsid w:val="001D513A"/>
    <w:rsid w:val="001D5246"/>
    <w:rsid w:val="001D56C3"/>
    <w:rsid w:val="001D59AA"/>
    <w:rsid w:val="001D5E24"/>
    <w:rsid w:val="001D6FBD"/>
    <w:rsid w:val="001D7A97"/>
    <w:rsid w:val="001D7D51"/>
    <w:rsid w:val="001E1242"/>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D42"/>
    <w:rsid w:val="001F6EFD"/>
    <w:rsid w:val="001F6FB4"/>
    <w:rsid w:val="001F7DDF"/>
    <w:rsid w:val="002015A1"/>
    <w:rsid w:val="00204ED4"/>
    <w:rsid w:val="00205790"/>
    <w:rsid w:val="00205E4A"/>
    <w:rsid w:val="002063BF"/>
    <w:rsid w:val="00206981"/>
    <w:rsid w:val="00206F51"/>
    <w:rsid w:val="002079EE"/>
    <w:rsid w:val="00207F75"/>
    <w:rsid w:val="002104A3"/>
    <w:rsid w:val="00210A58"/>
    <w:rsid w:val="002111AC"/>
    <w:rsid w:val="002112F8"/>
    <w:rsid w:val="00211AF5"/>
    <w:rsid w:val="00213A2E"/>
    <w:rsid w:val="00214099"/>
    <w:rsid w:val="0021628B"/>
    <w:rsid w:val="00216BF7"/>
    <w:rsid w:val="00216D84"/>
    <w:rsid w:val="00217AC2"/>
    <w:rsid w:val="00220008"/>
    <w:rsid w:val="002208F0"/>
    <w:rsid w:val="002212C8"/>
    <w:rsid w:val="00221A9E"/>
    <w:rsid w:val="00221DCF"/>
    <w:rsid w:val="00222582"/>
    <w:rsid w:val="002227B6"/>
    <w:rsid w:val="00223088"/>
    <w:rsid w:val="00223149"/>
    <w:rsid w:val="0022319C"/>
    <w:rsid w:val="00223C85"/>
    <w:rsid w:val="0022407C"/>
    <w:rsid w:val="002241EF"/>
    <w:rsid w:val="0022423C"/>
    <w:rsid w:val="00224FC7"/>
    <w:rsid w:val="00225116"/>
    <w:rsid w:val="00225118"/>
    <w:rsid w:val="002254ED"/>
    <w:rsid w:val="00225D1B"/>
    <w:rsid w:val="00226681"/>
    <w:rsid w:val="00227689"/>
    <w:rsid w:val="00227B38"/>
    <w:rsid w:val="002303FA"/>
    <w:rsid w:val="00230A45"/>
    <w:rsid w:val="00230C5D"/>
    <w:rsid w:val="00230D26"/>
    <w:rsid w:val="002315C4"/>
    <w:rsid w:val="00231749"/>
    <w:rsid w:val="00231E5F"/>
    <w:rsid w:val="002320CF"/>
    <w:rsid w:val="00232BA3"/>
    <w:rsid w:val="00233D0F"/>
    <w:rsid w:val="00233F64"/>
    <w:rsid w:val="0023417B"/>
    <w:rsid w:val="002348DC"/>
    <w:rsid w:val="00234EF6"/>
    <w:rsid w:val="00235A70"/>
    <w:rsid w:val="002360C4"/>
    <w:rsid w:val="0023646C"/>
    <w:rsid w:val="0023649E"/>
    <w:rsid w:val="00237817"/>
    <w:rsid w:val="00237977"/>
    <w:rsid w:val="002379BD"/>
    <w:rsid w:val="002426D3"/>
    <w:rsid w:val="0024293C"/>
    <w:rsid w:val="0024314D"/>
    <w:rsid w:val="00243453"/>
    <w:rsid w:val="002436A7"/>
    <w:rsid w:val="00243C54"/>
    <w:rsid w:val="00243E5C"/>
    <w:rsid w:val="00245AB2"/>
    <w:rsid w:val="00245FFE"/>
    <w:rsid w:val="0024608B"/>
    <w:rsid w:val="0024636C"/>
    <w:rsid w:val="00246838"/>
    <w:rsid w:val="0025032B"/>
    <w:rsid w:val="00250634"/>
    <w:rsid w:val="00251CF1"/>
    <w:rsid w:val="00252A1C"/>
    <w:rsid w:val="00253C1A"/>
    <w:rsid w:val="0025479F"/>
    <w:rsid w:val="002549BC"/>
    <w:rsid w:val="00254A3D"/>
    <w:rsid w:val="00254EC0"/>
    <w:rsid w:val="002557CE"/>
    <w:rsid w:val="00255DA2"/>
    <w:rsid w:val="00255EC7"/>
    <w:rsid w:val="002560E9"/>
    <w:rsid w:val="00256602"/>
    <w:rsid w:val="00256F3C"/>
    <w:rsid w:val="002606AD"/>
    <w:rsid w:val="00260AA8"/>
    <w:rsid w:val="00261E0C"/>
    <w:rsid w:val="002635E6"/>
    <w:rsid w:val="0026426E"/>
    <w:rsid w:val="00264361"/>
    <w:rsid w:val="00264E94"/>
    <w:rsid w:val="00265108"/>
    <w:rsid w:val="002653A6"/>
    <w:rsid w:val="0026582E"/>
    <w:rsid w:val="00265C2A"/>
    <w:rsid w:val="00265E89"/>
    <w:rsid w:val="00267238"/>
    <w:rsid w:val="0026767B"/>
    <w:rsid w:val="00270880"/>
    <w:rsid w:val="00270C4F"/>
    <w:rsid w:val="00271AEC"/>
    <w:rsid w:val="00272767"/>
    <w:rsid w:val="0027299E"/>
    <w:rsid w:val="00274544"/>
    <w:rsid w:val="00274877"/>
    <w:rsid w:val="00274D58"/>
    <w:rsid w:val="002764BF"/>
    <w:rsid w:val="00277AFB"/>
    <w:rsid w:val="0028045A"/>
    <w:rsid w:val="0028086F"/>
    <w:rsid w:val="00280965"/>
    <w:rsid w:val="002812AB"/>
    <w:rsid w:val="00281392"/>
    <w:rsid w:val="0028189B"/>
    <w:rsid w:val="002819E9"/>
    <w:rsid w:val="00281CEF"/>
    <w:rsid w:val="002825E2"/>
    <w:rsid w:val="00283245"/>
    <w:rsid w:val="002834E9"/>
    <w:rsid w:val="0028436E"/>
    <w:rsid w:val="00285AE3"/>
    <w:rsid w:val="00285F22"/>
    <w:rsid w:val="0028618B"/>
    <w:rsid w:val="0028704B"/>
    <w:rsid w:val="00287C09"/>
    <w:rsid w:val="0029009C"/>
    <w:rsid w:val="0029039B"/>
    <w:rsid w:val="0029071A"/>
    <w:rsid w:val="00290B9D"/>
    <w:rsid w:val="00290BEA"/>
    <w:rsid w:val="0029186D"/>
    <w:rsid w:val="0029207F"/>
    <w:rsid w:val="00292B57"/>
    <w:rsid w:val="00292B5D"/>
    <w:rsid w:val="00292DBD"/>
    <w:rsid w:val="00292E22"/>
    <w:rsid w:val="00293EBE"/>
    <w:rsid w:val="0029424E"/>
    <w:rsid w:val="002950FD"/>
    <w:rsid w:val="002954B6"/>
    <w:rsid w:val="0029582E"/>
    <w:rsid w:val="00295859"/>
    <w:rsid w:val="00295B28"/>
    <w:rsid w:val="00295F4C"/>
    <w:rsid w:val="00295F65"/>
    <w:rsid w:val="002969D8"/>
    <w:rsid w:val="00296EF7"/>
    <w:rsid w:val="0029771C"/>
    <w:rsid w:val="002A0500"/>
    <w:rsid w:val="002A0574"/>
    <w:rsid w:val="002A075B"/>
    <w:rsid w:val="002A0D0F"/>
    <w:rsid w:val="002A0D52"/>
    <w:rsid w:val="002A1F92"/>
    <w:rsid w:val="002A1FFC"/>
    <w:rsid w:val="002A224D"/>
    <w:rsid w:val="002A2349"/>
    <w:rsid w:val="002A28AA"/>
    <w:rsid w:val="002A2DFA"/>
    <w:rsid w:val="002A2E36"/>
    <w:rsid w:val="002A37A9"/>
    <w:rsid w:val="002A3DAE"/>
    <w:rsid w:val="002A4052"/>
    <w:rsid w:val="002A4099"/>
    <w:rsid w:val="002A436F"/>
    <w:rsid w:val="002A4569"/>
    <w:rsid w:val="002A47C2"/>
    <w:rsid w:val="002A4A9C"/>
    <w:rsid w:val="002A4BB6"/>
    <w:rsid w:val="002A4D85"/>
    <w:rsid w:val="002A51D7"/>
    <w:rsid w:val="002A592E"/>
    <w:rsid w:val="002A6370"/>
    <w:rsid w:val="002A6384"/>
    <w:rsid w:val="002A6B75"/>
    <w:rsid w:val="002A6CFD"/>
    <w:rsid w:val="002A6E2B"/>
    <w:rsid w:val="002A78FC"/>
    <w:rsid w:val="002A7A10"/>
    <w:rsid w:val="002A7EFC"/>
    <w:rsid w:val="002B0B27"/>
    <w:rsid w:val="002B1440"/>
    <w:rsid w:val="002B1ECA"/>
    <w:rsid w:val="002B2385"/>
    <w:rsid w:val="002B24D2"/>
    <w:rsid w:val="002B285F"/>
    <w:rsid w:val="002B2BFC"/>
    <w:rsid w:val="002B2EDA"/>
    <w:rsid w:val="002B3485"/>
    <w:rsid w:val="002B4142"/>
    <w:rsid w:val="002B57C3"/>
    <w:rsid w:val="002B57F1"/>
    <w:rsid w:val="002B5963"/>
    <w:rsid w:val="002B5AF9"/>
    <w:rsid w:val="002B608E"/>
    <w:rsid w:val="002B651D"/>
    <w:rsid w:val="002B7234"/>
    <w:rsid w:val="002B7C83"/>
    <w:rsid w:val="002C02FE"/>
    <w:rsid w:val="002C0D03"/>
    <w:rsid w:val="002C131E"/>
    <w:rsid w:val="002C140A"/>
    <w:rsid w:val="002C1902"/>
    <w:rsid w:val="002C27B7"/>
    <w:rsid w:val="002C2B14"/>
    <w:rsid w:val="002C2CA9"/>
    <w:rsid w:val="002C2CFC"/>
    <w:rsid w:val="002C5C6C"/>
    <w:rsid w:val="002C649E"/>
    <w:rsid w:val="002C67D1"/>
    <w:rsid w:val="002C6F74"/>
    <w:rsid w:val="002C74C3"/>
    <w:rsid w:val="002C7576"/>
    <w:rsid w:val="002C7644"/>
    <w:rsid w:val="002C7930"/>
    <w:rsid w:val="002C796A"/>
    <w:rsid w:val="002C7B79"/>
    <w:rsid w:val="002C7C3C"/>
    <w:rsid w:val="002D01E6"/>
    <w:rsid w:val="002D09EC"/>
    <w:rsid w:val="002D0A36"/>
    <w:rsid w:val="002D0B5E"/>
    <w:rsid w:val="002D0C77"/>
    <w:rsid w:val="002D1661"/>
    <w:rsid w:val="002D17AF"/>
    <w:rsid w:val="002D1989"/>
    <w:rsid w:val="002D273B"/>
    <w:rsid w:val="002D3E6A"/>
    <w:rsid w:val="002D422F"/>
    <w:rsid w:val="002D49B4"/>
    <w:rsid w:val="002D53E6"/>
    <w:rsid w:val="002D563A"/>
    <w:rsid w:val="002D58B1"/>
    <w:rsid w:val="002D5D16"/>
    <w:rsid w:val="002D5E2D"/>
    <w:rsid w:val="002D5EDF"/>
    <w:rsid w:val="002D62DC"/>
    <w:rsid w:val="002D636A"/>
    <w:rsid w:val="002D7AE4"/>
    <w:rsid w:val="002E0E2C"/>
    <w:rsid w:val="002E1765"/>
    <w:rsid w:val="002E18A6"/>
    <w:rsid w:val="002E1942"/>
    <w:rsid w:val="002E1D2F"/>
    <w:rsid w:val="002E2960"/>
    <w:rsid w:val="002E2ECF"/>
    <w:rsid w:val="002E3B9B"/>
    <w:rsid w:val="002E3F7B"/>
    <w:rsid w:val="002E44CE"/>
    <w:rsid w:val="002E4817"/>
    <w:rsid w:val="002E4D6D"/>
    <w:rsid w:val="002E5664"/>
    <w:rsid w:val="002E579D"/>
    <w:rsid w:val="002E707D"/>
    <w:rsid w:val="002E71D6"/>
    <w:rsid w:val="002E720B"/>
    <w:rsid w:val="002E7BB5"/>
    <w:rsid w:val="002F02C3"/>
    <w:rsid w:val="002F0618"/>
    <w:rsid w:val="002F08F6"/>
    <w:rsid w:val="002F0A09"/>
    <w:rsid w:val="002F0BFA"/>
    <w:rsid w:val="002F0F07"/>
    <w:rsid w:val="002F186E"/>
    <w:rsid w:val="002F1C09"/>
    <w:rsid w:val="002F2F8D"/>
    <w:rsid w:val="002F309F"/>
    <w:rsid w:val="002F427B"/>
    <w:rsid w:val="002F458F"/>
    <w:rsid w:val="002F570E"/>
    <w:rsid w:val="002F5769"/>
    <w:rsid w:val="002F5AE8"/>
    <w:rsid w:val="002F5CAE"/>
    <w:rsid w:val="002F60D6"/>
    <w:rsid w:val="002F6B0C"/>
    <w:rsid w:val="0030032F"/>
    <w:rsid w:val="003008FC"/>
    <w:rsid w:val="00301358"/>
    <w:rsid w:val="00301D3D"/>
    <w:rsid w:val="00302CCB"/>
    <w:rsid w:val="00302EEC"/>
    <w:rsid w:val="00303556"/>
    <w:rsid w:val="00303D59"/>
    <w:rsid w:val="00304778"/>
    <w:rsid w:val="003050D7"/>
    <w:rsid w:val="003058A3"/>
    <w:rsid w:val="00305B7F"/>
    <w:rsid w:val="00305E97"/>
    <w:rsid w:val="00305F47"/>
    <w:rsid w:val="00306C0B"/>
    <w:rsid w:val="00306EE2"/>
    <w:rsid w:val="00310426"/>
    <w:rsid w:val="00310FD4"/>
    <w:rsid w:val="00312A43"/>
    <w:rsid w:val="00312BE8"/>
    <w:rsid w:val="00312C06"/>
    <w:rsid w:val="003133E4"/>
    <w:rsid w:val="003144D1"/>
    <w:rsid w:val="00314758"/>
    <w:rsid w:val="003156C2"/>
    <w:rsid w:val="0031596C"/>
    <w:rsid w:val="0031619F"/>
    <w:rsid w:val="00316B84"/>
    <w:rsid w:val="00316D52"/>
    <w:rsid w:val="00316F52"/>
    <w:rsid w:val="0031718B"/>
    <w:rsid w:val="0031755F"/>
    <w:rsid w:val="00317B79"/>
    <w:rsid w:val="00317EB8"/>
    <w:rsid w:val="003202C5"/>
    <w:rsid w:val="00320642"/>
    <w:rsid w:val="00320A90"/>
    <w:rsid w:val="00321725"/>
    <w:rsid w:val="00322550"/>
    <w:rsid w:val="00322C7E"/>
    <w:rsid w:val="00322F56"/>
    <w:rsid w:val="00323838"/>
    <w:rsid w:val="0032399D"/>
    <w:rsid w:val="003240A0"/>
    <w:rsid w:val="00324687"/>
    <w:rsid w:val="003249A8"/>
    <w:rsid w:val="003255C0"/>
    <w:rsid w:val="00326EC0"/>
    <w:rsid w:val="00327785"/>
    <w:rsid w:val="00327996"/>
    <w:rsid w:val="00327B15"/>
    <w:rsid w:val="0033028D"/>
    <w:rsid w:val="0033087D"/>
    <w:rsid w:val="00330ADD"/>
    <w:rsid w:val="00331731"/>
    <w:rsid w:val="003331AC"/>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467"/>
    <w:rsid w:val="00343981"/>
    <w:rsid w:val="003442AF"/>
    <w:rsid w:val="00344307"/>
    <w:rsid w:val="00344DD9"/>
    <w:rsid w:val="00344EB0"/>
    <w:rsid w:val="003455A8"/>
    <w:rsid w:val="00346202"/>
    <w:rsid w:val="00346819"/>
    <w:rsid w:val="00346D3F"/>
    <w:rsid w:val="00350756"/>
    <w:rsid w:val="00351668"/>
    <w:rsid w:val="00351C69"/>
    <w:rsid w:val="00351E92"/>
    <w:rsid w:val="0035282A"/>
    <w:rsid w:val="0035377B"/>
    <w:rsid w:val="00354AB6"/>
    <w:rsid w:val="00354B83"/>
    <w:rsid w:val="00354D02"/>
    <w:rsid w:val="003558C7"/>
    <w:rsid w:val="0035635C"/>
    <w:rsid w:val="0035670A"/>
    <w:rsid w:val="00356C49"/>
    <w:rsid w:val="00356D3F"/>
    <w:rsid w:val="003570DF"/>
    <w:rsid w:val="0035753E"/>
    <w:rsid w:val="00357CF5"/>
    <w:rsid w:val="0036003B"/>
    <w:rsid w:val="00361647"/>
    <w:rsid w:val="003618E0"/>
    <w:rsid w:val="0036233B"/>
    <w:rsid w:val="00362F13"/>
    <w:rsid w:val="003632B5"/>
    <w:rsid w:val="00363C31"/>
    <w:rsid w:val="00363F4E"/>
    <w:rsid w:val="00363F6A"/>
    <w:rsid w:val="0036404B"/>
    <w:rsid w:val="0036407F"/>
    <w:rsid w:val="00364222"/>
    <w:rsid w:val="00364D2A"/>
    <w:rsid w:val="00365D7B"/>
    <w:rsid w:val="00366221"/>
    <w:rsid w:val="003662FD"/>
    <w:rsid w:val="0036642E"/>
    <w:rsid w:val="0036642F"/>
    <w:rsid w:val="003667A6"/>
    <w:rsid w:val="00366ABD"/>
    <w:rsid w:val="0036731D"/>
    <w:rsid w:val="00370BC6"/>
    <w:rsid w:val="00371B53"/>
    <w:rsid w:val="00371F27"/>
    <w:rsid w:val="003733AD"/>
    <w:rsid w:val="00373525"/>
    <w:rsid w:val="00373F7B"/>
    <w:rsid w:val="00374548"/>
    <w:rsid w:val="003746F5"/>
    <w:rsid w:val="00374824"/>
    <w:rsid w:val="00374D80"/>
    <w:rsid w:val="00374DB4"/>
    <w:rsid w:val="00375C3D"/>
    <w:rsid w:val="00376048"/>
    <w:rsid w:val="003764F8"/>
    <w:rsid w:val="003779ED"/>
    <w:rsid w:val="003801B1"/>
    <w:rsid w:val="00380274"/>
    <w:rsid w:val="00380619"/>
    <w:rsid w:val="003811ED"/>
    <w:rsid w:val="0038288C"/>
    <w:rsid w:val="00382F96"/>
    <w:rsid w:val="00383B21"/>
    <w:rsid w:val="003855A2"/>
    <w:rsid w:val="00385F1E"/>
    <w:rsid w:val="00386489"/>
    <w:rsid w:val="003871EB"/>
    <w:rsid w:val="00387766"/>
    <w:rsid w:val="00387BE3"/>
    <w:rsid w:val="00387D2A"/>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97BBF"/>
    <w:rsid w:val="003A089D"/>
    <w:rsid w:val="003A0A72"/>
    <w:rsid w:val="003A0FC2"/>
    <w:rsid w:val="003A1DA5"/>
    <w:rsid w:val="003A23AC"/>
    <w:rsid w:val="003A25D7"/>
    <w:rsid w:val="003A2FC5"/>
    <w:rsid w:val="003A3FFB"/>
    <w:rsid w:val="003A44EA"/>
    <w:rsid w:val="003A48D2"/>
    <w:rsid w:val="003A4AB2"/>
    <w:rsid w:val="003A4B6A"/>
    <w:rsid w:val="003A5033"/>
    <w:rsid w:val="003A622D"/>
    <w:rsid w:val="003A682B"/>
    <w:rsid w:val="003A6E01"/>
    <w:rsid w:val="003A76E6"/>
    <w:rsid w:val="003B0FE8"/>
    <w:rsid w:val="003B1A24"/>
    <w:rsid w:val="003B208A"/>
    <w:rsid w:val="003B2E51"/>
    <w:rsid w:val="003B2FA0"/>
    <w:rsid w:val="003B3011"/>
    <w:rsid w:val="003B3559"/>
    <w:rsid w:val="003B36FD"/>
    <w:rsid w:val="003B3A95"/>
    <w:rsid w:val="003B3E5E"/>
    <w:rsid w:val="003B40DD"/>
    <w:rsid w:val="003B416B"/>
    <w:rsid w:val="003B45E3"/>
    <w:rsid w:val="003B5598"/>
    <w:rsid w:val="003B5BD1"/>
    <w:rsid w:val="003B5F5B"/>
    <w:rsid w:val="003B62DD"/>
    <w:rsid w:val="003B6A99"/>
    <w:rsid w:val="003C00E8"/>
    <w:rsid w:val="003C1374"/>
    <w:rsid w:val="003C1A26"/>
    <w:rsid w:val="003C1C37"/>
    <w:rsid w:val="003C1E22"/>
    <w:rsid w:val="003C1FB1"/>
    <w:rsid w:val="003C2529"/>
    <w:rsid w:val="003C273F"/>
    <w:rsid w:val="003C2D10"/>
    <w:rsid w:val="003C3DFE"/>
    <w:rsid w:val="003C40CC"/>
    <w:rsid w:val="003C4AB9"/>
    <w:rsid w:val="003C5939"/>
    <w:rsid w:val="003C5FD2"/>
    <w:rsid w:val="003C710B"/>
    <w:rsid w:val="003C741C"/>
    <w:rsid w:val="003D002D"/>
    <w:rsid w:val="003D00EC"/>
    <w:rsid w:val="003D00F8"/>
    <w:rsid w:val="003D01CF"/>
    <w:rsid w:val="003D058E"/>
    <w:rsid w:val="003D0F97"/>
    <w:rsid w:val="003D2124"/>
    <w:rsid w:val="003D254F"/>
    <w:rsid w:val="003D2977"/>
    <w:rsid w:val="003D414B"/>
    <w:rsid w:val="003D4811"/>
    <w:rsid w:val="003D49EE"/>
    <w:rsid w:val="003D4DF4"/>
    <w:rsid w:val="003D5065"/>
    <w:rsid w:val="003D5E3F"/>
    <w:rsid w:val="003D61A5"/>
    <w:rsid w:val="003D66E8"/>
    <w:rsid w:val="003D6B1D"/>
    <w:rsid w:val="003D70B7"/>
    <w:rsid w:val="003D7679"/>
    <w:rsid w:val="003D7DB1"/>
    <w:rsid w:val="003E0E76"/>
    <w:rsid w:val="003E0EBA"/>
    <w:rsid w:val="003E1BEB"/>
    <w:rsid w:val="003E1FE2"/>
    <w:rsid w:val="003E2330"/>
    <w:rsid w:val="003E23DE"/>
    <w:rsid w:val="003E367B"/>
    <w:rsid w:val="003E368A"/>
    <w:rsid w:val="003E4DF7"/>
    <w:rsid w:val="003E5E7A"/>
    <w:rsid w:val="003E635F"/>
    <w:rsid w:val="003E6E66"/>
    <w:rsid w:val="003E77DA"/>
    <w:rsid w:val="003E7F57"/>
    <w:rsid w:val="003F0639"/>
    <w:rsid w:val="003F0910"/>
    <w:rsid w:val="003F1BC5"/>
    <w:rsid w:val="003F226C"/>
    <w:rsid w:val="003F25F6"/>
    <w:rsid w:val="003F3264"/>
    <w:rsid w:val="003F36AE"/>
    <w:rsid w:val="003F3B31"/>
    <w:rsid w:val="003F4D6E"/>
    <w:rsid w:val="003F5BDE"/>
    <w:rsid w:val="003F5D0E"/>
    <w:rsid w:val="003F5EF3"/>
    <w:rsid w:val="003F6311"/>
    <w:rsid w:val="003F65AF"/>
    <w:rsid w:val="003F6800"/>
    <w:rsid w:val="003F6962"/>
    <w:rsid w:val="003F73E2"/>
    <w:rsid w:val="003F75A4"/>
    <w:rsid w:val="003F76DA"/>
    <w:rsid w:val="003F7E36"/>
    <w:rsid w:val="004028F2"/>
    <w:rsid w:val="00402A78"/>
    <w:rsid w:val="004030C7"/>
    <w:rsid w:val="004041D0"/>
    <w:rsid w:val="004043C6"/>
    <w:rsid w:val="0040472A"/>
    <w:rsid w:val="00405298"/>
    <w:rsid w:val="0040570E"/>
    <w:rsid w:val="00405713"/>
    <w:rsid w:val="00405E77"/>
    <w:rsid w:val="004065B2"/>
    <w:rsid w:val="00406699"/>
    <w:rsid w:val="004068C2"/>
    <w:rsid w:val="0040796E"/>
    <w:rsid w:val="004109B8"/>
    <w:rsid w:val="0041179E"/>
    <w:rsid w:val="004123D5"/>
    <w:rsid w:val="0041250A"/>
    <w:rsid w:val="00413205"/>
    <w:rsid w:val="00413282"/>
    <w:rsid w:val="00413999"/>
    <w:rsid w:val="00413C2D"/>
    <w:rsid w:val="00413F22"/>
    <w:rsid w:val="00414907"/>
    <w:rsid w:val="00414A89"/>
    <w:rsid w:val="00414DF9"/>
    <w:rsid w:val="004157DD"/>
    <w:rsid w:val="00415AE9"/>
    <w:rsid w:val="0041608C"/>
    <w:rsid w:val="00416090"/>
    <w:rsid w:val="0041633C"/>
    <w:rsid w:val="0041668F"/>
    <w:rsid w:val="00416788"/>
    <w:rsid w:val="00416C54"/>
    <w:rsid w:val="00416D8C"/>
    <w:rsid w:val="00416DE8"/>
    <w:rsid w:val="00417061"/>
    <w:rsid w:val="00417B69"/>
    <w:rsid w:val="00420C77"/>
    <w:rsid w:val="00422804"/>
    <w:rsid w:val="00422B6E"/>
    <w:rsid w:val="00423236"/>
    <w:rsid w:val="004234CE"/>
    <w:rsid w:val="00423752"/>
    <w:rsid w:val="0042390F"/>
    <w:rsid w:val="00423BBD"/>
    <w:rsid w:val="00423CF8"/>
    <w:rsid w:val="004254C6"/>
    <w:rsid w:val="004254ED"/>
    <w:rsid w:val="00425A75"/>
    <w:rsid w:val="00425E8C"/>
    <w:rsid w:val="00426391"/>
    <w:rsid w:val="00427422"/>
    <w:rsid w:val="00427E04"/>
    <w:rsid w:val="0043084C"/>
    <w:rsid w:val="00430C69"/>
    <w:rsid w:val="00431044"/>
    <w:rsid w:val="00431EFD"/>
    <w:rsid w:val="004328BC"/>
    <w:rsid w:val="00432D2C"/>
    <w:rsid w:val="00432EBA"/>
    <w:rsid w:val="0043308B"/>
    <w:rsid w:val="00433D49"/>
    <w:rsid w:val="00433D8C"/>
    <w:rsid w:val="004340F0"/>
    <w:rsid w:val="00434281"/>
    <w:rsid w:val="00434538"/>
    <w:rsid w:val="004349AC"/>
    <w:rsid w:val="00434E2C"/>
    <w:rsid w:val="0043533F"/>
    <w:rsid w:val="00435416"/>
    <w:rsid w:val="00435496"/>
    <w:rsid w:val="004364D4"/>
    <w:rsid w:val="00436550"/>
    <w:rsid w:val="0043690A"/>
    <w:rsid w:val="004374D4"/>
    <w:rsid w:val="00437C80"/>
    <w:rsid w:val="00440800"/>
    <w:rsid w:val="00440D61"/>
    <w:rsid w:val="00440F1A"/>
    <w:rsid w:val="00441C0B"/>
    <w:rsid w:val="00442773"/>
    <w:rsid w:val="00442FFF"/>
    <w:rsid w:val="004430E1"/>
    <w:rsid w:val="00443FA1"/>
    <w:rsid w:val="004448FF"/>
    <w:rsid w:val="0044496C"/>
    <w:rsid w:val="00444CD6"/>
    <w:rsid w:val="00445C04"/>
    <w:rsid w:val="00445EE3"/>
    <w:rsid w:val="00445EF2"/>
    <w:rsid w:val="0044601B"/>
    <w:rsid w:val="004468B6"/>
    <w:rsid w:val="004506EE"/>
    <w:rsid w:val="00451026"/>
    <w:rsid w:val="00451488"/>
    <w:rsid w:val="0045161C"/>
    <w:rsid w:val="0045171A"/>
    <w:rsid w:val="004526E3"/>
    <w:rsid w:val="00452DB9"/>
    <w:rsid w:val="004535EC"/>
    <w:rsid w:val="00453DD1"/>
    <w:rsid w:val="0045401C"/>
    <w:rsid w:val="00454106"/>
    <w:rsid w:val="00454133"/>
    <w:rsid w:val="00454884"/>
    <w:rsid w:val="00454AA0"/>
    <w:rsid w:val="00455B5D"/>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3252"/>
    <w:rsid w:val="004644F6"/>
    <w:rsid w:val="00464BCE"/>
    <w:rsid w:val="00465029"/>
    <w:rsid w:val="00465600"/>
    <w:rsid w:val="00465732"/>
    <w:rsid w:val="004659AF"/>
    <w:rsid w:val="00466196"/>
    <w:rsid w:val="004662EB"/>
    <w:rsid w:val="004666DB"/>
    <w:rsid w:val="004667D1"/>
    <w:rsid w:val="00466C24"/>
    <w:rsid w:val="00466C2D"/>
    <w:rsid w:val="00467CC8"/>
    <w:rsid w:val="004701B0"/>
    <w:rsid w:val="004701F8"/>
    <w:rsid w:val="004702A4"/>
    <w:rsid w:val="004707E2"/>
    <w:rsid w:val="00470805"/>
    <w:rsid w:val="0047092E"/>
    <w:rsid w:val="00470EE6"/>
    <w:rsid w:val="0047161E"/>
    <w:rsid w:val="004718A2"/>
    <w:rsid w:val="0047247C"/>
    <w:rsid w:val="004728AE"/>
    <w:rsid w:val="00472901"/>
    <w:rsid w:val="00472C57"/>
    <w:rsid w:val="0047326C"/>
    <w:rsid w:val="004733AE"/>
    <w:rsid w:val="00473989"/>
    <w:rsid w:val="00473E06"/>
    <w:rsid w:val="00474129"/>
    <w:rsid w:val="0047470F"/>
    <w:rsid w:val="004753CF"/>
    <w:rsid w:val="00476028"/>
    <w:rsid w:val="00476508"/>
    <w:rsid w:val="0047739E"/>
    <w:rsid w:val="004778FF"/>
    <w:rsid w:val="00477FCC"/>
    <w:rsid w:val="00480681"/>
    <w:rsid w:val="00480977"/>
    <w:rsid w:val="00480BBF"/>
    <w:rsid w:val="00480E3F"/>
    <w:rsid w:val="00482038"/>
    <w:rsid w:val="0048213C"/>
    <w:rsid w:val="00482B85"/>
    <w:rsid w:val="00484182"/>
    <w:rsid w:val="00484425"/>
    <w:rsid w:val="0048495C"/>
    <w:rsid w:val="00484B93"/>
    <w:rsid w:val="00484C55"/>
    <w:rsid w:val="0048593A"/>
    <w:rsid w:val="00485A8F"/>
    <w:rsid w:val="00485B57"/>
    <w:rsid w:val="00485DD4"/>
    <w:rsid w:val="004861D7"/>
    <w:rsid w:val="00486E28"/>
    <w:rsid w:val="00490028"/>
    <w:rsid w:val="00490B5E"/>
    <w:rsid w:val="00490B63"/>
    <w:rsid w:val="00491665"/>
    <w:rsid w:val="00491DBC"/>
    <w:rsid w:val="00492278"/>
    <w:rsid w:val="0049276F"/>
    <w:rsid w:val="00492A06"/>
    <w:rsid w:val="00493241"/>
    <w:rsid w:val="00494A12"/>
    <w:rsid w:val="00494A7C"/>
    <w:rsid w:val="00494B57"/>
    <w:rsid w:val="004950DA"/>
    <w:rsid w:val="00495786"/>
    <w:rsid w:val="00496AEE"/>
    <w:rsid w:val="00496C8F"/>
    <w:rsid w:val="00497058"/>
    <w:rsid w:val="00497815"/>
    <w:rsid w:val="00497EA8"/>
    <w:rsid w:val="004A00AD"/>
    <w:rsid w:val="004A0606"/>
    <w:rsid w:val="004A10BF"/>
    <w:rsid w:val="004A1575"/>
    <w:rsid w:val="004A16FF"/>
    <w:rsid w:val="004A21B7"/>
    <w:rsid w:val="004A2AFE"/>
    <w:rsid w:val="004A2CF4"/>
    <w:rsid w:val="004A3694"/>
    <w:rsid w:val="004A3BF9"/>
    <w:rsid w:val="004A3C62"/>
    <w:rsid w:val="004A4CA6"/>
    <w:rsid w:val="004A51B3"/>
    <w:rsid w:val="004A66D4"/>
    <w:rsid w:val="004A67CA"/>
    <w:rsid w:val="004A67DD"/>
    <w:rsid w:val="004A6CA6"/>
    <w:rsid w:val="004A6F47"/>
    <w:rsid w:val="004A7497"/>
    <w:rsid w:val="004A74FB"/>
    <w:rsid w:val="004A7CFF"/>
    <w:rsid w:val="004B06FB"/>
    <w:rsid w:val="004B1190"/>
    <w:rsid w:val="004B1965"/>
    <w:rsid w:val="004B2673"/>
    <w:rsid w:val="004B2CF3"/>
    <w:rsid w:val="004B2EEC"/>
    <w:rsid w:val="004B2F92"/>
    <w:rsid w:val="004B34BE"/>
    <w:rsid w:val="004B3D23"/>
    <w:rsid w:val="004B40E5"/>
    <w:rsid w:val="004B4462"/>
    <w:rsid w:val="004B4539"/>
    <w:rsid w:val="004B61C5"/>
    <w:rsid w:val="004B6CFC"/>
    <w:rsid w:val="004B6D53"/>
    <w:rsid w:val="004B726A"/>
    <w:rsid w:val="004C09DF"/>
    <w:rsid w:val="004C21BA"/>
    <w:rsid w:val="004C2904"/>
    <w:rsid w:val="004C2F56"/>
    <w:rsid w:val="004C2FD6"/>
    <w:rsid w:val="004C3C1F"/>
    <w:rsid w:val="004C3D86"/>
    <w:rsid w:val="004C40DC"/>
    <w:rsid w:val="004C4680"/>
    <w:rsid w:val="004C4A60"/>
    <w:rsid w:val="004C5316"/>
    <w:rsid w:val="004C5816"/>
    <w:rsid w:val="004C5A8B"/>
    <w:rsid w:val="004C7665"/>
    <w:rsid w:val="004C77B1"/>
    <w:rsid w:val="004C7BB5"/>
    <w:rsid w:val="004C7E88"/>
    <w:rsid w:val="004D05DE"/>
    <w:rsid w:val="004D0CD8"/>
    <w:rsid w:val="004D0E57"/>
    <w:rsid w:val="004D12DE"/>
    <w:rsid w:val="004D1D8B"/>
    <w:rsid w:val="004D227A"/>
    <w:rsid w:val="004D2704"/>
    <w:rsid w:val="004D2999"/>
    <w:rsid w:val="004D36A0"/>
    <w:rsid w:val="004D3B62"/>
    <w:rsid w:val="004D4FBF"/>
    <w:rsid w:val="004D5D33"/>
    <w:rsid w:val="004D61CC"/>
    <w:rsid w:val="004D6673"/>
    <w:rsid w:val="004D667E"/>
    <w:rsid w:val="004D681A"/>
    <w:rsid w:val="004D6C22"/>
    <w:rsid w:val="004D6CEA"/>
    <w:rsid w:val="004D7336"/>
    <w:rsid w:val="004D7D4F"/>
    <w:rsid w:val="004E06F4"/>
    <w:rsid w:val="004E0B96"/>
    <w:rsid w:val="004E0C02"/>
    <w:rsid w:val="004E1200"/>
    <w:rsid w:val="004E1809"/>
    <w:rsid w:val="004E1A13"/>
    <w:rsid w:val="004E223E"/>
    <w:rsid w:val="004E2B9C"/>
    <w:rsid w:val="004E2C8E"/>
    <w:rsid w:val="004E304F"/>
    <w:rsid w:val="004E36C1"/>
    <w:rsid w:val="004E45B5"/>
    <w:rsid w:val="004E4883"/>
    <w:rsid w:val="004E4BDF"/>
    <w:rsid w:val="004E4FE6"/>
    <w:rsid w:val="004E51B5"/>
    <w:rsid w:val="004E5D53"/>
    <w:rsid w:val="004E6A2F"/>
    <w:rsid w:val="004E6E40"/>
    <w:rsid w:val="004E7495"/>
    <w:rsid w:val="004E7E7D"/>
    <w:rsid w:val="004F0E9D"/>
    <w:rsid w:val="004F2019"/>
    <w:rsid w:val="004F2917"/>
    <w:rsid w:val="004F2E3D"/>
    <w:rsid w:val="004F55E4"/>
    <w:rsid w:val="004F56D5"/>
    <w:rsid w:val="004F5CF3"/>
    <w:rsid w:val="004F5E57"/>
    <w:rsid w:val="004F6605"/>
    <w:rsid w:val="004F6B47"/>
    <w:rsid w:val="004F6BD2"/>
    <w:rsid w:val="004F7394"/>
    <w:rsid w:val="0050082B"/>
    <w:rsid w:val="00500DC4"/>
    <w:rsid w:val="00500E3F"/>
    <w:rsid w:val="005016F9"/>
    <w:rsid w:val="00501D04"/>
    <w:rsid w:val="005021A2"/>
    <w:rsid w:val="005028ED"/>
    <w:rsid w:val="00502E8A"/>
    <w:rsid w:val="00503036"/>
    <w:rsid w:val="005030AF"/>
    <w:rsid w:val="00503CC6"/>
    <w:rsid w:val="00503D04"/>
    <w:rsid w:val="005040E4"/>
    <w:rsid w:val="00504A48"/>
    <w:rsid w:val="00505C61"/>
    <w:rsid w:val="0050654C"/>
    <w:rsid w:val="00506C86"/>
    <w:rsid w:val="00507416"/>
    <w:rsid w:val="005077B2"/>
    <w:rsid w:val="005078AF"/>
    <w:rsid w:val="00507B4B"/>
    <w:rsid w:val="00507CDC"/>
    <w:rsid w:val="005100FE"/>
    <w:rsid w:val="0051044B"/>
    <w:rsid w:val="0051075B"/>
    <w:rsid w:val="0051236B"/>
    <w:rsid w:val="005124A9"/>
    <w:rsid w:val="00513F75"/>
    <w:rsid w:val="00514208"/>
    <w:rsid w:val="0051451C"/>
    <w:rsid w:val="005160AE"/>
    <w:rsid w:val="0051617C"/>
    <w:rsid w:val="005163D5"/>
    <w:rsid w:val="0051640B"/>
    <w:rsid w:val="0051682F"/>
    <w:rsid w:val="00517D83"/>
    <w:rsid w:val="00517EA9"/>
    <w:rsid w:val="005207BD"/>
    <w:rsid w:val="0052092B"/>
    <w:rsid w:val="00520F9C"/>
    <w:rsid w:val="005214E1"/>
    <w:rsid w:val="0052249D"/>
    <w:rsid w:val="005225AC"/>
    <w:rsid w:val="00522827"/>
    <w:rsid w:val="00523E2E"/>
    <w:rsid w:val="00523EC5"/>
    <w:rsid w:val="005243B1"/>
    <w:rsid w:val="00524A31"/>
    <w:rsid w:val="0052514C"/>
    <w:rsid w:val="00525A06"/>
    <w:rsid w:val="00525E31"/>
    <w:rsid w:val="00526992"/>
    <w:rsid w:val="00526DAA"/>
    <w:rsid w:val="005304E9"/>
    <w:rsid w:val="005317B6"/>
    <w:rsid w:val="005317D1"/>
    <w:rsid w:val="00532242"/>
    <w:rsid w:val="00532396"/>
    <w:rsid w:val="00533853"/>
    <w:rsid w:val="00533D9E"/>
    <w:rsid w:val="0053404A"/>
    <w:rsid w:val="00534B4B"/>
    <w:rsid w:val="00535AF3"/>
    <w:rsid w:val="00536065"/>
    <w:rsid w:val="00536304"/>
    <w:rsid w:val="0053703A"/>
    <w:rsid w:val="00537868"/>
    <w:rsid w:val="00537ED1"/>
    <w:rsid w:val="00540FD6"/>
    <w:rsid w:val="00543136"/>
    <w:rsid w:val="00543E6B"/>
    <w:rsid w:val="005442E2"/>
    <w:rsid w:val="005448D8"/>
    <w:rsid w:val="005449D8"/>
    <w:rsid w:val="00544B31"/>
    <w:rsid w:val="00545634"/>
    <w:rsid w:val="00545B1E"/>
    <w:rsid w:val="0054636A"/>
    <w:rsid w:val="005464BC"/>
    <w:rsid w:val="00546988"/>
    <w:rsid w:val="00546FEA"/>
    <w:rsid w:val="00547454"/>
    <w:rsid w:val="0054799A"/>
    <w:rsid w:val="005479F8"/>
    <w:rsid w:val="00550DE3"/>
    <w:rsid w:val="00552084"/>
    <w:rsid w:val="005520B0"/>
    <w:rsid w:val="005521DF"/>
    <w:rsid w:val="005526EA"/>
    <w:rsid w:val="005528EE"/>
    <w:rsid w:val="00552E44"/>
    <w:rsid w:val="00553071"/>
    <w:rsid w:val="005533D2"/>
    <w:rsid w:val="005542C7"/>
    <w:rsid w:val="005544AA"/>
    <w:rsid w:val="00554AF7"/>
    <w:rsid w:val="00554C98"/>
    <w:rsid w:val="00557EA9"/>
    <w:rsid w:val="00560691"/>
    <w:rsid w:val="00561043"/>
    <w:rsid w:val="00562C94"/>
    <w:rsid w:val="005635D1"/>
    <w:rsid w:val="00563824"/>
    <w:rsid w:val="00563862"/>
    <w:rsid w:val="005641EC"/>
    <w:rsid w:val="00564249"/>
    <w:rsid w:val="00564270"/>
    <w:rsid w:val="005642C3"/>
    <w:rsid w:val="00564671"/>
    <w:rsid w:val="00564E11"/>
    <w:rsid w:val="0056521E"/>
    <w:rsid w:val="00565394"/>
    <w:rsid w:val="005661A7"/>
    <w:rsid w:val="0056670B"/>
    <w:rsid w:val="00566DED"/>
    <w:rsid w:val="005670AA"/>
    <w:rsid w:val="00567630"/>
    <w:rsid w:val="00567B2D"/>
    <w:rsid w:val="00570260"/>
    <w:rsid w:val="005707B4"/>
    <w:rsid w:val="00571376"/>
    <w:rsid w:val="00571AB5"/>
    <w:rsid w:val="00572096"/>
    <w:rsid w:val="00572754"/>
    <w:rsid w:val="00572CCE"/>
    <w:rsid w:val="00573964"/>
    <w:rsid w:val="00574044"/>
    <w:rsid w:val="0057442D"/>
    <w:rsid w:val="00574907"/>
    <w:rsid w:val="005754CE"/>
    <w:rsid w:val="00575754"/>
    <w:rsid w:val="005757A5"/>
    <w:rsid w:val="00576BFF"/>
    <w:rsid w:val="00576C7F"/>
    <w:rsid w:val="00577643"/>
    <w:rsid w:val="005777B7"/>
    <w:rsid w:val="00577E56"/>
    <w:rsid w:val="005805AB"/>
    <w:rsid w:val="00580610"/>
    <w:rsid w:val="005811CA"/>
    <w:rsid w:val="0058145C"/>
    <w:rsid w:val="00581DFE"/>
    <w:rsid w:val="00582635"/>
    <w:rsid w:val="00582AF7"/>
    <w:rsid w:val="00582B00"/>
    <w:rsid w:val="00583A19"/>
    <w:rsid w:val="00584092"/>
    <w:rsid w:val="0058597A"/>
    <w:rsid w:val="00590A53"/>
    <w:rsid w:val="00590BC6"/>
    <w:rsid w:val="0059109D"/>
    <w:rsid w:val="005917E9"/>
    <w:rsid w:val="005919A5"/>
    <w:rsid w:val="00591C2D"/>
    <w:rsid w:val="005922C4"/>
    <w:rsid w:val="00592A4D"/>
    <w:rsid w:val="00592DA7"/>
    <w:rsid w:val="00594226"/>
    <w:rsid w:val="00594CE9"/>
    <w:rsid w:val="0059796A"/>
    <w:rsid w:val="00597AAD"/>
    <w:rsid w:val="005A0EED"/>
    <w:rsid w:val="005A1B3D"/>
    <w:rsid w:val="005A1FF2"/>
    <w:rsid w:val="005A3215"/>
    <w:rsid w:val="005A3C55"/>
    <w:rsid w:val="005A53D7"/>
    <w:rsid w:val="005A558C"/>
    <w:rsid w:val="005A55B7"/>
    <w:rsid w:val="005A5C3C"/>
    <w:rsid w:val="005A64F7"/>
    <w:rsid w:val="005A6B3B"/>
    <w:rsid w:val="005B0917"/>
    <w:rsid w:val="005B0C21"/>
    <w:rsid w:val="005B0DFC"/>
    <w:rsid w:val="005B170C"/>
    <w:rsid w:val="005B1855"/>
    <w:rsid w:val="005B1B3E"/>
    <w:rsid w:val="005B257A"/>
    <w:rsid w:val="005B2995"/>
    <w:rsid w:val="005B2A3D"/>
    <w:rsid w:val="005B363C"/>
    <w:rsid w:val="005B4028"/>
    <w:rsid w:val="005B5129"/>
    <w:rsid w:val="005B515E"/>
    <w:rsid w:val="005B545F"/>
    <w:rsid w:val="005B546F"/>
    <w:rsid w:val="005B55F1"/>
    <w:rsid w:val="005B5A4D"/>
    <w:rsid w:val="005B6973"/>
    <w:rsid w:val="005B700F"/>
    <w:rsid w:val="005B7507"/>
    <w:rsid w:val="005B7728"/>
    <w:rsid w:val="005B7A95"/>
    <w:rsid w:val="005B7BBE"/>
    <w:rsid w:val="005C1605"/>
    <w:rsid w:val="005C1FD2"/>
    <w:rsid w:val="005C233F"/>
    <w:rsid w:val="005C259F"/>
    <w:rsid w:val="005C30CB"/>
    <w:rsid w:val="005C3865"/>
    <w:rsid w:val="005C3C45"/>
    <w:rsid w:val="005C4643"/>
    <w:rsid w:val="005C5E03"/>
    <w:rsid w:val="005C5E0E"/>
    <w:rsid w:val="005C622A"/>
    <w:rsid w:val="005C6695"/>
    <w:rsid w:val="005C782E"/>
    <w:rsid w:val="005D02D6"/>
    <w:rsid w:val="005D0817"/>
    <w:rsid w:val="005D0E1B"/>
    <w:rsid w:val="005D0ECA"/>
    <w:rsid w:val="005D17B1"/>
    <w:rsid w:val="005D1D30"/>
    <w:rsid w:val="005D2BD4"/>
    <w:rsid w:val="005D3033"/>
    <w:rsid w:val="005D3DAE"/>
    <w:rsid w:val="005D3EE0"/>
    <w:rsid w:val="005D452E"/>
    <w:rsid w:val="005D46E5"/>
    <w:rsid w:val="005D4742"/>
    <w:rsid w:val="005D47B3"/>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0C23"/>
    <w:rsid w:val="005F114C"/>
    <w:rsid w:val="005F17EB"/>
    <w:rsid w:val="005F1D99"/>
    <w:rsid w:val="005F1E2C"/>
    <w:rsid w:val="005F2453"/>
    <w:rsid w:val="005F273B"/>
    <w:rsid w:val="005F2B9D"/>
    <w:rsid w:val="005F3000"/>
    <w:rsid w:val="005F3FA3"/>
    <w:rsid w:val="005F4070"/>
    <w:rsid w:val="005F42A8"/>
    <w:rsid w:val="005F4BF2"/>
    <w:rsid w:val="005F4D62"/>
    <w:rsid w:val="005F550A"/>
    <w:rsid w:val="005F740C"/>
    <w:rsid w:val="005F7B95"/>
    <w:rsid w:val="00600046"/>
    <w:rsid w:val="006009B9"/>
    <w:rsid w:val="00601159"/>
    <w:rsid w:val="0060116D"/>
    <w:rsid w:val="006019D4"/>
    <w:rsid w:val="0060254E"/>
    <w:rsid w:val="00603E74"/>
    <w:rsid w:val="00603FFA"/>
    <w:rsid w:val="00604451"/>
    <w:rsid w:val="0060475E"/>
    <w:rsid w:val="006055DE"/>
    <w:rsid w:val="00606E15"/>
    <w:rsid w:val="00606F56"/>
    <w:rsid w:val="00610261"/>
    <w:rsid w:val="00611641"/>
    <w:rsid w:val="00611693"/>
    <w:rsid w:val="00611742"/>
    <w:rsid w:val="0061178E"/>
    <w:rsid w:val="00611C00"/>
    <w:rsid w:val="00611CD0"/>
    <w:rsid w:val="00611E42"/>
    <w:rsid w:val="00612886"/>
    <w:rsid w:val="0061357F"/>
    <w:rsid w:val="0061387A"/>
    <w:rsid w:val="00613A60"/>
    <w:rsid w:val="00613F20"/>
    <w:rsid w:val="00614C08"/>
    <w:rsid w:val="0061595E"/>
    <w:rsid w:val="00615ED7"/>
    <w:rsid w:val="0061630E"/>
    <w:rsid w:val="00617F77"/>
    <w:rsid w:val="006202F2"/>
    <w:rsid w:val="00620C40"/>
    <w:rsid w:val="00621CA9"/>
    <w:rsid w:val="00622FA2"/>
    <w:rsid w:val="00623165"/>
    <w:rsid w:val="006248A5"/>
    <w:rsid w:val="00624F44"/>
    <w:rsid w:val="006252C6"/>
    <w:rsid w:val="006254D3"/>
    <w:rsid w:val="0062646B"/>
    <w:rsid w:val="00626FDF"/>
    <w:rsid w:val="00627431"/>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6B88"/>
    <w:rsid w:val="00637613"/>
    <w:rsid w:val="00637BD7"/>
    <w:rsid w:val="00640618"/>
    <w:rsid w:val="00640C00"/>
    <w:rsid w:val="00640C7F"/>
    <w:rsid w:val="00641FE2"/>
    <w:rsid w:val="0064215B"/>
    <w:rsid w:val="006424A3"/>
    <w:rsid w:val="006438B5"/>
    <w:rsid w:val="00644BEC"/>
    <w:rsid w:val="00644BF9"/>
    <w:rsid w:val="00644D8F"/>
    <w:rsid w:val="00645034"/>
    <w:rsid w:val="006474D8"/>
    <w:rsid w:val="006474E4"/>
    <w:rsid w:val="0065031A"/>
    <w:rsid w:val="00650744"/>
    <w:rsid w:val="00650794"/>
    <w:rsid w:val="00650882"/>
    <w:rsid w:val="00650AA6"/>
    <w:rsid w:val="00650B3D"/>
    <w:rsid w:val="00650E32"/>
    <w:rsid w:val="0065257D"/>
    <w:rsid w:val="00652984"/>
    <w:rsid w:val="0065307A"/>
    <w:rsid w:val="00654AA0"/>
    <w:rsid w:val="006554E4"/>
    <w:rsid w:val="00655576"/>
    <w:rsid w:val="006555C3"/>
    <w:rsid w:val="00655D69"/>
    <w:rsid w:val="006560EC"/>
    <w:rsid w:val="00656151"/>
    <w:rsid w:val="0065647A"/>
    <w:rsid w:val="00656B97"/>
    <w:rsid w:val="00657691"/>
    <w:rsid w:val="00660271"/>
    <w:rsid w:val="006608BD"/>
    <w:rsid w:val="006610AD"/>
    <w:rsid w:val="00661594"/>
    <w:rsid w:val="00661D46"/>
    <w:rsid w:val="00662031"/>
    <w:rsid w:val="0066219B"/>
    <w:rsid w:val="0066282D"/>
    <w:rsid w:val="00662A91"/>
    <w:rsid w:val="00662CAE"/>
    <w:rsid w:val="00662D1F"/>
    <w:rsid w:val="0066457C"/>
    <w:rsid w:val="006645DC"/>
    <w:rsid w:val="006665D6"/>
    <w:rsid w:val="00666E90"/>
    <w:rsid w:val="00666FEF"/>
    <w:rsid w:val="006677B1"/>
    <w:rsid w:val="00670361"/>
    <w:rsid w:val="00670655"/>
    <w:rsid w:val="00671945"/>
    <w:rsid w:val="00673021"/>
    <w:rsid w:val="006742F0"/>
    <w:rsid w:val="00676056"/>
    <w:rsid w:val="006766A0"/>
    <w:rsid w:val="00676F8C"/>
    <w:rsid w:val="0067763D"/>
    <w:rsid w:val="00677A80"/>
    <w:rsid w:val="006804FF"/>
    <w:rsid w:val="006812C6"/>
    <w:rsid w:val="00681D3A"/>
    <w:rsid w:val="0068264E"/>
    <w:rsid w:val="00682BFD"/>
    <w:rsid w:val="00683E71"/>
    <w:rsid w:val="00684724"/>
    <w:rsid w:val="00684A46"/>
    <w:rsid w:val="0068510D"/>
    <w:rsid w:val="006851BF"/>
    <w:rsid w:val="0068520C"/>
    <w:rsid w:val="00685429"/>
    <w:rsid w:val="006854D3"/>
    <w:rsid w:val="006857A2"/>
    <w:rsid w:val="00685A4E"/>
    <w:rsid w:val="00685A7F"/>
    <w:rsid w:val="00686261"/>
    <w:rsid w:val="00686F82"/>
    <w:rsid w:val="00687C2F"/>
    <w:rsid w:val="0069057C"/>
    <w:rsid w:val="00690844"/>
    <w:rsid w:val="0069095D"/>
    <w:rsid w:val="00690BEA"/>
    <w:rsid w:val="00691004"/>
    <w:rsid w:val="0069136C"/>
    <w:rsid w:val="006913C0"/>
    <w:rsid w:val="006915E7"/>
    <w:rsid w:val="00692250"/>
    <w:rsid w:val="0069239E"/>
    <w:rsid w:val="006924A5"/>
    <w:rsid w:val="006926B9"/>
    <w:rsid w:val="00693312"/>
    <w:rsid w:val="006942EA"/>
    <w:rsid w:val="006949DB"/>
    <w:rsid w:val="00695A84"/>
    <w:rsid w:val="00695F15"/>
    <w:rsid w:val="00697068"/>
    <w:rsid w:val="006971A0"/>
    <w:rsid w:val="006971F7"/>
    <w:rsid w:val="006A0B85"/>
    <w:rsid w:val="006A1658"/>
    <w:rsid w:val="006A195F"/>
    <w:rsid w:val="006A2ABD"/>
    <w:rsid w:val="006A2CBD"/>
    <w:rsid w:val="006A2CDD"/>
    <w:rsid w:val="006A3C04"/>
    <w:rsid w:val="006A455D"/>
    <w:rsid w:val="006A4B44"/>
    <w:rsid w:val="006A5370"/>
    <w:rsid w:val="006A6109"/>
    <w:rsid w:val="006A63D2"/>
    <w:rsid w:val="006A66C8"/>
    <w:rsid w:val="006A7028"/>
    <w:rsid w:val="006A74F1"/>
    <w:rsid w:val="006A7626"/>
    <w:rsid w:val="006A76EE"/>
    <w:rsid w:val="006B0282"/>
    <w:rsid w:val="006B03B1"/>
    <w:rsid w:val="006B1A1F"/>
    <w:rsid w:val="006B1BA1"/>
    <w:rsid w:val="006B1D06"/>
    <w:rsid w:val="006B1E8E"/>
    <w:rsid w:val="006B2B4B"/>
    <w:rsid w:val="006B311F"/>
    <w:rsid w:val="006B3383"/>
    <w:rsid w:val="006B33B3"/>
    <w:rsid w:val="006B3648"/>
    <w:rsid w:val="006B5C0F"/>
    <w:rsid w:val="006B604A"/>
    <w:rsid w:val="006B6CE3"/>
    <w:rsid w:val="006B7777"/>
    <w:rsid w:val="006B7BF9"/>
    <w:rsid w:val="006C02EC"/>
    <w:rsid w:val="006C248D"/>
    <w:rsid w:val="006C28FD"/>
    <w:rsid w:val="006C2BBF"/>
    <w:rsid w:val="006C2C24"/>
    <w:rsid w:val="006C2EDE"/>
    <w:rsid w:val="006C37A1"/>
    <w:rsid w:val="006C389A"/>
    <w:rsid w:val="006C3AB7"/>
    <w:rsid w:val="006C3C77"/>
    <w:rsid w:val="006C4B9E"/>
    <w:rsid w:val="006C4D7D"/>
    <w:rsid w:val="006C6716"/>
    <w:rsid w:val="006C68F5"/>
    <w:rsid w:val="006C6B49"/>
    <w:rsid w:val="006C6E40"/>
    <w:rsid w:val="006C6E78"/>
    <w:rsid w:val="006C6FA8"/>
    <w:rsid w:val="006C7A0E"/>
    <w:rsid w:val="006C7EFE"/>
    <w:rsid w:val="006D026C"/>
    <w:rsid w:val="006D0316"/>
    <w:rsid w:val="006D097F"/>
    <w:rsid w:val="006D0A48"/>
    <w:rsid w:val="006D0D61"/>
    <w:rsid w:val="006D13D6"/>
    <w:rsid w:val="006D1FD4"/>
    <w:rsid w:val="006D2355"/>
    <w:rsid w:val="006D3646"/>
    <w:rsid w:val="006D3972"/>
    <w:rsid w:val="006D3BF9"/>
    <w:rsid w:val="006D46E2"/>
    <w:rsid w:val="006D4CE5"/>
    <w:rsid w:val="006D56F7"/>
    <w:rsid w:val="006D5748"/>
    <w:rsid w:val="006D59A4"/>
    <w:rsid w:val="006D667F"/>
    <w:rsid w:val="006D69F4"/>
    <w:rsid w:val="006D6CC4"/>
    <w:rsid w:val="006D6DAF"/>
    <w:rsid w:val="006D767E"/>
    <w:rsid w:val="006D7CAF"/>
    <w:rsid w:val="006D7FD6"/>
    <w:rsid w:val="006E018F"/>
    <w:rsid w:val="006E0CC8"/>
    <w:rsid w:val="006E0DFC"/>
    <w:rsid w:val="006E212D"/>
    <w:rsid w:val="006E27A4"/>
    <w:rsid w:val="006E2EEF"/>
    <w:rsid w:val="006E305D"/>
    <w:rsid w:val="006E3955"/>
    <w:rsid w:val="006E3E8D"/>
    <w:rsid w:val="006E425E"/>
    <w:rsid w:val="006E4E16"/>
    <w:rsid w:val="006E5D35"/>
    <w:rsid w:val="006E6318"/>
    <w:rsid w:val="006E7424"/>
    <w:rsid w:val="006E7755"/>
    <w:rsid w:val="006E7D1E"/>
    <w:rsid w:val="006F006D"/>
    <w:rsid w:val="006F0B40"/>
    <w:rsid w:val="006F1AA8"/>
    <w:rsid w:val="006F2459"/>
    <w:rsid w:val="006F2CF7"/>
    <w:rsid w:val="006F2F65"/>
    <w:rsid w:val="006F30E5"/>
    <w:rsid w:val="006F335D"/>
    <w:rsid w:val="006F3DEA"/>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7E6"/>
    <w:rsid w:val="00704312"/>
    <w:rsid w:val="007043C2"/>
    <w:rsid w:val="00704713"/>
    <w:rsid w:val="00704C08"/>
    <w:rsid w:val="00705F86"/>
    <w:rsid w:val="007069BC"/>
    <w:rsid w:val="00706C07"/>
    <w:rsid w:val="00706C4A"/>
    <w:rsid w:val="00706EF8"/>
    <w:rsid w:val="00710451"/>
    <w:rsid w:val="00710DD3"/>
    <w:rsid w:val="007118FB"/>
    <w:rsid w:val="0071334A"/>
    <w:rsid w:val="00713901"/>
    <w:rsid w:val="00713DC9"/>
    <w:rsid w:val="00714A63"/>
    <w:rsid w:val="00715493"/>
    <w:rsid w:val="00715DE4"/>
    <w:rsid w:val="007160CC"/>
    <w:rsid w:val="00716135"/>
    <w:rsid w:val="00716D6A"/>
    <w:rsid w:val="00716F52"/>
    <w:rsid w:val="007174B0"/>
    <w:rsid w:val="00717C83"/>
    <w:rsid w:val="007205ED"/>
    <w:rsid w:val="00721390"/>
    <w:rsid w:val="00721A8E"/>
    <w:rsid w:val="007221F6"/>
    <w:rsid w:val="007223CD"/>
    <w:rsid w:val="007226B2"/>
    <w:rsid w:val="00722AA1"/>
    <w:rsid w:val="00722FA9"/>
    <w:rsid w:val="00723355"/>
    <w:rsid w:val="00723C00"/>
    <w:rsid w:val="007243E7"/>
    <w:rsid w:val="00724638"/>
    <w:rsid w:val="0072470C"/>
    <w:rsid w:val="007250BD"/>
    <w:rsid w:val="00725169"/>
    <w:rsid w:val="00725C60"/>
    <w:rsid w:val="00726309"/>
    <w:rsid w:val="0072647E"/>
    <w:rsid w:val="007266D7"/>
    <w:rsid w:val="0073004E"/>
    <w:rsid w:val="007303F5"/>
    <w:rsid w:val="0073050E"/>
    <w:rsid w:val="007305D6"/>
    <w:rsid w:val="00731285"/>
    <w:rsid w:val="00731426"/>
    <w:rsid w:val="0073155F"/>
    <w:rsid w:val="00732587"/>
    <w:rsid w:val="00732B53"/>
    <w:rsid w:val="00732C1A"/>
    <w:rsid w:val="00733CF6"/>
    <w:rsid w:val="00734367"/>
    <w:rsid w:val="0073444D"/>
    <w:rsid w:val="007344DA"/>
    <w:rsid w:val="007347C1"/>
    <w:rsid w:val="0073530E"/>
    <w:rsid w:val="00735875"/>
    <w:rsid w:val="00735CB4"/>
    <w:rsid w:val="00736BC3"/>
    <w:rsid w:val="00736DCF"/>
    <w:rsid w:val="00737A96"/>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753"/>
    <w:rsid w:val="00746891"/>
    <w:rsid w:val="007468FE"/>
    <w:rsid w:val="0074734B"/>
    <w:rsid w:val="00747880"/>
    <w:rsid w:val="007478D6"/>
    <w:rsid w:val="00750360"/>
    <w:rsid w:val="00750438"/>
    <w:rsid w:val="007505B6"/>
    <w:rsid w:val="00750AC3"/>
    <w:rsid w:val="00750D4D"/>
    <w:rsid w:val="0075217F"/>
    <w:rsid w:val="00752971"/>
    <w:rsid w:val="007536F8"/>
    <w:rsid w:val="00753A51"/>
    <w:rsid w:val="00753AA0"/>
    <w:rsid w:val="0075484E"/>
    <w:rsid w:val="007556D1"/>
    <w:rsid w:val="007566E1"/>
    <w:rsid w:val="00756EF9"/>
    <w:rsid w:val="007571BA"/>
    <w:rsid w:val="007571F7"/>
    <w:rsid w:val="007601FA"/>
    <w:rsid w:val="0076023C"/>
    <w:rsid w:val="0076099B"/>
    <w:rsid w:val="00760B8D"/>
    <w:rsid w:val="00760D04"/>
    <w:rsid w:val="007613A6"/>
    <w:rsid w:val="00762A07"/>
    <w:rsid w:val="00765877"/>
    <w:rsid w:val="00765AD5"/>
    <w:rsid w:val="007661E0"/>
    <w:rsid w:val="00766DAD"/>
    <w:rsid w:val="00767383"/>
    <w:rsid w:val="00767741"/>
    <w:rsid w:val="00770B80"/>
    <w:rsid w:val="00771971"/>
    <w:rsid w:val="00771B03"/>
    <w:rsid w:val="00771F54"/>
    <w:rsid w:val="007720FC"/>
    <w:rsid w:val="00772958"/>
    <w:rsid w:val="00773199"/>
    <w:rsid w:val="007733F0"/>
    <w:rsid w:val="00774143"/>
    <w:rsid w:val="00774182"/>
    <w:rsid w:val="0077454B"/>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E98"/>
    <w:rsid w:val="00781475"/>
    <w:rsid w:val="007825B2"/>
    <w:rsid w:val="007825BF"/>
    <w:rsid w:val="00782899"/>
    <w:rsid w:val="00783A47"/>
    <w:rsid w:val="00783F26"/>
    <w:rsid w:val="00784170"/>
    <w:rsid w:val="00784C62"/>
    <w:rsid w:val="00785396"/>
    <w:rsid w:val="007854C7"/>
    <w:rsid w:val="00785EC9"/>
    <w:rsid w:val="0078603C"/>
    <w:rsid w:val="0078628A"/>
    <w:rsid w:val="007864FF"/>
    <w:rsid w:val="007866F5"/>
    <w:rsid w:val="00786754"/>
    <w:rsid w:val="00786D6C"/>
    <w:rsid w:val="00786FB9"/>
    <w:rsid w:val="0078736E"/>
    <w:rsid w:val="0078790C"/>
    <w:rsid w:val="00787EAC"/>
    <w:rsid w:val="00790FB5"/>
    <w:rsid w:val="0079169A"/>
    <w:rsid w:val="00791E1F"/>
    <w:rsid w:val="007926C3"/>
    <w:rsid w:val="007934D7"/>
    <w:rsid w:val="00793B95"/>
    <w:rsid w:val="00794C7C"/>
    <w:rsid w:val="00795027"/>
    <w:rsid w:val="00796605"/>
    <w:rsid w:val="007967B2"/>
    <w:rsid w:val="00796F92"/>
    <w:rsid w:val="007A0A45"/>
    <w:rsid w:val="007A1A83"/>
    <w:rsid w:val="007A1DB9"/>
    <w:rsid w:val="007A2C8F"/>
    <w:rsid w:val="007A3691"/>
    <w:rsid w:val="007A3F7E"/>
    <w:rsid w:val="007A4033"/>
    <w:rsid w:val="007A410B"/>
    <w:rsid w:val="007A462F"/>
    <w:rsid w:val="007A484E"/>
    <w:rsid w:val="007A5299"/>
    <w:rsid w:val="007A5D78"/>
    <w:rsid w:val="007A5DFF"/>
    <w:rsid w:val="007A65D6"/>
    <w:rsid w:val="007A6E5F"/>
    <w:rsid w:val="007B0141"/>
    <w:rsid w:val="007B0222"/>
    <w:rsid w:val="007B02E1"/>
    <w:rsid w:val="007B0514"/>
    <w:rsid w:val="007B08CD"/>
    <w:rsid w:val="007B08EE"/>
    <w:rsid w:val="007B103C"/>
    <w:rsid w:val="007B211F"/>
    <w:rsid w:val="007B282F"/>
    <w:rsid w:val="007B2BC0"/>
    <w:rsid w:val="007B2CDE"/>
    <w:rsid w:val="007B358A"/>
    <w:rsid w:val="007B36D8"/>
    <w:rsid w:val="007B3829"/>
    <w:rsid w:val="007B3B35"/>
    <w:rsid w:val="007B4665"/>
    <w:rsid w:val="007B4F4A"/>
    <w:rsid w:val="007B55E7"/>
    <w:rsid w:val="007B5D2D"/>
    <w:rsid w:val="007B602A"/>
    <w:rsid w:val="007B6126"/>
    <w:rsid w:val="007C018F"/>
    <w:rsid w:val="007C0769"/>
    <w:rsid w:val="007C0D3D"/>
    <w:rsid w:val="007C1429"/>
    <w:rsid w:val="007C17AA"/>
    <w:rsid w:val="007C2A2D"/>
    <w:rsid w:val="007C2BAA"/>
    <w:rsid w:val="007C2D2E"/>
    <w:rsid w:val="007C2F2E"/>
    <w:rsid w:val="007C3C83"/>
    <w:rsid w:val="007C5B4E"/>
    <w:rsid w:val="007C5C4F"/>
    <w:rsid w:val="007C5CCA"/>
    <w:rsid w:val="007C6F5E"/>
    <w:rsid w:val="007C76E5"/>
    <w:rsid w:val="007C7F62"/>
    <w:rsid w:val="007D0A2A"/>
    <w:rsid w:val="007D1C76"/>
    <w:rsid w:val="007D2D73"/>
    <w:rsid w:val="007D2E96"/>
    <w:rsid w:val="007D3099"/>
    <w:rsid w:val="007D31BD"/>
    <w:rsid w:val="007D34D7"/>
    <w:rsid w:val="007D560B"/>
    <w:rsid w:val="007D59C5"/>
    <w:rsid w:val="007E02CF"/>
    <w:rsid w:val="007E06E8"/>
    <w:rsid w:val="007E1C10"/>
    <w:rsid w:val="007E1C39"/>
    <w:rsid w:val="007E1DDC"/>
    <w:rsid w:val="007E1E12"/>
    <w:rsid w:val="007E1FAA"/>
    <w:rsid w:val="007E27FB"/>
    <w:rsid w:val="007E2B3E"/>
    <w:rsid w:val="007E3EA1"/>
    <w:rsid w:val="007E4F71"/>
    <w:rsid w:val="007E5256"/>
    <w:rsid w:val="007E5729"/>
    <w:rsid w:val="007E5BE6"/>
    <w:rsid w:val="007E5C7A"/>
    <w:rsid w:val="007E601F"/>
    <w:rsid w:val="007E675E"/>
    <w:rsid w:val="007E7B1D"/>
    <w:rsid w:val="007F0409"/>
    <w:rsid w:val="007F062C"/>
    <w:rsid w:val="007F101B"/>
    <w:rsid w:val="007F1A41"/>
    <w:rsid w:val="007F208E"/>
    <w:rsid w:val="007F3DD2"/>
    <w:rsid w:val="007F4390"/>
    <w:rsid w:val="007F44DC"/>
    <w:rsid w:val="007F59F8"/>
    <w:rsid w:val="007F5C72"/>
    <w:rsid w:val="007F6608"/>
    <w:rsid w:val="007F70D1"/>
    <w:rsid w:val="007F7285"/>
    <w:rsid w:val="007F7CC7"/>
    <w:rsid w:val="00801603"/>
    <w:rsid w:val="008017E2"/>
    <w:rsid w:val="00801EB5"/>
    <w:rsid w:val="00802299"/>
    <w:rsid w:val="00802516"/>
    <w:rsid w:val="00802934"/>
    <w:rsid w:val="008046D7"/>
    <w:rsid w:val="00804CA2"/>
    <w:rsid w:val="00805C5B"/>
    <w:rsid w:val="00805D3D"/>
    <w:rsid w:val="0080750C"/>
    <w:rsid w:val="00810A01"/>
    <w:rsid w:val="0081130C"/>
    <w:rsid w:val="008113FF"/>
    <w:rsid w:val="00811549"/>
    <w:rsid w:val="00811574"/>
    <w:rsid w:val="00811FA0"/>
    <w:rsid w:val="0081434F"/>
    <w:rsid w:val="00814494"/>
    <w:rsid w:val="00815215"/>
    <w:rsid w:val="00815445"/>
    <w:rsid w:val="00815913"/>
    <w:rsid w:val="008170CC"/>
    <w:rsid w:val="00817642"/>
    <w:rsid w:val="008176ED"/>
    <w:rsid w:val="0081771C"/>
    <w:rsid w:val="00820C46"/>
    <w:rsid w:val="00821A5B"/>
    <w:rsid w:val="00821E5A"/>
    <w:rsid w:val="00822279"/>
    <w:rsid w:val="00822C59"/>
    <w:rsid w:val="00823135"/>
    <w:rsid w:val="00823878"/>
    <w:rsid w:val="008238DF"/>
    <w:rsid w:val="00824041"/>
    <w:rsid w:val="008248CC"/>
    <w:rsid w:val="00824D6C"/>
    <w:rsid w:val="00824D9A"/>
    <w:rsid w:val="0082669A"/>
    <w:rsid w:val="008266D8"/>
    <w:rsid w:val="008267D4"/>
    <w:rsid w:val="0082681B"/>
    <w:rsid w:val="00826BD0"/>
    <w:rsid w:val="00826EBC"/>
    <w:rsid w:val="00827488"/>
    <w:rsid w:val="008278E1"/>
    <w:rsid w:val="00827F43"/>
    <w:rsid w:val="0083026D"/>
    <w:rsid w:val="00830AFA"/>
    <w:rsid w:val="008312C9"/>
    <w:rsid w:val="00831B81"/>
    <w:rsid w:val="008330E6"/>
    <w:rsid w:val="00833589"/>
    <w:rsid w:val="00833672"/>
    <w:rsid w:val="00833762"/>
    <w:rsid w:val="00833A9C"/>
    <w:rsid w:val="0083426E"/>
    <w:rsid w:val="00834B4D"/>
    <w:rsid w:val="00834FE1"/>
    <w:rsid w:val="0083584D"/>
    <w:rsid w:val="008365AC"/>
    <w:rsid w:val="00836FDF"/>
    <w:rsid w:val="00840369"/>
    <w:rsid w:val="00840E48"/>
    <w:rsid w:val="00841121"/>
    <w:rsid w:val="008416C3"/>
    <w:rsid w:val="00841A74"/>
    <w:rsid w:val="00842694"/>
    <w:rsid w:val="00843318"/>
    <w:rsid w:val="00843EF4"/>
    <w:rsid w:val="00845219"/>
    <w:rsid w:val="008457AE"/>
    <w:rsid w:val="00845E34"/>
    <w:rsid w:val="008468D0"/>
    <w:rsid w:val="00846C01"/>
    <w:rsid w:val="008470A6"/>
    <w:rsid w:val="008471BE"/>
    <w:rsid w:val="00850775"/>
    <w:rsid w:val="008507CB"/>
    <w:rsid w:val="00851F24"/>
    <w:rsid w:val="008520F4"/>
    <w:rsid w:val="008527F5"/>
    <w:rsid w:val="008536DC"/>
    <w:rsid w:val="00853BA6"/>
    <w:rsid w:val="00854435"/>
    <w:rsid w:val="0085461E"/>
    <w:rsid w:val="0085489D"/>
    <w:rsid w:val="00855630"/>
    <w:rsid w:val="008557EF"/>
    <w:rsid w:val="00857084"/>
    <w:rsid w:val="008577E6"/>
    <w:rsid w:val="00857C8C"/>
    <w:rsid w:val="0086030E"/>
    <w:rsid w:val="0086061D"/>
    <w:rsid w:val="0086088F"/>
    <w:rsid w:val="00861079"/>
    <w:rsid w:val="00862837"/>
    <w:rsid w:val="00862F30"/>
    <w:rsid w:val="008633AA"/>
    <w:rsid w:val="0086352F"/>
    <w:rsid w:val="00863D38"/>
    <w:rsid w:val="00863D4D"/>
    <w:rsid w:val="008649C1"/>
    <w:rsid w:val="00864E6A"/>
    <w:rsid w:val="0086594B"/>
    <w:rsid w:val="008667E1"/>
    <w:rsid w:val="008668A7"/>
    <w:rsid w:val="0086737D"/>
    <w:rsid w:val="00867678"/>
    <w:rsid w:val="00867ACD"/>
    <w:rsid w:val="00870175"/>
    <w:rsid w:val="00870325"/>
    <w:rsid w:val="008714A2"/>
    <w:rsid w:val="00872149"/>
    <w:rsid w:val="00872374"/>
    <w:rsid w:val="008731EB"/>
    <w:rsid w:val="008732CD"/>
    <w:rsid w:val="00874156"/>
    <w:rsid w:val="00874322"/>
    <w:rsid w:val="008748F9"/>
    <w:rsid w:val="00874C5B"/>
    <w:rsid w:val="0087535D"/>
    <w:rsid w:val="00876B1F"/>
    <w:rsid w:val="0087781F"/>
    <w:rsid w:val="00880AE0"/>
    <w:rsid w:val="00881839"/>
    <w:rsid w:val="00881C04"/>
    <w:rsid w:val="00881CAD"/>
    <w:rsid w:val="00882E50"/>
    <w:rsid w:val="00884892"/>
    <w:rsid w:val="00884AC7"/>
    <w:rsid w:val="0088531A"/>
    <w:rsid w:val="00885C8A"/>
    <w:rsid w:val="00886FC8"/>
    <w:rsid w:val="00886FE7"/>
    <w:rsid w:val="00890438"/>
    <w:rsid w:val="00891049"/>
    <w:rsid w:val="008911F6"/>
    <w:rsid w:val="008914E2"/>
    <w:rsid w:val="00891C6A"/>
    <w:rsid w:val="0089216D"/>
    <w:rsid w:val="0089343E"/>
    <w:rsid w:val="00893527"/>
    <w:rsid w:val="008936D8"/>
    <w:rsid w:val="00895621"/>
    <w:rsid w:val="008968CB"/>
    <w:rsid w:val="00897892"/>
    <w:rsid w:val="00897AE0"/>
    <w:rsid w:val="00897DE4"/>
    <w:rsid w:val="008A06D9"/>
    <w:rsid w:val="008A0722"/>
    <w:rsid w:val="008A0C8C"/>
    <w:rsid w:val="008A1D2E"/>
    <w:rsid w:val="008A2DA9"/>
    <w:rsid w:val="008A2E20"/>
    <w:rsid w:val="008A3F47"/>
    <w:rsid w:val="008A3FA1"/>
    <w:rsid w:val="008A4597"/>
    <w:rsid w:val="008A4B0D"/>
    <w:rsid w:val="008A4CA3"/>
    <w:rsid w:val="008A4E75"/>
    <w:rsid w:val="008A5404"/>
    <w:rsid w:val="008A552C"/>
    <w:rsid w:val="008A590F"/>
    <w:rsid w:val="008A5927"/>
    <w:rsid w:val="008A5C39"/>
    <w:rsid w:val="008A5D37"/>
    <w:rsid w:val="008A6172"/>
    <w:rsid w:val="008A7021"/>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F0C"/>
    <w:rsid w:val="008B55D5"/>
    <w:rsid w:val="008B5680"/>
    <w:rsid w:val="008B595F"/>
    <w:rsid w:val="008B5995"/>
    <w:rsid w:val="008B6256"/>
    <w:rsid w:val="008B7DC5"/>
    <w:rsid w:val="008C11EF"/>
    <w:rsid w:val="008C1579"/>
    <w:rsid w:val="008C1A2D"/>
    <w:rsid w:val="008C211D"/>
    <w:rsid w:val="008C268D"/>
    <w:rsid w:val="008C2A12"/>
    <w:rsid w:val="008C32A7"/>
    <w:rsid w:val="008C32FC"/>
    <w:rsid w:val="008C4CC5"/>
    <w:rsid w:val="008C51D1"/>
    <w:rsid w:val="008C5204"/>
    <w:rsid w:val="008C5B0C"/>
    <w:rsid w:val="008C60F9"/>
    <w:rsid w:val="008C631B"/>
    <w:rsid w:val="008C65AD"/>
    <w:rsid w:val="008C664A"/>
    <w:rsid w:val="008C6CB6"/>
    <w:rsid w:val="008C6D50"/>
    <w:rsid w:val="008C6EFD"/>
    <w:rsid w:val="008C715C"/>
    <w:rsid w:val="008C7CF3"/>
    <w:rsid w:val="008D0C03"/>
    <w:rsid w:val="008D13E6"/>
    <w:rsid w:val="008D1FE1"/>
    <w:rsid w:val="008D200B"/>
    <w:rsid w:val="008D32A7"/>
    <w:rsid w:val="008D331A"/>
    <w:rsid w:val="008D37DC"/>
    <w:rsid w:val="008D3863"/>
    <w:rsid w:val="008D45F5"/>
    <w:rsid w:val="008D6242"/>
    <w:rsid w:val="008D629B"/>
    <w:rsid w:val="008D6BEA"/>
    <w:rsid w:val="008D6EB9"/>
    <w:rsid w:val="008D738A"/>
    <w:rsid w:val="008D7BC4"/>
    <w:rsid w:val="008E101A"/>
    <w:rsid w:val="008E103D"/>
    <w:rsid w:val="008E2683"/>
    <w:rsid w:val="008E282F"/>
    <w:rsid w:val="008E38D7"/>
    <w:rsid w:val="008E3A87"/>
    <w:rsid w:val="008E4050"/>
    <w:rsid w:val="008E4940"/>
    <w:rsid w:val="008E4989"/>
    <w:rsid w:val="008E4996"/>
    <w:rsid w:val="008E49D4"/>
    <w:rsid w:val="008E4B43"/>
    <w:rsid w:val="008E4BAC"/>
    <w:rsid w:val="008E5062"/>
    <w:rsid w:val="008E530D"/>
    <w:rsid w:val="008E6358"/>
    <w:rsid w:val="008E6361"/>
    <w:rsid w:val="008E649D"/>
    <w:rsid w:val="008E6897"/>
    <w:rsid w:val="008E6D09"/>
    <w:rsid w:val="008E7058"/>
    <w:rsid w:val="008E7602"/>
    <w:rsid w:val="008F1EFB"/>
    <w:rsid w:val="008F20C2"/>
    <w:rsid w:val="008F274D"/>
    <w:rsid w:val="008F2848"/>
    <w:rsid w:val="008F2907"/>
    <w:rsid w:val="008F2CD5"/>
    <w:rsid w:val="008F2D8D"/>
    <w:rsid w:val="008F50CB"/>
    <w:rsid w:val="008F53DE"/>
    <w:rsid w:val="008F585F"/>
    <w:rsid w:val="008F64C4"/>
    <w:rsid w:val="008F6863"/>
    <w:rsid w:val="008F6E99"/>
    <w:rsid w:val="008F7333"/>
    <w:rsid w:val="008F79CF"/>
    <w:rsid w:val="008F7DA9"/>
    <w:rsid w:val="00901181"/>
    <w:rsid w:val="00901EEF"/>
    <w:rsid w:val="009025C9"/>
    <w:rsid w:val="009028B9"/>
    <w:rsid w:val="009029DE"/>
    <w:rsid w:val="009029F5"/>
    <w:rsid w:val="00902AAA"/>
    <w:rsid w:val="00902C3F"/>
    <w:rsid w:val="00902F00"/>
    <w:rsid w:val="00903141"/>
    <w:rsid w:val="0090431B"/>
    <w:rsid w:val="0090443D"/>
    <w:rsid w:val="0090468B"/>
    <w:rsid w:val="0090554B"/>
    <w:rsid w:val="009056B3"/>
    <w:rsid w:val="009057DC"/>
    <w:rsid w:val="00905EED"/>
    <w:rsid w:val="00906B85"/>
    <w:rsid w:val="00907594"/>
    <w:rsid w:val="00907AB3"/>
    <w:rsid w:val="00907EA9"/>
    <w:rsid w:val="00910BDC"/>
    <w:rsid w:val="00910C31"/>
    <w:rsid w:val="0091170C"/>
    <w:rsid w:val="00912097"/>
    <w:rsid w:val="00912144"/>
    <w:rsid w:val="0091382C"/>
    <w:rsid w:val="00913BD4"/>
    <w:rsid w:val="00914027"/>
    <w:rsid w:val="00914B7D"/>
    <w:rsid w:val="009158C3"/>
    <w:rsid w:val="00916152"/>
    <w:rsid w:val="009162DE"/>
    <w:rsid w:val="00916EB8"/>
    <w:rsid w:val="00917398"/>
    <w:rsid w:val="00920DFC"/>
    <w:rsid w:val="00920E43"/>
    <w:rsid w:val="009212E4"/>
    <w:rsid w:val="0092170C"/>
    <w:rsid w:val="00921F14"/>
    <w:rsid w:val="00922E22"/>
    <w:rsid w:val="00923D0C"/>
    <w:rsid w:val="009241F6"/>
    <w:rsid w:val="00924A04"/>
    <w:rsid w:val="00924A94"/>
    <w:rsid w:val="00924E07"/>
    <w:rsid w:val="00924FA7"/>
    <w:rsid w:val="00925960"/>
    <w:rsid w:val="009259A6"/>
    <w:rsid w:val="0092710B"/>
    <w:rsid w:val="0092738D"/>
    <w:rsid w:val="009277FF"/>
    <w:rsid w:val="00927C56"/>
    <w:rsid w:val="00927DF5"/>
    <w:rsid w:val="009301BA"/>
    <w:rsid w:val="009302FB"/>
    <w:rsid w:val="0093078F"/>
    <w:rsid w:val="0093085B"/>
    <w:rsid w:val="00931072"/>
    <w:rsid w:val="00931086"/>
    <w:rsid w:val="00931465"/>
    <w:rsid w:val="00931539"/>
    <w:rsid w:val="00931B6B"/>
    <w:rsid w:val="0093275A"/>
    <w:rsid w:val="00932D24"/>
    <w:rsid w:val="00933458"/>
    <w:rsid w:val="00933F22"/>
    <w:rsid w:val="00933FD7"/>
    <w:rsid w:val="00934067"/>
    <w:rsid w:val="009344C8"/>
    <w:rsid w:val="0093487A"/>
    <w:rsid w:val="00934976"/>
    <w:rsid w:val="0093535D"/>
    <w:rsid w:val="009357A6"/>
    <w:rsid w:val="009360CA"/>
    <w:rsid w:val="00936997"/>
    <w:rsid w:val="00936A72"/>
    <w:rsid w:val="0093734F"/>
    <w:rsid w:val="009374CB"/>
    <w:rsid w:val="00937C95"/>
    <w:rsid w:val="00937E55"/>
    <w:rsid w:val="00941104"/>
    <w:rsid w:val="009414DE"/>
    <w:rsid w:val="00941603"/>
    <w:rsid w:val="0094166A"/>
    <w:rsid w:val="00941EB6"/>
    <w:rsid w:val="009423F0"/>
    <w:rsid w:val="00942A3F"/>
    <w:rsid w:val="009438C1"/>
    <w:rsid w:val="0094528B"/>
    <w:rsid w:val="009455F8"/>
    <w:rsid w:val="009470BE"/>
    <w:rsid w:val="00947A34"/>
    <w:rsid w:val="00947A9A"/>
    <w:rsid w:val="0095027C"/>
    <w:rsid w:val="00950B80"/>
    <w:rsid w:val="00951D69"/>
    <w:rsid w:val="009528C9"/>
    <w:rsid w:val="009531BE"/>
    <w:rsid w:val="00953C5A"/>
    <w:rsid w:val="0095416D"/>
    <w:rsid w:val="0095554A"/>
    <w:rsid w:val="00955A17"/>
    <w:rsid w:val="009566D7"/>
    <w:rsid w:val="009569A8"/>
    <w:rsid w:val="00956A0B"/>
    <w:rsid w:val="00956A4F"/>
    <w:rsid w:val="009573C5"/>
    <w:rsid w:val="00957504"/>
    <w:rsid w:val="00957656"/>
    <w:rsid w:val="00957FBC"/>
    <w:rsid w:val="00960070"/>
    <w:rsid w:val="00960B21"/>
    <w:rsid w:val="00960F2A"/>
    <w:rsid w:val="00961399"/>
    <w:rsid w:val="0096189A"/>
    <w:rsid w:val="009623D2"/>
    <w:rsid w:val="009626CD"/>
    <w:rsid w:val="00962DE1"/>
    <w:rsid w:val="00963F1D"/>
    <w:rsid w:val="0096461D"/>
    <w:rsid w:val="00965431"/>
    <w:rsid w:val="009663A1"/>
    <w:rsid w:val="00966875"/>
    <w:rsid w:val="00967324"/>
    <w:rsid w:val="00970729"/>
    <w:rsid w:val="00970853"/>
    <w:rsid w:val="00970A75"/>
    <w:rsid w:val="009722F3"/>
    <w:rsid w:val="00973867"/>
    <w:rsid w:val="0097564B"/>
    <w:rsid w:val="00975ECD"/>
    <w:rsid w:val="009768EB"/>
    <w:rsid w:val="00976DF7"/>
    <w:rsid w:val="009775B1"/>
    <w:rsid w:val="00977D9C"/>
    <w:rsid w:val="00977FBB"/>
    <w:rsid w:val="0098115B"/>
    <w:rsid w:val="009816CD"/>
    <w:rsid w:val="009819CE"/>
    <w:rsid w:val="00983E12"/>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12CA"/>
    <w:rsid w:val="00991577"/>
    <w:rsid w:val="00991747"/>
    <w:rsid w:val="00991C9B"/>
    <w:rsid w:val="009923C9"/>
    <w:rsid w:val="00992BA7"/>
    <w:rsid w:val="00992C73"/>
    <w:rsid w:val="00992F45"/>
    <w:rsid w:val="00993667"/>
    <w:rsid w:val="00993716"/>
    <w:rsid w:val="00993768"/>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A72"/>
    <w:rsid w:val="009A3F6E"/>
    <w:rsid w:val="009A454E"/>
    <w:rsid w:val="009A45E5"/>
    <w:rsid w:val="009A4DB2"/>
    <w:rsid w:val="009A4E9A"/>
    <w:rsid w:val="009A5193"/>
    <w:rsid w:val="009A6147"/>
    <w:rsid w:val="009A615A"/>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6D0"/>
    <w:rsid w:val="009B1A9D"/>
    <w:rsid w:val="009B284F"/>
    <w:rsid w:val="009B3A79"/>
    <w:rsid w:val="009B46FC"/>
    <w:rsid w:val="009B4B2A"/>
    <w:rsid w:val="009B58D7"/>
    <w:rsid w:val="009B70A9"/>
    <w:rsid w:val="009B74DA"/>
    <w:rsid w:val="009B771F"/>
    <w:rsid w:val="009B7F66"/>
    <w:rsid w:val="009C02CD"/>
    <w:rsid w:val="009C1327"/>
    <w:rsid w:val="009C1E31"/>
    <w:rsid w:val="009C42E2"/>
    <w:rsid w:val="009C50BF"/>
    <w:rsid w:val="009C64C4"/>
    <w:rsid w:val="009C6B54"/>
    <w:rsid w:val="009C6B92"/>
    <w:rsid w:val="009C7F56"/>
    <w:rsid w:val="009D02DF"/>
    <w:rsid w:val="009D05A9"/>
    <w:rsid w:val="009D07BB"/>
    <w:rsid w:val="009D08CD"/>
    <w:rsid w:val="009D0941"/>
    <w:rsid w:val="009D0A51"/>
    <w:rsid w:val="009D0BA8"/>
    <w:rsid w:val="009D14A0"/>
    <w:rsid w:val="009D2378"/>
    <w:rsid w:val="009D28C4"/>
    <w:rsid w:val="009D346C"/>
    <w:rsid w:val="009D34BF"/>
    <w:rsid w:val="009D3874"/>
    <w:rsid w:val="009D3D16"/>
    <w:rsid w:val="009D3F03"/>
    <w:rsid w:val="009D4F1F"/>
    <w:rsid w:val="009D5AAB"/>
    <w:rsid w:val="009D5AB2"/>
    <w:rsid w:val="009D71B3"/>
    <w:rsid w:val="009D7297"/>
    <w:rsid w:val="009D735F"/>
    <w:rsid w:val="009D77C3"/>
    <w:rsid w:val="009D7A0D"/>
    <w:rsid w:val="009D7AAD"/>
    <w:rsid w:val="009D7FE2"/>
    <w:rsid w:val="009E0663"/>
    <w:rsid w:val="009E0799"/>
    <w:rsid w:val="009E0D31"/>
    <w:rsid w:val="009E0E43"/>
    <w:rsid w:val="009E1452"/>
    <w:rsid w:val="009E173C"/>
    <w:rsid w:val="009E3B4A"/>
    <w:rsid w:val="009E3BB8"/>
    <w:rsid w:val="009E3C0D"/>
    <w:rsid w:val="009E3C98"/>
    <w:rsid w:val="009E4E73"/>
    <w:rsid w:val="009E59F9"/>
    <w:rsid w:val="009E5C3E"/>
    <w:rsid w:val="009E6CB1"/>
    <w:rsid w:val="009E7119"/>
    <w:rsid w:val="009E754C"/>
    <w:rsid w:val="009E76B1"/>
    <w:rsid w:val="009F0038"/>
    <w:rsid w:val="009F0C1B"/>
    <w:rsid w:val="009F0D25"/>
    <w:rsid w:val="009F10BE"/>
    <w:rsid w:val="009F1983"/>
    <w:rsid w:val="009F2FB8"/>
    <w:rsid w:val="009F41B6"/>
    <w:rsid w:val="009F44FE"/>
    <w:rsid w:val="009F45B4"/>
    <w:rsid w:val="009F5228"/>
    <w:rsid w:val="009F55F5"/>
    <w:rsid w:val="009F5D8A"/>
    <w:rsid w:val="009F6752"/>
    <w:rsid w:val="009F67B6"/>
    <w:rsid w:val="009F67ED"/>
    <w:rsid w:val="009F6AEF"/>
    <w:rsid w:val="009F6FCF"/>
    <w:rsid w:val="009F7D4C"/>
    <w:rsid w:val="009F7E0C"/>
    <w:rsid w:val="00A00081"/>
    <w:rsid w:val="00A005C4"/>
    <w:rsid w:val="00A01793"/>
    <w:rsid w:val="00A01F17"/>
    <w:rsid w:val="00A02978"/>
    <w:rsid w:val="00A02FCD"/>
    <w:rsid w:val="00A038A3"/>
    <w:rsid w:val="00A0441B"/>
    <w:rsid w:val="00A0463B"/>
    <w:rsid w:val="00A04EBE"/>
    <w:rsid w:val="00A05161"/>
    <w:rsid w:val="00A05D48"/>
    <w:rsid w:val="00A069C4"/>
    <w:rsid w:val="00A076AF"/>
    <w:rsid w:val="00A07D94"/>
    <w:rsid w:val="00A1035D"/>
    <w:rsid w:val="00A10822"/>
    <w:rsid w:val="00A10DCA"/>
    <w:rsid w:val="00A11846"/>
    <w:rsid w:val="00A11A4A"/>
    <w:rsid w:val="00A11EA2"/>
    <w:rsid w:val="00A12775"/>
    <w:rsid w:val="00A12BDD"/>
    <w:rsid w:val="00A138CE"/>
    <w:rsid w:val="00A14612"/>
    <w:rsid w:val="00A14767"/>
    <w:rsid w:val="00A14F2D"/>
    <w:rsid w:val="00A16BB4"/>
    <w:rsid w:val="00A17F06"/>
    <w:rsid w:val="00A202E8"/>
    <w:rsid w:val="00A20627"/>
    <w:rsid w:val="00A20F5B"/>
    <w:rsid w:val="00A213C5"/>
    <w:rsid w:val="00A21731"/>
    <w:rsid w:val="00A22A3D"/>
    <w:rsid w:val="00A23689"/>
    <w:rsid w:val="00A257CB"/>
    <w:rsid w:val="00A25C7F"/>
    <w:rsid w:val="00A25E0F"/>
    <w:rsid w:val="00A276FB"/>
    <w:rsid w:val="00A2788A"/>
    <w:rsid w:val="00A30267"/>
    <w:rsid w:val="00A3097F"/>
    <w:rsid w:val="00A30C02"/>
    <w:rsid w:val="00A311FD"/>
    <w:rsid w:val="00A314D9"/>
    <w:rsid w:val="00A31E78"/>
    <w:rsid w:val="00A3313E"/>
    <w:rsid w:val="00A33717"/>
    <w:rsid w:val="00A3619A"/>
    <w:rsid w:val="00A370CC"/>
    <w:rsid w:val="00A37862"/>
    <w:rsid w:val="00A37EB9"/>
    <w:rsid w:val="00A40A4C"/>
    <w:rsid w:val="00A40FBD"/>
    <w:rsid w:val="00A419DE"/>
    <w:rsid w:val="00A41D46"/>
    <w:rsid w:val="00A426D6"/>
    <w:rsid w:val="00A42C2B"/>
    <w:rsid w:val="00A42E8B"/>
    <w:rsid w:val="00A430E4"/>
    <w:rsid w:val="00A43155"/>
    <w:rsid w:val="00A437C6"/>
    <w:rsid w:val="00A43A08"/>
    <w:rsid w:val="00A43DBB"/>
    <w:rsid w:val="00A441E8"/>
    <w:rsid w:val="00A45345"/>
    <w:rsid w:val="00A4572A"/>
    <w:rsid w:val="00A4677A"/>
    <w:rsid w:val="00A46912"/>
    <w:rsid w:val="00A46B10"/>
    <w:rsid w:val="00A47412"/>
    <w:rsid w:val="00A50693"/>
    <w:rsid w:val="00A5099F"/>
    <w:rsid w:val="00A50D21"/>
    <w:rsid w:val="00A51445"/>
    <w:rsid w:val="00A51629"/>
    <w:rsid w:val="00A522E9"/>
    <w:rsid w:val="00A52D67"/>
    <w:rsid w:val="00A531FE"/>
    <w:rsid w:val="00A53AD1"/>
    <w:rsid w:val="00A544FC"/>
    <w:rsid w:val="00A548BF"/>
    <w:rsid w:val="00A54C26"/>
    <w:rsid w:val="00A55A84"/>
    <w:rsid w:val="00A5642B"/>
    <w:rsid w:val="00A575F9"/>
    <w:rsid w:val="00A60285"/>
    <w:rsid w:val="00A605F2"/>
    <w:rsid w:val="00A60780"/>
    <w:rsid w:val="00A60866"/>
    <w:rsid w:val="00A608E2"/>
    <w:rsid w:val="00A60AD0"/>
    <w:rsid w:val="00A61E63"/>
    <w:rsid w:val="00A63747"/>
    <w:rsid w:val="00A63858"/>
    <w:rsid w:val="00A63A44"/>
    <w:rsid w:val="00A64F3D"/>
    <w:rsid w:val="00A66527"/>
    <w:rsid w:val="00A67110"/>
    <w:rsid w:val="00A673AF"/>
    <w:rsid w:val="00A67D3C"/>
    <w:rsid w:val="00A67E1C"/>
    <w:rsid w:val="00A711B3"/>
    <w:rsid w:val="00A71402"/>
    <w:rsid w:val="00A71776"/>
    <w:rsid w:val="00A71E98"/>
    <w:rsid w:val="00A7206A"/>
    <w:rsid w:val="00A7315A"/>
    <w:rsid w:val="00A73EA7"/>
    <w:rsid w:val="00A74711"/>
    <w:rsid w:val="00A7492B"/>
    <w:rsid w:val="00A74A28"/>
    <w:rsid w:val="00A75767"/>
    <w:rsid w:val="00A76538"/>
    <w:rsid w:val="00A76E07"/>
    <w:rsid w:val="00A76FD0"/>
    <w:rsid w:val="00A7704C"/>
    <w:rsid w:val="00A77155"/>
    <w:rsid w:val="00A77475"/>
    <w:rsid w:val="00A77987"/>
    <w:rsid w:val="00A8000E"/>
    <w:rsid w:val="00A80581"/>
    <w:rsid w:val="00A806F1"/>
    <w:rsid w:val="00A80BC1"/>
    <w:rsid w:val="00A80CDB"/>
    <w:rsid w:val="00A8165A"/>
    <w:rsid w:val="00A8188F"/>
    <w:rsid w:val="00A81CF6"/>
    <w:rsid w:val="00A81D43"/>
    <w:rsid w:val="00A8222D"/>
    <w:rsid w:val="00A8269F"/>
    <w:rsid w:val="00A8276D"/>
    <w:rsid w:val="00A82D9D"/>
    <w:rsid w:val="00A835BF"/>
    <w:rsid w:val="00A836F6"/>
    <w:rsid w:val="00A839B5"/>
    <w:rsid w:val="00A83BA3"/>
    <w:rsid w:val="00A852DE"/>
    <w:rsid w:val="00A858A0"/>
    <w:rsid w:val="00A86097"/>
    <w:rsid w:val="00A86366"/>
    <w:rsid w:val="00A86D2D"/>
    <w:rsid w:val="00A875CA"/>
    <w:rsid w:val="00A90AA2"/>
    <w:rsid w:val="00A91288"/>
    <w:rsid w:val="00A92E1F"/>
    <w:rsid w:val="00A93141"/>
    <w:rsid w:val="00A93681"/>
    <w:rsid w:val="00A93B5E"/>
    <w:rsid w:val="00A94B5B"/>
    <w:rsid w:val="00A94B97"/>
    <w:rsid w:val="00A955B8"/>
    <w:rsid w:val="00A95D1A"/>
    <w:rsid w:val="00A96364"/>
    <w:rsid w:val="00A9777D"/>
    <w:rsid w:val="00A97A78"/>
    <w:rsid w:val="00AA019D"/>
    <w:rsid w:val="00AA0677"/>
    <w:rsid w:val="00AA138D"/>
    <w:rsid w:val="00AA1669"/>
    <w:rsid w:val="00AA1AA1"/>
    <w:rsid w:val="00AA213D"/>
    <w:rsid w:val="00AA2423"/>
    <w:rsid w:val="00AA3352"/>
    <w:rsid w:val="00AA3971"/>
    <w:rsid w:val="00AA4434"/>
    <w:rsid w:val="00AA4470"/>
    <w:rsid w:val="00AA531E"/>
    <w:rsid w:val="00AA5669"/>
    <w:rsid w:val="00AB047E"/>
    <w:rsid w:val="00AB0F90"/>
    <w:rsid w:val="00AB1A92"/>
    <w:rsid w:val="00AB1E55"/>
    <w:rsid w:val="00AB1E6A"/>
    <w:rsid w:val="00AB22E6"/>
    <w:rsid w:val="00AB2635"/>
    <w:rsid w:val="00AB269D"/>
    <w:rsid w:val="00AB2D83"/>
    <w:rsid w:val="00AB3C2D"/>
    <w:rsid w:val="00AB407B"/>
    <w:rsid w:val="00AB5621"/>
    <w:rsid w:val="00AB5CD3"/>
    <w:rsid w:val="00AB63FB"/>
    <w:rsid w:val="00AB651C"/>
    <w:rsid w:val="00AB65C7"/>
    <w:rsid w:val="00AB6D55"/>
    <w:rsid w:val="00AB75D1"/>
    <w:rsid w:val="00AB7B9D"/>
    <w:rsid w:val="00AC00E8"/>
    <w:rsid w:val="00AC0139"/>
    <w:rsid w:val="00AC1E97"/>
    <w:rsid w:val="00AC22BF"/>
    <w:rsid w:val="00AC29C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3B42"/>
    <w:rsid w:val="00AD4ABA"/>
    <w:rsid w:val="00AD4D83"/>
    <w:rsid w:val="00AD51A3"/>
    <w:rsid w:val="00AD53C6"/>
    <w:rsid w:val="00AD55D1"/>
    <w:rsid w:val="00AD5679"/>
    <w:rsid w:val="00AD6440"/>
    <w:rsid w:val="00AD6ACF"/>
    <w:rsid w:val="00AD6EDE"/>
    <w:rsid w:val="00AD7673"/>
    <w:rsid w:val="00AE0984"/>
    <w:rsid w:val="00AE1C6B"/>
    <w:rsid w:val="00AE1CFB"/>
    <w:rsid w:val="00AE1EC9"/>
    <w:rsid w:val="00AE257D"/>
    <w:rsid w:val="00AE2BFD"/>
    <w:rsid w:val="00AE367B"/>
    <w:rsid w:val="00AE383D"/>
    <w:rsid w:val="00AE4312"/>
    <w:rsid w:val="00AE4495"/>
    <w:rsid w:val="00AE4AA7"/>
    <w:rsid w:val="00AE4F20"/>
    <w:rsid w:val="00AE53D7"/>
    <w:rsid w:val="00AE57B1"/>
    <w:rsid w:val="00AE6182"/>
    <w:rsid w:val="00AE6184"/>
    <w:rsid w:val="00AE63CC"/>
    <w:rsid w:val="00AE74CB"/>
    <w:rsid w:val="00AE7538"/>
    <w:rsid w:val="00AE7A2A"/>
    <w:rsid w:val="00AF067A"/>
    <w:rsid w:val="00AF08F6"/>
    <w:rsid w:val="00AF0EF5"/>
    <w:rsid w:val="00AF111F"/>
    <w:rsid w:val="00AF2158"/>
    <w:rsid w:val="00AF2721"/>
    <w:rsid w:val="00AF2ACA"/>
    <w:rsid w:val="00AF38AE"/>
    <w:rsid w:val="00AF3FFD"/>
    <w:rsid w:val="00AF4982"/>
    <w:rsid w:val="00AF5FF4"/>
    <w:rsid w:val="00AF7E6C"/>
    <w:rsid w:val="00B015F3"/>
    <w:rsid w:val="00B018E9"/>
    <w:rsid w:val="00B01C01"/>
    <w:rsid w:val="00B01FDA"/>
    <w:rsid w:val="00B02A6E"/>
    <w:rsid w:val="00B03041"/>
    <w:rsid w:val="00B03224"/>
    <w:rsid w:val="00B033DF"/>
    <w:rsid w:val="00B03710"/>
    <w:rsid w:val="00B03737"/>
    <w:rsid w:val="00B03A80"/>
    <w:rsid w:val="00B03C3F"/>
    <w:rsid w:val="00B03F0B"/>
    <w:rsid w:val="00B0585B"/>
    <w:rsid w:val="00B05C7F"/>
    <w:rsid w:val="00B05DAE"/>
    <w:rsid w:val="00B06119"/>
    <w:rsid w:val="00B06BB1"/>
    <w:rsid w:val="00B07078"/>
    <w:rsid w:val="00B07FD9"/>
    <w:rsid w:val="00B10AC5"/>
    <w:rsid w:val="00B10C01"/>
    <w:rsid w:val="00B10D9D"/>
    <w:rsid w:val="00B10E79"/>
    <w:rsid w:val="00B10F0B"/>
    <w:rsid w:val="00B118E4"/>
    <w:rsid w:val="00B124E0"/>
    <w:rsid w:val="00B12711"/>
    <w:rsid w:val="00B12EDC"/>
    <w:rsid w:val="00B13ADA"/>
    <w:rsid w:val="00B13F4E"/>
    <w:rsid w:val="00B140AD"/>
    <w:rsid w:val="00B1442E"/>
    <w:rsid w:val="00B1479F"/>
    <w:rsid w:val="00B16167"/>
    <w:rsid w:val="00B1661B"/>
    <w:rsid w:val="00B172ED"/>
    <w:rsid w:val="00B17D2C"/>
    <w:rsid w:val="00B17E52"/>
    <w:rsid w:val="00B20441"/>
    <w:rsid w:val="00B211E2"/>
    <w:rsid w:val="00B2136A"/>
    <w:rsid w:val="00B21471"/>
    <w:rsid w:val="00B21DA0"/>
    <w:rsid w:val="00B22939"/>
    <w:rsid w:val="00B22C70"/>
    <w:rsid w:val="00B22C74"/>
    <w:rsid w:val="00B23044"/>
    <w:rsid w:val="00B2355C"/>
    <w:rsid w:val="00B23576"/>
    <w:rsid w:val="00B2386A"/>
    <w:rsid w:val="00B23ED8"/>
    <w:rsid w:val="00B2432E"/>
    <w:rsid w:val="00B25562"/>
    <w:rsid w:val="00B260BE"/>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608"/>
    <w:rsid w:val="00B3566B"/>
    <w:rsid w:val="00B356A6"/>
    <w:rsid w:val="00B360E7"/>
    <w:rsid w:val="00B3654A"/>
    <w:rsid w:val="00B3681B"/>
    <w:rsid w:val="00B36DB2"/>
    <w:rsid w:val="00B40DAE"/>
    <w:rsid w:val="00B40E7A"/>
    <w:rsid w:val="00B4100C"/>
    <w:rsid w:val="00B414A7"/>
    <w:rsid w:val="00B4356D"/>
    <w:rsid w:val="00B45C81"/>
    <w:rsid w:val="00B45D03"/>
    <w:rsid w:val="00B4649D"/>
    <w:rsid w:val="00B46BC0"/>
    <w:rsid w:val="00B474CB"/>
    <w:rsid w:val="00B478F9"/>
    <w:rsid w:val="00B47A7A"/>
    <w:rsid w:val="00B47D60"/>
    <w:rsid w:val="00B47E6F"/>
    <w:rsid w:val="00B50234"/>
    <w:rsid w:val="00B5117E"/>
    <w:rsid w:val="00B51A9A"/>
    <w:rsid w:val="00B51BDB"/>
    <w:rsid w:val="00B52A57"/>
    <w:rsid w:val="00B5317B"/>
    <w:rsid w:val="00B5351E"/>
    <w:rsid w:val="00B53B00"/>
    <w:rsid w:val="00B53F60"/>
    <w:rsid w:val="00B545D4"/>
    <w:rsid w:val="00B5502D"/>
    <w:rsid w:val="00B5556E"/>
    <w:rsid w:val="00B577EC"/>
    <w:rsid w:val="00B57D7E"/>
    <w:rsid w:val="00B607D7"/>
    <w:rsid w:val="00B60A5B"/>
    <w:rsid w:val="00B60A9C"/>
    <w:rsid w:val="00B60BBA"/>
    <w:rsid w:val="00B60E55"/>
    <w:rsid w:val="00B616E2"/>
    <w:rsid w:val="00B6187D"/>
    <w:rsid w:val="00B61BE7"/>
    <w:rsid w:val="00B629A5"/>
    <w:rsid w:val="00B629E2"/>
    <w:rsid w:val="00B62C46"/>
    <w:rsid w:val="00B62D7A"/>
    <w:rsid w:val="00B63126"/>
    <w:rsid w:val="00B644FE"/>
    <w:rsid w:val="00B66130"/>
    <w:rsid w:val="00B66318"/>
    <w:rsid w:val="00B67191"/>
    <w:rsid w:val="00B67A7C"/>
    <w:rsid w:val="00B67B5B"/>
    <w:rsid w:val="00B67C6A"/>
    <w:rsid w:val="00B70745"/>
    <w:rsid w:val="00B707ED"/>
    <w:rsid w:val="00B70DDA"/>
    <w:rsid w:val="00B71034"/>
    <w:rsid w:val="00B712C4"/>
    <w:rsid w:val="00B7149F"/>
    <w:rsid w:val="00B71A6D"/>
    <w:rsid w:val="00B71E7A"/>
    <w:rsid w:val="00B7210E"/>
    <w:rsid w:val="00B72E36"/>
    <w:rsid w:val="00B74377"/>
    <w:rsid w:val="00B751F6"/>
    <w:rsid w:val="00B757B0"/>
    <w:rsid w:val="00B75F87"/>
    <w:rsid w:val="00B76525"/>
    <w:rsid w:val="00B766A6"/>
    <w:rsid w:val="00B7775F"/>
    <w:rsid w:val="00B77BC3"/>
    <w:rsid w:val="00B77F2B"/>
    <w:rsid w:val="00B8093D"/>
    <w:rsid w:val="00B80C7B"/>
    <w:rsid w:val="00B81378"/>
    <w:rsid w:val="00B823AB"/>
    <w:rsid w:val="00B83347"/>
    <w:rsid w:val="00B83359"/>
    <w:rsid w:val="00B83421"/>
    <w:rsid w:val="00B83520"/>
    <w:rsid w:val="00B83E6E"/>
    <w:rsid w:val="00B84E1B"/>
    <w:rsid w:val="00B8521A"/>
    <w:rsid w:val="00B86FB7"/>
    <w:rsid w:val="00B87580"/>
    <w:rsid w:val="00B879F6"/>
    <w:rsid w:val="00B87A5C"/>
    <w:rsid w:val="00B9108B"/>
    <w:rsid w:val="00B91A83"/>
    <w:rsid w:val="00B91C3D"/>
    <w:rsid w:val="00B923C6"/>
    <w:rsid w:val="00B925D6"/>
    <w:rsid w:val="00B9337A"/>
    <w:rsid w:val="00B933F3"/>
    <w:rsid w:val="00B93D17"/>
    <w:rsid w:val="00B94AC8"/>
    <w:rsid w:val="00B94BC2"/>
    <w:rsid w:val="00B94D14"/>
    <w:rsid w:val="00B959F0"/>
    <w:rsid w:val="00B96B5A"/>
    <w:rsid w:val="00BA0133"/>
    <w:rsid w:val="00BA0144"/>
    <w:rsid w:val="00BA1064"/>
    <w:rsid w:val="00BA139E"/>
    <w:rsid w:val="00BA13DC"/>
    <w:rsid w:val="00BA3689"/>
    <w:rsid w:val="00BA5156"/>
    <w:rsid w:val="00BA5CD0"/>
    <w:rsid w:val="00BA67F4"/>
    <w:rsid w:val="00BA6C07"/>
    <w:rsid w:val="00BA70D8"/>
    <w:rsid w:val="00BA734A"/>
    <w:rsid w:val="00BA73A5"/>
    <w:rsid w:val="00BA7B65"/>
    <w:rsid w:val="00BA7D6D"/>
    <w:rsid w:val="00BB0842"/>
    <w:rsid w:val="00BB0D0C"/>
    <w:rsid w:val="00BB0ED9"/>
    <w:rsid w:val="00BB10F2"/>
    <w:rsid w:val="00BB12A7"/>
    <w:rsid w:val="00BB220B"/>
    <w:rsid w:val="00BB246A"/>
    <w:rsid w:val="00BB2D1B"/>
    <w:rsid w:val="00BB2F68"/>
    <w:rsid w:val="00BB3075"/>
    <w:rsid w:val="00BB3C24"/>
    <w:rsid w:val="00BB452C"/>
    <w:rsid w:val="00BB5544"/>
    <w:rsid w:val="00BB5767"/>
    <w:rsid w:val="00BB6036"/>
    <w:rsid w:val="00BB63C5"/>
    <w:rsid w:val="00BB751C"/>
    <w:rsid w:val="00BB75AF"/>
    <w:rsid w:val="00BB7A4B"/>
    <w:rsid w:val="00BC016B"/>
    <w:rsid w:val="00BC1706"/>
    <w:rsid w:val="00BC17BB"/>
    <w:rsid w:val="00BC1939"/>
    <w:rsid w:val="00BC28F3"/>
    <w:rsid w:val="00BC2F79"/>
    <w:rsid w:val="00BC3BBF"/>
    <w:rsid w:val="00BC4072"/>
    <w:rsid w:val="00BC45F5"/>
    <w:rsid w:val="00BC49B0"/>
    <w:rsid w:val="00BC4B7D"/>
    <w:rsid w:val="00BC4EC4"/>
    <w:rsid w:val="00BC534C"/>
    <w:rsid w:val="00BC5500"/>
    <w:rsid w:val="00BC5754"/>
    <w:rsid w:val="00BC650C"/>
    <w:rsid w:val="00BC655C"/>
    <w:rsid w:val="00BC6901"/>
    <w:rsid w:val="00BC6B55"/>
    <w:rsid w:val="00BC7514"/>
    <w:rsid w:val="00BD034D"/>
    <w:rsid w:val="00BD04A3"/>
    <w:rsid w:val="00BD0D54"/>
    <w:rsid w:val="00BD1B2C"/>
    <w:rsid w:val="00BD203D"/>
    <w:rsid w:val="00BD20F3"/>
    <w:rsid w:val="00BD2F43"/>
    <w:rsid w:val="00BD5D81"/>
    <w:rsid w:val="00BD5DB7"/>
    <w:rsid w:val="00BD60C1"/>
    <w:rsid w:val="00BD62A0"/>
    <w:rsid w:val="00BD6568"/>
    <w:rsid w:val="00BD7102"/>
    <w:rsid w:val="00BD78E3"/>
    <w:rsid w:val="00BD7CBB"/>
    <w:rsid w:val="00BD7EAE"/>
    <w:rsid w:val="00BE0423"/>
    <w:rsid w:val="00BE08EB"/>
    <w:rsid w:val="00BE11C6"/>
    <w:rsid w:val="00BE12C9"/>
    <w:rsid w:val="00BE14A4"/>
    <w:rsid w:val="00BE23F3"/>
    <w:rsid w:val="00BE26DF"/>
    <w:rsid w:val="00BE2D29"/>
    <w:rsid w:val="00BE34C7"/>
    <w:rsid w:val="00BE3CED"/>
    <w:rsid w:val="00BE3E89"/>
    <w:rsid w:val="00BE4393"/>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C64"/>
    <w:rsid w:val="00BF2D86"/>
    <w:rsid w:val="00BF320B"/>
    <w:rsid w:val="00BF3C58"/>
    <w:rsid w:val="00BF4265"/>
    <w:rsid w:val="00BF5407"/>
    <w:rsid w:val="00BF5A7E"/>
    <w:rsid w:val="00BF5B42"/>
    <w:rsid w:val="00BF7188"/>
    <w:rsid w:val="00BF7203"/>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B0D"/>
    <w:rsid w:val="00C10ED9"/>
    <w:rsid w:val="00C11402"/>
    <w:rsid w:val="00C11646"/>
    <w:rsid w:val="00C123E1"/>
    <w:rsid w:val="00C126FA"/>
    <w:rsid w:val="00C12BB5"/>
    <w:rsid w:val="00C12EA4"/>
    <w:rsid w:val="00C13193"/>
    <w:rsid w:val="00C13FC0"/>
    <w:rsid w:val="00C14B24"/>
    <w:rsid w:val="00C153BB"/>
    <w:rsid w:val="00C156FB"/>
    <w:rsid w:val="00C1609E"/>
    <w:rsid w:val="00C168D4"/>
    <w:rsid w:val="00C16DFA"/>
    <w:rsid w:val="00C209DF"/>
    <w:rsid w:val="00C20A45"/>
    <w:rsid w:val="00C20B4E"/>
    <w:rsid w:val="00C211BA"/>
    <w:rsid w:val="00C21484"/>
    <w:rsid w:val="00C21B38"/>
    <w:rsid w:val="00C21B52"/>
    <w:rsid w:val="00C21F6A"/>
    <w:rsid w:val="00C22758"/>
    <w:rsid w:val="00C23BDF"/>
    <w:rsid w:val="00C23CDF"/>
    <w:rsid w:val="00C24652"/>
    <w:rsid w:val="00C25019"/>
    <w:rsid w:val="00C25049"/>
    <w:rsid w:val="00C2597F"/>
    <w:rsid w:val="00C2624B"/>
    <w:rsid w:val="00C26B53"/>
    <w:rsid w:val="00C26B98"/>
    <w:rsid w:val="00C26C75"/>
    <w:rsid w:val="00C27D59"/>
    <w:rsid w:val="00C27ED8"/>
    <w:rsid w:val="00C27F39"/>
    <w:rsid w:val="00C30495"/>
    <w:rsid w:val="00C30AB8"/>
    <w:rsid w:val="00C30D3D"/>
    <w:rsid w:val="00C326B8"/>
    <w:rsid w:val="00C32C4D"/>
    <w:rsid w:val="00C337AB"/>
    <w:rsid w:val="00C33A23"/>
    <w:rsid w:val="00C358BA"/>
    <w:rsid w:val="00C35B3D"/>
    <w:rsid w:val="00C362F1"/>
    <w:rsid w:val="00C36492"/>
    <w:rsid w:val="00C36CB0"/>
    <w:rsid w:val="00C4015A"/>
    <w:rsid w:val="00C404C8"/>
    <w:rsid w:val="00C40D58"/>
    <w:rsid w:val="00C41525"/>
    <w:rsid w:val="00C418E0"/>
    <w:rsid w:val="00C44024"/>
    <w:rsid w:val="00C4439B"/>
    <w:rsid w:val="00C44B75"/>
    <w:rsid w:val="00C44FF7"/>
    <w:rsid w:val="00C457CF"/>
    <w:rsid w:val="00C45B1B"/>
    <w:rsid w:val="00C45D80"/>
    <w:rsid w:val="00C462A6"/>
    <w:rsid w:val="00C4663C"/>
    <w:rsid w:val="00C46E6F"/>
    <w:rsid w:val="00C47056"/>
    <w:rsid w:val="00C47701"/>
    <w:rsid w:val="00C47769"/>
    <w:rsid w:val="00C478D5"/>
    <w:rsid w:val="00C50186"/>
    <w:rsid w:val="00C50191"/>
    <w:rsid w:val="00C5029F"/>
    <w:rsid w:val="00C5036F"/>
    <w:rsid w:val="00C509D5"/>
    <w:rsid w:val="00C50B5B"/>
    <w:rsid w:val="00C5158C"/>
    <w:rsid w:val="00C51E3C"/>
    <w:rsid w:val="00C531FE"/>
    <w:rsid w:val="00C53394"/>
    <w:rsid w:val="00C53467"/>
    <w:rsid w:val="00C53913"/>
    <w:rsid w:val="00C53FAA"/>
    <w:rsid w:val="00C55195"/>
    <w:rsid w:val="00C5526E"/>
    <w:rsid w:val="00C562CB"/>
    <w:rsid w:val="00C565E3"/>
    <w:rsid w:val="00C569F0"/>
    <w:rsid w:val="00C576BA"/>
    <w:rsid w:val="00C57D29"/>
    <w:rsid w:val="00C60F15"/>
    <w:rsid w:val="00C614B3"/>
    <w:rsid w:val="00C6177C"/>
    <w:rsid w:val="00C6245F"/>
    <w:rsid w:val="00C62D46"/>
    <w:rsid w:val="00C637A9"/>
    <w:rsid w:val="00C64011"/>
    <w:rsid w:val="00C659AF"/>
    <w:rsid w:val="00C65A26"/>
    <w:rsid w:val="00C70081"/>
    <w:rsid w:val="00C7127E"/>
    <w:rsid w:val="00C71467"/>
    <w:rsid w:val="00C71797"/>
    <w:rsid w:val="00C728BC"/>
    <w:rsid w:val="00C73F02"/>
    <w:rsid w:val="00C745A1"/>
    <w:rsid w:val="00C74602"/>
    <w:rsid w:val="00C746FF"/>
    <w:rsid w:val="00C75569"/>
    <w:rsid w:val="00C7719B"/>
    <w:rsid w:val="00C77275"/>
    <w:rsid w:val="00C77B6F"/>
    <w:rsid w:val="00C8020F"/>
    <w:rsid w:val="00C8054C"/>
    <w:rsid w:val="00C80BDD"/>
    <w:rsid w:val="00C81260"/>
    <w:rsid w:val="00C81311"/>
    <w:rsid w:val="00C8153C"/>
    <w:rsid w:val="00C8172E"/>
    <w:rsid w:val="00C82AF0"/>
    <w:rsid w:val="00C8386D"/>
    <w:rsid w:val="00C8403B"/>
    <w:rsid w:val="00C84189"/>
    <w:rsid w:val="00C84261"/>
    <w:rsid w:val="00C84812"/>
    <w:rsid w:val="00C85243"/>
    <w:rsid w:val="00C85750"/>
    <w:rsid w:val="00C860B9"/>
    <w:rsid w:val="00C8647E"/>
    <w:rsid w:val="00C8685B"/>
    <w:rsid w:val="00C86BCB"/>
    <w:rsid w:val="00C871FE"/>
    <w:rsid w:val="00C8770C"/>
    <w:rsid w:val="00C90BE6"/>
    <w:rsid w:val="00C90D26"/>
    <w:rsid w:val="00C90FC2"/>
    <w:rsid w:val="00C913B3"/>
    <w:rsid w:val="00C9150B"/>
    <w:rsid w:val="00C917A4"/>
    <w:rsid w:val="00C92126"/>
    <w:rsid w:val="00C9274C"/>
    <w:rsid w:val="00C92A69"/>
    <w:rsid w:val="00C9363B"/>
    <w:rsid w:val="00C9427E"/>
    <w:rsid w:val="00C9466E"/>
    <w:rsid w:val="00C94BEA"/>
    <w:rsid w:val="00C94C41"/>
    <w:rsid w:val="00C95639"/>
    <w:rsid w:val="00C95C54"/>
    <w:rsid w:val="00C963AE"/>
    <w:rsid w:val="00C96522"/>
    <w:rsid w:val="00CA06A0"/>
    <w:rsid w:val="00CA06A8"/>
    <w:rsid w:val="00CA0923"/>
    <w:rsid w:val="00CA10E0"/>
    <w:rsid w:val="00CA1671"/>
    <w:rsid w:val="00CA19BC"/>
    <w:rsid w:val="00CA22E7"/>
    <w:rsid w:val="00CA28EC"/>
    <w:rsid w:val="00CA2C36"/>
    <w:rsid w:val="00CA40A9"/>
    <w:rsid w:val="00CA4386"/>
    <w:rsid w:val="00CA4718"/>
    <w:rsid w:val="00CA54C2"/>
    <w:rsid w:val="00CA5AE3"/>
    <w:rsid w:val="00CA642D"/>
    <w:rsid w:val="00CA6481"/>
    <w:rsid w:val="00CA6B3F"/>
    <w:rsid w:val="00CA731A"/>
    <w:rsid w:val="00CA7494"/>
    <w:rsid w:val="00CA7E49"/>
    <w:rsid w:val="00CB0239"/>
    <w:rsid w:val="00CB15D8"/>
    <w:rsid w:val="00CB1B3F"/>
    <w:rsid w:val="00CB2067"/>
    <w:rsid w:val="00CB2286"/>
    <w:rsid w:val="00CB2345"/>
    <w:rsid w:val="00CB2B18"/>
    <w:rsid w:val="00CB2D83"/>
    <w:rsid w:val="00CB2E8A"/>
    <w:rsid w:val="00CB2E92"/>
    <w:rsid w:val="00CB3D72"/>
    <w:rsid w:val="00CB43A8"/>
    <w:rsid w:val="00CB4F62"/>
    <w:rsid w:val="00CB5A4E"/>
    <w:rsid w:val="00CC00B2"/>
    <w:rsid w:val="00CC0C9F"/>
    <w:rsid w:val="00CC17A8"/>
    <w:rsid w:val="00CC2C66"/>
    <w:rsid w:val="00CC3914"/>
    <w:rsid w:val="00CC44A7"/>
    <w:rsid w:val="00CC52FA"/>
    <w:rsid w:val="00CC57E2"/>
    <w:rsid w:val="00CC5AEB"/>
    <w:rsid w:val="00CC5C19"/>
    <w:rsid w:val="00CC5C6A"/>
    <w:rsid w:val="00CC5DBC"/>
    <w:rsid w:val="00CC5F6F"/>
    <w:rsid w:val="00CC6964"/>
    <w:rsid w:val="00CC7761"/>
    <w:rsid w:val="00CC7ACD"/>
    <w:rsid w:val="00CC7CA9"/>
    <w:rsid w:val="00CC7D65"/>
    <w:rsid w:val="00CD0240"/>
    <w:rsid w:val="00CD024B"/>
    <w:rsid w:val="00CD064A"/>
    <w:rsid w:val="00CD0891"/>
    <w:rsid w:val="00CD133A"/>
    <w:rsid w:val="00CD21E5"/>
    <w:rsid w:val="00CD243A"/>
    <w:rsid w:val="00CD2774"/>
    <w:rsid w:val="00CD2CBD"/>
    <w:rsid w:val="00CD2DC1"/>
    <w:rsid w:val="00CD30A4"/>
    <w:rsid w:val="00CD3337"/>
    <w:rsid w:val="00CD3E19"/>
    <w:rsid w:val="00CD47A0"/>
    <w:rsid w:val="00CD5543"/>
    <w:rsid w:val="00CD5655"/>
    <w:rsid w:val="00CD5E78"/>
    <w:rsid w:val="00CD63C0"/>
    <w:rsid w:val="00CD6F8B"/>
    <w:rsid w:val="00CD708E"/>
    <w:rsid w:val="00CD7B59"/>
    <w:rsid w:val="00CE0250"/>
    <w:rsid w:val="00CE0E6D"/>
    <w:rsid w:val="00CE10A4"/>
    <w:rsid w:val="00CE1589"/>
    <w:rsid w:val="00CE1954"/>
    <w:rsid w:val="00CE338E"/>
    <w:rsid w:val="00CE4D10"/>
    <w:rsid w:val="00CE53FB"/>
    <w:rsid w:val="00CE5462"/>
    <w:rsid w:val="00CE56DF"/>
    <w:rsid w:val="00CE5E7E"/>
    <w:rsid w:val="00CE67C8"/>
    <w:rsid w:val="00CE6C8B"/>
    <w:rsid w:val="00CE7097"/>
    <w:rsid w:val="00CF038D"/>
    <w:rsid w:val="00CF0546"/>
    <w:rsid w:val="00CF0E24"/>
    <w:rsid w:val="00CF131F"/>
    <w:rsid w:val="00CF236D"/>
    <w:rsid w:val="00CF2553"/>
    <w:rsid w:val="00CF2914"/>
    <w:rsid w:val="00CF4175"/>
    <w:rsid w:val="00CF539D"/>
    <w:rsid w:val="00CF59FE"/>
    <w:rsid w:val="00CF653D"/>
    <w:rsid w:val="00CF667C"/>
    <w:rsid w:val="00CF7847"/>
    <w:rsid w:val="00CF79E1"/>
    <w:rsid w:val="00D00432"/>
    <w:rsid w:val="00D010DF"/>
    <w:rsid w:val="00D019FB"/>
    <w:rsid w:val="00D0347D"/>
    <w:rsid w:val="00D03D1C"/>
    <w:rsid w:val="00D05020"/>
    <w:rsid w:val="00D05EE1"/>
    <w:rsid w:val="00D0603D"/>
    <w:rsid w:val="00D062BA"/>
    <w:rsid w:val="00D06351"/>
    <w:rsid w:val="00D06576"/>
    <w:rsid w:val="00D06909"/>
    <w:rsid w:val="00D06EF6"/>
    <w:rsid w:val="00D072D7"/>
    <w:rsid w:val="00D07536"/>
    <w:rsid w:val="00D07723"/>
    <w:rsid w:val="00D1050B"/>
    <w:rsid w:val="00D1063A"/>
    <w:rsid w:val="00D10783"/>
    <w:rsid w:val="00D10E97"/>
    <w:rsid w:val="00D12184"/>
    <w:rsid w:val="00D1246D"/>
    <w:rsid w:val="00D13048"/>
    <w:rsid w:val="00D13E4C"/>
    <w:rsid w:val="00D13F49"/>
    <w:rsid w:val="00D149D2"/>
    <w:rsid w:val="00D15A9B"/>
    <w:rsid w:val="00D15AD2"/>
    <w:rsid w:val="00D16332"/>
    <w:rsid w:val="00D165D6"/>
    <w:rsid w:val="00D16759"/>
    <w:rsid w:val="00D168C0"/>
    <w:rsid w:val="00D16BF9"/>
    <w:rsid w:val="00D17A7B"/>
    <w:rsid w:val="00D20292"/>
    <w:rsid w:val="00D206CE"/>
    <w:rsid w:val="00D20D34"/>
    <w:rsid w:val="00D20E19"/>
    <w:rsid w:val="00D22AA9"/>
    <w:rsid w:val="00D22F3F"/>
    <w:rsid w:val="00D232F3"/>
    <w:rsid w:val="00D23523"/>
    <w:rsid w:val="00D240CE"/>
    <w:rsid w:val="00D241CE"/>
    <w:rsid w:val="00D24426"/>
    <w:rsid w:val="00D250F7"/>
    <w:rsid w:val="00D25E6D"/>
    <w:rsid w:val="00D26BE5"/>
    <w:rsid w:val="00D26DF1"/>
    <w:rsid w:val="00D27707"/>
    <w:rsid w:val="00D30509"/>
    <w:rsid w:val="00D30579"/>
    <w:rsid w:val="00D30A81"/>
    <w:rsid w:val="00D31741"/>
    <w:rsid w:val="00D31A88"/>
    <w:rsid w:val="00D321C7"/>
    <w:rsid w:val="00D32956"/>
    <w:rsid w:val="00D334AB"/>
    <w:rsid w:val="00D34079"/>
    <w:rsid w:val="00D349BF"/>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4C98"/>
    <w:rsid w:val="00D45065"/>
    <w:rsid w:val="00D45207"/>
    <w:rsid w:val="00D46AB1"/>
    <w:rsid w:val="00D47109"/>
    <w:rsid w:val="00D47445"/>
    <w:rsid w:val="00D479F8"/>
    <w:rsid w:val="00D50288"/>
    <w:rsid w:val="00D5085F"/>
    <w:rsid w:val="00D50968"/>
    <w:rsid w:val="00D50ED0"/>
    <w:rsid w:val="00D52274"/>
    <w:rsid w:val="00D529D2"/>
    <w:rsid w:val="00D52F8F"/>
    <w:rsid w:val="00D53410"/>
    <w:rsid w:val="00D5348A"/>
    <w:rsid w:val="00D53DEE"/>
    <w:rsid w:val="00D54992"/>
    <w:rsid w:val="00D55362"/>
    <w:rsid w:val="00D558B7"/>
    <w:rsid w:val="00D5595E"/>
    <w:rsid w:val="00D55C65"/>
    <w:rsid w:val="00D56258"/>
    <w:rsid w:val="00D56A24"/>
    <w:rsid w:val="00D57757"/>
    <w:rsid w:val="00D57C8E"/>
    <w:rsid w:val="00D606B4"/>
    <w:rsid w:val="00D60737"/>
    <w:rsid w:val="00D60FEF"/>
    <w:rsid w:val="00D6183D"/>
    <w:rsid w:val="00D61EBE"/>
    <w:rsid w:val="00D61FC6"/>
    <w:rsid w:val="00D623F3"/>
    <w:rsid w:val="00D62549"/>
    <w:rsid w:val="00D630DA"/>
    <w:rsid w:val="00D63362"/>
    <w:rsid w:val="00D63715"/>
    <w:rsid w:val="00D63AAA"/>
    <w:rsid w:val="00D647E9"/>
    <w:rsid w:val="00D648C4"/>
    <w:rsid w:val="00D65008"/>
    <w:rsid w:val="00D65371"/>
    <w:rsid w:val="00D659AA"/>
    <w:rsid w:val="00D65CEE"/>
    <w:rsid w:val="00D661E9"/>
    <w:rsid w:val="00D66AE2"/>
    <w:rsid w:val="00D677CC"/>
    <w:rsid w:val="00D678E9"/>
    <w:rsid w:val="00D7029C"/>
    <w:rsid w:val="00D71DBB"/>
    <w:rsid w:val="00D71FA9"/>
    <w:rsid w:val="00D72B5B"/>
    <w:rsid w:val="00D72D07"/>
    <w:rsid w:val="00D735CD"/>
    <w:rsid w:val="00D73F70"/>
    <w:rsid w:val="00D75C5E"/>
    <w:rsid w:val="00D76108"/>
    <w:rsid w:val="00D77054"/>
    <w:rsid w:val="00D77CBA"/>
    <w:rsid w:val="00D807B1"/>
    <w:rsid w:val="00D80802"/>
    <w:rsid w:val="00D81B59"/>
    <w:rsid w:val="00D82426"/>
    <w:rsid w:val="00D82FAE"/>
    <w:rsid w:val="00D84062"/>
    <w:rsid w:val="00D84369"/>
    <w:rsid w:val="00D843E6"/>
    <w:rsid w:val="00D845B1"/>
    <w:rsid w:val="00D8484B"/>
    <w:rsid w:val="00D8551B"/>
    <w:rsid w:val="00D8580A"/>
    <w:rsid w:val="00D85C52"/>
    <w:rsid w:val="00D86233"/>
    <w:rsid w:val="00D86E7E"/>
    <w:rsid w:val="00D8773F"/>
    <w:rsid w:val="00D90050"/>
    <w:rsid w:val="00D90206"/>
    <w:rsid w:val="00D9096D"/>
    <w:rsid w:val="00D90AB4"/>
    <w:rsid w:val="00D9106B"/>
    <w:rsid w:val="00D910FB"/>
    <w:rsid w:val="00D94154"/>
    <w:rsid w:val="00D94E65"/>
    <w:rsid w:val="00D954C8"/>
    <w:rsid w:val="00D958C8"/>
    <w:rsid w:val="00D95F6C"/>
    <w:rsid w:val="00D961A8"/>
    <w:rsid w:val="00D96230"/>
    <w:rsid w:val="00D9697B"/>
    <w:rsid w:val="00D96FCC"/>
    <w:rsid w:val="00D97267"/>
    <w:rsid w:val="00D97584"/>
    <w:rsid w:val="00D97AF5"/>
    <w:rsid w:val="00DA03BF"/>
    <w:rsid w:val="00DA0A52"/>
    <w:rsid w:val="00DA0E64"/>
    <w:rsid w:val="00DA21E0"/>
    <w:rsid w:val="00DA25F8"/>
    <w:rsid w:val="00DA2AE4"/>
    <w:rsid w:val="00DA2B46"/>
    <w:rsid w:val="00DA3286"/>
    <w:rsid w:val="00DA3647"/>
    <w:rsid w:val="00DA3E12"/>
    <w:rsid w:val="00DA5D6E"/>
    <w:rsid w:val="00DA65F0"/>
    <w:rsid w:val="00DA6A93"/>
    <w:rsid w:val="00DB1533"/>
    <w:rsid w:val="00DB1750"/>
    <w:rsid w:val="00DB182C"/>
    <w:rsid w:val="00DB1850"/>
    <w:rsid w:val="00DB1882"/>
    <w:rsid w:val="00DB2805"/>
    <w:rsid w:val="00DB2DF1"/>
    <w:rsid w:val="00DB3C4F"/>
    <w:rsid w:val="00DB4625"/>
    <w:rsid w:val="00DB4FC5"/>
    <w:rsid w:val="00DB6482"/>
    <w:rsid w:val="00DB6814"/>
    <w:rsid w:val="00DB6C60"/>
    <w:rsid w:val="00DB6E1F"/>
    <w:rsid w:val="00DB6ED2"/>
    <w:rsid w:val="00DB75B5"/>
    <w:rsid w:val="00DC03D9"/>
    <w:rsid w:val="00DC09DF"/>
    <w:rsid w:val="00DC1123"/>
    <w:rsid w:val="00DC13A7"/>
    <w:rsid w:val="00DC18DC"/>
    <w:rsid w:val="00DC236C"/>
    <w:rsid w:val="00DC2A79"/>
    <w:rsid w:val="00DC2BA9"/>
    <w:rsid w:val="00DC2C45"/>
    <w:rsid w:val="00DC31E9"/>
    <w:rsid w:val="00DC345D"/>
    <w:rsid w:val="00DC3C35"/>
    <w:rsid w:val="00DC531E"/>
    <w:rsid w:val="00DC5320"/>
    <w:rsid w:val="00DC73A4"/>
    <w:rsid w:val="00DD06D6"/>
    <w:rsid w:val="00DD0EBD"/>
    <w:rsid w:val="00DD1A71"/>
    <w:rsid w:val="00DD1A7E"/>
    <w:rsid w:val="00DD1F9D"/>
    <w:rsid w:val="00DD237F"/>
    <w:rsid w:val="00DD25FC"/>
    <w:rsid w:val="00DD30E8"/>
    <w:rsid w:val="00DD35D4"/>
    <w:rsid w:val="00DD43AB"/>
    <w:rsid w:val="00DD4536"/>
    <w:rsid w:val="00DD51E2"/>
    <w:rsid w:val="00DD6391"/>
    <w:rsid w:val="00DD6AF5"/>
    <w:rsid w:val="00DD7380"/>
    <w:rsid w:val="00DD7C1C"/>
    <w:rsid w:val="00DD7FC6"/>
    <w:rsid w:val="00DE045D"/>
    <w:rsid w:val="00DE086A"/>
    <w:rsid w:val="00DE120C"/>
    <w:rsid w:val="00DE1371"/>
    <w:rsid w:val="00DE13B7"/>
    <w:rsid w:val="00DE22E9"/>
    <w:rsid w:val="00DE2CD9"/>
    <w:rsid w:val="00DE347A"/>
    <w:rsid w:val="00DE3E8C"/>
    <w:rsid w:val="00DE4E50"/>
    <w:rsid w:val="00DE7963"/>
    <w:rsid w:val="00DE7E8C"/>
    <w:rsid w:val="00DE7FDB"/>
    <w:rsid w:val="00DF047B"/>
    <w:rsid w:val="00DF08ED"/>
    <w:rsid w:val="00DF092C"/>
    <w:rsid w:val="00DF0F7E"/>
    <w:rsid w:val="00DF3CE4"/>
    <w:rsid w:val="00DF468C"/>
    <w:rsid w:val="00DF4867"/>
    <w:rsid w:val="00DF4A79"/>
    <w:rsid w:val="00DF57D2"/>
    <w:rsid w:val="00DF610D"/>
    <w:rsid w:val="00DF61C8"/>
    <w:rsid w:val="00DF677A"/>
    <w:rsid w:val="00DF68A4"/>
    <w:rsid w:val="00E00A1F"/>
    <w:rsid w:val="00E018E2"/>
    <w:rsid w:val="00E01A0B"/>
    <w:rsid w:val="00E02FFF"/>
    <w:rsid w:val="00E031AC"/>
    <w:rsid w:val="00E036D6"/>
    <w:rsid w:val="00E038AE"/>
    <w:rsid w:val="00E04998"/>
    <w:rsid w:val="00E052BB"/>
    <w:rsid w:val="00E05C6C"/>
    <w:rsid w:val="00E0657E"/>
    <w:rsid w:val="00E07720"/>
    <w:rsid w:val="00E1002A"/>
    <w:rsid w:val="00E111BB"/>
    <w:rsid w:val="00E11B64"/>
    <w:rsid w:val="00E11E71"/>
    <w:rsid w:val="00E121F0"/>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17B2"/>
    <w:rsid w:val="00E221CE"/>
    <w:rsid w:val="00E22849"/>
    <w:rsid w:val="00E22F30"/>
    <w:rsid w:val="00E230F9"/>
    <w:rsid w:val="00E23202"/>
    <w:rsid w:val="00E233AB"/>
    <w:rsid w:val="00E23E2B"/>
    <w:rsid w:val="00E24108"/>
    <w:rsid w:val="00E2412A"/>
    <w:rsid w:val="00E247FD"/>
    <w:rsid w:val="00E251FD"/>
    <w:rsid w:val="00E258F1"/>
    <w:rsid w:val="00E26743"/>
    <w:rsid w:val="00E26D11"/>
    <w:rsid w:val="00E2766B"/>
    <w:rsid w:val="00E276D8"/>
    <w:rsid w:val="00E27D28"/>
    <w:rsid w:val="00E27DF8"/>
    <w:rsid w:val="00E27E80"/>
    <w:rsid w:val="00E3055B"/>
    <w:rsid w:val="00E30D46"/>
    <w:rsid w:val="00E3155D"/>
    <w:rsid w:val="00E31FDA"/>
    <w:rsid w:val="00E32D43"/>
    <w:rsid w:val="00E336D7"/>
    <w:rsid w:val="00E338F0"/>
    <w:rsid w:val="00E34D1A"/>
    <w:rsid w:val="00E3580B"/>
    <w:rsid w:val="00E35A19"/>
    <w:rsid w:val="00E35D14"/>
    <w:rsid w:val="00E35FBC"/>
    <w:rsid w:val="00E36366"/>
    <w:rsid w:val="00E36D1E"/>
    <w:rsid w:val="00E36DF3"/>
    <w:rsid w:val="00E3765B"/>
    <w:rsid w:val="00E37CFB"/>
    <w:rsid w:val="00E37E74"/>
    <w:rsid w:val="00E4118B"/>
    <w:rsid w:val="00E415F9"/>
    <w:rsid w:val="00E4205C"/>
    <w:rsid w:val="00E43381"/>
    <w:rsid w:val="00E433EF"/>
    <w:rsid w:val="00E43873"/>
    <w:rsid w:val="00E447FA"/>
    <w:rsid w:val="00E44A5F"/>
    <w:rsid w:val="00E45111"/>
    <w:rsid w:val="00E45F72"/>
    <w:rsid w:val="00E45FEA"/>
    <w:rsid w:val="00E46047"/>
    <w:rsid w:val="00E464AA"/>
    <w:rsid w:val="00E4689D"/>
    <w:rsid w:val="00E47452"/>
    <w:rsid w:val="00E479F5"/>
    <w:rsid w:val="00E47C46"/>
    <w:rsid w:val="00E5004E"/>
    <w:rsid w:val="00E501A5"/>
    <w:rsid w:val="00E512CE"/>
    <w:rsid w:val="00E51AD8"/>
    <w:rsid w:val="00E539B0"/>
    <w:rsid w:val="00E54187"/>
    <w:rsid w:val="00E54BEA"/>
    <w:rsid w:val="00E54E1A"/>
    <w:rsid w:val="00E55599"/>
    <w:rsid w:val="00E566BB"/>
    <w:rsid w:val="00E56D73"/>
    <w:rsid w:val="00E56EE7"/>
    <w:rsid w:val="00E57136"/>
    <w:rsid w:val="00E57CC4"/>
    <w:rsid w:val="00E57E78"/>
    <w:rsid w:val="00E6055D"/>
    <w:rsid w:val="00E60992"/>
    <w:rsid w:val="00E60D13"/>
    <w:rsid w:val="00E60E74"/>
    <w:rsid w:val="00E621F4"/>
    <w:rsid w:val="00E62505"/>
    <w:rsid w:val="00E63315"/>
    <w:rsid w:val="00E65781"/>
    <w:rsid w:val="00E65E6A"/>
    <w:rsid w:val="00E66812"/>
    <w:rsid w:val="00E66AE5"/>
    <w:rsid w:val="00E67144"/>
    <w:rsid w:val="00E6773C"/>
    <w:rsid w:val="00E67B2D"/>
    <w:rsid w:val="00E7178E"/>
    <w:rsid w:val="00E72004"/>
    <w:rsid w:val="00E733AD"/>
    <w:rsid w:val="00E74356"/>
    <w:rsid w:val="00E74713"/>
    <w:rsid w:val="00E7512C"/>
    <w:rsid w:val="00E7516E"/>
    <w:rsid w:val="00E7572B"/>
    <w:rsid w:val="00E75A62"/>
    <w:rsid w:val="00E764F0"/>
    <w:rsid w:val="00E765FD"/>
    <w:rsid w:val="00E76CD5"/>
    <w:rsid w:val="00E774B6"/>
    <w:rsid w:val="00E77777"/>
    <w:rsid w:val="00E77A6C"/>
    <w:rsid w:val="00E814F0"/>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4EF7"/>
    <w:rsid w:val="00E9553A"/>
    <w:rsid w:val="00E95B31"/>
    <w:rsid w:val="00E95BD4"/>
    <w:rsid w:val="00E95ED9"/>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340"/>
    <w:rsid w:val="00EA54F4"/>
    <w:rsid w:val="00EA59DE"/>
    <w:rsid w:val="00EA6648"/>
    <w:rsid w:val="00EA667F"/>
    <w:rsid w:val="00EA6F68"/>
    <w:rsid w:val="00EA7092"/>
    <w:rsid w:val="00EA7180"/>
    <w:rsid w:val="00EA7627"/>
    <w:rsid w:val="00EA7A07"/>
    <w:rsid w:val="00EA7B21"/>
    <w:rsid w:val="00EA7D14"/>
    <w:rsid w:val="00EA7F7C"/>
    <w:rsid w:val="00EB103A"/>
    <w:rsid w:val="00EB1954"/>
    <w:rsid w:val="00EB195E"/>
    <w:rsid w:val="00EB1EA2"/>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5CE9"/>
    <w:rsid w:val="00EC623F"/>
    <w:rsid w:val="00EC62E3"/>
    <w:rsid w:val="00EC75E5"/>
    <w:rsid w:val="00EC76DB"/>
    <w:rsid w:val="00EC7F4B"/>
    <w:rsid w:val="00ED0911"/>
    <w:rsid w:val="00ED0DB8"/>
    <w:rsid w:val="00ED0F58"/>
    <w:rsid w:val="00ED1E82"/>
    <w:rsid w:val="00ED2082"/>
    <w:rsid w:val="00ED2829"/>
    <w:rsid w:val="00ED2D54"/>
    <w:rsid w:val="00ED36DB"/>
    <w:rsid w:val="00ED49AD"/>
    <w:rsid w:val="00ED5100"/>
    <w:rsid w:val="00ED6F54"/>
    <w:rsid w:val="00ED7561"/>
    <w:rsid w:val="00EE03DD"/>
    <w:rsid w:val="00EE0B67"/>
    <w:rsid w:val="00EE1915"/>
    <w:rsid w:val="00EE23F0"/>
    <w:rsid w:val="00EE2502"/>
    <w:rsid w:val="00EE28E2"/>
    <w:rsid w:val="00EE39B8"/>
    <w:rsid w:val="00EE3DD6"/>
    <w:rsid w:val="00EE4CEA"/>
    <w:rsid w:val="00EE5137"/>
    <w:rsid w:val="00EE66F1"/>
    <w:rsid w:val="00EE755B"/>
    <w:rsid w:val="00EF00D5"/>
    <w:rsid w:val="00EF0274"/>
    <w:rsid w:val="00EF0DE7"/>
    <w:rsid w:val="00EF2CF5"/>
    <w:rsid w:val="00EF30EB"/>
    <w:rsid w:val="00EF3625"/>
    <w:rsid w:val="00EF373D"/>
    <w:rsid w:val="00EF3E20"/>
    <w:rsid w:val="00EF4719"/>
    <w:rsid w:val="00EF4895"/>
    <w:rsid w:val="00EF4D62"/>
    <w:rsid w:val="00EF52F8"/>
    <w:rsid w:val="00EF541C"/>
    <w:rsid w:val="00EF5CC2"/>
    <w:rsid w:val="00EF5F58"/>
    <w:rsid w:val="00EF651C"/>
    <w:rsid w:val="00EF72C0"/>
    <w:rsid w:val="00EF7DEF"/>
    <w:rsid w:val="00F002A2"/>
    <w:rsid w:val="00F00511"/>
    <w:rsid w:val="00F00531"/>
    <w:rsid w:val="00F00DDB"/>
    <w:rsid w:val="00F00F3E"/>
    <w:rsid w:val="00F014A8"/>
    <w:rsid w:val="00F0190C"/>
    <w:rsid w:val="00F0199F"/>
    <w:rsid w:val="00F01CF7"/>
    <w:rsid w:val="00F02198"/>
    <w:rsid w:val="00F021D1"/>
    <w:rsid w:val="00F023A9"/>
    <w:rsid w:val="00F026A9"/>
    <w:rsid w:val="00F033B8"/>
    <w:rsid w:val="00F03DA8"/>
    <w:rsid w:val="00F04A5F"/>
    <w:rsid w:val="00F05004"/>
    <w:rsid w:val="00F05221"/>
    <w:rsid w:val="00F0564E"/>
    <w:rsid w:val="00F05BA8"/>
    <w:rsid w:val="00F0607B"/>
    <w:rsid w:val="00F06DAC"/>
    <w:rsid w:val="00F07157"/>
    <w:rsid w:val="00F07393"/>
    <w:rsid w:val="00F0779C"/>
    <w:rsid w:val="00F07968"/>
    <w:rsid w:val="00F07D0C"/>
    <w:rsid w:val="00F1094C"/>
    <w:rsid w:val="00F10D67"/>
    <w:rsid w:val="00F11CA1"/>
    <w:rsid w:val="00F12034"/>
    <w:rsid w:val="00F126FF"/>
    <w:rsid w:val="00F12CEE"/>
    <w:rsid w:val="00F13D68"/>
    <w:rsid w:val="00F13E30"/>
    <w:rsid w:val="00F14CD3"/>
    <w:rsid w:val="00F14DD9"/>
    <w:rsid w:val="00F15162"/>
    <w:rsid w:val="00F16A61"/>
    <w:rsid w:val="00F16A6F"/>
    <w:rsid w:val="00F1760F"/>
    <w:rsid w:val="00F20317"/>
    <w:rsid w:val="00F20A2F"/>
    <w:rsid w:val="00F21B1A"/>
    <w:rsid w:val="00F21D7D"/>
    <w:rsid w:val="00F22069"/>
    <w:rsid w:val="00F225EB"/>
    <w:rsid w:val="00F22E02"/>
    <w:rsid w:val="00F235D6"/>
    <w:rsid w:val="00F2581B"/>
    <w:rsid w:val="00F260A7"/>
    <w:rsid w:val="00F26394"/>
    <w:rsid w:val="00F269EA"/>
    <w:rsid w:val="00F26C1F"/>
    <w:rsid w:val="00F26D89"/>
    <w:rsid w:val="00F27230"/>
    <w:rsid w:val="00F279CB"/>
    <w:rsid w:val="00F308E3"/>
    <w:rsid w:val="00F30ED9"/>
    <w:rsid w:val="00F313CD"/>
    <w:rsid w:val="00F32341"/>
    <w:rsid w:val="00F3262B"/>
    <w:rsid w:val="00F32827"/>
    <w:rsid w:val="00F333EB"/>
    <w:rsid w:val="00F33D6C"/>
    <w:rsid w:val="00F341A8"/>
    <w:rsid w:val="00F3421B"/>
    <w:rsid w:val="00F35D93"/>
    <w:rsid w:val="00F35EC4"/>
    <w:rsid w:val="00F36CF2"/>
    <w:rsid w:val="00F377B5"/>
    <w:rsid w:val="00F37EF8"/>
    <w:rsid w:val="00F40087"/>
    <w:rsid w:val="00F408EC"/>
    <w:rsid w:val="00F40EBC"/>
    <w:rsid w:val="00F415F6"/>
    <w:rsid w:val="00F41A2F"/>
    <w:rsid w:val="00F41B3F"/>
    <w:rsid w:val="00F41F34"/>
    <w:rsid w:val="00F4282A"/>
    <w:rsid w:val="00F42A47"/>
    <w:rsid w:val="00F42AAC"/>
    <w:rsid w:val="00F43DA4"/>
    <w:rsid w:val="00F43F3F"/>
    <w:rsid w:val="00F4444F"/>
    <w:rsid w:val="00F4453D"/>
    <w:rsid w:val="00F44557"/>
    <w:rsid w:val="00F44D42"/>
    <w:rsid w:val="00F452CA"/>
    <w:rsid w:val="00F4568B"/>
    <w:rsid w:val="00F4582B"/>
    <w:rsid w:val="00F46645"/>
    <w:rsid w:val="00F46867"/>
    <w:rsid w:val="00F4688A"/>
    <w:rsid w:val="00F46893"/>
    <w:rsid w:val="00F4700C"/>
    <w:rsid w:val="00F4700E"/>
    <w:rsid w:val="00F510A6"/>
    <w:rsid w:val="00F51238"/>
    <w:rsid w:val="00F51535"/>
    <w:rsid w:val="00F51C11"/>
    <w:rsid w:val="00F52107"/>
    <w:rsid w:val="00F526EB"/>
    <w:rsid w:val="00F52F7D"/>
    <w:rsid w:val="00F534D2"/>
    <w:rsid w:val="00F53FC2"/>
    <w:rsid w:val="00F547F3"/>
    <w:rsid w:val="00F5492B"/>
    <w:rsid w:val="00F54EBB"/>
    <w:rsid w:val="00F55F83"/>
    <w:rsid w:val="00F56170"/>
    <w:rsid w:val="00F56648"/>
    <w:rsid w:val="00F5695C"/>
    <w:rsid w:val="00F5738A"/>
    <w:rsid w:val="00F5766B"/>
    <w:rsid w:val="00F57F22"/>
    <w:rsid w:val="00F57F5A"/>
    <w:rsid w:val="00F60DDE"/>
    <w:rsid w:val="00F6102D"/>
    <w:rsid w:val="00F612B1"/>
    <w:rsid w:val="00F61E73"/>
    <w:rsid w:val="00F6224D"/>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3ACB"/>
    <w:rsid w:val="00F746EC"/>
    <w:rsid w:val="00F74DD7"/>
    <w:rsid w:val="00F752EF"/>
    <w:rsid w:val="00F754FB"/>
    <w:rsid w:val="00F764EB"/>
    <w:rsid w:val="00F7661E"/>
    <w:rsid w:val="00F77722"/>
    <w:rsid w:val="00F77EA3"/>
    <w:rsid w:val="00F77F4A"/>
    <w:rsid w:val="00F807DA"/>
    <w:rsid w:val="00F8106E"/>
    <w:rsid w:val="00F812FA"/>
    <w:rsid w:val="00F8172E"/>
    <w:rsid w:val="00F81991"/>
    <w:rsid w:val="00F82112"/>
    <w:rsid w:val="00F8239A"/>
    <w:rsid w:val="00F82630"/>
    <w:rsid w:val="00F82A8D"/>
    <w:rsid w:val="00F83105"/>
    <w:rsid w:val="00F835AF"/>
    <w:rsid w:val="00F84242"/>
    <w:rsid w:val="00F84734"/>
    <w:rsid w:val="00F855FF"/>
    <w:rsid w:val="00F8595B"/>
    <w:rsid w:val="00F87EAF"/>
    <w:rsid w:val="00F9015A"/>
    <w:rsid w:val="00F919BC"/>
    <w:rsid w:val="00F91EBB"/>
    <w:rsid w:val="00F92325"/>
    <w:rsid w:val="00F941A8"/>
    <w:rsid w:val="00F951F2"/>
    <w:rsid w:val="00F95CDA"/>
    <w:rsid w:val="00F95DD8"/>
    <w:rsid w:val="00F974E8"/>
    <w:rsid w:val="00F97643"/>
    <w:rsid w:val="00F97C3A"/>
    <w:rsid w:val="00FA01B3"/>
    <w:rsid w:val="00FA042E"/>
    <w:rsid w:val="00FA05F5"/>
    <w:rsid w:val="00FA193A"/>
    <w:rsid w:val="00FA1E12"/>
    <w:rsid w:val="00FA2A11"/>
    <w:rsid w:val="00FA2C6D"/>
    <w:rsid w:val="00FA2CF9"/>
    <w:rsid w:val="00FA2F63"/>
    <w:rsid w:val="00FA343B"/>
    <w:rsid w:val="00FA3A24"/>
    <w:rsid w:val="00FA3B80"/>
    <w:rsid w:val="00FA3C2C"/>
    <w:rsid w:val="00FA452F"/>
    <w:rsid w:val="00FA53C4"/>
    <w:rsid w:val="00FA5B5F"/>
    <w:rsid w:val="00FA6A81"/>
    <w:rsid w:val="00FA6AE7"/>
    <w:rsid w:val="00FA7BA5"/>
    <w:rsid w:val="00FB0646"/>
    <w:rsid w:val="00FB1578"/>
    <w:rsid w:val="00FB22FD"/>
    <w:rsid w:val="00FB28AB"/>
    <w:rsid w:val="00FB296A"/>
    <w:rsid w:val="00FB322D"/>
    <w:rsid w:val="00FB392D"/>
    <w:rsid w:val="00FB3F9E"/>
    <w:rsid w:val="00FB4CEE"/>
    <w:rsid w:val="00FB55B8"/>
    <w:rsid w:val="00FB6100"/>
    <w:rsid w:val="00FB68DC"/>
    <w:rsid w:val="00FB69CD"/>
    <w:rsid w:val="00FB6A3F"/>
    <w:rsid w:val="00FB777B"/>
    <w:rsid w:val="00FB7E12"/>
    <w:rsid w:val="00FB7FEF"/>
    <w:rsid w:val="00FC04F8"/>
    <w:rsid w:val="00FC0D20"/>
    <w:rsid w:val="00FC0E42"/>
    <w:rsid w:val="00FC100E"/>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601E"/>
    <w:rsid w:val="00FC62A1"/>
    <w:rsid w:val="00FC668D"/>
    <w:rsid w:val="00FC71EC"/>
    <w:rsid w:val="00FC7BAD"/>
    <w:rsid w:val="00FD2465"/>
    <w:rsid w:val="00FD2AB9"/>
    <w:rsid w:val="00FD3253"/>
    <w:rsid w:val="00FD328A"/>
    <w:rsid w:val="00FD38DB"/>
    <w:rsid w:val="00FD3FF3"/>
    <w:rsid w:val="00FD44EA"/>
    <w:rsid w:val="00FD507D"/>
    <w:rsid w:val="00FD57F5"/>
    <w:rsid w:val="00FD6001"/>
    <w:rsid w:val="00FD642E"/>
    <w:rsid w:val="00FD650F"/>
    <w:rsid w:val="00FD756E"/>
    <w:rsid w:val="00FE1B26"/>
    <w:rsid w:val="00FE232B"/>
    <w:rsid w:val="00FE247A"/>
    <w:rsid w:val="00FE3729"/>
    <w:rsid w:val="00FE4459"/>
    <w:rsid w:val="00FE4EFC"/>
    <w:rsid w:val="00FE5147"/>
    <w:rsid w:val="00FE5CBE"/>
    <w:rsid w:val="00FE6400"/>
    <w:rsid w:val="00FE75BB"/>
    <w:rsid w:val="00FE7A52"/>
    <w:rsid w:val="00FE7C41"/>
    <w:rsid w:val="00FE7CB8"/>
    <w:rsid w:val="00FF0137"/>
    <w:rsid w:val="00FF065E"/>
    <w:rsid w:val="00FF0DF6"/>
    <w:rsid w:val="00FF0F14"/>
    <w:rsid w:val="00FF11A9"/>
    <w:rsid w:val="00FF1B13"/>
    <w:rsid w:val="00FF21ED"/>
    <w:rsid w:val="00FF228E"/>
    <w:rsid w:val="00FF244F"/>
    <w:rsid w:val="00FF48BA"/>
    <w:rsid w:val="00FF5874"/>
    <w:rsid w:val="00FF6453"/>
    <w:rsid w:val="00FF681D"/>
    <w:rsid w:val="00FF69E4"/>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467841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0783124">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304373">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167203">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3913932">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575717">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0665463">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67726654">
      <w:bodyDiv w:val="1"/>
      <w:marLeft w:val="0"/>
      <w:marRight w:val="0"/>
      <w:marTop w:val="0"/>
      <w:marBottom w:val="0"/>
      <w:divBdr>
        <w:top w:val="none" w:sz="0" w:space="0" w:color="auto"/>
        <w:left w:val="none" w:sz="0" w:space="0" w:color="auto"/>
        <w:bottom w:val="none" w:sz="0" w:space="0" w:color="auto"/>
        <w:right w:val="none" w:sz="0" w:space="0" w:color="auto"/>
      </w:divBdr>
    </w:div>
    <w:div w:id="67852309">
      <w:bodyDiv w:val="1"/>
      <w:marLeft w:val="0"/>
      <w:marRight w:val="0"/>
      <w:marTop w:val="0"/>
      <w:marBottom w:val="0"/>
      <w:divBdr>
        <w:top w:val="none" w:sz="0" w:space="0" w:color="auto"/>
        <w:left w:val="none" w:sz="0" w:space="0" w:color="auto"/>
        <w:bottom w:val="none" w:sz="0" w:space="0" w:color="auto"/>
        <w:right w:val="none" w:sz="0" w:space="0" w:color="auto"/>
      </w:divBdr>
    </w:div>
    <w:div w:id="68307845">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108206">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1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197497">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838445">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7865871">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274977">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7893921">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484461">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7676">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198980470">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417880">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072234">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578782">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4604156">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2935722">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5942328">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287629">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09229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565778">
      <w:bodyDiv w:val="1"/>
      <w:marLeft w:val="0"/>
      <w:marRight w:val="0"/>
      <w:marTop w:val="0"/>
      <w:marBottom w:val="0"/>
      <w:divBdr>
        <w:top w:val="none" w:sz="0" w:space="0" w:color="auto"/>
        <w:left w:val="none" w:sz="0" w:space="0" w:color="auto"/>
        <w:bottom w:val="none" w:sz="0" w:space="0" w:color="auto"/>
        <w:right w:val="none" w:sz="0" w:space="0" w:color="auto"/>
      </w:divBdr>
    </w:div>
    <w:div w:id="258680127">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60072412">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69821815">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0942435">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058719">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5761">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80304525">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6662196">
      <w:bodyDiv w:val="1"/>
      <w:marLeft w:val="0"/>
      <w:marRight w:val="0"/>
      <w:marTop w:val="0"/>
      <w:marBottom w:val="0"/>
      <w:divBdr>
        <w:top w:val="none" w:sz="0" w:space="0" w:color="auto"/>
        <w:left w:val="none" w:sz="0" w:space="0" w:color="auto"/>
        <w:bottom w:val="none" w:sz="0" w:space="0" w:color="auto"/>
        <w:right w:val="none" w:sz="0" w:space="0" w:color="auto"/>
      </w:divBdr>
    </w:div>
    <w:div w:id="287205253">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566944">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58856">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356222">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226780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710806">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6953956">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006564">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287099">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2947317">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3874454">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527062">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7804478">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697083">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7231">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060487">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5789318">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2725698">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4929">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358648">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329884">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137531">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8016291">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1774073">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69980372">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25025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63125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563161">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194641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2984216">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7695340">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7957305">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007592">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8864503">
      <w:bodyDiv w:val="1"/>
      <w:marLeft w:val="0"/>
      <w:marRight w:val="0"/>
      <w:marTop w:val="0"/>
      <w:marBottom w:val="0"/>
      <w:divBdr>
        <w:top w:val="none" w:sz="0" w:space="0" w:color="auto"/>
        <w:left w:val="none" w:sz="0" w:space="0" w:color="auto"/>
        <w:bottom w:val="none" w:sz="0" w:space="0" w:color="auto"/>
        <w:right w:val="none" w:sz="0" w:space="0" w:color="auto"/>
      </w:divBdr>
    </w:div>
    <w:div w:id="489370674">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643959">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728027">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499662804">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9418507">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3807812">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07247">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239165">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490827">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737469">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1649417">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0869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772163">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19190792">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1301140">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388248">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197187">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404034">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518968">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08165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231719">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699339">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332597">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625948">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6362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448317">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666608">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180549">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492384">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1947499">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31811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6776634">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21536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564059">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7458102">
      <w:bodyDiv w:val="1"/>
      <w:marLeft w:val="0"/>
      <w:marRight w:val="0"/>
      <w:marTop w:val="0"/>
      <w:marBottom w:val="0"/>
      <w:divBdr>
        <w:top w:val="none" w:sz="0" w:space="0" w:color="auto"/>
        <w:left w:val="none" w:sz="0" w:space="0" w:color="auto"/>
        <w:bottom w:val="none" w:sz="0" w:space="0" w:color="auto"/>
        <w:right w:val="none" w:sz="0" w:space="0" w:color="auto"/>
      </w:divBdr>
    </w:div>
    <w:div w:id="798452157">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713848">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12146">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18281">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1193747">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071340">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0899801">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745455">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213286">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61904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6112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9336098">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493956">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0800747">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303594">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8274410">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14760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89997658">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870969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567006">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3948679">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23371">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198500">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3899630">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326206">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19484568">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287968">
      <w:bodyDiv w:val="1"/>
      <w:marLeft w:val="0"/>
      <w:marRight w:val="0"/>
      <w:marTop w:val="0"/>
      <w:marBottom w:val="0"/>
      <w:divBdr>
        <w:top w:val="none" w:sz="0" w:space="0" w:color="auto"/>
        <w:left w:val="none" w:sz="0" w:space="0" w:color="auto"/>
        <w:bottom w:val="none" w:sz="0" w:space="0" w:color="auto"/>
        <w:right w:val="none" w:sz="0" w:space="0" w:color="auto"/>
      </w:divBdr>
    </w:div>
    <w:div w:id="920337609">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4614102">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5580765">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5136604">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80774125">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4745303">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850781">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10836">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6130">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428898">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7876118">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28795659">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538540">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154818">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8981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675760">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320495">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3410814">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25017">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682000">
      <w:bodyDiv w:val="1"/>
      <w:marLeft w:val="0"/>
      <w:marRight w:val="0"/>
      <w:marTop w:val="0"/>
      <w:marBottom w:val="0"/>
      <w:divBdr>
        <w:top w:val="none" w:sz="0" w:space="0" w:color="auto"/>
        <w:left w:val="none" w:sz="0" w:space="0" w:color="auto"/>
        <w:bottom w:val="none" w:sz="0" w:space="0" w:color="auto"/>
        <w:right w:val="none" w:sz="0" w:space="0" w:color="auto"/>
      </w:divBdr>
    </w:div>
    <w:div w:id="1066729969">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34610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1314102">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137064">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104328">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678798">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334022">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13446">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393445">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252081">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4784919">
      <w:bodyDiv w:val="1"/>
      <w:marLeft w:val="0"/>
      <w:marRight w:val="0"/>
      <w:marTop w:val="0"/>
      <w:marBottom w:val="0"/>
      <w:divBdr>
        <w:top w:val="none" w:sz="0" w:space="0" w:color="auto"/>
        <w:left w:val="none" w:sz="0" w:space="0" w:color="auto"/>
        <w:bottom w:val="none" w:sz="0" w:space="0" w:color="auto"/>
        <w:right w:val="none" w:sz="0" w:space="0" w:color="auto"/>
      </w:divBdr>
    </w:div>
    <w:div w:id="111505822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220848">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015104">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72939">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4990466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0901999">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3066465">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3762234">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41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7696732">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728190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392527">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4829325">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419977">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199707049">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309250">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2499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345326">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8921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348136">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0864837">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65826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59368690">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365875">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751238">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6233998">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7925111">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133258">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8300371">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0838838">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6859994">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1283">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056292">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693488">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424078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4818170">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39968753">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589219">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9020635">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2027868">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7021332">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6353556">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0979285">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3037268">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009614">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320686">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3819023">
      <w:bodyDiv w:val="1"/>
      <w:marLeft w:val="0"/>
      <w:marRight w:val="0"/>
      <w:marTop w:val="0"/>
      <w:marBottom w:val="0"/>
      <w:divBdr>
        <w:top w:val="none" w:sz="0" w:space="0" w:color="auto"/>
        <w:left w:val="none" w:sz="0" w:space="0" w:color="auto"/>
        <w:bottom w:val="none" w:sz="0" w:space="0" w:color="auto"/>
        <w:right w:val="none" w:sz="0" w:space="0" w:color="auto"/>
      </w:divBdr>
    </w:div>
    <w:div w:id="1414937428">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450454">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463306">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0950641">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1604310">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3840890">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49204650">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251553">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7067778">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394029">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022109">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140">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4665659">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5661469">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6625745">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279791">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521397">
      <w:bodyDiv w:val="1"/>
      <w:marLeft w:val="0"/>
      <w:marRight w:val="0"/>
      <w:marTop w:val="0"/>
      <w:marBottom w:val="0"/>
      <w:divBdr>
        <w:top w:val="none" w:sz="0" w:space="0" w:color="auto"/>
        <w:left w:val="none" w:sz="0" w:space="0" w:color="auto"/>
        <w:bottom w:val="none" w:sz="0" w:space="0" w:color="auto"/>
        <w:right w:val="none" w:sz="0" w:space="0" w:color="auto"/>
      </w:divBdr>
    </w:div>
    <w:div w:id="148866729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074847">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586058">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780295">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3571159">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418148">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702159">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5040">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509728">
      <w:bodyDiv w:val="1"/>
      <w:marLeft w:val="0"/>
      <w:marRight w:val="0"/>
      <w:marTop w:val="0"/>
      <w:marBottom w:val="0"/>
      <w:divBdr>
        <w:top w:val="none" w:sz="0" w:space="0" w:color="auto"/>
        <w:left w:val="none" w:sz="0" w:space="0" w:color="auto"/>
        <w:bottom w:val="none" w:sz="0" w:space="0" w:color="auto"/>
        <w:right w:val="none" w:sz="0" w:space="0" w:color="auto"/>
      </w:divBdr>
    </w:div>
    <w:div w:id="1525558102">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712542">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88811">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705702">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0845542">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079067">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7013306">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174776">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742266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309600">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128614">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56246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082358">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744157">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534461">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474425">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563363">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699127">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4620607">
      <w:bodyDiv w:val="1"/>
      <w:marLeft w:val="0"/>
      <w:marRight w:val="0"/>
      <w:marTop w:val="0"/>
      <w:marBottom w:val="0"/>
      <w:divBdr>
        <w:top w:val="none" w:sz="0" w:space="0" w:color="auto"/>
        <w:left w:val="none" w:sz="0" w:space="0" w:color="auto"/>
        <w:bottom w:val="none" w:sz="0" w:space="0" w:color="auto"/>
        <w:right w:val="none" w:sz="0" w:space="0" w:color="auto"/>
      </w:divBdr>
    </w:div>
    <w:div w:id="1665817635">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4338008">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875917">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1471411">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700074">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7634754">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2998797">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451856">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4208597">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767005">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6274969">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1503">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5711075">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1921157">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26622">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1517837">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452463">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839281">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8398">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2779096">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273854">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421763">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8160490">
      <w:bodyDiv w:val="1"/>
      <w:marLeft w:val="0"/>
      <w:marRight w:val="0"/>
      <w:marTop w:val="0"/>
      <w:marBottom w:val="0"/>
      <w:divBdr>
        <w:top w:val="none" w:sz="0" w:space="0" w:color="auto"/>
        <w:left w:val="none" w:sz="0" w:space="0" w:color="auto"/>
        <w:bottom w:val="none" w:sz="0" w:space="0" w:color="auto"/>
        <w:right w:val="none" w:sz="0" w:space="0" w:color="auto"/>
      </w:divBdr>
    </w:div>
    <w:div w:id="1788160519">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396604">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0853116">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5327">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799643965">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417688">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5173500">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0809036">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5049316">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390619">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7015244">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5682440">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2427564">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4832215">
      <w:bodyDiv w:val="1"/>
      <w:marLeft w:val="0"/>
      <w:marRight w:val="0"/>
      <w:marTop w:val="0"/>
      <w:marBottom w:val="0"/>
      <w:divBdr>
        <w:top w:val="none" w:sz="0" w:space="0" w:color="auto"/>
        <w:left w:val="none" w:sz="0" w:space="0" w:color="auto"/>
        <w:bottom w:val="none" w:sz="0" w:space="0" w:color="auto"/>
        <w:right w:val="none" w:sz="0" w:space="0" w:color="auto"/>
      </w:divBdr>
    </w:div>
    <w:div w:id="1855217925">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1971036">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4173283">
      <w:bodyDiv w:val="1"/>
      <w:marLeft w:val="0"/>
      <w:marRight w:val="0"/>
      <w:marTop w:val="0"/>
      <w:marBottom w:val="0"/>
      <w:divBdr>
        <w:top w:val="none" w:sz="0" w:space="0" w:color="auto"/>
        <w:left w:val="none" w:sz="0" w:space="0" w:color="auto"/>
        <w:bottom w:val="none" w:sz="0" w:space="0" w:color="auto"/>
        <w:right w:val="none" w:sz="0" w:space="0" w:color="auto"/>
      </w:divBdr>
    </w:div>
    <w:div w:id="1864174177">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098237">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8614794">
      <w:bodyDiv w:val="1"/>
      <w:marLeft w:val="0"/>
      <w:marRight w:val="0"/>
      <w:marTop w:val="0"/>
      <w:marBottom w:val="0"/>
      <w:divBdr>
        <w:top w:val="none" w:sz="0" w:space="0" w:color="auto"/>
        <w:left w:val="none" w:sz="0" w:space="0" w:color="auto"/>
        <w:bottom w:val="none" w:sz="0" w:space="0" w:color="auto"/>
        <w:right w:val="none" w:sz="0" w:space="0" w:color="auto"/>
      </w:divBdr>
    </w:div>
    <w:div w:id="1878661639">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0968256">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3057007">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252534">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5722260">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325285">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096797">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3586629">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16908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0794095">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49661201">
      <w:bodyDiv w:val="1"/>
      <w:marLeft w:val="0"/>
      <w:marRight w:val="0"/>
      <w:marTop w:val="0"/>
      <w:marBottom w:val="0"/>
      <w:divBdr>
        <w:top w:val="none" w:sz="0" w:space="0" w:color="auto"/>
        <w:left w:val="none" w:sz="0" w:space="0" w:color="auto"/>
        <w:bottom w:val="none" w:sz="0" w:space="0" w:color="auto"/>
        <w:right w:val="none" w:sz="0" w:space="0" w:color="auto"/>
      </w:divBdr>
    </w:div>
    <w:div w:id="1949854582">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83126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634026">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571339">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5787665">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030106">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471008">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270762">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2848797">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525351">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792063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588810">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276866">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471107">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0936531">
      <w:bodyDiv w:val="1"/>
      <w:marLeft w:val="0"/>
      <w:marRight w:val="0"/>
      <w:marTop w:val="0"/>
      <w:marBottom w:val="0"/>
      <w:divBdr>
        <w:top w:val="none" w:sz="0" w:space="0" w:color="auto"/>
        <w:left w:val="none" w:sz="0" w:space="0" w:color="auto"/>
        <w:bottom w:val="none" w:sz="0" w:space="0" w:color="auto"/>
        <w:right w:val="none" w:sz="0" w:space="0" w:color="auto"/>
      </w:divBdr>
    </w:div>
    <w:div w:id="2041004736">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746054">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2219">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77516">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283038">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261214">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029011">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045052">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630721">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79010897">
      <w:bodyDiv w:val="1"/>
      <w:marLeft w:val="0"/>
      <w:marRight w:val="0"/>
      <w:marTop w:val="0"/>
      <w:marBottom w:val="0"/>
      <w:divBdr>
        <w:top w:val="none" w:sz="0" w:space="0" w:color="auto"/>
        <w:left w:val="none" w:sz="0" w:space="0" w:color="auto"/>
        <w:bottom w:val="none" w:sz="0" w:space="0" w:color="auto"/>
        <w:right w:val="none" w:sz="0" w:space="0" w:color="auto"/>
      </w:divBdr>
    </w:div>
    <w:div w:id="2079740745">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825022">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3915305">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807460">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2703183">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1857">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jp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jpg"/><Relationship Id="rId6" Type="http://schemas.openxmlformats.org/officeDocument/2006/relationships/customXml" Target="../customXml/item6.xml"/><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jpeg"/><Relationship Id="rId167" Type="http://schemas.openxmlformats.org/officeDocument/2006/relationships/image" Target="media/image154.png"/><Relationship Id="rId188" Type="http://schemas.openxmlformats.org/officeDocument/2006/relationships/fontTable" Target="fontTable.xml"/><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9.png"/><Relationship Id="rId183" Type="http://schemas.openxmlformats.org/officeDocument/2006/relationships/image" Target="media/image170.jp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jpe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image" Target="media/image160.jp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nul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jpg"/><Relationship Id="rId189"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tiff"/><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JPG"/><Relationship Id="rId179" Type="http://schemas.openxmlformats.org/officeDocument/2006/relationships/image" Target="media/image166.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67.jpg"/><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jp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footer" Target="footer1.xml"/><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JPG"/><Relationship Id="rId187" Type="http://schemas.openxmlformats.org/officeDocument/2006/relationships/footer" Target="footer2.xml"/><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jpeg"/><Relationship Id="rId156" Type="http://schemas.openxmlformats.org/officeDocument/2006/relationships/image" Target="media/image143.png"/><Relationship Id="rId177" Type="http://schemas.openxmlformats.org/officeDocument/2006/relationships/image" Target="media/image164.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72.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5.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57</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58</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59</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60</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48</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47</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43</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46</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42</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45</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37</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44</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51</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49</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53</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41</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54</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56</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55</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52</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50</b:RefOrder>
  </b:Source>
  <b:Source>
    <b:Tag>Ter17</b:Tag>
    <b:SourceType>DocumentFromInternetSite</b:SourceType>
    <b:Guid>{AE6027E0-0A43-5340-9FD1-9310570386D3}</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38</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3.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4.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5.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C283C9EA-932A-684B-86D0-425BDCF1F7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2</TotalTime>
  <Pages>184</Pages>
  <Words>29301</Words>
  <Characters>167017</Characters>
  <Application>Microsoft Office Word</Application>
  <DocSecurity>0</DocSecurity>
  <Lines>1391</Lines>
  <Paragraphs>391</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195927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3</cp:revision>
  <cp:lastPrinted>2018-05-23T12:22:00Z</cp:lastPrinted>
  <dcterms:created xsi:type="dcterms:W3CDTF">2018-05-23T12:22:00Z</dcterms:created>
  <dcterms:modified xsi:type="dcterms:W3CDTF">2018-05-23T12:24:00Z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