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6E06078D" w:rsidR="004448FF" w:rsidRDefault="006D13D6" w:rsidP="003C00E8">
                <w:pPr>
                  <w:pStyle w:val="MyStyle"/>
                  <w:jc w:val="center"/>
                </w:pPr>
                <w:r>
                  <w:fldChar w:fldCharType="begin"/>
                </w:r>
                <w:r>
                  <w:instrText xml:space="preserve"> TIME \@ "d MMMM yyyy" </w:instrText>
                </w:r>
                <w:r>
                  <w:fldChar w:fldCharType="separate"/>
                </w:r>
                <w:r w:rsidR="003763C4">
                  <w:rPr>
                    <w:noProof/>
                  </w:rPr>
                  <w:t>25 June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B91948">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7704604"/>
      <w:r>
        <w:t>Table of Contents</w:t>
      </w:r>
      <w:bookmarkEnd w:id="3"/>
      <w:bookmarkEnd w:id="4"/>
    </w:p>
    <w:p w14:paraId="78C649D7" w14:textId="0E32BAEB" w:rsidR="00A33E4C"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A33E4C">
        <w:rPr>
          <w:noProof/>
        </w:rPr>
        <w:t>Table of Contents</w:t>
      </w:r>
      <w:r w:rsidR="00A33E4C">
        <w:rPr>
          <w:noProof/>
        </w:rPr>
        <w:tab/>
      </w:r>
      <w:r w:rsidR="00A33E4C">
        <w:rPr>
          <w:noProof/>
        </w:rPr>
        <w:fldChar w:fldCharType="begin"/>
      </w:r>
      <w:r w:rsidR="00A33E4C">
        <w:rPr>
          <w:noProof/>
        </w:rPr>
        <w:instrText xml:space="preserve"> PAGEREF _Toc517704604 \h </w:instrText>
      </w:r>
      <w:r w:rsidR="00A33E4C">
        <w:rPr>
          <w:noProof/>
        </w:rPr>
      </w:r>
      <w:r w:rsidR="00A33E4C">
        <w:rPr>
          <w:noProof/>
        </w:rPr>
        <w:fldChar w:fldCharType="separate"/>
      </w:r>
      <w:r w:rsidR="003763C4">
        <w:rPr>
          <w:noProof/>
        </w:rPr>
        <w:t>1</w:t>
      </w:r>
      <w:r w:rsidR="00A33E4C">
        <w:rPr>
          <w:noProof/>
        </w:rPr>
        <w:fldChar w:fldCharType="end"/>
      </w:r>
    </w:p>
    <w:p w14:paraId="6A0BC612" w14:textId="79E44691" w:rsidR="00A33E4C" w:rsidRDefault="00A33E4C">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_Toc517704605 \h </w:instrText>
      </w:r>
      <w:r>
        <w:rPr>
          <w:noProof/>
        </w:rPr>
      </w:r>
      <w:r>
        <w:rPr>
          <w:noProof/>
        </w:rPr>
        <w:fldChar w:fldCharType="separate"/>
      </w:r>
      <w:r w:rsidR="003763C4">
        <w:rPr>
          <w:noProof/>
        </w:rPr>
        <w:t>7</w:t>
      </w:r>
      <w:r>
        <w:rPr>
          <w:noProof/>
        </w:rPr>
        <w:fldChar w:fldCharType="end"/>
      </w:r>
    </w:p>
    <w:p w14:paraId="60BAA23D" w14:textId="1314DFB7" w:rsidR="00A33E4C" w:rsidRDefault="00A33E4C">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_Toc517704606 \h </w:instrText>
      </w:r>
      <w:r>
        <w:rPr>
          <w:noProof/>
        </w:rPr>
      </w:r>
      <w:r>
        <w:rPr>
          <w:noProof/>
        </w:rPr>
        <w:fldChar w:fldCharType="separate"/>
      </w:r>
      <w:r w:rsidR="003763C4">
        <w:rPr>
          <w:noProof/>
        </w:rPr>
        <w:t>8</w:t>
      </w:r>
      <w:r>
        <w:rPr>
          <w:noProof/>
        </w:rPr>
        <w:fldChar w:fldCharType="end"/>
      </w:r>
    </w:p>
    <w:p w14:paraId="72EEE81B" w14:textId="3250C395" w:rsidR="00A33E4C" w:rsidRDefault="00A33E4C">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_Toc517704607 \h </w:instrText>
      </w:r>
      <w:r>
        <w:rPr>
          <w:noProof/>
        </w:rPr>
      </w:r>
      <w:r>
        <w:rPr>
          <w:noProof/>
        </w:rPr>
        <w:fldChar w:fldCharType="separate"/>
      </w:r>
      <w:r w:rsidR="003763C4">
        <w:rPr>
          <w:noProof/>
        </w:rPr>
        <w:t>8</w:t>
      </w:r>
      <w:r>
        <w:rPr>
          <w:noProof/>
        </w:rPr>
        <w:fldChar w:fldCharType="end"/>
      </w:r>
    </w:p>
    <w:p w14:paraId="524B4DDE" w14:textId="4C8920F7" w:rsidR="00A33E4C" w:rsidRDefault="00A33E4C">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_Toc517704608 \h </w:instrText>
      </w:r>
      <w:r>
        <w:rPr>
          <w:noProof/>
        </w:rPr>
      </w:r>
      <w:r>
        <w:rPr>
          <w:noProof/>
        </w:rPr>
        <w:fldChar w:fldCharType="separate"/>
      </w:r>
      <w:r w:rsidR="003763C4">
        <w:rPr>
          <w:noProof/>
        </w:rPr>
        <w:t>9</w:t>
      </w:r>
      <w:r>
        <w:rPr>
          <w:noProof/>
        </w:rPr>
        <w:fldChar w:fldCharType="end"/>
      </w:r>
    </w:p>
    <w:p w14:paraId="2DF71371" w14:textId="18ED697B" w:rsidR="00A33E4C" w:rsidRDefault="00A33E4C">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_Toc517704609 \h </w:instrText>
      </w:r>
      <w:r>
        <w:rPr>
          <w:noProof/>
        </w:rPr>
      </w:r>
      <w:r>
        <w:rPr>
          <w:noProof/>
        </w:rPr>
        <w:fldChar w:fldCharType="separate"/>
      </w:r>
      <w:r w:rsidR="003763C4">
        <w:rPr>
          <w:noProof/>
        </w:rPr>
        <w:t>10</w:t>
      </w:r>
      <w:r>
        <w:rPr>
          <w:noProof/>
        </w:rPr>
        <w:fldChar w:fldCharType="end"/>
      </w:r>
    </w:p>
    <w:p w14:paraId="7AB1AF10" w14:textId="4371EC0B" w:rsidR="00A33E4C" w:rsidRDefault="00A33E4C">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_Toc517704610 \h </w:instrText>
      </w:r>
      <w:r>
        <w:rPr>
          <w:noProof/>
        </w:rPr>
      </w:r>
      <w:r>
        <w:rPr>
          <w:noProof/>
        </w:rPr>
        <w:fldChar w:fldCharType="separate"/>
      </w:r>
      <w:r w:rsidR="003763C4">
        <w:rPr>
          <w:noProof/>
        </w:rPr>
        <w:t>12</w:t>
      </w:r>
      <w:r>
        <w:rPr>
          <w:noProof/>
        </w:rPr>
        <w:fldChar w:fldCharType="end"/>
      </w:r>
    </w:p>
    <w:p w14:paraId="0D95F0ED" w14:textId="383046FA" w:rsidR="00A33E4C" w:rsidRDefault="00A33E4C">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_Toc517704611 \h </w:instrText>
      </w:r>
      <w:r>
        <w:rPr>
          <w:noProof/>
        </w:rPr>
      </w:r>
      <w:r>
        <w:rPr>
          <w:noProof/>
        </w:rPr>
        <w:fldChar w:fldCharType="separate"/>
      </w:r>
      <w:r w:rsidR="003763C4">
        <w:rPr>
          <w:noProof/>
        </w:rPr>
        <w:t>14</w:t>
      </w:r>
      <w:r>
        <w:rPr>
          <w:noProof/>
        </w:rPr>
        <w:fldChar w:fldCharType="end"/>
      </w:r>
    </w:p>
    <w:p w14:paraId="4C486E2B" w14:textId="7046C68A" w:rsidR="00A33E4C" w:rsidRDefault="00A33E4C">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D70DF6">
        <w:rPr>
          <w:noProof/>
          <w:vertAlign w:val="superscript"/>
        </w:rPr>
        <w:t>nd</w:t>
      </w:r>
      <w:r>
        <w:rPr>
          <w:noProof/>
        </w:rPr>
        <w:t xml:space="preserve"> harmonic cavity</w:t>
      </w:r>
      <w:r>
        <w:rPr>
          <w:noProof/>
        </w:rPr>
        <w:tab/>
      </w:r>
      <w:r>
        <w:rPr>
          <w:noProof/>
        </w:rPr>
        <w:fldChar w:fldCharType="begin"/>
      </w:r>
      <w:r>
        <w:rPr>
          <w:noProof/>
        </w:rPr>
        <w:instrText xml:space="preserve"> PAGEREF _Toc517704612 \h </w:instrText>
      </w:r>
      <w:r>
        <w:rPr>
          <w:noProof/>
        </w:rPr>
      </w:r>
      <w:r>
        <w:rPr>
          <w:noProof/>
        </w:rPr>
        <w:fldChar w:fldCharType="separate"/>
      </w:r>
      <w:r w:rsidR="003763C4">
        <w:rPr>
          <w:noProof/>
        </w:rPr>
        <w:t>15</w:t>
      </w:r>
      <w:r>
        <w:rPr>
          <w:noProof/>
        </w:rPr>
        <w:fldChar w:fldCharType="end"/>
      </w:r>
    </w:p>
    <w:p w14:paraId="11B738B2" w14:textId="1379F400" w:rsidR="00A33E4C" w:rsidRDefault="00A33E4C">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_Toc517704613 \h </w:instrText>
      </w:r>
      <w:r>
        <w:rPr>
          <w:noProof/>
        </w:rPr>
      </w:r>
      <w:r>
        <w:rPr>
          <w:noProof/>
        </w:rPr>
        <w:fldChar w:fldCharType="separate"/>
      </w:r>
      <w:r w:rsidR="003763C4">
        <w:rPr>
          <w:noProof/>
        </w:rPr>
        <w:t>17</w:t>
      </w:r>
      <w:r>
        <w:rPr>
          <w:noProof/>
        </w:rPr>
        <w:fldChar w:fldCharType="end"/>
      </w:r>
    </w:p>
    <w:p w14:paraId="3D06CCAC" w14:textId="339CB930" w:rsidR="00A33E4C" w:rsidRDefault="00A33E4C">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_Toc517704614 \h </w:instrText>
      </w:r>
      <w:r>
        <w:rPr>
          <w:noProof/>
        </w:rPr>
      </w:r>
      <w:r>
        <w:rPr>
          <w:noProof/>
        </w:rPr>
        <w:fldChar w:fldCharType="separate"/>
      </w:r>
      <w:r w:rsidR="003763C4">
        <w:rPr>
          <w:noProof/>
        </w:rPr>
        <w:t>17</w:t>
      </w:r>
      <w:r>
        <w:rPr>
          <w:noProof/>
        </w:rPr>
        <w:fldChar w:fldCharType="end"/>
      </w:r>
    </w:p>
    <w:p w14:paraId="48E6AB51" w14:textId="2C059C94" w:rsidR="00A33E4C" w:rsidRDefault="00A33E4C">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_Toc517704615 \h </w:instrText>
      </w:r>
      <w:r>
        <w:rPr>
          <w:noProof/>
        </w:rPr>
      </w:r>
      <w:r>
        <w:rPr>
          <w:noProof/>
        </w:rPr>
        <w:fldChar w:fldCharType="separate"/>
      </w:r>
      <w:r w:rsidR="003763C4">
        <w:rPr>
          <w:noProof/>
        </w:rPr>
        <w:t>18</w:t>
      </w:r>
      <w:r>
        <w:rPr>
          <w:noProof/>
        </w:rPr>
        <w:fldChar w:fldCharType="end"/>
      </w:r>
    </w:p>
    <w:p w14:paraId="54470B2E" w14:textId="41E2B9D6" w:rsidR="00A33E4C" w:rsidRDefault="00A33E4C">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_Toc517704616 \h </w:instrText>
      </w:r>
      <w:r>
        <w:rPr>
          <w:noProof/>
        </w:rPr>
      </w:r>
      <w:r>
        <w:rPr>
          <w:noProof/>
        </w:rPr>
        <w:fldChar w:fldCharType="separate"/>
      </w:r>
      <w:r w:rsidR="003763C4">
        <w:rPr>
          <w:noProof/>
        </w:rPr>
        <w:t>18</w:t>
      </w:r>
      <w:r>
        <w:rPr>
          <w:noProof/>
        </w:rPr>
        <w:fldChar w:fldCharType="end"/>
      </w:r>
    </w:p>
    <w:p w14:paraId="4484CBDC" w14:textId="481D1AC0" w:rsidR="00A33E4C" w:rsidRDefault="00A33E4C">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_Toc517704617 \h </w:instrText>
      </w:r>
      <w:r>
        <w:rPr>
          <w:noProof/>
        </w:rPr>
      </w:r>
      <w:r>
        <w:rPr>
          <w:noProof/>
        </w:rPr>
        <w:fldChar w:fldCharType="separate"/>
      </w:r>
      <w:r w:rsidR="003763C4">
        <w:rPr>
          <w:noProof/>
        </w:rPr>
        <w:t>18</w:t>
      </w:r>
      <w:r>
        <w:rPr>
          <w:noProof/>
        </w:rPr>
        <w:fldChar w:fldCharType="end"/>
      </w:r>
    </w:p>
    <w:p w14:paraId="358DA332" w14:textId="2A2685AA" w:rsidR="00A33E4C" w:rsidRDefault="00A33E4C">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_Toc517704618 \h </w:instrText>
      </w:r>
      <w:r>
        <w:rPr>
          <w:noProof/>
        </w:rPr>
      </w:r>
      <w:r>
        <w:rPr>
          <w:noProof/>
        </w:rPr>
        <w:fldChar w:fldCharType="separate"/>
      </w:r>
      <w:r w:rsidR="003763C4">
        <w:rPr>
          <w:noProof/>
        </w:rPr>
        <w:t>18</w:t>
      </w:r>
      <w:r>
        <w:rPr>
          <w:noProof/>
        </w:rPr>
        <w:fldChar w:fldCharType="end"/>
      </w:r>
    </w:p>
    <w:p w14:paraId="15BA7AB3" w14:textId="68F7341A" w:rsidR="00A33E4C" w:rsidRDefault="00A33E4C">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_Toc517704619 \h </w:instrText>
      </w:r>
      <w:r>
        <w:rPr>
          <w:noProof/>
        </w:rPr>
      </w:r>
      <w:r>
        <w:rPr>
          <w:noProof/>
        </w:rPr>
        <w:fldChar w:fldCharType="separate"/>
      </w:r>
      <w:r w:rsidR="003763C4">
        <w:rPr>
          <w:noProof/>
        </w:rPr>
        <w:t>18</w:t>
      </w:r>
      <w:r>
        <w:rPr>
          <w:noProof/>
        </w:rPr>
        <w:fldChar w:fldCharType="end"/>
      </w:r>
    </w:p>
    <w:p w14:paraId="2E01EE15" w14:textId="25956716" w:rsidR="00A33E4C" w:rsidRDefault="00A33E4C">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_Toc517704620 \h </w:instrText>
      </w:r>
      <w:r>
        <w:rPr>
          <w:noProof/>
        </w:rPr>
      </w:r>
      <w:r>
        <w:rPr>
          <w:noProof/>
        </w:rPr>
        <w:fldChar w:fldCharType="separate"/>
      </w:r>
      <w:r w:rsidR="003763C4">
        <w:rPr>
          <w:noProof/>
        </w:rPr>
        <w:t>19</w:t>
      </w:r>
      <w:r>
        <w:rPr>
          <w:noProof/>
        </w:rPr>
        <w:fldChar w:fldCharType="end"/>
      </w:r>
    </w:p>
    <w:p w14:paraId="1B17794B" w14:textId="7D9C1027" w:rsidR="00A33E4C" w:rsidRDefault="00A33E4C">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_Toc517704621 \h </w:instrText>
      </w:r>
      <w:r>
        <w:rPr>
          <w:noProof/>
        </w:rPr>
      </w:r>
      <w:r>
        <w:rPr>
          <w:noProof/>
        </w:rPr>
        <w:fldChar w:fldCharType="separate"/>
      </w:r>
      <w:r w:rsidR="003763C4">
        <w:rPr>
          <w:noProof/>
        </w:rPr>
        <w:t>20</w:t>
      </w:r>
      <w:r>
        <w:rPr>
          <w:noProof/>
        </w:rPr>
        <w:fldChar w:fldCharType="end"/>
      </w:r>
    </w:p>
    <w:p w14:paraId="6E94E7AB" w14:textId="01E3B2B7" w:rsidR="00A33E4C" w:rsidRDefault="00A33E4C">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_Toc517704622 \h </w:instrText>
      </w:r>
      <w:r>
        <w:rPr>
          <w:noProof/>
        </w:rPr>
      </w:r>
      <w:r>
        <w:rPr>
          <w:noProof/>
        </w:rPr>
        <w:fldChar w:fldCharType="separate"/>
      </w:r>
      <w:r w:rsidR="003763C4">
        <w:rPr>
          <w:noProof/>
        </w:rPr>
        <w:t>20</w:t>
      </w:r>
      <w:r>
        <w:rPr>
          <w:noProof/>
        </w:rPr>
        <w:fldChar w:fldCharType="end"/>
      </w:r>
    </w:p>
    <w:p w14:paraId="61887884" w14:textId="506D3ABD" w:rsidR="00A33E4C" w:rsidRDefault="00A33E4C">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_Toc517704623 \h </w:instrText>
      </w:r>
      <w:r>
        <w:rPr>
          <w:noProof/>
        </w:rPr>
      </w:r>
      <w:r>
        <w:rPr>
          <w:noProof/>
        </w:rPr>
        <w:fldChar w:fldCharType="separate"/>
      </w:r>
      <w:r w:rsidR="003763C4">
        <w:rPr>
          <w:noProof/>
        </w:rPr>
        <w:t>22</w:t>
      </w:r>
      <w:r>
        <w:rPr>
          <w:noProof/>
        </w:rPr>
        <w:fldChar w:fldCharType="end"/>
      </w:r>
    </w:p>
    <w:p w14:paraId="4B844149" w14:textId="27B56934" w:rsidR="00A33E4C" w:rsidRDefault="00A33E4C">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_Toc517704624 \h </w:instrText>
      </w:r>
      <w:r>
        <w:rPr>
          <w:noProof/>
        </w:rPr>
      </w:r>
      <w:r>
        <w:rPr>
          <w:noProof/>
        </w:rPr>
        <w:fldChar w:fldCharType="separate"/>
      </w:r>
      <w:r w:rsidR="003763C4">
        <w:rPr>
          <w:noProof/>
        </w:rPr>
        <w:t>28</w:t>
      </w:r>
      <w:r>
        <w:rPr>
          <w:noProof/>
        </w:rPr>
        <w:fldChar w:fldCharType="end"/>
      </w:r>
    </w:p>
    <w:p w14:paraId="2BC9657D" w14:textId="7487A184" w:rsidR="00A33E4C" w:rsidRDefault="00A33E4C">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_Toc517704625 \h </w:instrText>
      </w:r>
      <w:r>
        <w:rPr>
          <w:noProof/>
        </w:rPr>
      </w:r>
      <w:r>
        <w:rPr>
          <w:noProof/>
        </w:rPr>
        <w:fldChar w:fldCharType="separate"/>
      </w:r>
      <w:r w:rsidR="003763C4">
        <w:rPr>
          <w:noProof/>
        </w:rPr>
        <w:t>29</w:t>
      </w:r>
      <w:r>
        <w:rPr>
          <w:noProof/>
        </w:rPr>
        <w:fldChar w:fldCharType="end"/>
      </w:r>
    </w:p>
    <w:p w14:paraId="68472953" w14:textId="136D5CA0" w:rsidR="00A33E4C" w:rsidRDefault="00A33E4C">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_Toc517704626 \h </w:instrText>
      </w:r>
      <w:r>
        <w:rPr>
          <w:noProof/>
        </w:rPr>
      </w:r>
      <w:r>
        <w:rPr>
          <w:noProof/>
        </w:rPr>
        <w:fldChar w:fldCharType="separate"/>
      </w:r>
      <w:r w:rsidR="003763C4">
        <w:rPr>
          <w:noProof/>
        </w:rPr>
        <w:t>31</w:t>
      </w:r>
      <w:r>
        <w:rPr>
          <w:noProof/>
        </w:rPr>
        <w:fldChar w:fldCharType="end"/>
      </w:r>
    </w:p>
    <w:p w14:paraId="0D0948D8" w14:textId="0CAB8693" w:rsidR="00A33E4C" w:rsidRDefault="00A33E4C">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_Toc517704627 \h </w:instrText>
      </w:r>
      <w:r>
        <w:rPr>
          <w:noProof/>
        </w:rPr>
      </w:r>
      <w:r>
        <w:rPr>
          <w:noProof/>
        </w:rPr>
        <w:fldChar w:fldCharType="separate"/>
      </w:r>
      <w:r w:rsidR="003763C4">
        <w:rPr>
          <w:noProof/>
        </w:rPr>
        <w:t>31</w:t>
      </w:r>
      <w:r>
        <w:rPr>
          <w:noProof/>
        </w:rPr>
        <w:fldChar w:fldCharType="end"/>
      </w:r>
    </w:p>
    <w:p w14:paraId="383C4B54" w14:textId="2EF39B0A" w:rsidR="00A33E4C" w:rsidRDefault="00A33E4C">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_Toc517704628 \h </w:instrText>
      </w:r>
      <w:r>
        <w:rPr>
          <w:noProof/>
        </w:rPr>
      </w:r>
      <w:r>
        <w:rPr>
          <w:noProof/>
        </w:rPr>
        <w:fldChar w:fldCharType="separate"/>
      </w:r>
      <w:r w:rsidR="003763C4">
        <w:rPr>
          <w:noProof/>
        </w:rPr>
        <w:t>33</w:t>
      </w:r>
      <w:r>
        <w:rPr>
          <w:noProof/>
        </w:rPr>
        <w:fldChar w:fldCharType="end"/>
      </w:r>
    </w:p>
    <w:p w14:paraId="7C22AC94" w14:textId="68D24312" w:rsidR="00A33E4C" w:rsidRDefault="00A33E4C">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_Toc517704629 \h </w:instrText>
      </w:r>
      <w:r>
        <w:rPr>
          <w:noProof/>
        </w:rPr>
      </w:r>
      <w:r>
        <w:rPr>
          <w:noProof/>
        </w:rPr>
        <w:fldChar w:fldCharType="separate"/>
      </w:r>
      <w:r w:rsidR="003763C4">
        <w:rPr>
          <w:noProof/>
        </w:rPr>
        <w:t>37</w:t>
      </w:r>
      <w:r>
        <w:rPr>
          <w:noProof/>
        </w:rPr>
        <w:fldChar w:fldCharType="end"/>
      </w:r>
    </w:p>
    <w:p w14:paraId="5943AC84" w14:textId="4869801F" w:rsidR="00A33E4C" w:rsidRDefault="00A33E4C">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_Toc517704630 \h </w:instrText>
      </w:r>
      <w:r>
        <w:rPr>
          <w:noProof/>
        </w:rPr>
      </w:r>
      <w:r>
        <w:rPr>
          <w:noProof/>
        </w:rPr>
        <w:fldChar w:fldCharType="separate"/>
      </w:r>
      <w:r w:rsidR="003763C4">
        <w:rPr>
          <w:noProof/>
        </w:rPr>
        <w:t>38</w:t>
      </w:r>
      <w:r>
        <w:rPr>
          <w:noProof/>
        </w:rPr>
        <w:fldChar w:fldCharType="end"/>
      </w:r>
    </w:p>
    <w:p w14:paraId="143E1C72" w14:textId="457C128F" w:rsidR="00A33E4C" w:rsidRDefault="00A33E4C">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_Toc517704631 \h </w:instrText>
      </w:r>
      <w:r>
        <w:rPr>
          <w:noProof/>
        </w:rPr>
      </w:r>
      <w:r>
        <w:rPr>
          <w:noProof/>
        </w:rPr>
        <w:fldChar w:fldCharType="separate"/>
      </w:r>
      <w:r w:rsidR="003763C4">
        <w:rPr>
          <w:noProof/>
        </w:rPr>
        <w:t>39</w:t>
      </w:r>
      <w:r>
        <w:rPr>
          <w:noProof/>
        </w:rPr>
        <w:fldChar w:fldCharType="end"/>
      </w:r>
    </w:p>
    <w:p w14:paraId="2DD608BF" w14:textId="248950C9" w:rsidR="00A33E4C" w:rsidRDefault="00A33E4C">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_Toc517704632 \h </w:instrText>
      </w:r>
      <w:r>
        <w:rPr>
          <w:noProof/>
        </w:rPr>
      </w:r>
      <w:r>
        <w:rPr>
          <w:noProof/>
        </w:rPr>
        <w:fldChar w:fldCharType="separate"/>
      </w:r>
      <w:r w:rsidR="003763C4">
        <w:rPr>
          <w:noProof/>
        </w:rPr>
        <w:t>40</w:t>
      </w:r>
      <w:r>
        <w:rPr>
          <w:noProof/>
        </w:rPr>
        <w:fldChar w:fldCharType="end"/>
      </w:r>
    </w:p>
    <w:p w14:paraId="071A5E3B" w14:textId="1A5FD2C3" w:rsidR="00A33E4C" w:rsidRDefault="00A33E4C">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_Toc517704633 \h </w:instrText>
      </w:r>
      <w:r>
        <w:rPr>
          <w:noProof/>
        </w:rPr>
      </w:r>
      <w:r>
        <w:rPr>
          <w:noProof/>
        </w:rPr>
        <w:fldChar w:fldCharType="separate"/>
      </w:r>
      <w:r w:rsidR="003763C4">
        <w:rPr>
          <w:noProof/>
        </w:rPr>
        <w:t>41</w:t>
      </w:r>
      <w:r>
        <w:rPr>
          <w:noProof/>
        </w:rPr>
        <w:fldChar w:fldCharType="end"/>
      </w:r>
    </w:p>
    <w:p w14:paraId="199DC4EB" w14:textId="535F7612" w:rsidR="00A33E4C" w:rsidRDefault="00A33E4C">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_Toc517704634 \h </w:instrText>
      </w:r>
      <w:r>
        <w:rPr>
          <w:noProof/>
        </w:rPr>
      </w:r>
      <w:r>
        <w:rPr>
          <w:noProof/>
        </w:rPr>
        <w:fldChar w:fldCharType="separate"/>
      </w:r>
      <w:r w:rsidR="003763C4">
        <w:rPr>
          <w:noProof/>
        </w:rPr>
        <w:t>43</w:t>
      </w:r>
      <w:r>
        <w:rPr>
          <w:noProof/>
        </w:rPr>
        <w:fldChar w:fldCharType="end"/>
      </w:r>
    </w:p>
    <w:p w14:paraId="549829C9" w14:textId="3B3E5E85" w:rsidR="00A33E4C" w:rsidRDefault="00A33E4C">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_Toc517704635 \h </w:instrText>
      </w:r>
      <w:r>
        <w:rPr>
          <w:noProof/>
        </w:rPr>
      </w:r>
      <w:r>
        <w:rPr>
          <w:noProof/>
        </w:rPr>
        <w:fldChar w:fldCharType="separate"/>
      </w:r>
      <w:r w:rsidR="003763C4">
        <w:rPr>
          <w:noProof/>
        </w:rPr>
        <w:t>43</w:t>
      </w:r>
      <w:r>
        <w:rPr>
          <w:noProof/>
        </w:rPr>
        <w:fldChar w:fldCharType="end"/>
      </w:r>
    </w:p>
    <w:p w14:paraId="6C87E99F" w14:textId="0390B726" w:rsidR="00A33E4C" w:rsidRDefault="00A33E4C">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_Toc517704636 \h </w:instrText>
      </w:r>
      <w:r>
        <w:rPr>
          <w:noProof/>
        </w:rPr>
      </w:r>
      <w:r>
        <w:rPr>
          <w:noProof/>
        </w:rPr>
        <w:fldChar w:fldCharType="separate"/>
      </w:r>
      <w:r w:rsidR="003763C4">
        <w:rPr>
          <w:noProof/>
        </w:rPr>
        <w:t>46</w:t>
      </w:r>
      <w:r>
        <w:rPr>
          <w:noProof/>
        </w:rPr>
        <w:fldChar w:fldCharType="end"/>
      </w:r>
    </w:p>
    <w:p w14:paraId="351A5E4A" w14:textId="58D817D1" w:rsidR="00A33E4C" w:rsidRDefault="00A33E4C">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_Toc517704637 \h </w:instrText>
      </w:r>
      <w:r>
        <w:rPr>
          <w:noProof/>
        </w:rPr>
      </w:r>
      <w:r>
        <w:rPr>
          <w:noProof/>
        </w:rPr>
        <w:fldChar w:fldCharType="separate"/>
      </w:r>
      <w:r w:rsidR="003763C4">
        <w:rPr>
          <w:noProof/>
        </w:rPr>
        <w:t>46</w:t>
      </w:r>
      <w:r>
        <w:rPr>
          <w:noProof/>
        </w:rPr>
        <w:fldChar w:fldCharType="end"/>
      </w:r>
    </w:p>
    <w:p w14:paraId="4FA01B84" w14:textId="0005934C" w:rsidR="00A33E4C" w:rsidRDefault="00A33E4C">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_Toc517704638 \h </w:instrText>
      </w:r>
      <w:r>
        <w:rPr>
          <w:noProof/>
        </w:rPr>
      </w:r>
      <w:r>
        <w:rPr>
          <w:noProof/>
        </w:rPr>
        <w:fldChar w:fldCharType="separate"/>
      </w:r>
      <w:r w:rsidR="003763C4">
        <w:rPr>
          <w:noProof/>
        </w:rPr>
        <w:t>49</w:t>
      </w:r>
      <w:r>
        <w:rPr>
          <w:noProof/>
        </w:rPr>
        <w:fldChar w:fldCharType="end"/>
      </w:r>
    </w:p>
    <w:p w14:paraId="4C4C809A" w14:textId="53EB71A2" w:rsidR="00A33E4C" w:rsidRDefault="00A33E4C">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_Toc517704639 \h </w:instrText>
      </w:r>
      <w:r>
        <w:rPr>
          <w:noProof/>
        </w:rPr>
      </w:r>
      <w:r>
        <w:rPr>
          <w:noProof/>
        </w:rPr>
        <w:fldChar w:fldCharType="separate"/>
      </w:r>
      <w:r w:rsidR="003763C4">
        <w:rPr>
          <w:noProof/>
        </w:rPr>
        <w:t>54</w:t>
      </w:r>
      <w:r>
        <w:rPr>
          <w:noProof/>
        </w:rPr>
        <w:fldChar w:fldCharType="end"/>
      </w:r>
    </w:p>
    <w:p w14:paraId="2DEE7222" w14:textId="7F67B413" w:rsidR="00A33E4C" w:rsidRDefault="00A33E4C">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_Toc517704640 \h </w:instrText>
      </w:r>
      <w:r>
        <w:rPr>
          <w:noProof/>
        </w:rPr>
      </w:r>
      <w:r>
        <w:rPr>
          <w:noProof/>
        </w:rPr>
        <w:fldChar w:fldCharType="separate"/>
      </w:r>
      <w:r w:rsidR="003763C4">
        <w:rPr>
          <w:noProof/>
        </w:rPr>
        <w:t>56</w:t>
      </w:r>
      <w:r>
        <w:rPr>
          <w:noProof/>
        </w:rPr>
        <w:fldChar w:fldCharType="end"/>
      </w:r>
    </w:p>
    <w:p w14:paraId="2F9D4231" w14:textId="2BDAE344" w:rsidR="00A33E4C" w:rsidRDefault="00A33E4C">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_Toc517704641 \h </w:instrText>
      </w:r>
      <w:r>
        <w:rPr>
          <w:noProof/>
        </w:rPr>
      </w:r>
      <w:r>
        <w:rPr>
          <w:noProof/>
        </w:rPr>
        <w:fldChar w:fldCharType="separate"/>
      </w:r>
      <w:r w:rsidR="003763C4">
        <w:rPr>
          <w:noProof/>
        </w:rPr>
        <w:t>58</w:t>
      </w:r>
      <w:r>
        <w:rPr>
          <w:noProof/>
        </w:rPr>
        <w:fldChar w:fldCharType="end"/>
      </w:r>
    </w:p>
    <w:p w14:paraId="3F012259" w14:textId="43896201" w:rsidR="00A33E4C" w:rsidRDefault="00A33E4C">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_Toc517704642 \h </w:instrText>
      </w:r>
      <w:r>
        <w:rPr>
          <w:noProof/>
        </w:rPr>
      </w:r>
      <w:r>
        <w:rPr>
          <w:noProof/>
        </w:rPr>
        <w:fldChar w:fldCharType="separate"/>
      </w:r>
      <w:r w:rsidR="003763C4">
        <w:rPr>
          <w:noProof/>
        </w:rPr>
        <w:t>59</w:t>
      </w:r>
      <w:r>
        <w:rPr>
          <w:noProof/>
        </w:rPr>
        <w:fldChar w:fldCharType="end"/>
      </w:r>
    </w:p>
    <w:p w14:paraId="298F944A" w14:textId="6F252D23" w:rsidR="00A33E4C" w:rsidRDefault="00A33E4C">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_Toc517704643 \h </w:instrText>
      </w:r>
      <w:r>
        <w:rPr>
          <w:noProof/>
        </w:rPr>
      </w:r>
      <w:r>
        <w:rPr>
          <w:noProof/>
        </w:rPr>
        <w:fldChar w:fldCharType="separate"/>
      </w:r>
      <w:r w:rsidR="003763C4">
        <w:rPr>
          <w:noProof/>
        </w:rPr>
        <w:t>60</w:t>
      </w:r>
      <w:r>
        <w:rPr>
          <w:noProof/>
        </w:rPr>
        <w:fldChar w:fldCharType="end"/>
      </w:r>
    </w:p>
    <w:p w14:paraId="04389A34" w14:textId="6E5150D8" w:rsidR="00A33E4C" w:rsidRDefault="00A33E4C">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_Toc517704644 \h </w:instrText>
      </w:r>
      <w:r>
        <w:rPr>
          <w:noProof/>
        </w:rPr>
      </w:r>
      <w:r>
        <w:rPr>
          <w:noProof/>
        </w:rPr>
        <w:fldChar w:fldCharType="separate"/>
      </w:r>
      <w:r w:rsidR="003763C4">
        <w:rPr>
          <w:noProof/>
        </w:rPr>
        <w:t>60</w:t>
      </w:r>
      <w:r>
        <w:rPr>
          <w:noProof/>
        </w:rPr>
        <w:fldChar w:fldCharType="end"/>
      </w:r>
    </w:p>
    <w:p w14:paraId="0A805CAA" w14:textId="0A52D582" w:rsidR="00A33E4C" w:rsidRDefault="00A33E4C">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_Toc517704645 \h </w:instrText>
      </w:r>
      <w:r>
        <w:rPr>
          <w:noProof/>
        </w:rPr>
      </w:r>
      <w:r>
        <w:rPr>
          <w:noProof/>
        </w:rPr>
        <w:fldChar w:fldCharType="separate"/>
      </w:r>
      <w:r w:rsidR="003763C4">
        <w:rPr>
          <w:noProof/>
        </w:rPr>
        <w:t>61</w:t>
      </w:r>
      <w:r>
        <w:rPr>
          <w:noProof/>
        </w:rPr>
        <w:fldChar w:fldCharType="end"/>
      </w:r>
    </w:p>
    <w:p w14:paraId="796F99D4" w14:textId="67A3B8D5" w:rsidR="00A33E4C" w:rsidRDefault="00A33E4C">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_Toc517704646 \h </w:instrText>
      </w:r>
      <w:r>
        <w:rPr>
          <w:noProof/>
        </w:rPr>
      </w:r>
      <w:r>
        <w:rPr>
          <w:noProof/>
        </w:rPr>
        <w:fldChar w:fldCharType="separate"/>
      </w:r>
      <w:r w:rsidR="003763C4">
        <w:rPr>
          <w:noProof/>
        </w:rPr>
        <w:t>63</w:t>
      </w:r>
      <w:r>
        <w:rPr>
          <w:noProof/>
        </w:rPr>
        <w:fldChar w:fldCharType="end"/>
      </w:r>
    </w:p>
    <w:p w14:paraId="496D636F" w14:textId="2744D025" w:rsidR="00A33E4C" w:rsidRDefault="00A33E4C">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_Toc517704647 \h </w:instrText>
      </w:r>
      <w:r>
        <w:rPr>
          <w:noProof/>
        </w:rPr>
      </w:r>
      <w:r>
        <w:rPr>
          <w:noProof/>
        </w:rPr>
        <w:fldChar w:fldCharType="separate"/>
      </w:r>
      <w:r w:rsidR="003763C4">
        <w:rPr>
          <w:noProof/>
        </w:rPr>
        <w:t>65</w:t>
      </w:r>
      <w:r>
        <w:rPr>
          <w:noProof/>
        </w:rPr>
        <w:fldChar w:fldCharType="end"/>
      </w:r>
    </w:p>
    <w:p w14:paraId="048C7843" w14:textId="7C421502" w:rsidR="00A33E4C" w:rsidRDefault="00A33E4C">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_Toc517704648 \h </w:instrText>
      </w:r>
      <w:r>
        <w:rPr>
          <w:noProof/>
        </w:rPr>
      </w:r>
      <w:r>
        <w:rPr>
          <w:noProof/>
        </w:rPr>
        <w:fldChar w:fldCharType="separate"/>
      </w:r>
      <w:r w:rsidR="003763C4">
        <w:rPr>
          <w:noProof/>
        </w:rPr>
        <w:t>65</w:t>
      </w:r>
      <w:r>
        <w:rPr>
          <w:noProof/>
        </w:rPr>
        <w:fldChar w:fldCharType="end"/>
      </w:r>
    </w:p>
    <w:p w14:paraId="1BEE5B23" w14:textId="6D20B03D" w:rsidR="00A33E4C" w:rsidRDefault="00A33E4C">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_Toc517704649 \h </w:instrText>
      </w:r>
      <w:r>
        <w:rPr>
          <w:noProof/>
        </w:rPr>
      </w:r>
      <w:r>
        <w:rPr>
          <w:noProof/>
        </w:rPr>
        <w:fldChar w:fldCharType="separate"/>
      </w:r>
      <w:r w:rsidR="003763C4">
        <w:rPr>
          <w:noProof/>
        </w:rPr>
        <w:t>65</w:t>
      </w:r>
      <w:r>
        <w:rPr>
          <w:noProof/>
        </w:rPr>
        <w:fldChar w:fldCharType="end"/>
      </w:r>
    </w:p>
    <w:p w14:paraId="222B1B6B" w14:textId="5746DD16" w:rsidR="00A33E4C" w:rsidRDefault="00A33E4C">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_Toc517704650 \h </w:instrText>
      </w:r>
      <w:r>
        <w:rPr>
          <w:noProof/>
        </w:rPr>
      </w:r>
      <w:r>
        <w:rPr>
          <w:noProof/>
        </w:rPr>
        <w:fldChar w:fldCharType="separate"/>
      </w:r>
      <w:r w:rsidR="003763C4">
        <w:rPr>
          <w:noProof/>
        </w:rPr>
        <w:t>67</w:t>
      </w:r>
      <w:r>
        <w:rPr>
          <w:noProof/>
        </w:rPr>
        <w:fldChar w:fldCharType="end"/>
      </w:r>
    </w:p>
    <w:p w14:paraId="6AC79935" w14:textId="12D5B637" w:rsidR="00A33E4C" w:rsidRDefault="00A33E4C">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_Toc517704651 \h </w:instrText>
      </w:r>
      <w:r>
        <w:rPr>
          <w:noProof/>
        </w:rPr>
      </w:r>
      <w:r>
        <w:rPr>
          <w:noProof/>
        </w:rPr>
        <w:fldChar w:fldCharType="separate"/>
      </w:r>
      <w:r w:rsidR="003763C4">
        <w:rPr>
          <w:noProof/>
        </w:rPr>
        <w:t>69</w:t>
      </w:r>
      <w:r>
        <w:rPr>
          <w:noProof/>
        </w:rPr>
        <w:fldChar w:fldCharType="end"/>
      </w:r>
    </w:p>
    <w:p w14:paraId="064D6F15" w14:textId="68DAAAFA" w:rsidR="00A33E4C" w:rsidRDefault="00A33E4C">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_Toc517704652 \h </w:instrText>
      </w:r>
      <w:r>
        <w:rPr>
          <w:noProof/>
        </w:rPr>
      </w:r>
      <w:r>
        <w:rPr>
          <w:noProof/>
        </w:rPr>
        <w:fldChar w:fldCharType="separate"/>
      </w:r>
      <w:r w:rsidR="003763C4">
        <w:rPr>
          <w:noProof/>
        </w:rPr>
        <w:t>71</w:t>
      </w:r>
      <w:r>
        <w:rPr>
          <w:noProof/>
        </w:rPr>
        <w:fldChar w:fldCharType="end"/>
      </w:r>
    </w:p>
    <w:p w14:paraId="63AB3099" w14:textId="0E6D4456" w:rsidR="00A33E4C" w:rsidRDefault="00A33E4C">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_Toc517704653 \h </w:instrText>
      </w:r>
      <w:r>
        <w:rPr>
          <w:noProof/>
        </w:rPr>
      </w:r>
      <w:r>
        <w:rPr>
          <w:noProof/>
        </w:rPr>
        <w:fldChar w:fldCharType="separate"/>
      </w:r>
      <w:r w:rsidR="003763C4">
        <w:rPr>
          <w:noProof/>
        </w:rPr>
        <w:t>72</w:t>
      </w:r>
      <w:r>
        <w:rPr>
          <w:noProof/>
        </w:rPr>
        <w:fldChar w:fldCharType="end"/>
      </w:r>
    </w:p>
    <w:p w14:paraId="397451B9" w14:textId="7B20A1BA" w:rsidR="00A33E4C" w:rsidRDefault="00A33E4C">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_Toc517704654 \h </w:instrText>
      </w:r>
      <w:r>
        <w:rPr>
          <w:noProof/>
        </w:rPr>
      </w:r>
      <w:r>
        <w:rPr>
          <w:noProof/>
        </w:rPr>
        <w:fldChar w:fldCharType="separate"/>
      </w:r>
      <w:r w:rsidR="003763C4">
        <w:rPr>
          <w:noProof/>
        </w:rPr>
        <w:t>73</w:t>
      </w:r>
      <w:r>
        <w:rPr>
          <w:noProof/>
        </w:rPr>
        <w:fldChar w:fldCharType="end"/>
      </w:r>
    </w:p>
    <w:p w14:paraId="3E6FEE83" w14:textId="6CAD08D8" w:rsidR="00A33E4C" w:rsidRDefault="00A33E4C">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_Toc517704655 \h </w:instrText>
      </w:r>
      <w:r>
        <w:rPr>
          <w:noProof/>
        </w:rPr>
      </w:r>
      <w:r>
        <w:rPr>
          <w:noProof/>
        </w:rPr>
        <w:fldChar w:fldCharType="separate"/>
      </w:r>
      <w:r w:rsidR="003763C4">
        <w:rPr>
          <w:noProof/>
        </w:rPr>
        <w:t>74</w:t>
      </w:r>
      <w:r>
        <w:rPr>
          <w:noProof/>
        </w:rPr>
        <w:fldChar w:fldCharType="end"/>
      </w:r>
    </w:p>
    <w:p w14:paraId="671DFC4B" w14:textId="3F0BC0D1" w:rsidR="00A33E4C" w:rsidRDefault="00A33E4C">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_Toc517704656 \h </w:instrText>
      </w:r>
      <w:r>
        <w:rPr>
          <w:noProof/>
        </w:rPr>
      </w:r>
      <w:r>
        <w:rPr>
          <w:noProof/>
        </w:rPr>
        <w:fldChar w:fldCharType="separate"/>
      </w:r>
      <w:r w:rsidR="003763C4">
        <w:rPr>
          <w:noProof/>
        </w:rPr>
        <w:t>76</w:t>
      </w:r>
      <w:r>
        <w:rPr>
          <w:noProof/>
        </w:rPr>
        <w:fldChar w:fldCharType="end"/>
      </w:r>
    </w:p>
    <w:p w14:paraId="0464A7E2" w14:textId="77B6972C" w:rsidR="00A33E4C" w:rsidRDefault="00A33E4C">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_Toc517704657 \h </w:instrText>
      </w:r>
      <w:r>
        <w:rPr>
          <w:noProof/>
        </w:rPr>
      </w:r>
      <w:r>
        <w:rPr>
          <w:noProof/>
        </w:rPr>
        <w:fldChar w:fldCharType="separate"/>
      </w:r>
      <w:r w:rsidR="003763C4">
        <w:rPr>
          <w:noProof/>
        </w:rPr>
        <w:t>77</w:t>
      </w:r>
      <w:r>
        <w:rPr>
          <w:noProof/>
        </w:rPr>
        <w:fldChar w:fldCharType="end"/>
      </w:r>
    </w:p>
    <w:p w14:paraId="24894C64" w14:textId="4B8ECD28" w:rsidR="00A33E4C" w:rsidRDefault="00A33E4C">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_Toc517704658 \h </w:instrText>
      </w:r>
      <w:r>
        <w:rPr>
          <w:noProof/>
        </w:rPr>
      </w:r>
      <w:r>
        <w:rPr>
          <w:noProof/>
        </w:rPr>
        <w:fldChar w:fldCharType="separate"/>
      </w:r>
      <w:r w:rsidR="003763C4">
        <w:rPr>
          <w:noProof/>
        </w:rPr>
        <w:t>78</w:t>
      </w:r>
      <w:r>
        <w:rPr>
          <w:noProof/>
        </w:rPr>
        <w:fldChar w:fldCharType="end"/>
      </w:r>
    </w:p>
    <w:p w14:paraId="42445026" w14:textId="710E1496" w:rsidR="00A33E4C" w:rsidRDefault="00A33E4C">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_Toc517704659 \h </w:instrText>
      </w:r>
      <w:r>
        <w:rPr>
          <w:noProof/>
        </w:rPr>
      </w:r>
      <w:r>
        <w:rPr>
          <w:noProof/>
        </w:rPr>
        <w:fldChar w:fldCharType="separate"/>
      </w:r>
      <w:r w:rsidR="003763C4">
        <w:rPr>
          <w:noProof/>
        </w:rPr>
        <w:t>79</w:t>
      </w:r>
      <w:r>
        <w:rPr>
          <w:noProof/>
        </w:rPr>
        <w:fldChar w:fldCharType="end"/>
      </w:r>
    </w:p>
    <w:p w14:paraId="51C3A802" w14:textId="4D2704CC" w:rsidR="00A33E4C" w:rsidRDefault="00A33E4C">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_Toc517704660 \h </w:instrText>
      </w:r>
      <w:r>
        <w:rPr>
          <w:noProof/>
        </w:rPr>
      </w:r>
      <w:r>
        <w:rPr>
          <w:noProof/>
        </w:rPr>
        <w:fldChar w:fldCharType="separate"/>
      </w:r>
      <w:r w:rsidR="003763C4">
        <w:rPr>
          <w:noProof/>
        </w:rPr>
        <w:t>81</w:t>
      </w:r>
      <w:r>
        <w:rPr>
          <w:noProof/>
        </w:rPr>
        <w:fldChar w:fldCharType="end"/>
      </w:r>
    </w:p>
    <w:p w14:paraId="5A112546" w14:textId="4927622F" w:rsidR="00A33E4C" w:rsidRDefault="00A33E4C">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_Toc517704661 \h </w:instrText>
      </w:r>
      <w:r>
        <w:rPr>
          <w:noProof/>
        </w:rPr>
      </w:r>
      <w:r>
        <w:rPr>
          <w:noProof/>
        </w:rPr>
        <w:fldChar w:fldCharType="separate"/>
      </w:r>
      <w:r w:rsidR="003763C4">
        <w:rPr>
          <w:noProof/>
        </w:rPr>
        <w:t>83</w:t>
      </w:r>
      <w:r>
        <w:rPr>
          <w:noProof/>
        </w:rPr>
        <w:fldChar w:fldCharType="end"/>
      </w:r>
    </w:p>
    <w:p w14:paraId="5ECFD262" w14:textId="04AA7E27" w:rsidR="00A33E4C" w:rsidRDefault="00A33E4C">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_Toc517704662 \h </w:instrText>
      </w:r>
      <w:r>
        <w:rPr>
          <w:noProof/>
        </w:rPr>
      </w:r>
      <w:r>
        <w:rPr>
          <w:noProof/>
        </w:rPr>
        <w:fldChar w:fldCharType="separate"/>
      </w:r>
      <w:r w:rsidR="003763C4">
        <w:rPr>
          <w:noProof/>
        </w:rPr>
        <w:t>84</w:t>
      </w:r>
      <w:r>
        <w:rPr>
          <w:noProof/>
        </w:rPr>
        <w:fldChar w:fldCharType="end"/>
      </w:r>
    </w:p>
    <w:p w14:paraId="65C6DF47" w14:textId="3B5E8483" w:rsidR="00A33E4C" w:rsidRDefault="00A33E4C">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_Toc517704663 \h </w:instrText>
      </w:r>
      <w:r>
        <w:rPr>
          <w:noProof/>
        </w:rPr>
      </w:r>
      <w:r>
        <w:rPr>
          <w:noProof/>
        </w:rPr>
        <w:fldChar w:fldCharType="separate"/>
      </w:r>
      <w:r w:rsidR="003763C4">
        <w:rPr>
          <w:noProof/>
        </w:rPr>
        <w:t>86</w:t>
      </w:r>
      <w:r>
        <w:rPr>
          <w:noProof/>
        </w:rPr>
        <w:fldChar w:fldCharType="end"/>
      </w:r>
    </w:p>
    <w:p w14:paraId="1970934B" w14:textId="2817E92C" w:rsidR="00A33E4C" w:rsidRDefault="00A33E4C">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_Toc517704664 \h </w:instrText>
      </w:r>
      <w:r>
        <w:rPr>
          <w:noProof/>
        </w:rPr>
      </w:r>
      <w:r>
        <w:rPr>
          <w:noProof/>
        </w:rPr>
        <w:fldChar w:fldCharType="separate"/>
      </w:r>
      <w:r w:rsidR="003763C4">
        <w:rPr>
          <w:noProof/>
        </w:rPr>
        <w:t>87</w:t>
      </w:r>
      <w:r>
        <w:rPr>
          <w:noProof/>
        </w:rPr>
        <w:fldChar w:fldCharType="end"/>
      </w:r>
    </w:p>
    <w:p w14:paraId="0ECF5853" w14:textId="4780AB5E" w:rsidR="00A33E4C" w:rsidRDefault="00A33E4C">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_Toc517704665 \h </w:instrText>
      </w:r>
      <w:r>
        <w:rPr>
          <w:noProof/>
        </w:rPr>
      </w:r>
      <w:r>
        <w:rPr>
          <w:noProof/>
        </w:rPr>
        <w:fldChar w:fldCharType="separate"/>
      </w:r>
      <w:r w:rsidR="003763C4">
        <w:rPr>
          <w:noProof/>
        </w:rPr>
        <w:t>88</w:t>
      </w:r>
      <w:r>
        <w:rPr>
          <w:noProof/>
        </w:rPr>
        <w:fldChar w:fldCharType="end"/>
      </w:r>
    </w:p>
    <w:p w14:paraId="437C24D8" w14:textId="28F4A604" w:rsidR="00A33E4C" w:rsidRDefault="00A33E4C">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_Toc517704666 \h </w:instrText>
      </w:r>
      <w:r>
        <w:rPr>
          <w:noProof/>
        </w:rPr>
      </w:r>
      <w:r>
        <w:rPr>
          <w:noProof/>
        </w:rPr>
        <w:fldChar w:fldCharType="separate"/>
      </w:r>
      <w:r w:rsidR="003763C4">
        <w:rPr>
          <w:noProof/>
        </w:rPr>
        <w:t>89</w:t>
      </w:r>
      <w:r>
        <w:rPr>
          <w:noProof/>
        </w:rPr>
        <w:fldChar w:fldCharType="end"/>
      </w:r>
    </w:p>
    <w:p w14:paraId="0C9E5142" w14:textId="0E77AE82" w:rsidR="00A33E4C" w:rsidRDefault="00A33E4C">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_Toc517704667 \h </w:instrText>
      </w:r>
      <w:r>
        <w:rPr>
          <w:noProof/>
        </w:rPr>
      </w:r>
      <w:r>
        <w:rPr>
          <w:noProof/>
        </w:rPr>
        <w:fldChar w:fldCharType="separate"/>
      </w:r>
      <w:r w:rsidR="003763C4">
        <w:rPr>
          <w:noProof/>
        </w:rPr>
        <w:t>90</w:t>
      </w:r>
      <w:r>
        <w:rPr>
          <w:noProof/>
        </w:rPr>
        <w:fldChar w:fldCharType="end"/>
      </w:r>
    </w:p>
    <w:p w14:paraId="309FFBD6" w14:textId="46E35602" w:rsidR="00A33E4C" w:rsidRDefault="00A33E4C">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_Toc517704668 \h </w:instrText>
      </w:r>
      <w:r>
        <w:rPr>
          <w:noProof/>
        </w:rPr>
      </w:r>
      <w:r>
        <w:rPr>
          <w:noProof/>
        </w:rPr>
        <w:fldChar w:fldCharType="separate"/>
      </w:r>
      <w:r w:rsidR="003763C4">
        <w:rPr>
          <w:noProof/>
        </w:rPr>
        <w:t>90</w:t>
      </w:r>
      <w:r>
        <w:rPr>
          <w:noProof/>
        </w:rPr>
        <w:fldChar w:fldCharType="end"/>
      </w:r>
    </w:p>
    <w:p w14:paraId="048D16B0" w14:textId="0E3BC150" w:rsidR="00A33E4C" w:rsidRDefault="00A33E4C">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_Toc517704669 \h </w:instrText>
      </w:r>
      <w:r>
        <w:rPr>
          <w:noProof/>
        </w:rPr>
      </w:r>
      <w:r>
        <w:rPr>
          <w:noProof/>
        </w:rPr>
        <w:fldChar w:fldCharType="separate"/>
      </w:r>
      <w:r w:rsidR="003763C4">
        <w:rPr>
          <w:noProof/>
        </w:rPr>
        <w:t>90</w:t>
      </w:r>
      <w:r>
        <w:rPr>
          <w:noProof/>
        </w:rPr>
        <w:fldChar w:fldCharType="end"/>
      </w:r>
    </w:p>
    <w:p w14:paraId="33AC1E87" w14:textId="67D1AB18" w:rsidR="00A33E4C" w:rsidRDefault="00A33E4C">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_Toc517704670 \h </w:instrText>
      </w:r>
      <w:r>
        <w:rPr>
          <w:noProof/>
        </w:rPr>
      </w:r>
      <w:r>
        <w:rPr>
          <w:noProof/>
        </w:rPr>
        <w:fldChar w:fldCharType="separate"/>
      </w:r>
      <w:r w:rsidR="003763C4">
        <w:rPr>
          <w:noProof/>
        </w:rPr>
        <w:t>91</w:t>
      </w:r>
      <w:r>
        <w:rPr>
          <w:noProof/>
        </w:rPr>
        <w:fldChar w:fldCharType="end"/>
      </w:r>
    </w:p>
    <w:p w14:paraId="6D1BEA8C" w14:textId="485B44CA" w:rsidR="00A33E4C" w:rsidRDefault="00A33E4C">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_Toc517704671 \h </w:instrText>
      </w:r>
      <w:r>
        <w:rPr>
          <w:noProof/>
        </w:rPr>
      </w:r>
      <w:r>
        <w:rPr>
          <w:noProof/>
        </w:rPr>
        <w:fldChar w:fldCharType="separate"/>
      </w:r>
      <w:r w:rsidR="003763C4">
        <w:rPr>
          <w:noProof/>
        </w:rPr>
        <w:t>93</w:t>
      </w:r>
      <w:r>
        <w:rPr>
          <w:noProof/>
        </w:rPr>
        <w:fldChar w:fldCharType="end"/>
      </w:r>
    </w:p>
    <w:p w14:paraId="6301DDF7" w14:textId="4CAC0996" w:rsidR="00A33E4C" w:rsidRDefault="00A33E4C">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_Toc517704672 \h </w:instrText>
      </w:r>
      <w:r>
        <w:rPr>
          <w:noProof/>
        </w:rPr>
      </w:r>
      <w:r>
        <w:rPr>
          <w:noProof/>
        </w:rPr>
        <w:fldChar w:fldCharType="separate"/>
      </w:r>
      <w:r w:rsidR="003763C4">
        <w:rPr>
          <w:noProof/>
        </w:rPr>
        <w:t>93</w:t>
      </w:r>
      <w:r>
        <w:rPr>
          <w:noProof/>
        </w:rPr>
        <w:fldChar w:fldCharType="end"/>
      </w:r>
    </w:p>
    <w:p w14:paraId="59AD3627" w14:textId="22F999B9" w:rsidR="00A33E4C" w:rsidRDefault="00A33E4C">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_Toc517704673 \h </w:instrText>
      </w:r>
      <w:r>
        <w:rPr>
          <w:noProof/>
        </w:rPr>
      </w:r>
      <w:r>
        <w:rPr>
          <w:noProof/>
        </w:rPr>
        <w:fldChar w:fldCharType="separate"/>
      </w:r>
      <w:r w:rsidR="003763C4">
        <w:rPr>
          <w:noProof/>
        </w:rPr>
        <w:t>93</w:t>
      </w:r>
      <w:r>
        <w:rPr>
          <w:noProof/>
        </w:rPr>
        <w:fldChar w:fldCharType="end"/>
      </w:r>
    </w:p>
    <w:p w14:paraId="650365CF" w14:textId="608F3169" w:rsidR="00A33E4C" w:rsidRDefault="00A33E4C">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_Toc517704674 \h </w:instrText>
      </w:r>
      <w:r>
        <w:rPr>
          <w:noProof/>
        </w:rPr>
      </w:r>
      <w:r>
        <w:rPr>
          <w:noProof/>
        </w:rPr>
        <w:fldChar w:fldCharType="separate"/>
      </w:r>
      <w:r w:rsidR="003763C4">
        <w:rPr>
          <w:noProof/>
        </w:rPr>
        <w:t>95</w:t>
      </w:r>
      <w:r>
        <w:rPr>
          <w:noProof/>
        </w:rPr>
        <w:fldChar w:fldCharType="end"/>
      </w:r>
    </w:p>
    <w:p w14:paraId="4E65A8C4" w14:textId="4BD6D1FE" w:rsidR="00A33E4C" w:rsidRDefault="00A33E4C">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_Toc517704675 \h </w:instrText>
      </w:r>
      <w:r>
        <w:rPr>
          <w:noProof/>
        </w:rPr>
      </w:r>
      <w:r>
        <w:rPr>
          <w:noProof/>
        </w:rPr>
        <w:fldChar w:fldCharType="separate"/>
      </w:r>
      <w:r w:rsidR="003763C4">
        <w:rPr>
          <w:noProof/>
        </w:rPr>
        <w:t>96</w:t>
      </w:r>
      <w:r>
        <w:rPr>
          <w:noProof/>
        </w:rPr>
        <w:fldChar w:fldCharType="end"/>
      </w:r>
    </w:p>
    <w:p w14:paraId="2D0836A1" w14:textId="1C99D85A" w:rsidR="00A33E4C" w:rsidRDefault="00A33E4C">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_Toc517704676 \h </w:instrText>
      </w:r>
      <w:r>
        <w:rPr>
          <w:noProof/>
        </w:rPr>
      </w:r>
      <w:r>
        <w:rPr>
          <w:noProof/>
        </w:rPr>
        <w:fldChar w:fldCharType="separate"/>
      </w:r>
      <w:r w:rsidR="003763C4">
        <w:rPr>
          <w:noProof/>
        </w:rPr>
        <w:t>97</w:t>
      </w:r>
      <w:r>
        <w:rPr>
          <w:noProof/>
        </w:rPr>
        <w:fldChar w:fldCharType="end"/>
      </w:r>
    </w:p>
    <w:p w14:paraId="2F2486A5" w14:textId="0752B929" w:rsidR="00A33E4C" w:rsidRDefault="00A33E4C">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_Toc517704677 \h </w:instrText>
      </w:r>
      <w:r>
        <w:rPr>
          <w:noProof/>
        </w:rPr>
      </w:r>
      <w:r>
        <w:rPr>
          <w:noProof/>
        </w:rPr>
        <w:fldChar w:fldCharType="separate"/>
      </w:r>
      <w:r w:rsidR="003763C4">
        <w:rPr>
          <w:noProof/>
        </w:rPr>
        <w:t>98</w:t>
      </w:r>
      <w:r>
        <w:rPr>
          <w:noProof/>
        </w:rPr>
        <w:fldChar w:fldCharType="end"/>
      </w:r>
    </w:p>
    <w:p w14:paraId="274E3EB6" w14:textId="17CDB8B4" w:rsidR="00A33E4C" w:rsidRDefault="00A33E4C">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_Toc517704678 \h </w:instrText>
      </w:r>
      <w:r>
        <w:rPr>
          <w:noProof/>
        </w:rPr>
      </w:r>
      <w:r>
        <w:rPr>
          <w:noProof/>
        </w:rPr>
        <w:fldChar w:fldCharType="separate"/>
      </w:r>
      <w:r w:rsidR="003763C4">
        <w:rPr>
          <w:noProof/>
        </w:rPr>
        <w:t>99</w:t>
      </w:r>
      <w:r>
        <w:rPr>
          <w:noProof/>
        </w:rPr>
        <w:fldChar w:fldCharType="end"/>
      </w:r>
    </w:p>
    <w:p w14:paraId="7FC88CA0" w14:textId="353DCD2B" w:rsidR="00A33E4C" w:rsidRDefault="00A33E4C">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_Toc517704679 \h </w:instrText>
      </w:r>
      <w:r>
        <w:rPr>
          <w:noProof/>
        </w:rPr>
      </w:r>
      <w:r>
        <w:rPr>
          <w:noProof/>
        </w:rPr>
        <w:fldChar w:fldCharType="separate"/>
      </w:r>
      <w:r w:rsidR="003763C4">
        <w:rPr>
          <w:noProof/>
        </w:rPr>
        <w:t>101</w:t>
      </w:r>
      <w:r>
        <w:rPr>
          <w:noProof/>
        </w:rPr>
        <w:fldChar w:fldCharType="end"/>
      </w:r>
    </w:p>
    <w:p w14:paraId="4BC7E563" w14:textId="2B675F7A" w:rsidR="00A33E4C" w:rsidRDefault="00A33E4C">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_Toc517704680 \h </w:instrText>
      </w:r>
      <w:r>
        <w:rPr>
          <w:noProof/>
        </w:rPr>
      </w:r>
      <w:r>
        <w:rPr>
          <w:noProof/>
        </w:rPr>
        <w:fldChar w:fldCharType="separate"/>
      </w:r>
      <w:r w:rsidR="003763C4">
        <w:rPr>
          <w:noProof/>
        </w:rPr>
        <w:t>103</w:t>
      </w:r>
      <w:r>
        <w:rPr>
          <w:noProof/>
        </w:rPr>
        <w:fldChar w:fldCharType="end"/>
      </w:r>
    </w:p>
    <w:p w14:paraId="4EB7EC31" w14:textId="58BB3E96" w:rsidR="00A33E4C" w:rsidRDefault="00A33E4C">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_Toc517704681 \h </w:instrText>
      </w:r>
      <w:r>
        <w:rPr>
          <w:noProof/>
        </w:rPr>
      </w:r>
      <w:r>
        <w:rPr>
          <w:noProof/>
        </w:rPr>
        <w:fldChar w:fldCharType="separate"/>
      </w:r>
      <w:r w:rsidR="003763C4">
        <w:rPr>
          <w:noProof/>
        </w:rPr>
        <w:t>104</w:t>
      </w:r>
      <w:r>
        <w:rPr>
          <w:noProof/>
        </w:rPr>
        <w:fldChar w:fldCharType="end"/>
      </w:r>
    </w:p>
    <w:p w14:paraId="00ECFCDB" w14:textId="5FD1B94F" w:rsidR="00A33E4C" w:rsidRDefault="00A33E4C">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_Toc517704682 \h </w:instrText>
      </w:r>
      <w:r>
        <w:rPr>
          <w:noProof/>
        </w:rPr>
      </w:r>
      <w:r>
        <w:rPr>
          <w:noProof/>
        </w:rPr>
        <w:fldChar w:fldCharType="separate"/>
      </w:r>
      <w:r w:rsidR="003763C4">
        <w:rPr>
          <w:noProof/>
        </w:rPr>
        <w:t>105</w:t>
      </w:r>
      <w:r>
        <w:rPr>
          <w:noProof/>
        </w:rPr>
        <w:fldChar w:fldCharType="end"/>
      </w:r>
    </w:p>
    <w:p w14:paraId="1EAD0400" w14:textId="3550729E" w:rsidR="00A33E4C" w:rsidRDefault="00A33E4C">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_Toc517704683 \h </w:instrText>
      </w:r>
      <w:r>
        <w:rPr>
          <w:noProof/>
        </w:rPr>
      </w:r>
      <w:r>
        <w:rPr>
          <w:noProof/>
        </w:rPr>
        <w:fldChar w:fldCharType="separate"/>
      </w:r>
      <w:r w:rsidR="003763C4">
        <w:rPr>
          <w:noProof/>
        </w:rPr>
        <w:t>105</w:t>
      </w:r>
      <w:r>
        <w:rPr>
          <w:noProof/>
        </w:rPr>
        <w:fldChar w:fldCharType="end"/>
      </w:r>
    </w:p>
    <w:p w14:paraId="6E7F2E71" w14:textId="2ECD2475" w:rsidR="00A33E4C" w:rsidRDefault="00A33E4C">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_Toc517704684 \h </w:instrText>
      </w:r>
      <w:r>
        <w:rPr>
          <w:noProof/>
        </w:rPr>
      </w:r>
      <w:r>
        <w:rPr>
          <w:noProof/>
        </w:rPr>
        <w:fldChar w:fldCharType="separate"/>
      </w:r>
      <w:r w:rsidR="003763C4">
        <w:rPr>
          <w:noProof/>
        </w:rPr>
        <w:t>108</w:t>
      </w:r>
      <w:r>
        <w:rPr>
          <w:noProof/>
        </w:rPr>
        <w:fldChar w:fldCharType="end"/>
      </w:r>
    </w:p>
    <w:p w14:paraId="2025A478" w14:textId="05DC2513" w:rsidR="00A33E4C" w:rsidRDefault="00A33E4C">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_Toc517704685 \h </w:instrText>
      </w:r>
      <w:r>
        <w:rPr>
          <w:noProof/>
        </w:rPr>
      </w:r>
      <w:r>
        <w:rPr>
          <w:noProof/>
        </w:rPr>
        <w:fldChar w:fldCharType="separate"/>
      </w:r>
      <w:r w:rsidR="003763C4">
        <w:rPr>
          <w:noProof/>
        </w:rPr>
        <w:t>110</w:t>
      </w:r>
      <w:r>
        <w:rPr>
          <w:noProof/>
        </w:rPr>
        <w:fldChar w:fldCharType="end"/>
      </w:r>
    </w:p>
    <w:p w14:paraId="5F2351C1" w14:textId="7D9322CD" w:rsidR="00A33E4C" w:rsidRDefault="00A33E4C">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_Toc517704686 \h </w:instrText>
      </w:r>
      <w:r>
        <w:rPr>
          <w:noProof/>
        </w:rPr>
      </w:r>
      <w:r>
        <w:rPr>
          <w:noProof/>
        </w:rPr>
        <w:fldChar w:fldCharType="separate"/>
      </w:r>
      <w:r w:rsidR="003763C4">
        <w:rPr>
          <w:noProof/>
        </w:rPr>
        <w:t>114</w:t>
      </w:r>
      <w:r>
        <w:rPr>
          <w:noProof/>
        </w:rPr>
        <w:fldChar w:fldCharType="end"/>
      </w:r>
    </w:p>
    <w:p w14:paraId="690441DC" w14:textId="0B072A7B" w:rsidR="00A33E4C" w:rsidRDefault="00A33E4C">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_Toc517704687 \h </w:instrText>
      </w:r>
      <w:r>
        <w:rPr>
          <w:noProof/>
        </w:rPr>
      </w:r>
      <w:r>
        <w:rPr>
          <w:noProof/>
        </w:rPr>
        <w:fldChar w:fldCharType="separate"/>
      </w:r>
      <w:r w:rsidR="003763C4">
        <w:rPr>
          <w:noProof/>
        </w:rPr>
        <w:t>121</w:t>
      </w:r>
      <w:r>
        <w:rPr>
          <w:noProof/>
        </w:rPr>
        <w:fldChar w:fldCharType="end"/>
      </w:r>
    </w:p>
    <w:p w14:paraId="635F9293" w14:textId="5EDF15BE" w:rsidR="00A33E4C" w:rsidRDefault="00A33E4C">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_Toc517704688 \h </w:instrText>
      </w:r>
      <w:r>
        <w:rPr>
          <w:noProof/>
        </w:rPr>
      </w:r>
      <w:r>
        <w:rPr>
          <w:noProof/>
        </w:rPr>
        <w:fldChar w:fldCharType="separate"/>
      </w:r>
      <w:r w:rsidR="003763C4">
        <w:rPr>
          <w:noProof/>
        </w:rPr>
        <w:t>124</w:t>
      </w:r>
      <w:r>
        <w:rPr>
          <w:noProof/>
        </w:rPr>
        <w:fldChar w:fldCharType="end"/>
      </w:r>
    </w:p>
    <w:p w14:paraId="648702B1" w14:textId="7A01A90B" w:rsidR="00A33E4C" w:rsidRDefault="00A33E4C">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_Toc517704689 \h </w:instrText>
      </w:r>
      <w:r>
        <w:rPr>
          <w:noProof/>
        </w:rPr>
      </w:r>
      <w:r>
        <w:rPr>
          <w:noProof/>
        </w:rPr>
        <w:fldChar w:fldCharType="separate"/>
      </w:r>
      <w:r w:rsidR="003763C4">
        <w:rPr>
          <w:noProof/>
        </w:rPr>
        <w:t>124</w:t>
      </w:r>
      <w:r>
        <w:rPr>
          <w:noProof/>
        </w:rPr>
        <w:fldChar w:fldCharType="end"/>
      </w:r>
    </w:p>
    <w:p w14:paraId="2A7F32B8" w14:textId="3745DEE6" w:rsidR="00A33E4C" w:rsidRDefault="00A33E4C">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_Toc517704690 \h </w:instrText>
      </w:r>
      <w:r>
        <w:rPr>
          <w:noProof/>
        </w:rPr>
      </w:r>
      <w:r>
        <w:rPr>
          <w:noProof/>
        </w:rPr>
        <w:fldChar w:fldCharType="separate"/>
      </w:r>
      <w:r w:rsidR="003763C4">
        <w:rPr>
          <w:noProof/>
        </w:rPr>
        <w:t>124</w:t>
      </w:r>
      <w:r>
        <w:rPr>
          <w:noProof/>
        </w:rPr>
        <w:fldChar w:fldCharType="end"/>
      </w:r>
    </w:p>
    <w:p w14:paraId="6CC97E54" w14:textId="1E55CC64" w:rsidR="00A33E4C" w:rsidRDefault="00A33E4C">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_Toc517704691 \h </w:instrText>
      </w:r>
      <w:r>
        <w:rPr>
          <w:noProof/>
        </w:rPr>
      </w:r>
      <w:r>
        <w:rPr>
          <w:noProof/>
        </w:rPr>
        <w:fldChar w:fldCharType="separate"/>
      </w:r>
      <w:r w:rsidR="003763C4">
        <w:rPr>
          <w:noProof/>
        </w:rPr>
        <w:t>126</w:t>
      </w:r>
      <w:r>
        <w:rPr>
          <w:noProof/>
        </w:rPr>
        <w:fldChar w:fldCharType="end"/>
      </w:r>
    </w:p>
    <w:p w14:paraId="09005348" w14:textId="70272D3C" w:rsidR="00A33E4C" w:rsidRDefault="00A33E4C">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_Toc517704692 \h </w:instrText>
      </w:r>
      <w:r>
        <w:rPr>
          <w:noProof/>
        </w:rPr>
      </w:r>
      <w:r>
        <w:rPr>
          <w:noProof/>
        </w:rPr>
        <w:fldChar w:fldCharType="separate"/>
      </w:r>
      <w:r w:rsidR="003763C4">
        <w:rPr>
          <w:noProof/>
        </w:rPr>
        <w:t>129</w:t>
      </w:r>
      <w:r>
        <w:rPr>
          <w:noProof/>
        </w:rPr>
        <w:fldChar w:fldCharType="end"/>
      </w:r>
    </w:p>
    <w:p w14:paraId="6C87A0E2" w14:textId="40F92C82" w:rsidR="00A33E4C" w:rsidRDefault="00A33E4C">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_Toc517704693 \h </w:instrText>
      </w:r>
      <w:r>
        <w:rPr>
          <w:noProof/>
        </w:rPr>
      </w:r>
      <w:r>
        <w:rPr>
          <w:noProof/>
        </w:rPr>
        <w:fldChar w:fldCharType="separate"/>
      </w:r>
      <w:r w:rsidR="003763C4">
        <w:rPr>
          <w:noProof/>
        </w:rPr>
        <w:t>131</w:t>
      </w:r>
      <w:r>
        <w:rPr>
          <w:noProof/>
        </w:rPr>
        <w:fldChar w:fldCharType="end"/>
      </w:r>
    </w:p>
    <w:p w14:paraId="2A33F2FE" w14:textId="0DA600B5" w:rsidR="00A33E4C" w:rsidRDefault="00A33E4C">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_Toc517704694 \h </w:instrText>
      </w:r>
      <w:r>
        <w:rPr>
          <w:noProof/>
        </w:rPr>
      </w:r>
      <w:r>
        <w:rPr>
          <w:noProof/>
        </w:rPr>
        <w:fldChar w:fldCharType="separate"/>
      </w:r>
      <w:r w:rsidR="003763C4">
        <w:rPr>
          <w:noProof/>
        </w:rPr>
        <w:t>132</w:t>
      </w:r>
      <w:r>
        <w:rPr>
          <w:noProof/>
        </w:rPr>
        <w:fldChar w:fldCharType="end"/>
      </w:r>
    </w:p>
    <w:p w14:paraId="25FDBB8A" w14:textId="280726AB" w:rsidR="00A33E4C" w:rsidRDefault="00A33E4C">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_Toc517704695 \h </w:instrText>
      </w:r>
      <w:r>
        <w:rPr>
          <w:noProof/>
        </w:rPr>
      </w:r>
      <w:r>
        <w:rPr>
          <w:noProof/>
        </w:rPr>
        <w:fldChar w:fldCharType="separate"/>
      </w:r>
      <w:r w:rsidR="003763C4">
        <w:rPr>
          <w:noProof/>
        </w:rPr>
        <w:t>135</w:t>
      </w:r>
      <w:r>
        <w:rPr>
          <w:noProof/>
        </w:rPr>
        <w:fldChar w:fldCharType="end"/>
      </w:r>
    </w:p>
    <w:p w14:paraId="121058A1" w14:textId="37E4528E" w:rsidR="00A33E4C" w:rsidRDefault="00A33E4C">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_Toc517704696 \h </w:instrText>
      </w:r>
      <w:r>
        <w:rPr>
          <w:noProof/>
        </w:rPr>
      </w:r>
      <w:r>
        <w:rPr>
          <w:noProof/>
        </w:rPr>
        <w:fldChar w:fldCharType="separate"/>
      </w:r>
      <w:r w:rsidR="003763C4">
        <w:rPr>
          <w:noProof/>
        </w:rPr>
        <w:t>136</w:t>
      </w:r>
      <w:r>
        <w:rPr>
          <w:noProof/>
        </w:rPr>
        <w:fldChar w:fldCharType="end"/>
      </w:r>
    </w:p>
    <w:p w14:paraId="1824D482" w14:textId="27D2EACC" w:rsidR="00A33E4C" w:rsidRDefault="00A33E4C">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_Toc517704697 \h </w:instrText>
      </w:r>
      <w:r>
        <w:rPr>
          <w:noProof/>
        </w:rPr>
      </w:r>
      <w:r>
        <w:rPr>
          <w:noProof/>
        </w:rPr>
        <w:fldChar w:fldCharType="separate"/>
      </w:r>
      <w:r w:rsidR="003763C4">
        <w:rPr>
          <w:noProof/>
        </w:rPr>
        <w:t>137</w:t>
      </w:r>
      <w:r>
        <w:rPr>
          <w:noProof/>
        </w:rPr>
        <w:fldChar w:fldCharType="end"/>
      </w:r>
    </w:p>
    <w:p w14:paraId="57F945A8" w14:textId="7BC205A1" w:rsidR="00A33E4C" w:rsidRDefault="00A33E4C">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_Toc517704698 \h </w:instrText>
      </w:r>
      <w:r>
        <w:rPr>
          <w:noProof/>
        </w:rPr>
      </w:r>
      <w:r>
        <w:rPr>
          <w:noProof/>
        </w:rPr>
        <w:fldChar w:fldCharType="separate"/>
      </w:r>
      <w:r w:rsidR="003763C4">
        <w:rPr>
          <w:noProof/>
        </w:rPr>
        <w:t>138</w:t>
      </w:r>
      <w:r>
        <w:rPr>
          <w:noProof/>
        </w:rPr>
        <w:fldChar w:fldCharType="end"/>
      </w:r>
    </w:p>
    <w:p w14:paraId="10F23459" w14:textId="1D87CF31" w:rsidR="00A33E4C" w:rsidRDefault="00A33E4C">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_Toc517704699 \h </w:instrText>
      </w:r>
      <w:r>
        <w:rPr>
          <w:noProof/>
        </w:rPr>
      </w:r>
      <w:r>
        <w:rPr>
          <w:noProof/>
        </w:rPr>
        <w:fldChar w:fldCharType="separate"/>
      </w:r>
      <w:r w:rsidR="003763C4">
        <w:rPr>
          <w:noProof/>
        </w:rPr>
        <w:t>141</w:t>
      </w:r>
      <w:r>
        <w:rPr>
          <w:noProof/>
        </w:rPr>
        <w:fldChar w:fldCharType="end"/>
      </w:r>
    </w:p>
    <w:p w14:paraId="36CEE68A" w14:textId="52307C0A" w:rsidR="00A33E4C" w:rsidRDefault="00A33E4C">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_Toc517704700 \h </w:instrText>
      </w:r>
      <w:r>
        <w:rPr>
          <w:noProof/>
        </w:rPr>
      </w:r>
      <w:r>
        <w:rPr>
          <w:noProof/>
        </w:rPr>
        <w:fldChar w:fldCharType="separate"/>
      </w:r>
      <w:r w:rsidR="003763C4">
        <w:rPr>
          <w:noProof/>
        </w:rPr>
        <w:t>141</w:t>
      </w:r>
      <w:r>
        <w:rPr>
          <w:noProof/>
        </w:rPr>
        <w:fldChar w:fldCharType="end"/>
      </w:r>
    </w:p>
    <w:p w14:paraId="3A6F1C6B" w14:textId="6781EC21" w:rsidR="00A33E4C" w:rsidRDefault="00A33E4C">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_Toc517704701 \h </w:instrText>
      </w:r>
      <w:r>
        <w:rPr>
          <w:noProof/>
        </w:rPr>
      </w:r>
      <w:r>
        <w:rPr>
          <w:noProof/>
        </w:rPr>
        <w:fldChar w:fldCharType="separate"/>
      </w:r>
      <w:r w:rsidR="003763C4">
        <w:rPr>
          <w:noProof/>
        </w:rPr>
        <w:t>142</w:t>
      </w:r>
      <w:r>
        <w:rPr>
          <w:noProof/>
        </w:rPr>
        <w:fldChar w:fldCharType="end"/>
      </w:r>
    </w:p>
    <w:p w14:paraId="53A1F802" w14:textId="5A459334" w:rsidR="00A33E4C" w:rsidRDefault="00A33E4C">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_Toc517704702 \h </w:instrText>
      </w:r>
      <w:r>
        <w:rPr>
          <w:noProof/>
        </w:rPr>
      </w:r>
      <w:r>
        <w:rPr>
          <w:noProof/>
        </w:rPr>
        <w:fldChar w:fldCharType="separate"/>
      </w:r>
      <w:r w:rsidR="003763C4">
        <w:rPr>
          <w:noProof/>
        </w:rPr>
        <w:t>143</w:t>
      </w:r>
      <w:r>
        <w:rPr>
          <w:noProof/>
        </w:rPr>
        <w:fldChar w:fldCharType="end"/>
      </w:r>
    </w:p>
    <w:p w14:paraId="07B434FB" w14:textId="6CEE5931" w:rsidR="00A33E4C" w:rsidRDefault="00A33E4C">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_Toc517704703 \h </w:instrText>
      </w:r>
      <w:r>
        <w:rPr>
          <w:noProof/>
        </w:rPr>
      </w:r>
      <w:r>
        <w:rPr>
          <w:noProof/>
        </w:rPr>
        <w:fldChar w:fldCharType="separate"/>
      </w:r>
      <w:r w:rsidR="003763C4">
        <w:rPr>
          <w:noProof/>
        </w:rPr>
        <w:t>145</w:t>
      </w:r>
      <w:r>
        <w:rPr>
          <w:noProof/>
        </w:rPr>
        <w:fldChar w:fldCharType="end"/>
      </w:r>
    </w:p>
    <w:p w14:paraId="276122E7" w14:textId="57634A45" w:rsidR="00A33E4C" w:rsidRDefault="00A33E4C">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_Toc517704704 \h </w:instrText>
      </w:r>
      <w:r>
        <w:rPr>
          <w:noProof/>
        </w:rPr>
      </w:r>
      <w:r>
        <w:rPr>
          <w:noProof/>
        </w:rPr>
        <w:fldChar w:fldCharType="separate"/>
      </w:r>
      <w:r w:rsidR="003763C4">
        <w:rPr>
          <w:noProof/>
        </w:rPr>
        <w:t>147</w:t>
      </w:r>
      <w:r>
        <w:rPr>
          <w:noProof/>
        </w:rPr>
        <w:fldChar w:fldCharType="end"/>
      </w:r>
    </w:p>
    <w:p w14:paraId="5484C7B7" w14:textId="081054E4" w:rsidR="00A33E4C" w:rsidRDefault="00A33E4C">
      <w:pPr>
        <w:pStyle w:val="TOC2"/>
        <w:tabs>
          <w:tab w:val="left" w:pos="1100"/>
          <w:tab w:val="right" w:leader="dot" w:pos="10070"/>
        </w:tabs>
        <w:rPr>
          <w:noProof/>
          <w:sz w:val="24"/>
          <w:szCs w:val="24"/>
        </w:rPr>
      </w:pPr>
      <w:r>
        <w:rPr>
          <w:noProof/>
        </w:rPr>
        <w:t>17.5</w:t>
      </w:r>
      <w:r>
        <w:rPr>
          <w:noProof/>
          <w:sz w:val="24"/>
          <w:szCs w:val="24"/>
        </w:rPr>
        <w:tab/>
      </w:r>
      <w:r>
        <w:rPr>
          <w:noProof/>
        </w:rPr>
        <w:t>Power module assembly</w:t>
      </w:r>
      <w:r>
        <w:rPr>
          <w:noProof/>
        </w:rPr>
        <w:tab/>
      </w:r>
      <w:r>
        <w:rPr>
          <w:noProof/>
        </w:rPr>
        <w:fldChar w:fldCharType="begin"/>
      </w:r>
      <w:r>
        <w:rPr>
          <w:noProof/>
        </w:rPr>
        <w:instrText xml:space="preserve"> PAGEREF _Toc517704705 \h </w:instrText>
      </w:r>
      <w:r>
        <w:rPr>
          <w:noProof/>
        </w:rPr>
      </w:r>
      <w:r>
        <w:rPr>
          <w:noProof/>
        </w:rPr>
        <w:fldChar w:fldCharType="separate"/>
      </w:r>
      <w:r w:rsidR="003763C4">
        <w:rPr>
          <w:noProof/>
        </w:rPr>
        <w:t>149</w:t>
      </w:r>
      <w:r>
        <w:rPr>
          <w:noProof/>
        </w:rPr>
        <w:fldChar w:fldCharType="end"/>
      </w:r>
    </w:p>
    <w:p w14:paraId="04EEA27B" w14:textId="00282DA8" w:rsidR="00A33E4C" w:rsidRDefault="00A33E4C">
      <w:pPr>
        <w:pStyle w:val="TOC2"/>
        <w:tabs>
          <w:tab w:val="left" w:pos="1100"/>
          <w:tab w:val="right" w:leader="dot" w:pos="10070"/>
        </w:tabs>
        <w:rPr>
          <w:noProof/>
          <w:sz w:val="24"/>
          <w:szCs w:val="24"/>
        </w:rPr>
      </w:pPr>
      <w:r>
        <w:rPr>
          <w:noProof/>
        </w:rPr>
        <w:t>17.6</w:t>
      </w:r>
      <w:r>
        <w:rPr>
          <w:noProof/>
          <w:sz w:val="24"/>
          <w:szCs w:val="24"/>
        </w:rPr>
        <w:tab/>
      </w:r>
      <w:r>
        <w:rPr>
          <w:noProof/>
        </w:rPr>
        <w:t>Coupling ring</w:t>
      </w:r>
      <w:r>
        <w:rPr>
          <w:noProof/>
        </w:rPr>
        <w:tab/>
      </w:r>
      <w:r>
        <w:rPr>
          <w:noProof/>
        </w:rPr>
        <w:fldChar w:fldCharType="begin"/>
      </w:r>
      <w:r>
        <w:rPr>
          <w:noProof/>
        </w:rPr>
        <w:instrText xml:space="preserve"> PAGEREF _Toc517704706 \h </w:instrText>
      </w:r>
      <w:r>
        <w:rPr>
          <w:noProof/>
        </w:rPr>
      </w:r>
      <w:r>
        <w:rPr>
          <w:noProof/>
        </w:rPr>
        <w:fldChar w:fldCharType="separate"/>
      </w:r>
      <w:r w:rsidR="003763C4">
        <w:rPr>
          <w:noProof/>
        </w:rPr>
        <w:t>149</w:t>
      </w:r>
      <w:r>
        <w:rPr>
          <w:noProof/>
        </w:rPr>
        <w:fldChar w:fldCharType="end"/>
      </w:r>
    </w:p>
    <w:p w14:paraId="51DC0AD8" w14:textId="7348BD80" w:rsidR="00A33E4C" w:rsidRDefault="00A33E4C">
      <w:pPr>
        <w:pStyle w:val="TOC2"/>
        <w:tabs>
          <w:tab w:val="left" w:pos="1100"/>
          <w:tab w:val="right" w:leader="dot" w:pos="10070"/>
        </w:tabs>
        <w:rPr>
          <w:noProof/>
          <w:sz w:val="24"/>
          <w:szCs w:val="24"/>
        </w:rPr>
      </w:pPr>
      <w:r>
        <w:rPr>
          <w:noProof/>
        </w:rPr>
        <w:t>17.7</w:t>
      </w:r>
      <w:r>
        <w:rPr>
          <w:noProof/>
          <w:sz w:val="24"/>
          <w:szCs w:val="24"/>
        </w:rPr>
        <w:tab/>
      </w:r>
      <w:r>
        <w:rPr>
          <w:noProof/>
        </w:rPr>
        <w:t>HOM damper</w:t>
      </w:r>
      <w:r>
        <w:rPr>
          <w:noProof/>
        </w:rPr>
        <w:tab/>
      </w:r>
      <w:r>
        <w:rPr>
          <w:noProof/>
        </w:rPr>
        <w:fldChar w:fldCharType="begin"/>
      </w:r>
      <w:r>
        <w:rPr>
          <w:noProof/>
        </w:rPr>
        <w:instrText xml:space="preserve"> PAGEREF _Toc517704707 \h </w:instrText>
      </w:r>
      <w:r>
        <w:rPr>
          <w:noProof/>
        </w:rPr>
      </w:r>
      <w:r>
        <w:rPr>
          <w:noProof/>
        </w:rPr>
        <w:fldChar w:fldCharType="separate"/>
      </w:r>
      <w:r w:rsidR="003763C4">
        <w:rPr>
          <w:noProof/>
        </w:rPr>
        <w:t>150</w:t>
      </w:r>
      <w:r>
        <w:rPr>
          <w:noProof/>
        </w:rPr>
        <w:fldChar w:fldCharType="end"/>
      </w:r>
    </w:p>
    <w:p w14:paraId="0198E939" w14:textId="75A87946" w:rsidR="00A33E4C" w:rsidRDefault="00A33E4C">
      <w:pPr>
        <w:pStyle w:val="TOC2"/>
        <w:tabs>
          <w:tab w:val="left" w:pos="1100"/>
          <w:tab w:val="right" w:leader="dot" w:pos="10070"/>
        </w:tabs>
        <w:rPr>
          <w:noProof/>
          <w:sz w:val="24"/>
          <w:szCs w:val="24"/>
        </w:rPr>
      </w:pPr>
      <w:r>
        <w:rPr>
          <w:noProof/>
        </w:rPr>
        <w:t>17.8</w:t>
      </w:r>
      <w:r>
        <w:rPr>
          <w:noProof/>
          <w:sz w:val="24"/>
          <w:szCs w:val="24"/>
        </w:rPr>
        <w:tab/>
      </w:r>
      <w:r>
        <w:rPr>
          <w:noProof/>
        </w:rPr>
        <w:t>Accelerating cavity assembly</w:t>
      </w:r>
      <w:r>
        <w:rPr>
          <w:noProof/>
        </w:rPr>
        <w:tab/>
      </w:r>
      <w:r>
        <w:rPr>
          <w:noProof/>
        </w:rPr>
        <w:fldChar w:fldCharType="begin"/>
      </w:r>
      <w:r>
        <w:rPr>
          <w:noProof/>
        </w:rPr>
        <w:instrText xml:space="preserve"> PAGEREF _Toc517704708 \h </w:instrText>
      </w:r>
      <w:r>
        <w:rPr>
          <w:noProof/>
        </w:rPr>
      </w:r>
      <w:r>
        <w:rPr>
          <w:noProof/>
        </w:rPr>
        <w:fldChar w:fldCharType="separate"/>
      </w:r>
      <w:r w:rsidR="003763C4">
        <w:rPr>
          <w:noProof/>
        </w:rPr>
        <w:t>151</w:t>
      </w:r>
      <w:r>
        <w:rPr>
          <w:noProof/>
        </w:rPr>
        <w:fldChar w:fldCharType="end"/>
      </w:r>
    </w:p>
    <w:p w14:paraId="6237E0A2" w14:textId="793C1E25" w:rsidR="00A33E4C" w:rsidRDefault="00A33E4C">
      <w:pPr>
        <w:pStyle w:val="TOC2"/>
        <w:tabs>
          <w:tab w:val="left" w:pos="1100"/>
          <w:tab w:val="right" w:leader="dot" w:pos="10070"/>
        </w:tabs>
        <w:rPr>
          <w:noProof/>
          <w:sz w:val="24"/>
          <w:szCs w:val="24"/>
        </w:rPr>
      </w:pPr>
      <w:r>
        <w:rPr>
          <w:noProof/>
        </w:rPr>
        <w:t>17.9</w:t>
      </w:r>
      <w:r>
        <w:rPr>
          <w:noProof/>
          <w:sz w:val="24"/>
          <w:szCs w:val="24"/>
        </w:rPr>
        <w:tab/>
      </w:r>
      <w:r>
        <w:rPr>
          <w:noProof/>
        </w:rPr>
        <w:t>Tuner stack assembly</w:t>
      </w:r>
      <w:r>
        <w:rPr>
          <w:noProof/>
        </w:rPr>
        <w:tab/>
      </w:r>
      <w:r>
        <w:rPr>
          <w:noProof/>
        </w:rPr>
        <w:fldChar w:fldCharType="begin"/>
      </w:r>
      <w:r>
        <w:rPr>
          <w:noProof/>
        </w:rPr>
        <w:instrText xml:space="preserve"> PAGEREF _Toc517704709 \h </w:instrText>
      </w:r>
      <w:r>
        <w:rPr>
          <w:noProof/>
        </w:rPr>
      </w:r>
      <w:r>
        <w:rPr>
          <w:noProof/>
        </w:rPr>
        <w:fldChar w:fldCharType="separate"/>
      </w:r>
      <w:r w:rsidR="003763C4">
        <w:rPr>
          <w:noProof/>
        </w:rPr>
        <w:t>154</w:t>
      </w:r>
      <w:r>
        <w:rPr>
          <w:noProof/>
        </w:rPr>
        <w:fldChar w:fldCharType="end"/>
      </w:r>
    </w:p>
    <w:p w14:paraId="14B19826" w14:textId="2384D3CB" w:rsidR="00A33E4C" w:rsidRDefault="00A33E4C">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_Toc517704710 \h </w:instrText>
      </w:r>
      <w:r>
        <w:rPr>
          <w:noProof/>
        </w:rPr>
      </w:r>
      <w:r>
        <w:rPr>
          <w:noProof/>
        </w:rPr>
        <w:fldChar w:fldCharType="separate"/>
      </w:r>
      <w:r w:rsidR="003763C4">
        <w:rPr>
          <w:noProof/>
        </w:rPr>
        <w:t>155</w:t>
      </w:r>
      <w:r>
        <w:rPr>
          <w:noProof/>
        </w:rPr>
        <w:fldChar w:fldCharType="end"/>
      </w:r>
    </w:p>
    <w:p w14:paraId="7C269AF4" w14:textId="4507B53A" w:rsidR="00A33E4C" w:rsidRDefault="00A33E4C">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_Toc517704711 \h </w:instrText>
      </w:r>
      <w:r>
        <w:rPr>
          <w:noProof/>
        </w:rPr>
      </w:r>
      <w:r>
        <w:rPr>
          <w:noProof/>
        </w:rPr>
        <w:fldChar w:fldCharType="separate"/>
      </w:r>
      <w:r w:rsidR="003763C4">
        <w:rPr>
          <w:noProof/>
        </w:rPr>
        <w:t>156</w:t>
      </w:r>
      <w:r>
        <w:rPr>
          <w:noProof/>
        </w:rPr>
        <w:fldChar w:fldCharType="end"/>
      </w:r>
    </w:p>
    <w:p w14:paraId="701388D6" w14:textId="123E660E" w:rsidR="00A33E4C" w:rsidRDefault="00A33E4C">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_Toc517704712 \h </w:instrText>
      </w:r>
      <w:r>
        <w:rPr>
          <w:noProof/>
        </w:rPr>
      </w:r>
      <w:r>
        <w:rPr>
          <w:noProof/>
        </w:rPr>
        <w:fldChar w:fldCharType="separate"/>
      </w:r>
      <w:r w:rsidR="003763C4">
        <w:rPr>
          <w:noProof/>
        </w:rPr>
        <w:t>157</w:t>
      </w:r>
      <w:r>
        <w:rPr>
          <w:noProof/>
        </w:rPr>
        <w:fldChar w:fldCharType="end"/>
      </w:r>
    </w:p>
    <w:p w14:paraId="38755FDF" w14:textId="1F89BE53" w:rsidR="00A33E4C" w:rsidRDefault="00A33E4C">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_Toc517704713 \h </w:instrText>
      </w:r>
      <w:r>
        <w:rPr>
          <w:noProof/>
        </w:rPr>
      </w:r>
      <w:r>
        <w:rPr>
          <w:noProof/>
        </w:rPr>
        <w:fldChar w:fldCharType="separate"/>
      </w:r>
      <w:r w:rsidR="003763C4">
        <w:rPr>
          <w:noProof/>
        </w:rPr>
        <w:t>158</w:t>
      </w:r>
      <w:r>
        <w:rPr>
          <w:noProof/>
        </w:rPr>
        <w:fldChar w:fldCharType="end"/>
      </w:r>
    </w:p>
    <w:p w14:paraId="09EBB7AB" w14:textId="665A8659" w:rsidR="00A33E4C" w:rsidRDefault="00A33E4C">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_Toc517704714 \h </w:instrText>
      </w:r>
      <w:r>
        <w:rPr>
          <w:noProof/>
        </w:rPr>
      </w:r>
      <w:r>
        <w:rPr>
          <w:noProof/>
        </w:rPr>
        <w:fldChar w:fldCharType="separate"/>
      </w:r>
      <w:r w:rsidR="003763C4">
        <w:rPr>
          <w:noProof/>
        </w:rPr>
        <w:t>159</w:t>
      </w:r>
      <w:r>
        <w:rPr>
          <w:noProof/>
        </w:rPr>
        <w:fldChar w:fldCharType="end"/>
      </w:r>
    </w:p>
    <w:p w14:paraId="32F1E3CD" w14:textId="02DAA51D" w:rsidR="00A33E4C" w:rsidRDefault="00A33E4C">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_Toc517704715 \h </w:instrText>
      </w:r>
      <w:r>
        <w:rPr>
          <w:noProof/>
        </w:rPr>
      </w:r>
      <w:r>
        <w:rPr>
          <w:noProof/>
        </w:rPr>
        <w:fldChar w:fldCharType="separate"/>
      </w:r>
      <w:r w:rsidR="003763C4">
        <w:rPr>
          <w:noProof/>
        </w:rPr>
        <w:t>159</w:t>
      </w:r>
      <w:r>
        <w:rPr>
          <w:noProof/>
        </w:rPr>
        <w:fldChar w:fldCharType="end"/>
      </w:r>
    </w:p>
    <w:p w14:paraId="04BD10A9" w14:textId="396CB154" w:rsidR="00A33E4C" w:rsidRDefault="00A33E4C">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_Toc517704716 \h </w:instrText>
      </w:r>
      <w:r>
        <w:rPr>
          <w:noProof/>
        </w:rPr>
      </w:r>
      <w:r>
        <w:rPr>
          <w:noProof/>
        </w:rPr>
        <w:fldChar w:fldCharType="separate"/>
      </w:r>
      <w:r w:rsidR="003763C4">
        <w:rPr>
          <w:noProof/>
        </w:rPr>
        <w:t>161</w:t>
      </w:r>
      <w:r>
        <w:rPr>
          <w:noProof/>
        </w:rPr>
        <w:fldChar w:fldCharType="end"/>
      </w:r>
    </w:p>
    <w:p w14:paraId="6434C70F" w14:textId="1EB9D533" w:rsidR="00A33E4C" w:rsidRDefault="00A33E4C">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_Toc517704717 \h </w:instrText>
      </w:r>
      <w:r>
        <w:rPr>
          <w:noProof/>
        </w:rPr>
      </w:r>
      <w:r>
        <w:rPr>
          <w:noProof/>
        </w:rPr>
        <w:fldChar w:fldCharType="separate"/>
      </w:r>
      <w:r w:rsidR="003763C4">
        <w:rPr>
          <w:noProof/>
        </w:rPr>
        <w:t>163</w:t>
      </w:r>
      <w:r>
        <w:rPr>
          <w:noProof/>
        </w:rPr>
        <w:fldChar w:fldCharType="end"/>
      </w:r>
    </w:p>
    <w:p w14:paraId="57C575F8" w14:textId="3314B3C3" w:rsidR="00A33E4C" w:rsidRDefault="00A33E4C">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_Toc517704718 \h </w:instrText>
      </w:r>
      <w:r>
        <w:rPr>
          <w:noProof/>
        </w:rPr>
      </w:r>
      <w:r>
        <w:rPr>
          <w:noProof/>
        </w:rPr>
        <w:fldChar w:fldCharType="separate"/>
      </w:r>
      <w:r w:rsidR="003763C4">
        <w:rPr>
          <w:noProof/>
        </w:rPr>
        <w:t>164</w:t>
      </w:r>
      <w:r>
        <w:rPr>
          <w:noProof/>
        </w:rPr>
        <w:fldChar w:fldCharType="end"/>
      </w:r>
    </w:p>
    <w:p w14:paraId="4D4B9E09" w14:textId="26105614" w:rsidR="00A33E4C" w:rsidRDefault="00A33E4C">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_Toc517704719 \h </w:instrText>
      </w:r>
      <w:r>
        <w:rPr>
          <w:noProof/>
        </w:rPr>
      </w:r>
      <w:r>
        <w:rPr>
          <w:noProof/>
        </w:rPr>
        <w:fldChar w:fldCharType="separate"/>
      </w:r>
      <w:r w:rsidR="003763C4">
        <w:rPr>
          <w:noProof/>
        </w:rPr>
        <w:t>165</w:t>
      </w:r>
      <w:r>
        <w:rPr>
          <w:noProof/>
        </w:rPr>
        <w:fldChar w:fldCharType="end"/>
      </w:r>
    </w:p>
    <w:p w14:paraId="68FA8B2B" w14:textId="62F05FCB" w:rsidR="00A33E4C" w:rsidRDefault="00A33E4C">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_Toc517704720 \h </w:instrText>
      </w:r>
      <w:r>
        <w:rPr>
          <w:noProof/>
        </w:rPr>
      </w:r>
      <w:r>
        <w:rPr>
          <w:noProof/>
        </w:rPr>
        <w:fldChar w:fldCharType="separate"/>
      </w:r>
      <w:r w:rsidR="003763C4">
        <w:rPr>
          <w:noProof/>
        </w:rPr>
        <w:t>166</w:t>
      </w:r>
      <w:r>
        <w:rPr>
          <w:noProof/>
        </w:rPr>
        <w:fldChar w:fldCharType="end"/>
      </w:r>
    </w:p>
    <w:p w14:paraId="6EB9F0E5" w14:textId="6FAB897C" w:rsidR="00A33E4C" w:rsidRDefault="00A33E4C">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_Toc517704721 \h </w:instrText>
      </w:r>
      <w:r>
        <w:rPr>
          <w:noProof/>
        </w:rPr>
      </w:r>
      <w:r>
        <w:rPr>
          <w:noProof/>
        </w:rPr>
        <w:fldChar w:fldCharType="separate"/>
      </w:r>
      <w:r w:rsidR="003763C4">
        <w:rPr>
          <w:noProof/>
        </w:rPr>
        <w:t>167</w:t>
      </w:r>
      <w:r>
        <w:rPr>
          <w:noProof/>
        </w:rPr>
        <w:fldChar w:fldCharType="end"/>
      </w:r>
    </w:p>
    <w:p w14:paraId="6E5B8031" w14:textId="2BDAB985" w:rsidR="00A33E4C" w:rsidRDefault="00A33E4C">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_Toc517704722 \h </w:instrText>
      </w:r>
      <w:r>
        <w:rPr>
          <w:noProof/>
        </w:rPr>
      </w:r>
      <w:r>
        <w:rPr>
          <w:noProof/>
        </w:rPr>
        <w:fldChar w:fldCharType="separate"/>
      </w:r>
      <w:r w:rsidR="003763C4">
        <w:rPr>
          <w:noProof/>
        </w:rPr>
        <w:t>168</w:t>
      </w:r>
      <w:r>
        <w:rPr>
          <w:noProof/>
        </w:rPr>
        <w:fldChar w:fldCharType="end"/>
      </w:r>
    </w:p>
    <w:p w14:paraId="4751D382" w14:textId="413B78E3" w:rsidR="00A33E4C" w:rsidRDefault="00A33E4C">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_Toc517704723 \h </w:instrText>
      </w:r>
      <w:r>
        <w:rPr>
          <w:noProof/>
        </w:rPr>
      </w:r>
      <w:r>
        <w:rPr>
          <w:noProof/>
        </w:rPr>
        <w:fldChar w:fldCharType="separate"/>
      </w:r>
      <w:r w:rsidR="003763C4">
        <w:rPr>
          <w:noProof/>
        </w:rPr>
        <w:t>169</w:t>
      </w:r>
      <w:r>
        <w:rPr>
          <w:noProof/>
        </w:rPr>
        <w:fldChar w:fldCharType="end"/>
      </w:r>
    </w:p>
    <w:p w14:paraId="292BF7DF" w14:textId="191FB72C" w:rsidR="00A33E4C" w:rsidRDefault="00A33E4C">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_Toc517704724 \h </w:instrText>
      </w:r>
      <w:r>
        <w:rPr>
          <w:noProof/>
        </w:rPr>
      </w:r>
      <w:r>
        <w:rPr>
          <w:noProof/>
        </w:rPr>
        <w:fldChar w:fldCharType="separate"/>
      </w:r>
      <w:r w:rsidR="003763C4">
        <w:rPr>
          <w:noProof/>
        </w:rPr>
        <w:t>170</w:t>
      </w:r>
      <w:r>
        <w:rPr>
          <w:noProof/>
        </w:rPr>
        <w:fldChar w:fldCharType="end"/>
      </w:r>
    </w:p>
    <w:p w14:paraId="16D0F118" w14:textId="7AC5F43A" w:rsidR="00A33E4C" w:rsidRDefault="00A33E4C">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_Toc517704725 \h </w:instrText>
      </w:r>
      <w:r>
        <w:rPr>
          <w:noProof/>
        </w:rPr>
      </w:r>
      <w:r>
        <w:rPr>
          <w:noProof/>
        </w:rPr>
        <w:fldChar w:fldCharType="separate"/>
      </w:r>
      <w:r w:rsidR="003763C4">
        <w:rPr>
          <w:noProof/>
        </w:rPr>
        <w:t>171</w:t>
      </w:r>
      <w:r>
        <w:rPr>
          <w:noProof/>
        </w:rPr>
        <w:fldChar w:fldCharType="end"/>
      </w:r>
    </w:p>
    <w:p w14:paraId="68BDD958" w14:textId="3F3142CD" w:rsidR="00A33E4C" w:rsidRDefault="00A33E4C">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_Toc517704726 \h </w:instrText>
      </w:r>
      <w:r>
        <w:rPr>
          <w:noProof/>
        </w:rPr>
      </w:r>
      <w:r>
        <w:rPr>
          <w:noProof/>
        </w:rPr>
        <w:fldChar w:fldCharType="separate"/>
      </w:r>
      <w:r w:rsidR="003763C4">
        <w:rPr>
          <w:noProof/>
        </w:rPr>
        <w:t>172</w:t>
      </w:r>
      <w:r>
        <w:rPr>
          <w:noProof/>
        </w:rPr>
        <w:fldChar w:fldCharType="end"/>
      </w:r>
    </w:p>
    <w:p w14:paraId="5647E494" w14:textId="28EBE2A9" w:rsidR="00A33E4C" w:rsidRDefault="00A33E4C">
      <w:pPr>
        <w:pStyle w:val="TOC1"/>
        <w:tabs>
          <w:tab w:val="left" w:pos="880"/>
        </w:tabs>
        <w:rPr>
          <w:rFonts w:asciiTheme="minorHAnsi" w:hAnsiTheme="minorHAnsi"/>
          <w:b w:val="0"/>
          <w:noProof/>
          <w:color w:val="auto"/>
        </w:rPr>
      </w:pPr>
      <w:r>
        <w:rPr>
          <w:noProof/>
        </w:rPr>
        <w:lastRenderedPageBreak/>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_Toc517704727 \h </w:instrText>
      </w:r>
      <w:r>
        <w:rPr>
          <w:noProof/>
        </w:rPr>
      </w:r>
      <w:r>
        <w:rPr>
          <w:noProof/>
        </w:rPr>
        <w:fldChar w:fldCharType="separate"/>
      </w:r>
      <w:r w:rsidR="003763C4">
        <w:rPr>
          <w:noProof/>
        </w:rPr>
        <w:t>175</w:t>
      </w:r>
      <w:r>
        <w:rPr>
          <w:noProof/>
        </w:rPr>
        <w:fldChar w:fldCharType="end"/>
      </w:r>
    </w:p>
    <w:p w14:paraId="1F18D2EA" w14:textId="06E483A8" w:rsidR="00A33E4C" w:rsidRDefault="00A33E4C">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_Toc517704728 \h </w:instrText>
      </w:r>
      <w:r>
        <w:rPr>
          <w:noProof/>
        </w:rPr>
      </w:r>
      <w:r>
        <w:rPr>
          <w:noProof/>
        </w:rPr>
        <w:fldChar w:fldCharType="separate"/>
      </w:r>
      <w:r w:rsidR="003763C4">
        <w:rPr>
          <w:noProof/>
        </w:rPr>
        <w:t>177</w:t>
      </w:r>
      <w:r>
        <w:rPr>
          <w:noProof/>
        </w:rPr>
        <w:fldChar w:fldCharType="end"/>
      </w:r>
    </w:p>
    <w:p w14:paraId="166029FC" w14:textId="7011213E" w:rsidR="00A33E4C" w:rsidRDefault="00A33E4C">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_Toc517704729 \h </w:instrText>
      </w:r>
      <w:r>
        <w:rPr>
          <w:noProof/>
        </w:rPr>
      </w:r>
      <w:r>
        <w:rPr>
          <w:noProof/>
        </w:rPr>
        <w:fldChar w:fldCharType="separate"/>
      </w:r>
      <w:r w:rsidR="003763C4">
        <w:rPr>
          <w:noProof/>
        </w:rPr>
        <w:t>178</w:t>
      </w:r>
      <w:r>
        <w:rPr>
          <w:noProof/>
        </w:rPr>
        <w:fldChar w:fldCharType="end"/>
      </w:r>
    </w:p>
    <w:p w14:paraId="02376D43" w14:textId="034CB97A" w:rsidR="00A33E4C" w:rsidRDefault="00A33E4C">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_Toc517704730 \h </w:instrText>
      </w:r>
      <w:r>
        <w:rPr>
          <w:noProof/>
        </w:rPr>
      </w:r>
      <w:r>
        <w:rPr>
          <w:noProof/>
        </w:rPr>
        <w:fldChar w:fldCharType="separate"/>
      </w:r>
      <w:r w:rsidR="003763C4">
        <w:rPr>
          <w:noProof/>
        </w:rPr>
        <w:t>181</w:t>
      </w:r>
      <w:r>
        <w:rPr>
          <w:noProof/>
        </w:rPr>
        <w:fldChar w:fldCharType="end"/>
      </w:r>
    </w:p>
    <w:p w14:paraId="6D6EEAD9" w14:textId="55FC360D"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17704605"/>
      <w:r>
        <w:lastRenderedPageBreak/>
        <w:t>Introduction</w:t>
      </w:r>
      <w:bookmarkEnd w:id="5"/>
      <w:bookmarkEnd w:id="6"/>
    </w:p>
    <w:p w14:paraId="2AF8FE4A" w14:textId="1463949E"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3763C4" w:rsidRPr="003763C4">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791055F8"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3763C4" w:rsidRPr="003763C4">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426B1E21"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3763C4" w:rsidRPr="003763C4">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243B4CCB"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3763C4">
        <w:t>1.2.1</w:t>
      </w:r>
      <w:r w:rsidR="00422804">
        <w:fldChar w:fldCharType="end"/>
      </w:r>
      <w:r w:rsidR="00422804">
        <w:t>.</w:t>
      </w:r>
      <w:r w:rsidR="0082681B">
        <w:t>3</w:t>
      </w:r>
    </w:p>
    <w:p w14:paraId="469A6B46" w14:textId="51C4602F"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3763C4">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7704606"/>
      <w:r>
        <w:t>Historical perspective</w:t>
      </w:r>
      <w:bookmarkEnd w:id="8"/>
    </w:p>
    <w:p w14:paraId="7FAF4C42" w14:textId="4FE4849E"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3763C4">
            <w:rPr>
              <w:noProof/>
            </w:rPr>
            <w:t xml:space="preserve"> </w:t>
          </w:r>
          <w:r w:rsidR="003763C4" w:rsidRPr="003763C4">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3763C4">
            <w:rPr>
              <w:noProof/>
            </w:rPr>
            <w:t xml:space="preserve"> </w:t>
          </w:r>
          <w:r w:rsidR="003763C4" w:rsidRPr="003763C4">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3763C4" w:rsidRPr="003763C4">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3763C4">
            <w:rPr>
              <w:noProof/>
            </w:rPr>
            <w:t xml:space="preserve"> </w:t>
          </w:r>
          <w:r w:rsidR="003763C4" w:rsidRPr="003763C4">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7704607"/>
      <w:r>
        <w:t>ESME simulations</w:t>
      </w:r>
      <w:bookmarkEnd w:id="9"/>
    </w:p>
    <w:p w14:paraId="59453F39" w14:textId="1A591034"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3763C4" w:rsidRPr="003763C4">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1A7F3F5B"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3763C4" w:rsidRPr="003763C4">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7704608"/>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633352E1" w:rsidR="009E2419" w:rsidRPr="00C24B1C" w:rsidRDefault="009E2419" w:rsidP="007D2E96">
                            <w:pPr>
                              <w:pStyle w:val="Caption"/>
                              <w:rPr>
                                <w:sz w:val="22"/>
                                <w:szCs w:val="22"/>
                              </w:rPr>
                            </w:pPr>
                            <w:bookmarkStart w:id="12" w:name="_Ref304621652"/>
                            <w:r>
                              <w:t xml:space="preserve">Figure </w:t>
                            </w:r>
                            <w:fldSimple w:instr=" SEQ Figure \* ARABIC ">
                              <w:r>
                                <w:rPr>
                                  <w:noProof/>
                                </w:rPr>
                                <w:t>1</w:t>
                              </w:r>
                            </w:fldSimple>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633352E1" w:rsidR="009E2419" w:rsidRPr="00C24B1C" w:rsidRDefault="009E2419" w:rsidP="007D2E96">
                      <w:pPr>
                        <w:pStyle w:val="Caption"/>
                        <w:rPr>
                          <w:sz w:val="22"/>
                          <w:szCs w:val="22"/>
                        </w:rPr>
                      </w:pPr>
                      <w:bookmarkStart w:id="13" w:name="_Ref304621652"/>
                      <w:r>
                        <w:t xml:space="preserve">Figure </w:t>
                      </w:r>
                      <w:fldSimple w:instr=" SEQ Figure \* ARABIC ">
                        <w:r>
                          <w:rPr>
                            <w:noProof/>
                          </w:rPr>
                          <w:t>1</w:t>
                        </w:r>
                      </w:fldSimple>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2C98E848"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3763C4">
        <w:t xml:space="preserve">Figure </w:t>
      </w:r>
      <w:r w:rsidR="003763C4">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3763C4">
        <w:t xml:space="preserve">Figure </w:t>
      </w:r>
      <w:r w:rsidR="003763C4">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07FDFB16" w:rsidR="00EB34F2" w:rsidRDefault="0059109D" w:rsidP="0059109D">
      <w:pPr>
        <w:pStyle w:val="MyStyle"/>
      </w:pPr>
      <w:r w:rsidRPr="009A0A3B">
        <w:fldChar w:fldCharType="begin"/>
      </w:r>
      <w:r w:rsidRPr="009A0A3B">
        <w:instrText xml:space="preserve"> REF _Ref302826166 \h </w:instrText>
      </w:r>
      <w:r w:rsidRPr="009A0A3B">
        <w:fldChar w:fldCharType="separate"/>
      </w:r>
      <w:r w:rsidR="003763C4">
        <w:t xml:space="preserve">Table </w:t>
      </w:r>
      <w:r w:rsidR="003763C4">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48D83017" w:rsidR="009E2419" w:rsidRPr="00FE3548" w:rsidRDefault="009E2419" w:rsidP="007D2E96">
                            <w:pPr>
                              <w:pStyle w:val="Caption"/>
                              <w:rPr>
                                <w:noProof/>
                                <w:sz w:val="22"/>
                                <w:szCs w:val="22"/>
                              </w:rPr>
                            </w:pPr>
                            <w:bookmarkStart w:id="14" w:name="_Ref305161005"/>
                            <w:r>
                              <w:t xml:space="preserve">Figure </w:t>
                            </w:r>
                            <w:fldSimple w:instr=" SEQ Figure \* ARABIC ">
                              <w:r>
                                <w:rPr>
                                  <w:noProof/>
                                </w:rPr>
                                <w:t>2</w:t>
                              </w:r>
                            </w:fldSimple>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48D83017" w:rsidR="009E2419" w:rsidRPr="00FE3548" w:rsidRDefault="009E2419" w:rsidP="007D2E96">
                      <w:pPr>
                        <w:pStyle w:val="Caption"/>
                        <w:rPr>
                          <w:noProof/>
                          <w:sz w:val="22"/>
                          <w:szCs w:val="22"/>
                        </w:rPr>
                      </w:pPr>
                      <w:bookmarkStart w:id="15" w:name="_Ref305161005"/>
                      <w:r>
                        <w:t xml:space="preserve">Figure </w:t>
                      </w:r>
                      <w:fldSimple w:instr=" SEQ Figure \* ARABIC ">
                        <w:r>
                          <w:rPr>
                            <w:noProof/>
                          </w:rPr>
                          <w:t>2</w:t>
                        </w:r>
                      </w:fldSimple>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6554342B" w:rsidR="00E87ACD" w:rsidRDefault="0086352F" w:rsidP="0086352F">
      <w:pPr>
        <w:pStyle w:val="Caption"/>
      </w:pPr>
      <w:bookmarkStart w:id="16" w:name="_Ref302826166"/>
      <w:r>
        <w:t xml:space="preserve">Table </w:t>
      </w:r>
      <w:fldSimple w:instr=" SEQ Table \* ARABIC ">
        <w:r w:rsidR="003763C4">
          <w:rPr>
            <w:noProof/>
          </w:rPr>
          <w:t>1</w:t>
        </w:r>
      </w:fldSimple>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7704609"/>
      <w:r>
        <w:t>Transition crossing</w:t>
      </w:r>
      <w:bookmarkEnd w:id="17"/>
      <w:bookmarkEnd w:id="18"/>
    </w:p>
    <w:p w14:paraId="3EF491FB" w14:textId="58FEB6FD"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3763C4" w:rsidRPr="003763C4">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3763C4">
        <w:t xml:space="preserve">Figure </w:t>
      </w:r>
      <w:r w:rsidR="003763C4">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3763C4" w:rsidRPr="003763C4">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3763C4" w:rsidRPr="003763C4">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60D79379" w:rsidR="009E2419" w:rsidRPr="00457E41" w:rsidRDefault="009E2419" w:rsidP="00D735CD">
                            <w:pPr>
                              <w:pStyle w:val="Caption"/>
                              <w:rPr>
                                <w:noProof/>
                                <w:sz w:val="22"/>
                                <w:szCs w:val="22"/>
                              </w:rPr>
                            </w:pPr>
                            <w:bookmarkStart w:id="19" w:name="_Ref304620192"/>
                            <w:r>
                              <w:t xml:space="preserve">Figure </w:t>
                            </w:r>
                            <w:fldSimple w:instr=" SEQ Figure \* ARABIC ">
                              <w:r>
                                <w:rPr>
                                  <w:noProof/>
                                </w:rPr>
                                <w:t>3</w:t>
                              </w:r>
                            </w:fldSimple>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60D79379" w:rsidR="009E2419" w:rsidRPr="00457E41" w:rsidRDefault="009E2419" w:rsidP="00D735CD">
                      <w:pPr>
                        <w:pStyle w:val="Caption"/>
                        <w:rPr>
                          <w:noProof/>
                          <w:sz w:val="22"/>
                          <w:szCs w:val="22"/>
                        </w:rPr>
                      </w:pPr>
                      <w:bookmarkStart w:id="20" w:name="_Ref304620192"/>
                      <w:r>
                        <w:t xml:space="preserve">Figure </w:t>
                      </w:r>
                      <w:fldSimple w:instr=" SEQ Figure \* ARABIC ">
                        <w:r>
                          <w:rPr>
                            <w:noProof/>
                          </w:rPr>
                          <w:t>3</w:t>
                        </w:r>
                      </w:fldSimple>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49ECEF73"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3763C4">
        <w:t xml:space="preserve">Figure </w:t>
      </w:r>
      <w:r w:rsidR="003763C4">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34C0872C" w:rsidR="009E2419" w:rsidRPr="008B5F88" w:rsidRDefault="009E2419" w:rsidP="00EC2953">
                            <w:pPr>
                              <w:pStyle w:val="Caption"/>
                              <w:rPr>
                                <w:noProof/>
                                <w:sz w:val="22"/>
                                <w:szCs w:val="22"/>
                              </w:rPr>
                            </w:pPr>
                            <w:bookmarkStart w:id="21" w:name="_Ref302912113"/>
                            <w:r>
                              <w:t xml:space="preserve">Figure </w:t>
                            </w:r>
                            <w:fldSimple w:instr=" SEQ Figure \* ARABIC ">
                              <w:r>
                                <w:rPr>
                                  <w:noProof/>
                                </w:rPr>
                                <w:t>4</w:t>
                              </w:r>
                            </w:fldSimple>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34C0872C" w:rsidR="009E2419" w:rsidRPr="008B5F88" w:rsidRDefault="009E2419" w:rsidP="00EC2953">
                      <w:pPr>
                        <w:pStyle w:val="Caption"/>
                        <w:rPr>
                          <w:noProof/>
                          <w:sz w:val="22"/>
                          <w:szCs w:val="22"/>
                        </w:rPr>
                      </w:pPr>
                      <w:bookmarkStart w:id="22" w:name="_Ref302912113"/>
                      <w:r>
                        <w:t xml:space="preserve">Figure </w:t>
                      </w:r>
                      <w:fldSimple w:instr=" SEQ Figure \* ARABIC ">
                        <w:r>
                          <w:rPr>
                            <w:noProof/>
                          </w:rPr>
                          <w:t>4</w:t>
                        </w:r>
                      </w:fldSimple>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7704610"/>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40E47DFD" w:rsidR="009E2419" w:rsidRPr="0032209D" w:rsidRDefault="009E2419" w:rsidP="00913BD4">
                            <w:pPr>
                              <w:pStyle w:val="Caption"/>
                              <w:rPr>
                                <w:noProof/>
                                <w:sz w:val="22"/>
                                <w:szCs w:val="22"/>
                              </w:rPr>
                            </w:pPr>
                            <w:bookmarkStart w:id="24" w:name="_Ref336854039"/>
                            <w:r>
                              <w:t xml:space="preserve">Figure </w:t>
                            </w:r>
                            <w:fldSimple w:instr=" SEQ Figure \* ARABIC ">
                              <w:r>
                                <w:rPr>
                                  <w:noProof/>
                                </w:rPr>
                                <w:t>5</w:t>
                              </w:r>
                            </w:fldSimple>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40E47DFD" w:rsidR="009E2419" w:rsidRPr="0032209D" w:rsidRDefault="009E2419" w:rsidP="00913BD4">
                      <w:pPr>
                        <w:pStyle w:val="Caption"/>
                        <w:rPr>
                          <w:noProof/>
                          <w:sz w:val="22"/>
                          <w:szCs w:val="22"/>
                        </w:rPr>
                      </w:pPr>
                      <w:bookmarkStart w:id="25" w:name="_Ref336854039"/>
                      <w:r>
                        <w:t xml:space="preserve">Figure </w:t>
                      </w:r>
                      <w:fldSimple w:instr=" SEQ Figure \* ARABIC ">
                        <w:r>
                          <w:rPr>
                            <w:noProof/>
                          </w:rPr>
                          <w:t>5</w:t>
                        </w:r>
                      </w:fldSimple>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4ABD6585"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3763C4">
        <w:t xml:space="preserve">Figure </w:t>
      </w:r>
      <w:r w:rsidR="003763C4">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7CCDF83D"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3763C4">
        <w:t xml:space="preserve">Figure </w:t>
      </w:r>
      <w:r w:rsidR="003763C4">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563044BC" w:rsidR="0040472A" w:rsidRPr="00744CFE" w:rsidRDefault="00C62D46" w:rsidP="00C62D46">
      <w:pPr>
        <w:pStyle w:val="Caption"/>
      </w:pPr>
      <w:bookmarkStart w:id="26" w:name="_Ref351633273"/>
      <w:r>
        <w:t xml:space="preserve">Figure </w:t>
      </w:r>
      <w:fldSimple w:instr=" SEQ Figure \* ARABIC ">
        <w:r w:rsidR="003763C4">
          <w:rPr>
            <w:noProof/>
          </w:rPr>
          <w:t>6</w:t>
        </w:r>
      </w:fldSimple>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3763C4" w:rsidRPr="003763C4">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7704611"/>
      <w:r>
        <w:lastRenderedPageBreak/>
        <w:t xml:space="preserve">The </w:t>
      </w:r>
      <w:r w:rsidR="0029424E">
        <w:t xml:space="preserve">voltage </w:t>
      </w:r>
      <w:r>
        <w:t>ramp</w:t>
      </w:r>
      <w:r w:rsidR="0029424E">
        <w:t>s</w:t>
      </w:r>
      <w:bookmarkEnd w:id="27"/>
    </w:p>
    <w:p w14:paraId="2B540BD6" w14:textId="07B3E297"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3763C4">
        <w:t xml:space="preserve">Figure </w:t>
      </w:r>
      <w:r w:rsidR="003763C4">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2B52BD83"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3763C4">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4563E9C5" w:rsidR="009E2419" w:rsidRPr="00BD046F" w:rsidRDefault="009E2419" w:rsidP="007C76E5">
                            <w:pPr>
                              <w:pStyle w:val="Caption"/>
                              <w:rPr>
                                <w:noProof/>
                                <w:sz w:val="22"/>
                                <w:szCs w:val="22"/>
                              </w:rPr>
                            </w:pPr>
                            <w:bookmarkStart w:id="28" w:name="_Ref304617893"/>
                            <w:r>
                              <w:t xml:space="preserve">Figure </w:t>
                            </w:r>
                            <w:fldSimple w:instr=" SEQ Figure \* ARABIC ">
                              <w:r>
                                <w:rPr>
                                  <w:noProof/>
                                </w:rPr>
                                <w:t>7</w:t>
                              </w:r>
                            </w:fldSimple>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4563E9C5" w:rsidR="009E2419" w:rsidRPr="00BD046F" w:rsidRDefault="009E2419" w:rsidP="007C76E5">
                      <w:pPr>
                        <w:pStyle w:val="Caption"/>
                        <w:rPr>
                          <w:noProof/>
                          <w:sz w:val="22"/>
                          <w:szCs w:val="22"/>
                        </w:rPr>
                      </w:pPr>
                      <w:bookmarkStart w:id="29" w:name="_Ref304617893"/>
                      <w:r>
                        <w:t xml:space="preserve">Figure </w:t>
                      </w:r>
                      <w:fldSimple w:instr=" SEQ Figure \* ARABIC ">
                        <w:r>
                          <w:rPr>
                            <w:noProof/>
                          </w:rPr>
                          <w:t>7</w:t>
                        </w:r>
                      </w:fldSimple>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17704612"/>
      <w:r>
        <w:lastRenderedPageBreak/>
        <w:t>The 2</w:t>
      </w:r>
      <w:r w:rsidRPr="009D4F1F">
        <w:rPr>
          <w:vertAlign w:val="superscript"/>
        </w:rPr>
        <w:t>nd</w:t>
      </w:r>
      <w:r>
        <w:t xml:space="preserve"> harmonic cavity</w:t>
      </w:r>
      <w:bookmarkEnd w:id="30"/>
      <w:bookmarkEnd w:id="31"/>
    </w:p>
    <w:p w14:paraId="18DAC8EE" w14:textId="5C5C1738"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3763C4">
        <w:t xml:space="preserve">Figure </w:t>
      </w:r>
      <w:r w:rsidR="003763C4">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17D59BE0" w:rsidR="009E2419" w:rsidRPr="00B52A81" w:rsidRDefault="009E2419" w:rsidP="0012314A">
                            <w:pPr>
                              <w:pStyle w:val="Caption"/>
                              <w:rPr>
                                <w:noProof/>
                                <w:sz w:val="22"/>
                                <w:szCs w:val="22"/>
                              </w:rPr>
                            </w:pPr>
                            <w:bookmarkStart w:id="32" w:name="_Ref304626998"/>
                            <w:r>
                              <w:t xml:space="preserve">Figure </w:t>
                            </w:r>
                            <w:fldSimple w:instr=" SEQ Figure \* ARABIC ">
                              <w:r>
                                <w:rPr>
                                  <w:noProof/>
                                </w:rPr>
                                <w:t>8</w:t>
                              </w:r>
                            </w:fldSimple>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17D59BE0" w:rsidR="009E2419" w:rsidRPr="00B52A81" w:rsidRDefault="009E2419" w:rsidP="0012314A">
                      <w:pPr>
                        <w:pStyle w:val="Caption"/>
                        <w:rPr>
                          <w:noProof/>
                          <w:sz w:val="22"/>
                          <w:szCs w:val="22"/>
                        </w:rPr>
                      </w:pPr>
                      <w:bookmarkStart w:id="33" w:name="_Ref304626998"/>
                      <w:r>
                        <w:t xml:space="preserve">Figure </w:t>
                      </w:r>
                      <w:fldSimple w:instr=" SEQ Figure \* ARABIC ">
                        <w:r>
                          <w:rPr>
                            <w:noProof/>
                          </w:rPr>
                          <w:t>8</w:t>
                        </w:r>
                      </w:fldSimple>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54EC3DE6"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3763C4" w:rsidRPr="003763C4">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75FBA764"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3763C4">
            <w:rPr>
              <w:noProof/>
            </w:rPr>
            <w:t xml:space="preserve"> </w:t>
          </w:r>
          <w:r w:rsidR="003763C4" w:rsidRPr="003763C4">
            <w:rPr>
              <w:noProof/>
            </w:rPr>
            <w:t>[15]</w:t>
          </w:r>
          <w:r w:rsidR="00A81CF6">
            <w:fldChar w:fldCharType="end"/>
          </w:r>
        </w:sdtContent>
      </w:sdt>
      <w:r w:rsidR="002B24D2">
        <w:t>.</w:t>
      </w:r>
    </w:p>
    <w:p w14:paraId="37EF9FFB" w14:textId="7AA910C2" w:rsidR="009057DC" w:rsidRDefault="009057DC" w:rsidP="009057DC">
      <w:pPr>
        <w:pStyle w:val="Caption"/>
      </w:pPr>
      <w:bookmarkStart w:id="34" w:name="_Ref305154849"/>
      <w:r>
        <w:t xml:space="preserve">Table </w:t>
      </w:r>
      <w:fldSimple w:instr=" SEQ Table \* ARABIC ">
        <w:r w:rsidR="003763C4">
          <w:rPr>
            <w:noProof/>
          </w:rPr>
          <w:t>2</w:t>
        </w:r>
      </w:fldSimple>
      <w:bookmarkEnd w:id="34"/>
      <w:r>
        <w:t>: The specifications of the 2</w:t>
      </w:r>
      <w:r w:rsidRPr="00A81D43">
        <w:rPr>
          <w:vertAlign w:val="superscript"/>
        </w:rPr>
        <w:t>nd</w:t>
      </w:r>
      <w:r>
        <w:t xml:space="preserve"> harmonic cavity</w:t>
      </w:r>
    </w:p>
    <w:p w14:paraId="627F60F6" w14:textId="32A33DE8"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3763C4">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3763C4">
        <w:t>4</w:t>
      </w:r>
      <w:r w:rsidR="007825BF">
        <w:fldChar w:fldCharType="end"/>
      </w:r>
      <w:r w:rsidR="007825BF">
        <w:t>.</w:t>
      </w:r>
      <w:r w:rsidR="00EA5340">
        <w:t xml:space="preserve"> </w:t>
      </w:r>
    </w:p>
    <w:p w14:paraId="5E5F6A70" w14:textId="381D8B0A"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3763C4">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3763C4">
        <w:t>8.6</w:t>
      </w:r>
      <w:r w:rsidR="0069095D">
        <w:fldChar w:fldCharType="end"/>
      </w:r>
      <w:r w:rsidR="00AF4982">
        <w:t>.</w:t>
      </w:r>
    </w:p>
    <w:p w14:paraId="0D832DAC" w14:textId="3D554B0D"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3763C4">
        <w:t xml:space="preserve">Table </w:t>
      </w:r>
      <w:r w:rsidR="003763C4">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7704613"/>
      <w:r>
        <w:t>RF power</w:t>
      </w:r>
      <w:bookmarkEnd w:id="35"/>
      <w:bookmarkEnd w:id="36"/>
    </w:p>
    <w:p w14:paraId="55F10FA3" w14:textId="348B8C6F"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3763C4">
        <w:t>14</w:t>
      </w:r>
      <w:r w:rsidR="003E6E66">
        <w:fldChar w:fldCharType="end"/>
      </w:r>
      <w:r w:rsidR="003E6E66">
        <w:t>.</w:t>
      </w:r>
    </w:p>
    <w:p w14:paraId="7BBE1B13" w14:textId="59F910CA" w:rsidR="006C02EC" w:rsidRDefault="006C02EC" w:rsidP="006C02EC">
      <w:pPr>
        <w:pStyle w:val="Heading2"/>
      </w:pPr>
      <w:bookmarkStart w:id="37" w:name="_Toc517704614"/>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1051FE1D"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3763C4">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7704615"/>
      <w:r>
        <w:lastRenderedPageBreak/>
        <w:t>Cavity design</w:t>
      </w:r>
      <w:bookmarkEnd w:id="38"/>
    </w:p>
    <w:p w14:paraId="1EA2F2E3" w14:textId="595F0C84"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3763C4">
        <w:t xml:space="preserve">Table </w:t>
      </w:r>
      <w:r w:rsidR="003763C4">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3763C4">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3763C4">
        <w:t>7.2</w:t>
      </w:r>
      <w:r w:rsidR="0051075B">
        <w:fldChar w:fldCharType="end"/>
      </w:r>
      <w:r w:rsidR="0051075B">
        <w:t>.</w:t>
      </w:r>
    </w:p>
    <w:p w14:paraId="08904B26" w14:textId="3D501446" w:rsidR="0066282D" w:rsidRDefault="0066282D" w:rsidP="0066282D">
      <w:pPr>
        <w:pStyle w:val="Heading3"/>
      </w:pPr>
      <w:bookmarkStart w:id="39" w:name="_Toc517704616"/>
      <w:r>
        <w:t>Tuner assembly</w:t>
      </w:r>
      <w:bookmarkEnd w:id="39"/>
    </w:p>
    <w:p w14:paraId="29B10EC4" w14:textId="7009FFB7"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3763C4">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3763C4">
        <w:t>17.9</w:t>
      </w:r>
      <w:r w:rsidR="00BD5D81">
        <w:fldChar w:fldCharType="end"/>
      </w:r>
      <w:r w:rsidR="00BD5D81">
        <w:t>.</w:t>
      </w:r>
    </w:p>
    <w:p w14:paraId="01845AB1" w14:textId="7E83AB40" w:rsidR="004A3694" w:rsidRDefault="004A3694" w:rsidP="004A3694">
      <w:pPr>
        <w:pStyle w:val="Heading3"/>
      </w:pPr>
      <w:bookmarkStart w:id="40" w:name="_Toc517704617"/>
      <w:r>
        <w:t xml:space="preserve">Power </w:t>
      </w:r>
      <w:r w:rsidR="00335625">
        <w:t>module</w:t>
      </w:r>
      <w:bookmarkEnd w:id="40"/>
    </w:p>
    <w:p w14:paraId="5754E383" w14:textId="4FDFC908"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3763C4">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3763C4">
        <w:t>6.2.1</w:t>
      </w:r>
      <w:r w:rsidR="007F6608">
        <w:fldChar w:fldCharType="end"/>
      </w:r>
      <w:r w:rsidR="007F6608">
        <w:t>.</w:t>
      </w:r>
    </w:p>
    <w:p w14:paraId="07C91F1F" w14:textId="117526F5" w:rsidR="00F4688A" w:rsidRDefault="00F4688A" w:rsidP="006A0B85">
      <w:pPr>
        <w:pStyle w:val="Heading3"/>
      </w:pPr>
      <w:bookmarkStart w:id="41" w:name="_Toc517704618"/>
      <w:r>
        <w:t>HOM damper</w:t>
      </w:r>
      <w:bookmarkEnd w:id="41"/>
    </w:p>
    <w:p w14:paraId="49BB8D33" w14:textId="5FF3E054"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3763C4" w:rsidRPr="003763C4">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3763C4">
        <w:t>7</w:t>
      </w:r>
      <w:r w:rsidR="00D22F3F">
        <w:fldChar w:fldCharType="end"/>
      </w:r>
      <w:r w:rsidR="00D22F3F">
        <w:t>.</w:t>
      </w:r>
    </w:p>
    <w:p w14:paraId="2B4D8E7B" w14:textId="601901A7" w:rsidR="00523E2E" w:rsidRDefault="00523E2E" w:rsidP="006D0A48">
      <w:pPr>
        <w:pStyle w:val="Heading3"/>
      </w:pPr>
      <w:bookmarkStart w:id="42" w:name="_Toc517704619"/>
      <w:r>
        <w:t>Mechanical design</w:t>
      </w:r>
      <w:r w:rsidR="008C6D50">
        <w:t xml:space="preserve"> and solenoid construc</w:t>
      </w:r>
      <w:r w:rsidR="00D062BA">
        <w:t>tion</w:t>
      </w:r>
      <w:bookmarkEnd w:id="42"/>
    </w:p>
    <w:p w14:paraId="01077816" w14:textId="3E45D40C"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3763C4">
        <w:t>17</w:t>
      </w:r>
      <w:r w:rsidR="009C42E2">
        <w:fldChar w:fldCharType="end"/>
      </w:r>
      <w:r w:rsidR="009C42E2">
        <w:t>.</w:t>
      </w:r>
    </w:p>
    <w:p w14:paraId="3F77BF94" w14:textId="3B22CF89"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3763C4">
        <w:t>18</w:t>
      </w:r>
      <w:r>
        <w:fldChar w:fldCharType="end"/>
      </w:r>
      <w:r>
        <w:t>.</w:t>
      </w:r>
    </w:p>
    <w:p w14:paraId="41F4E565" w14:textId="6DA07C3E" w:rsidR="002B24D2" w:rsidRDefault="002B24D2" w:rsidP="002B24D2">
      <w:pPr>
        <w:pStyle w:val="Heading2"/>
      </w:pPr>
      <w:bookmarkStart w:id="43" w:name="_Toc517704620"/>
      <w:r>
        <w:t>Other details</w:t>
      </w:r>
      <w:bookmarkEnd w:id="43"/>
    </w:p>
    <w:p w14:paraId="627C45A2" w14:textId="10C19AA4"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3763C4">
        <w:t>18</w:t>
      </w:r>
      <w:r>
        <w:fldChar w:fldCharType="end"/>
      </w:r>
      <w:r>
        <w:t xml:space="preserve"> and </w:t>
      </w:r>
      <w:r>
        <w:fldChar w:fldCharType="begin"/>
      </w:r>
      <w:r>
        <w:instrText xml:space="preserve"> REF _Ref509918650 \w \h </w:instrText>
      </w:r>
      <w:r>
        <w:fldChar w:fldCharType="separate"/>
      </w:r>
      <w:r w:rsidR="003763C4">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3763C4">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3763C4">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3763C4">
        <w:t>23</w:t>
      </w:r>
      <w:r w:rsidR="00BB452C">
        <w:fldChar w:fldCharType="end"/>
      </w:r>
      <w:r w:rsidR="00BB452C">
        <w:t>.</w:t>
      </w:r>
    </w:p>
    <w:p w14:paraId="4497FCB2" w14:textId="179BF1FC"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3763C4">
        <w:t>24</w:t>
      </w:r>
      <w:r>
        <w:fldChar w:fldCharType="end"/>
      </w:r>
      <w:r w:rsidR="00293EBE">
        <w:t xml:space="preserve"> and show photos of some of them</w:t>
      </w:r>
      <w:r>
        <w:t xml:space="preserve"> in section </w:t>
      </w:r>
      <w:r>
        <w:fldChar w:fldCharType="begin"/>
      </w:r>
      <w:r>
        <w:instrText xml:space="preserve"> REF _Ref507659373 \w \h </w:instrText>
      </w:r>
      <w:r>
        <w:fldChar w:fldCharType="separate"/>
      </w:r>
      <w:r w:rsidR="003763C4">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7704621"/>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7D3D2543"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3763C4">
            <w:rPr>
              <w:noProof/>
            </w:rPr>
            <w:t xml:space="preserve"> </w:t>
          </w:r>
          <w:r w:rsidR="003763C4" w:rsidRPr="003763C4">
            <w:rPr>
              <w:noProof/>
            </w:rPr>
            <w:t>[17]</w:t>
          </w:r>
          <w:r w:rsidR="00183400">
            <w:fldChar w:fldCharType="end"/>
          </w:r>
        </w:sdtContent>
      </w:sdt>
      <w:r w:rsidR="00183400">
        <w:t>.</w:t>
      </w:r>
    </w:p>
    <w:p w14:paraId="0B39BE4B" w14:textId="546D1F4C" w:rsidR="00EA1E64" w:rsidRDefault="00EA1E64" w:rsidP="00EA1E64">
      <w:pPr>
        <w:pStyle w:val="Heading2"/>
      </w:pPr>
      <w:bookmarkStart w:id="49" w:name="_Toc517704622"/>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59072DAA"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3763C4">
        <w:t xml:space="preserve">Figure </w:t>
      </w:r>
      <w:r w:rsidR="003763C4">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2FC9BD33" w:rsidR="009E2419" w:rsidRPr="00E33AB7" w:rsidRDefault="009E2419" w:rsidP="004109B8">
                            <w:pPr>
                              <w:pStyle w:val="Caption"/>
                              <w:rPr>
                                <w:noProof/>
                                <w:sz w:val="22"/>
                                <w:szCs w:val="22"/>
                              </w:rPr>
                            </w:pPr>
                            <w:bookmarkStart w:id="50" w:name="_Ref335989878"/>
                            <w:r>
                              <w:t xml:space="preserve">Figure </w:t>
                            </w:r>
                            <w:fldSimple w:instr=" SEQ Figure \* ARABIC ">
                              <w:r>
                                <w:rPr>
                                  <w:noProof/>
                                </w:rPr>
                                <w:t>9</w:t>
                              </w:r>
                            </w:fldSimple>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2FC9BD33" w:rsidR="009E2419" w:rsidRPr="00E33AB7" w:rsidRDefault="009E2419" w:rsidP="004109B8">
                      <w:pPr>
                        <w:pStyle w:val="Caption"/>
                        <w:rPr>
                          <w:noProof/>
                          <w:sz w:val="22"/>
                          <w:szCs w:val="22"/>
                        </w:rPr>
                      </w:pPr>
                      <w:bookmarkStart w:id="51" w:name="_Ref335989878"/>
                      <w:r>
                        <w:t xml:space="preserve">Figure </w:t>
                      </w:r>
                      <w:fldSimple w:instr=" SEQ Figure \* ARABIC ">
                        <w:r>
                          <w:rPr>
                            <w:noProof/>
                          </w:rPr>
                          <w:t>9</w:t>
                        </w:r>
                      </w:fldSimple>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7B4EBCA3" w:rsidR="009E2419" w:rsidRPr="005E581F" w:rsidRDefault="009E2419" w:rsidP="00BD20F3">
                            <w:pPr>
                              <w:pStyle w:val="Caption"/>
                              <w:rPr>
                                <w:noProof/>
                                <w:sz w:val="22"/>
                                <w:szCs w:val="22"/>
                              </w:rPr>
                            </w:pPr>
                            <w:bookmarkStart w:id="52" w:name="_Ref335989910"/>
                            <w:r>
                              <w:t xml:space="preserve">Figure </w:t>
                            </w:r>
                            <w:fldSimple w:instr=" SEQ Figure \* ARABIC ">
                              <w:r>
                                <w:rPr>
                                  <w:noProof/>
                                </w:rPr>
                                <w:t>10</w:t>
                              </w:r>
                            </w:fldSimple>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7B4EBCA3" w:rsidR="009E2419" w:rsidRPr="005E581F" w:rsidRDefault="009E2419" w:rsidP="00BD20F3">
                      <w:pPr>
                        <w:pStyle w:val="Caption"/>
                        <w:rPr>
                          <w:noProof/>
                          <w:sz w:val="22"/>
                          <w:szCs w:val="22"/>
                        </w:rPr>
                      </w:pPr>
                      <w:bookmarkStart w:id="53" w:name="_Ref335989910"/>
                      <w:r>
                        <w:t xml:space="preserve">Figure </w:t>
                      </w:r>
                      <w:fldSimple w:instr=" SEQ Figure \* ARABIC ">
                        <w:r>
                          <w:rPr>
                            <w:noProof/>
                          </w:rPr>
                          <w:t>10</w:t>
                        </w:r>
                      </w:fldSimple>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AE7AB9C"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3763C4">
        <w:t xml:space="preserve">Figure </w:t>
      </w:r>
      <w:r w:rsidR="003763C4">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3763C4">
        <w:t xml:space="preserve">Figure </w:t>
      </w:r>
      <w:r w:rsidR="003763C4">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5928C91D" w:rsidR="009E2419" w:rsidRPr="00BA6434" w:rsidRDefault="009E2419" w:rsidP="00AD53C6">
                            <w:pPr>
                              <w:pStyle w:val="Caption"/>
                              <w:rPr>
                                <w:noProof/>
                                <w:sz w:val="22"/>
                                <w:szCs w:val="22"/>
                              </w:rPr>
                            </w:pPr>
                            <w:bookmarkStart w:id="54" w:name="_Ref335989926"/>
                            <w:r>
                              <w:t xml:space="preserve">Figure </w:t>
                            </w:r>
                            <w:fldSimple w:instr=" SEQ Figure \* ARABIC ">
                              <w:r>
                                <w:rPr>
                                  <w:noProof/>
                                </w:rPr>
                                <w:t>11</w:t>
                              </w:r>
                            </w:fldSimple>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5928C91D" w:rsidR="009E2419" w:rsidRPr="00BA6434" w:rsidRDefault="009E2419" w:rsidP="00AD53C6">
                      <w:pPr>
                        <w:pStyle w:val="Caption"/>
                        <w:rPr>
                          <w:noProof/>
                          <w:sz w:val="22"/>
                          <w:szCs w:val="22"/>
                        </w:rPr>
                      </w:pPr>
                      <w:bookmarkStart w:id="55" w:name="_Ref335989926"/>
                      <w:r>
                        <w:t xml:space="preserve">Figure </w:t>
                      </w:r>
                      <w:fldSimple w:instr=" SEQ Figure \* ARABIC ">
                        <w:r>
                          <w:rPr>
                            <w:noProof/>
                          </w:rPr>
                          <w:t>11</w:t>
                        </w:r>
                      </w:fldSimple>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136CEFCD"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3763C4">
            <w:rPr>
              <w:noProof/>
            </w:rPr>
            <w:t xml:space="preserve"> </w:t>
          </w:r>
          <w:r w:rsidR="003763C4" w:rsidRPr="003763C4">
            <w:rPr>
              <w:noProof/>
            </w:rPr>
            <w:t>[18]</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17704623"/>
      <w:r>
        <w:t>Loss tangent</w:t>
      </w:r>
      <w:bookmarkEnd w:id="56"/>
      <w:bookmarkEnd w:id="57"/>
    </w:p>
    <w:p w14:paraId="6DC78904" w14:textId="255A2B0F"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3763C4">
        <w:t xml:space="preserve">Figure </w:t>
      </w:r>
      <w:r w:rsidR="003763C4">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54F7C3C9" w:rsidR="00E65781" w:rsidRDefault="00631C7C" w:rsidP="00E65781">
      <w:r>
        <w:lastRenderedPageBreak/>
        <w:fldChar w:fldCharType="begin"/>
      </w:r>
      <w:r>
        <w:instrText xml:space="preserve"> REF _Ref335989972 \h </w:instrText>
      </w:r>
      <w:r>
        <w:fldChar w:fldCharType="separate"/>
      </w:r>
      <w:r w:rsidR="003763C4">
        <w:t xml:space="preserve">Figure </w:t>
      </w:r>
      <w:r w:rsidR="003763C4">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259E4FB9" w:rsidR="009E2419" w:rsidRPr="00BA6C07" w:rsidRDefault="009E2419" w:rsidP="00BA6C07">
                            <w:pPr>
                              <w:pStyle w:val="Caption"/>
                              <w:rPr>
                                <w:noProof/>
                                <w:sz w:val="22"/>
                                <w:szCs w:val="22"/>
                              </w:rPr>
                            </w:pPr>
                            <w:bookmarkStart w:id="58" w:name="_Ref335989949"/>
                            <w:r>
                              <w:t xml:space="preserve">Figure </w:t>
                            </w:r>
                            <w:fldSimple w:instr=" SEQ Figure \* ARABIC ">
                              <w:r>
                                <w:rPr>
                                  <w:noProof/>
                                </w:rPr>
                                <w:t>12</w:t>
                              </w:r>
                            </w:fldSimple>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259E4FB9" w:rsidR="009E2419" w:rsidRPr="00BA6C07" w:rsidRDefault="009E2419" w:rsidP="00BA6C07">
                      <w:pPr>
                        <w:pStyle w:val="Caption"/>
                        <w:rPr>
                          <w:noProof/>
                          <w:sz w:val="22"/>
                          <w:szCs w:val="22"/>
                        </w:rPr>
                      </w:pPr>
                      <w:bookmarkStart w:id="59" w:name="_Ref335989949"/>
                      <w:r>
                        <w:t xml:space="preserve">Figure </w:t>
                      </w:r>
                      <w:fldSimple w:instr=" SEQ Figure \* ARABIC ">
                        <w:r>
                          <w:rPr>
                            <w:noProof/>
                          </w:rPr>
                          <w:t>12</w:t>
                        </w:r>
                      </w:fldSimple>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1F67BB5E" w:rsidR="009E2419" w:rsidRPr="00471821" w:rsidRDefault="009E2419" w:rsidP="0074498B">
                            <w:pPr>
                              <w:pStyle w:val="Caption"/>
                              <w:ind w:firstLine="0"/>
                              <w:rPr>
                                <w:noProof/>
                                <w:sz w:val="22"/>
                                <w:szCs w:val="22"/>
                              </w:rPr>
                            </w:pPr>
                            <w:bookmarkStart w:id="60" w:name="_Ref335989972"/>
                            <w:r>
                              <w:t xml:space="preserve">Figure </w:t>
                            </w:r>
                            <w:fldSimple w:instr=" SEQ Figure \* ARABIC ">
                              <w:r>
                                <w:rPr>
                                  <w:noProof/>
                                </w:rPr>
                                <w:t>13</w:t>
                              </w:r>
                            </w:fldSimple>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1F67BB5E" w:rsidR="009E2419" w:rsidRPr="00471821" w:rsidRDefault="009E2419" w:rsidP="0074498B">
                      <w:pPr>
                        <w:pStyle w:val="Caption"/>
                        <w:ind w:firstLine="0"/>
                        <w:rPr>
                          <w:noProof/>
                          <w:sz w:val="22"/>
                          <w:szCs w:val="22"/>
                        </w:rPr>
                      </w:pPr>
                      <w:bookmarkStart w:id="61" w:name="_Ref335989972"/>
                      <w:r>
                        <w:t xml:space="preserve">Figure </w:t>
                      </w:r>
                      <w:fldSimple w:instr=" SEQ Figure \* ARABIC ">
                        <w:r>
                          <w:rPr>
                            <w:noProof/>
                          </w:rPr>
                          <w:t>13</w:t>
                        </w:r>
                      </w:fldSimple>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372455E3" w:rsidR="00721A8E" w:rsidRDefault="008A2DA9" w:rsidP="00721A8E">
      <w:r>
        <w:lastRenderedPageBreak/>
        <w:fldChar w:fldCharType="begin"/>
      </w:r>
      <w:r>
        <w:instrText xml:space="preserve"> REF _Ref335990003 \h </w:instrText>
      </w:r>
      <w:r>
        <w:fldChar w:fldCharType="separate"/>
      </w:r>
      <w:r w:rsidR="003763C4">
        <w:t xml:space="preserve">Figure </w:t>
      </w:r>
      <w:r w:rsidR="003763C4">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452A3726" w:rsidR="009E2419" w:rsidRPr="005F34D1" w:rsidRDefault="009E2419" w:rsidP="005C5E03">
                            <w:pPr>
                              <w:pStyle w:val="Caption"/>
                              <w:rPr>
                                <w:noProof/>
                                <w:sz w:val="22"/>
                                <w:szCs w:val="22"/>
                              </w:rPr>
                            </w:pPr>
                            <w:bookmarkStart w:id="62" w:name="_Ref335990003"/>
                            <w:r>
                              <w:t xml:space="preserve">Figure </w:t>
                            </w:r>
                            <w:fldSimple w:instr=" SEQ Figure \* ARABIC ">
                              <w:r>
                                <w:rPr>
                                  <w:noProof/>
                                </w:rPr>
                                <w:t>14</w:t>
                              </w:r>
                            </w:fldSimple>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452A3726" w:rsidR="009E2419" w:rsidRPr="005F34D1" w:rsidRDefault="009E2419" w:rsidP="005C5E03">
                      <w:pPr>
                        <w:pStyle w:val="Caption"/>
                        <w:rPr>
                          <w:noProof/>
                          <w:sz w:val="22"/>
                          <w:szCs w:val="22"/>
                        </w:rPr>
                      </w:pPr>
                      <w:bookmarkStart w:id="63" w:name="_Ref335990003"/>
                      <w:r>
                        <w:t xml:space="preserve">Figure </w:t>
                      </w:r>
                      <w:fldSimple w:instr=" SEQ Figure \* ARABIC ">
                        <w:r>
                          <w:rPr>
                            <w:noProof/>
                          </w:rPr>
                          <w:t>14</w:t>
                        </w:r>
                      </w:fldSimple>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3BCBCF79"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3763C4">
            <w:rPr>
              <w:noProof/>
            </w:rPr>
            <w:t xml:space="preserve"> </w:t>
          </w:r>
          <w:r w:rsidR="003763C4" w:rsidRPr="003763C4">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B91948"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685C52BD"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00E36375"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3763C4">
        <w:t>(</w:t>
      </w:r>
      <w:r w:rsidR="003763C4">
        <w:rPr>
          <w:noProof/>
        </w:rPr>
        <w:t>1</w:t>
      </w:r>
      <w:r w:rsidR="003763C4">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3763C4" w:rsidRPr="003763C4">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3763C4" w:rsidRPr="003763C4">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766F1DD0"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3763C4">
        <w:t xml:space="preserve">Figure </w:t>
      </w:r>
      <w:r w:rsidR="003763C4">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5058492C" w:rsidR="009E2419" w:rsidRPr="007D3193" w:rsidRDefault="009E2419" w:rsidP="005F550A">
                            <w:pPr>
                              <w:pStyle w:val="Caption"/>
                              <w:ind w:firstLine="0"/>
                              <w:rPr>
                                <w:rFonts w:ascii="Symbol" w:hAnsi="Symbol"/>
                                <w:noProof/>
                                <w:sz w:val="22"/>
                                <w:szCs w:val="22"/>
                              </w:rPr>
                            </w:pPr>
                            <w:bookmarkStart w:id="66" w:name="_Ref306025018"/>
                            <w:r>
                              <w:t xml:space="preserve">Figure </w:t>
                            </w:r>
                            <w:fldSimple w:instr=" SEQ Figure \* ARABIC ">
                              <w:r>
                                <w:rPr>
                                  <w:noProof/>
                                </w:rPr>
                                <w:t>15</w:t>
                              </w:r>
                            </w:fldSimple>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5058492C" w:rsidR="009E2419" w:rsidRPr="007D3193" w:rsidRDefault="009E2419" w:rsidP="005F550A">
                      <w:pPr>
                        <w:pStyle w:val="Caption"/>
                        <w:ind w:firstLine="0"/>
                        <w:rPr>
                          <w:rFonts w:ascii="Symbol" w:hAnsi="Symbol"/>
                          <w:noProof/>
                          <w:sz w:val="22"/>
                          <w:szCs w:val="22"/>
                        </w:rPr>
                      </w:pPr>
                      <w:bookmarkStart w:id="67" w:name="_Ref306025018"/>
                      <w:r>
                        <w:t xml:space="preserve">Figure </w:t>
                      </w:r>
                      <w:fldSimple w:instr=" SEQ Figure \* ARABIC ">
                        <w:r>
                          <w:rPr>
                            <w:noProof/>
                          </w:rPr>
                          <w:t>15</w:t>
                        </w:r>
                      </w:fldSimple>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1F48C5EB"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3763C4">
        <w:t>(</w:t>
      </w:r>
      <w:r w:rsidR="003763C4">
        <w:rPr>
          <w:noProof/>
        </w:rPr>
        <w:t>1</w:t>
      </w:r>
      <w:r w:rsidR="003763C4">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3763C4">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616E5141"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2D97A015" w:rsidR="009E2419" w:rsidRPr="00C265DD" w:rsidRDefault="009E2419" w:rsidP="006F755D">
                            <w:pPr>
                              <w:pStyle w:val="Caption"/>
                              <w:rPr>
                                <w:noProof/>
                                <w:sz w:val="22"/>
                                <w:szCs w:val="22"/>
                              </w:rPr>
                            </w:pPr>
                            <w:bookmarkStart w:id="70" w:name="_Ref305835587"/>
                            <w:r>
                              <w:t xml:space="preserve">Figure </w:t>
                            </w:r>
                            <w:fldSimple w:instr=" SEQ Figure \* ARABIC ">
                              <w:r>
                                <w:rPr>
                                  <w:noProof/>
                                </w:rPr>
                                <w:t>16</w:t>
                              </w:r>
                            </w:fldSimple>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2D97A015" w:rsidR="009E2419" w:rsidRPr="00C265DD" w:rsidRDefault="009E2419" w:rsidP="006F755D">
                      <w:pPr>
                        <w:pStyle w:val="Caption"/>
                        <w:rPr>
                          <w:noProof/>
                          <w:sz w:val="22"/>
                          <w:szCs w:val="22"/>
                        </w:rPr>
                      </w:pPr>
                      <w:bookmarkStart w:id="71" w:name="_Ref305835587"/>
                      <w:r>
                        <w:t xml:space="preserve">Figure </w:t>
                      </w:r>
                      <w:fldSimple w:instr=" SEQ Figure \* ARABIC ">
                        <w:r>
                          <w:rPr>
                            <w:noProof/>
                          </w:rPr>
                          <w:t>16</w:t>
                        </w:r>
                      </w:fldSimple>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3A3A8F1A"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3763C4">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3763C4">
        <w:t>16.2</w:t>
      </w:r>
      <w:r w:rsidR="00F52F7D">
        <w:fldChar w:fldCharType="end"/>
      </w:r>
      <w:r>
        <w:t>.</w:t>
      </w:r>
    </w:p>
    <w:p w14:paraId="60820BBA" w14:textId="2FB90AD8"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3763C4" w:rsidRPr="003763C4">
            <w:rPr>
              <w:noProof/>
            </w:rPr>
            <w:t>[17]</w:t>
          </w:r>
          <w:r w:rsidRPr="00864929">
            <w:fldChar w:fldCharType="end"/>
          </w:r>
        </w:sdtContent>
      </w:sdt>
      <w:r w:rsidRPr="00864929">
        <w:t>.</w:t>
      </w:r>
    </w:p>
    <w:p w14:paraId="4CAE5CE1" w14:textId="3EF4D20C"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3763C4">
        <w:t xml:space="preserve">Figure </w:t>
      </w:r>
      <w:r w:rsidR="003763C4">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3763C4">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B91948"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7761C54A"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17704624"/>
      <w:r>
        <w:lastRenderedPageBreak/>
        <w:t>Measuring the loss tangent of Stycast epoxy (R. Madrak</w:t>
      </w:r>
      <w:r w:rsidR="00FD6001">
        <w:t xml:space="preserve"> &amp; I. Terechkhine</w:t>
      </w:r>
      <w:r>
        <w:t>)</w:t>
      </w:r>
      <w:bookmarkEnd w:id="72"/>
      <w:bookmarkEnd w:id="73"/>
    </w:p>
    <w:p w14:paraId="1273B3EC" w14:textId="36877812"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3763C4" w:rsidRPr="003763C4">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61298A2B"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3763C4">
        <w:t xml:space="preserve">Figure </w:t>
      </w:r>
      <w:r w:rsidR="003763C4">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4B3C59CB" w:rsidR="009E2419" w:rsidRPr="00892F66" w:rsidRDefault="009E2419" w:rsidP="00561043">
                            <w:pPr>
                              <w:pStyle w:val="Caption"/>
                              <w:rPr>
                                <w:noProof/>
                                <w:sz w:val="22"/>
                                <w:szCs w:val="22"/>
                              </w:rPr>
                            </w:pPr>
                            <w:bookmarkStart w:id="74" w:name="_Ref335892716"/>
                            <w:r>
                              <w:t xml:space="preserve">Figure </w:t>
                            </w:r>
                            <w:fldSimple w:instr=" SEQ Figure \* ARABIC ">
                              <w:r>
                                <w:rPr>
                                  <w:noProof/>
                                </w:rPr>
                                <w:t>17</w:t>
                              </w:r>
                            </w:fldSimple>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4B3C59CB" w:rsidR="009E2419" w:rsidRPr="00892F66" w:rsidRDefault="009E2419" w:rsidP="00561043">
                      <w:pPr>
                        <w:pStyle w:val="Caption"/>
                        <w:rPr>
                          <w:noProof/>
                          <w:sz w:val="22"/>
                          <w:szCs w:val="22"/>
                        </w:rPr>
                      </w:pPr>
                      <w:bookmarkStart w:id="75" w:name="_Ref335892716"/>
                      <w:r>
                        <w:t xml:space="preserve">Figure </w:t>
                      </w:r>
                      <w:fldSimple w:instr=" SEQ Figure \* ARABIC ">
                        <w:r>
                          <w:rPr>
                            <w:noProof/>
                          </w:rPr>
                          <w:t>17</w:t>
                        </w:r>
                      </w:fldSimple>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17704625"/>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17C58096"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10A49B77" w:rsidR="009E2419" w:rsidRPr="000E1764" w:rsidRDefault="009E2419" w:rsidP="00E07720">
                            <w:pPr>
                              <w:pStyle w:val="Caption"/>
                              <w:rPr>
                                <w:noProof/>
                                <w:sz w:val="22"/>
                                <w:szCs w:val="22"/>
                              </w:rPr>
                            </w:pPr>
                            <w:bookmarkStart w:id="78" w:name="_Ref506356957"/>
                            <w:r>
                              <w:t xml:space="preserve">Figure </w:t>
                            </w:r>
                            <w:fldSimple w:instr=" SEQ Figure \* ARABIC ">
                              <w:r>
                                <w:rPr>
                                  <w:noProof/>
                                </w:rPr>
                                <w:t>18</w:t>
                              </w:r>
                            </w:fldSimple>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10A49B77" w:rsidR="009E2419" w:rsidRPr="000E1764" w:rsidRDefault="009E2419" w:rsidP="00E07720">
                      <w:pPr>
                        <w:pStyle w:val="Caption"/>
                        <w:rPr>
                          <w:noProof/>
                          <w:sz w:val="22"/>
                          <w:szCs w:val="22"/>
                        </w:rPr>
                      </w:pPr>
                      <w:bookmarkStart w:id="79" w:name="_Ref506356957"/>
                      <w:r>
                        <w:t xml:space="preserve">Figure </w:t>
                      </w:r>
                      <w:fldSimple w:instr=" SEQ Figure \* ARABIC ">
                        <w:r>
                          <w:rPr>
                            <w:noProof/>
                          </w:rPr>
                          <w:t>18</w:t>
                        </w:r>
                      </w:fldSimple>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3763C4" w:rsidRPr="003763C4">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0415984F"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3763C4">
        <w:t xml:space="preserve">Figure </w:t>
      </w:r>
      <w:r w:rsidR="003763C4">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17704626"/>
      <w:r>
        <w:lastRenderedPageBreak/>
        <w:t>Modeling the cavity</w:t>
      </w:r>
      <w:bookmarkEnd w:id="80"/>
      <w:bookmarkEnd w:id="81"/>
    </w:p>
    <w:p w14:paraId="49B45997" w14:textId="06D97749"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3763C4">
        <w:t xml:space="preserve">Table </w:t>
      </w:r>
      <w:r w:rsidR="003763C4">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17704627"/>
      <w:r>
        <w:t xml:space="preserve">The transmission line </w:t>
      </w:r>
      <w:r w:rsidR="005754CE">
        <w:t>model (C.Y. Tan &amp; R. Madrak)</w:t>
      </w:r>
      <w:bookmarkEnd w:id="83"/>
      <w:bookmarkEnd w:id="84"/>
    </w:p>
    <w:p w14:paraId="6905EC74" w14:textId="45E1C53E"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187A42A3" w:rsidR="009E2419" w:rsidRPr="00E22D55" w:rsidRDefault="009E2419" w:rsidP="007F101B">
                            <w:pPr>
                              <w:pStyle w:val="Caption"/>
                              <w:rPr>
                                <w:noProof/>
                                <w:sz w:val="22"/>
                                <w:szCs w:val="22"/>
                              </w:rPr>
                            </w:pPr>
                            <w:bookmarkStart w:id="85" w:name="_Ref305749490"/>
                            <w:r>
                              <w:t xml:space="preserve">Figure </w:t>
                            </w:r>
                            <w:fldSimple w:instr=" SEQ Figure \* ARABIC ">
                              <w:r>
                                <w:rPr>
                                  <w:noProof/>
                                </w:rPr>
                                <w:t>19</w:t>
                              </w:r>
                            </w:fldSimple>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187A42A3" w:rsidR="009E2419" w:rsidRPr="00E22D55" w:rsidRDefault="009E2419" w:rsidP="007F101B">
                      <w:pPr>
                        <w:pStyle w:val="Caption"/>
                        <w:rPr>
                          <w:noProof/>
                          <w:sz w:val="22"/>
                          <w:szCs w:val="22"/>
                        </w:rPr>
                      </w:pPr>
                      <w:bookmarkStart w:id="86" w:name="_Ref305749490"/>
                      <w:r>
                        <w:t xml:space="preserve">Figure </w:t>
                      </w:r>
                      <w:fldSimple w:instr=" SEQ Figure \* ARABIC ">
                        <w:r>
                          <w:rPr>
                            <w:noProof/>
                          </w:rPr>
                          <w:t>19</w:t>
                        </w:r>
                      </w:fldSimple>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3763C4" w:rsidRPr="003763C4">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3763C4">
        <w:t xml:space="preserve">Figure </w:t>
      </w:r>
      <w:r w:rsidR="003763C4">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3763C4">
        <w:t xml:space="preserve">Figure </w:t>
      </w:r>
      <w:r w:rsidR="003763C4">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3763C4">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3763C4" w:rsidRPr="003763C4">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3763C4">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3AF5CAF1"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3763C4">
        <w:t xml:space="preserve">Figure </w:t>
      </w:r>
      <w:r w:rsidR="003763C4">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B91948"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B91948"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B91948"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B91948"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328934CD" w:rsidR="0078736E" w:rsidRDefault="00B343F8" w:rsidP="00B343F8">
      <w:pPr>
        <w:pStyle w:val="Caption"/>
      </w:pPr>
      <w:bookmarkStart w:id="87" w:name="_Ref305763810"/>
      <w:r>
        <w:t xml:space="preserve">Table </w:t>
      </w:r>
      <w:fldSimple w:instr=" SEQ Table \* ARABIC ">
        <w:r w:rsidR="003763C4">
          <w:rPr>
            <w:noProof/>
          </w:rPr>
          <w:t>3</w:t>
        </w:r>
      </w:fldSimple>
      <w:bookmarkEnd w:id="87"/>
      <w:r>
        <w:t>: The parameters of the TL model.</w:t>
      </w:r>
    </w:p>
    <w:p w14:paraId="37135A7F" w14:textId="781D31D9"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3763C4">
        <w:t>15</w:t>
      </w:r>
      <w:r>
        <w:fldChar w:fldCharType="end"/>
      </w:r>
      <w:r>
        <w:t xml:space="preserve"> are shown in </w:t>
      </w:r>
      <w:r>
        <w:fldChar w:fldCharType="begin"/>
      </w:r>
      <w:r>
        <w:instrText xml:space="preserve"> REF _Ref305763810 \h </w:instrText>
      </w:r>
      <w:r>
        <w:fldChar w:fldCharType="separate"/>
      </w:r>
      <w:r w:rsidR="003763C4">
        <w:t xml:space="preserve">Table </w:t>
      </w:r>
      <w:r w:rsidR="003763C4">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3763C4">
        <w:t xml:space="preserve">Table </w:t>
      </w:r>
      <w:r w:rsidR="003763C4">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11638A25" w:rsidR="001F1AE2" w:rsidRDefault="001F1AE2" w:rsidP="00D63AAA">
      <w:r>
        <w:t xml:space="preserve">Using this length and the parameters in </w:t>
      </w:r>
      <w:r>
        <w:fldChar w:fldCharType="begin"/>
      </w:r>
      <w:r>
        <w:instrText xml:space="preserve"> REF _Ref305763810 \h </w:instrText>
      </w:r>
      <w:r>
        <w:fldChar w:fldCharType="separate"/>
      </w:r>
      <w:r w:rsidR="003763C4">
        <w:t xml:space="preserve">Table </w:t>
      </w:r>
      <w:r w:rsidR="003763C4">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17704628"/>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416F7923"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3763C4">
              <w:rPr>
                <w:b/>
                <w:noProof/>
              </w:rPr>
              <w:t>4</w:t>
            </w:r>
            <w:r w:rsidR="005A3C55">
              <w:rPr>
                <w:b/>
                <w:noProof/>
              </w:rPr>
              <w:fldChar w:fldCharType="end"/>
            </w:r>
            <w:r>
              <w:t>)</w:t>
            </w:r>
          </w:p>
        </w:tc>
      </w:tr>
    </w:tbl>
    <w:p w14:paraId="48B1BA23" w14:textId="46380B6D"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3763C4">
        <w:t xml:space="preserve">Figure </w:t>
      </w:r>
      <w:r w:rsidR="003763C4">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1E3CE3A5"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3763C4">
        <w:t xml:space="preserve">Figure </w:t>
      </w:r>
      <w:r w:rsidR="003763C4">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3763C4">
        <w:t xml:space="preserve">B </w:t>
      </w:r>
      <w:r w:rsidR="00DD30E8">
        <w:fldChar w:fldCharType="end"/>
      </w:r>
    </w:p>
    <w:p w14:paraId="53C98643" w14:textId="73FD33C7"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3763C4">
        <w:t xml:space="preserve">Figure </w:t>
      </w:r>
      <w:r w:rsidR="003763C4">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3763C4">
        <w:t xml:space="preserve">Figure </w:t>
      </w:r>
      <w:r w:rsidR="003763C4">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3E770C4D" w:rsidR="009E2419" w:rsidRPr="00B51460" w:rsidRDefault="009E2419" w:rsidP="002303FA">
                            <w:pPr>
                              <w:pStyle w:val="Caption"/>
                              <w:rPr>
                                <w:noProof/>
                                <w:sz w:val="22"/>
                                <w:szCs w:val="22"/>
                              </w:rPr>
                            </w:pPr>
                            <w:bookmarkStart w:id="89" w:name="_Ref305835944"/>
                            <w:r>
                              <w:t xml:space="preserve">Figure </w:t>
                            </w:r>
                            <w:fldSimple w:instr=" SEQ Figure \* ARABIC ">
                              <w:r>
                                <w:rPr>
                                  <w:noProof/>
                                </w:rPr>
                                <w:t>20</w:t>
                              </w:r>
                            </w:fldSimple>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3E770C4D" w:rsidR="009E2419" w:rsidRPr="00B51460" w:rsidRDefault="009E2419" w:rsidP="002303FA">
                      <w:pPr>
                        <w:pStyle w:val="Caption"/>
                        <w:rPr>
                          <w:noProof/>
                          <w:sz w:val="22"/>
                          <w:szCs w:val="22"/>
                        </w:rPr>
                      </w:pPr>
                      <w:bookmarkStart w:id="90" w:name="_Ref305835944"/>
                      <w:r>
                        <w:t xml:space="preserve">Figure </w:t>
                      </w:r>
                      <w:fldSimple w:instr=" SEQ Figure \* ARABIC ">
                        <w:r>
                          <w:rPr>
                            <w:noProof/>
                          </w:rPr>
                          <w:t>20</w:t>
                        </w:r>
                      </w:fldSimple>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6A268B82" w:rsidR="009E2419" w:rsidRPr="005209B4" w:rsidRDefault="009E2419" w:rsidP="00252A1C">
                            <w:pPr>
                              <w:pStyle w:val="Caption"/>
                              <w:rPr>
                                <w:noProof/>
                                <w:sz w:val="22"/>
                                <w:szCs w:val="22"/>
                              </w:rPr>
                            </w:pPr>
                            <w:bookmarkStart w:id="91" w:name="_Ref305841605"/>
                            <w:r>
                              <w:t xml:space="preserve">Figure </w:t>
                            </w:r>
                            <w:fldSimple w:instr=" SEQ Figure \* ARABIC ">
                              <w:r>
                                <w:rPr>
                                  <w:noProof/>
                                </w:rPr>
                                <w:t>21</w:t>
                              </w:r>
                            </w:fldSimple>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6A268B82" w:rsidR="009E2419" w:rsidRPr="005209B4" w:rsidRDefault="009E2419" w:rsidP="00252A1C">
                      <w:pPr>
                        <w:pStyle w:val="Caption"/>
                        <w:rPr>
                          <w:noProof/>
                          <w:sz w:val="22"/>
                          <w:szCs w:val="22"/>
                        </w:rPr>
                      </w:pPr>
                      <w:bookmarkStart w:id="92" w:name="_Ref305841605"/>
                      <w:r>
                        <w:t xml:space="preserve">Figure </w:t>
                      </w:r>
                      <w:fldSimple w:instr=" SEQ Figure \* ARABIC ">
                        <w:r>
                          <w:rPr>
                            <w:noProof/>
                          </w:rPr>
                          <w:t>21</w:t>
                        </w:r>
                      </w:fldSimple>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749A8464" w:rsidR="009E2419" w:rsidRPr="00FC542B" w:rsidRDefault="009E2419" w:rsidP="00A852DE">
                            <w:pPr>
                              <w:pStyle w:val="Caption"/>
                              <w:rPr>
                                <w:noProof/>
                                <w:sz w:val="22"/>
                                <w:szCs w:val="22"/>
                              </w:rPr>
                            </w:pPr>
                            <w:bookmarkStart w:id="93" w:name="_Ref305849877"/>
                            <w:r>
                              <w:t xml:space="preserve">Figure </w:t>
                            </w:r>
                            <w:fldSimple w:instr=" SEQ Figure \* ARABIC ">
                              <w:r>
                                <w:rPr>
                                  <w:noProof/>
                                </w:rPr>
                                <w:t>22</w:t>
                              </w:r>
                            </w:fldSimple>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749A8464" w:rsidR="009E2419" w:rsidRPr="00FC542B" w:rsidRDefault="009E2419" w:rsidP="00A852DE">
                      <w:pPr>
                        <w:pStyle w:val="Caption"/>
                        <w:rPr>
                          <w:noProof/>
                          <w:sz w:val="22"/>
                          <w:szCs w:val="22"/>
                        </w:rPr>
                      </w:pPr>
                      <w:bookmarkStart w:id="94" w:name="_Ref305849877"/>
                      <w:r>
                        <w:t xml:space="preserve">Figure </w:t>
                      </w:r>
                      <w:fldSimple w:instr=" SEQ Figure \* ARABIC ">
                        <w:r>
                          <w:rPr>
                            <w:noProof/>
                          </w:rPr>
                          <w:t>22</w:t>
                        </w:r>
                      </w:fldSimple>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0C0F40A1" w:rsidR="009E2419" w:rsidRPr="008A0CE8" w:rsidRDefault="009E2419" w:rsidP="0094528B">
                            <w:pPr>
                              <w:pStyle w:val="Caption"/>
                              <w:rPr>
                                <w:noProof/>
                                <w:sz w:val="22"/>
                                <w:szCs w:val="22"/>
                              </w:rPr>
                            </w:pPr>
                            <w:bookmarkStart w:id="95" w:name="_Ref305848877"/>
                            <w:r>
                              <w:t xml:space="preserve">Figure </w:t>
                            </w:r>
                            <w:fldSimple w:instr=" SEQ Figure \* ARABIC ">
                              <w:r>
                                <w:rPr>
                                  <w:noProof/>
                                </w:rPr>
                                <w:t>23</w:t>
                              </w:r>
                            </w:fldSimple>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0C0F40A1" w:rsidR="009E2419" w:rsidRPr="008A0CE8" w:rsidRDefault="009E2419" w:rsidP="0094528B">
                      <w:pPr>
                        <w:pStyle w:val="Caption"/>
                        <w:rPr>
                          <w:noProof/>
                          <w:sz w:val="22"/>
                          <w:szCs w:val="22"/>
                        </w:rPr>
                      </w:pPr>
                      <w:bookmarkStart w:id="96" w:name="_Ref305848877"/>
                      <w:r>
                        <w:t xml:space="preserve">Figure </w:t>
                      </w:r>
                      <w:fldSimple w:instr=" SEQ Figure \* ARABIC ">
                        <w:r>
                          <w:rPr>
                            <w:noProof/>
                          </w:rPr>
                          <w:t>23</w:t>
                        </w:r>
                      </w:fldSimple>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52B145C9" w:rsidR="009E2419" w:rsidRPr="00D34DF9" w:rsidRDefault="009E2419" w:rsidP="00A531FE">
                            <w:pPr>
                              <w:pStyle w:val="Caption"/>
                              <w:rPr>
                                <w:noProof/>
                                <w:sz w:val="22"/>
                                <w:szCs w:val="22"/>
                              </w:rPr>
                            </w:pPr>
                            <w:bookmarkStart w:id="97" w:name="_Ref305852236"/>
                            <w:r>
                              <w:t xml:space="preserve">Figure </w:t>
                            </w:r>
                            <w:fldSimple w:instr=" SEQ Figure \* ARABIC ">
                              <w:r>
                                <w:rPr>
                                  <w:noProof/>
                                </w:rPr>
                                <w:t>24</w:t>
                              </w:r>
                            </w:fldSimple>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52B145C9" w:rsidR="009E2419" w:rsidRPr="00D34DF9" w:rsidRDefault="009E2419" w:rsidP="00A531FE">
                      <w:pPr>
                        <w:pStyle w:val="Caption"/>
                        <w:rPr>
                          <w:noProof/>
                          <w:sz w:val="22"/>
                          <w:szCs w:val="22"/>
                        </w:rPr>
                      </w:pPr>
                      <w:bookmarkStart w:id="98" w:name="_Ref305852236"/>
                      <w:r>
                        <w:t xml:space="preserve">Figure </w:t>
                      </w:r>
                      <w:fldSimple w:instr=" SEQ Figure \* ARABIC ">
                        <w:r>
                          <w:rPr>
                            <w:noProof/>
                          </w:rPr>
                          <w:t>24</w:t>
                        </w:r>
                      </w:fldSimple>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6CDA3DD1" w:rsidR="009E2419" w:rsidRPr="00D34DF9" w:rsidRDefault="009E2419" w:rsidP="00A531FE">
                            <w:pPr>
                              <w:pStyle w:val="Caption"/>
                              <w:rPr>
                                <w:noProof/>
                                <w:sz w:val="22"/>
                                <w:szCs w:val="22"/>
                              </w:rPr>
                            </w:pPr>
                            <w:bookmarkStart w:id="99" w:name="_Ref305918423"/>
                            <w:r>
                              <w:t xml:space="preserve">Figure </w:t>
                            </w:r>
                            <w:fldSimple w:instr=" SEQ Figure \* ARABIC ">
                              <w:r>
                                <w:rPr>
                                  <w:noProof/>
                                </w:rPr>
                                <w:t>25</w:t>
                              </w:r>
                            </w:fldSimple>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6CDA3DD1" w:rsidR="009E2419" w:rsidRPr="00D34DF9" w:rsidRDefault="009E2419" w:rsidP="00A531FE">
                      <w:pPr>
                        <w:pStyle w:val="Caption"/>
                        <w:rPr>
                          <w:noProof/>
                          <w:sz w:val="22"/>
                          <w:szCs w:val="22"/>
                        </w:rPr>
                      </w:pPr>
                      <w:bookmarkStart w:id="100" w:name="_Ref305918423"/>
                      <w:r>
                        <w:t xml:space="preserve">Figure </w:t>
                      </w:r>
                      <w:fldSimple w:instr=" SEQ Figure \* ARABIC ">
                        <w:r>
                          <w:rPr>
                            <w:noProof/>
                          </w:rPr>
                          <w:t>25</w:t>
                        </w:r>
                      </w:fldSimple>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1D4DD1E7"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3763C4">
        <w:t xml:space="preserve">Figure </w:t>
      </w:r>
      <w:r w:rsidR="003763C4">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3763C4">
        <w:t xml:space="preserve">Figure </w:t>
      </w:r>
      <w:r w:rsidR="003763C4">
        <w:rPr>
          <w:noProof/>
        </w:rPr>
        <w:t>19</w:t>
      </w:r>
      <w:r>
        <w:fldChar w:fldCharType="end"/>
      </w:r>
      <w:r>
        <w:t>.</w:t>
      </w:r>
    </w:p>
    <w:p w14:paraId="13657FFC" w14:textId="711C6615"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3763C4">
        <w:t xml:space="preserve">Figure </w:t>
      </w:r>
      <w:r w:rsidR="003763C4">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3763C4">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139EA7B8" w:rsidR="009E2419" w:rsidRPr="009055B5" w:rsidRDefault="009E2419" w:rsidP="005757A5">
                            <w:pPr>
                              <w:pStyle w:val="Caption"/>
                              <w:rPr>
                                <w:noProof/>
                                <w:sz w:val="22"/>
                                <w:szCs w:val="22"/>
                              </w:rPr>
                            </w:pPr>
                            <w:bookmarkStart w:id="101" w:name="_Ref305925615"/>
                            <w:r>
                              <w:t xml:space="preserve">Figure </w:t>
                            </w:r>
                            <w:fldSimple w:instr=" SEQ Figure \* ARABIC ">
                              <w:r>
                                <w:rPr>
                                  <w:noProof/>
                                </w:rPr>
                                <w:t>26</w:t>
                              </w:r>
                            </w:fldSimple>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139EA7B8" w:rsidR="009E2419" w:rsidRPr="009055B5" w:rsidRDefault="009E2419" w:rsidP="005757A5">
                      <w:pPr>
                        <w:pStyle w:val="Caption"/>
                        <w:rPr>
                          <w:noProof/>
                          <w:sz w:val="22"/>
                          <w:szCs w:val="22"/>
                        </w:rPr>
                      </w:pPr>
                      <w:bookmarkStart w:id="102" w:name="_Ref305925615"/>
                      <w:r>
                        <w:t xml:space="preserve">Figure </w:t>
                      </w:r>
                      <w:fldSimple w:instr=" SEQ Figure \* ARABIC ">
                        <w:r>
                          <w:rPr>
                            <w:noProof/>
                          </w:rPr>
                          <w:t>26</w:t>
                        </w:r>
                      </w:fldSimple>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1C1F0AEC"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3763C4">
        <w:t xml:space="preserve">Figure </w:t>
      </w:r>
      <w:r w:rsidR="003763C4">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3763C4">
        <w:t xml:space="preserve">Figure </w:t>
      </w:r>
      <w:r w:rsidR="003763C4">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3763C4">
        <w:t xml:space="preserve">Figure </w:t>
      </w:r>
      <w:r w:rsidR="003763C4">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17704629"/>
      <w:r>
        <w:t xml:space="preserve">Power </w:t>
      </w:r>
      <w:bookmarkEnd w:id="103"/>
      <w:r w:rsidR="004D3B62">
        <w:t>module</w:t>
      </w:r>
      <w:bookmarkEnd w:id="104"/>
    </w:p>
    <w:p w14:paraId="7FE954ED" w14:textId="1E16CC4B"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3763C4">
        <w:t xml:space="preserve">Figure </w:t>
      </w:r>
      <w:r w:rsidR="003763C4">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17704630"/>
      <w:r>
        <w:t>ADS model</w:t>
      </w:r>
      <w:bookmarkEnd w:id="105"/>
      <w:bookmarkEnd w:id="106"/>
    </w:p>
    <w:p w14:paraId="65FD482E" w14:textId="53B1E451"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3763C4">
        <w:t xml:space="preserve">Figure </w:t>
      </w:r>
      <w:r w:rsidR="003763C4">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3763C4">
        <w:t xml:space="preserve">Figure </w:t>
      </w:r>
      <w:r w:rsidR="003763C4">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585BDAB2" w:rsidR="008A4CA3" w:rsidRDefault="008A4CA3" w:rsidP="008A4CA3">
      <w:pPr>
        <w:pStyle w:val="Caption"/>
      </w:pPr>
      <w:bookmarkStart w:id="107" w:name="_Ref306021769"/>
      <w:r>
        <w:t xml:space="preserve">Figure </w:t>
      </w:r>
      <w:fldSimple w:instr=" SEQ Figure \* ARABIC ">
        <w:r w:rsidR="003763C4">
          <w:rPr>
            <w:noProof/>
          </w:rPr>
          <w:t>27</w:t>
        </w:r>
      </w:fldSimple>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17704631"/>
      <w:r>
        <w:lastRenderedPageBreak/>
        <w:t xml:space="preserve">The </w:t>
      </w:r>
      <w:r w:rsidR="00635863">
        <w:t>CST</w:t>
      </w:r>
      <w:r w:rsidR="00173629">
        <w:t xml:space="preserve"> </w:t>
      </w:r>
      <w:r>
        <w:t>Microwave Studio model (G. Romanov)</w:t>
      </w:r>
      <w:bookmarkEnd w:id="108"/>
      <w:bookmarkEnd w:id="109"/>
    </w:p>
    <w:p w14:paraId="4B917155" w14:textId="469BFB39"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590E3435" w:rsidR="009E2419" w:rsidRPr="00DD39AC" w:rsidRDefault="009E2419" w:rsidP="002E44CE">
                            <w:pPr>
                              <w:pStyle w:val="Caption"/>
                              <w:rPr>
                                <w:sz w:val="22"/>
                                <w:szCs w:val="22"/>
                              </w:rPr>
                            </w:pPr>
                            <w:bookmarkStart w:id="110" w:name="_Ref505152732"/>
                            <w:r>
                              <w:t xml:space="preserve">Figure </w:t>
                            </w:r>
                            <w:fldSimple w:instr=" SEQ Figure \* ARABIC ">
                              <w:r>
                                <w:rPr>
                                  <w:noProof/>
                                </w:rPr>
                                <w:t>28</w:t>
                              </w:r>
                            </w:fldSimple>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590E3435" w:rsidR="009E2419" w:rsidRPr="00DD39AC" w:rsidRDefault="009E2419" w:rsidP="002E44CE">
                      <w:pPr>
                        <w:pStyle w:val="Caption"/>
                        <w:rPr>
                          <w:sz w:val="22"/>
                          <w:szCs w:val="22"/>
                        </w:rPr>
                      </w:pPr>
                      <w:bookmarkStart w:id="111" w:name="_Ref505152732"/>
                      <w:r>
                        <w:t xml:space="preserve">Figure </w:t>
                      </w:r>
                      <w:fldSimple w:instr=" SEQ Figure \* ARABIC ">
                        <w:r>
                          <w:rPr>
                            <w:noProof/>
                          </w:rPr>
                          <w:t>28</w:t>
                        </w:r>
                      </w:fldSimple>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3763C4" w:rsidRPr="003763C4">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3763C4">
        <w:t xml:space="preserve">Figure </w:t>
      </w:r>
      <w:r w:rsidR="003763C4">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17704632"/>
      <w:r>
        <w:t xml:space="preserve">Power </w:t>
      </w:r>
      <w:bookmarkEnd w:id="112"/>
      <w:r w:rsidR="005B257A">
        <w:t>amplifier model</w:t>
      </w:r>
      <w:bookmarkEnd w:id="113"/>
    </w:p>
    <w:p w14:paraId="55F58E46" w14:textId="192B8185"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5A484374" w:rsidR="009E2419" w:rsidRPr="00173AA7" w:rsidRDefault="009E2419" w:rsidP="009A6147">
                            <w:pPr>
                              <w:pStyle w:val="Caption"/>
                              <w:rPr>
                                <w:noProof/>
                                <w:sz w:val="22"/>
                                <w:szCs w:val="22"/>
                              </w:rPr>
                            </w:pPr>
                            <w:bookmarkStart w:id="114" w:name="_Ref505233288"/>
                            <w:r>
                              <w:t xml:space="preserve">Figure </w:t>
                            </w:r>
                            <w:fldSimple w:instr=" SEQ Figure \* ARABIC ">
                              <w:r>
                                <w:rPr>
                                  <w:noProof/>
                                </w:rPr>
                                <w:t>29</w:t>
                              </w:r>
                            </w:fldSimple>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5A484374" w:rsidR="009E2419" w:rsidRPr="00173AA7" w:rsidRDefault="009E2419" w:rsidP="009A6147">
                      <w:pPr>
                        <w:pStyle w:val="Caption"/>
                        <w:rPr>
                          <w:noProof/>
                          <w:sz w:val="22"/>
                          <w:szCs w:val="22"/>
                        </w:rPr>
                      </w:pPr>
                      <w:bookmarkStart w:id="115" w:name="_Ref505233288"/>
                      <w:r>
                        <w:t xml:space="preserve">Figure </w:t>
                      </w:r>
                      <w:fldSimple w:instr=" SEQ Figure \* ARABIC ">
                        <w:r>
                          <w:rPr>
                            <w:noProof/>
                          </w:rPr>
                          <w:t>29</w:t>
                        </w:r>
                      </w:fldSimple>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3763C4">
        <w:t xml:space="preserve">Figure </w:t>
      </w:r>
      <w:r w:rsidR="003763C4">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3B0A10BD"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3763C4">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3763C4" w:rsidRPr="003763C4">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3763C4">
        <w:t xml:space="preserve">Figure </w:t>
      </w:r>
      <w:r w:rsidR="003763C4">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7596BB82"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7FB2839B" w:rsidR="009E2419" w:rsidRPr="004A6D44" w:rsidRDefault="009E2419" w:rsidP="00087785">
                            <w:pPr>
                              <w:pStyle w:val="Caption"/>
                              <w:rPr>
                                <w:noProof/>
                                <w:sz w:val="22"/>
                                <w:szCs w:val="22"/>
                              </w:rPr>
                            </w:pPr>
                            <w:bookmarkStart w:id="116" w:name="_Ref505234079"/>
                            <w:r>
                              <w:t xml:space="preserve">Figure </w:t>
                            </w:r>
                            <w:fldSimple w:instr=" SEQ Figure \* ARABIC ">
                              <w:r>
                                <w:rPr>
                                  <w:noProof/>
                                </w:rPr>
                                <w:t>30</w:t>
                              </w:r>
                            </w:fldSimple>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7FB2839B" w:rsidR="009E2419" w:rsidRPr="004A6D44" w:rsidRDefault="009E2419" w:rsidP="00087785">
                      <w:pPr>
                        <w:pStyle w:val="Caption"/>
                        <w:rPr>
                          <w:noProof/>
                          <w:sz w:val="22"/>
                          <w:szCs w:val="22"/>
                        </w:rPr>
                      </w:pPr>
                      <w:bookmarkStart w:id="117" w:name="_Ref505234079"/>
                      <w:r>
                        <w:t xml:space="preserve">Figure </w:t>
                      </w:r>
                      <w:fldSimple w:instr=" SEQ Figure \* ARABIC ">
                        <w:r>
                          <w:rPr>
                            <w:noProof/>
                          </w:rPr>
                          <w:t>30</w:t>
                        </w:r>
                      </w:fldSimple>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3763C4" w:rsidRPr="003763C4">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3763C4">
        <w:t xml:space="preserve">Figure </w:t>
      </w:r>
      <w:r w:rsidR="003763C4">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17704633"/>
      <w:r>
        <w:t>Capacitive c</w:t>
      </w:r>
      <w:r w:rsidR="004B4539">
        <w:t>oupling ring</w:t>
      </w:r>
      <w:bookmarkEnd w:id="118"/>
    </w:p>
    <w:p w14:paraId="7554E588" w14:textId="5985606B"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3763C4" w:rsidRPr="003763C4">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3763C4">
        <w:t xml:space="preserve">Figure </w:t>
      </w:r>
      <w:r w:rsidR="003763C4">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147C6BC8"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3763C4">
        <w:t xml:space="preserve">Figure </w:t>
      </w:r>
      <w:r w:rsidR="003763C4">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0E897513"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fldSimple w:instr=" SEQ Figure \* ARABIC ">
        <w:r w:rsidR="003763C4">
          <w:rPr>
            <w:noProof/>
          </w:rPr>
          <w:t>31</w:t>
        </w:r>
      </w:fldSimple>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540D1498" w:rsidR="009E2419" w:rsidRPr="000E3278" w:rsidRDefault="009E2419" w:rsidP="00A61E63">
                            <w:pPr>
                              <w:pStyle w:val="Caption"/>
                              <w:rPr>
                                <w:noProof/>
                                <w:sz w:val="22"/>
                                <w:szCs w:val="22"/>
                              </w:rPr>
                            </w:pPr>
                            <w:bookmarkStart w:id="120" w:name="_Ref505263043"/>
                            <w:r>
                              <w:t xml:space="preserve">Figure </w:t>
                            </w:r>
                            <w:fldSimple w:instr=" SEQ Figure \* ARABIC ">
                              <w:r>
                                <w:rPr>
                                  <w:noProof/>
                                </w:rPr>
                                <w:t>32</w:t>
                              </w:r>
                            </w:fldSimple>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540D1498" w:rsidR="009E2419" w:rsidRPr="000E3278" w:rsidRDefault="009E2419" w:rsidP="00A61E63">
                      <w:pPr>
                        <w:pStyle w:val="Caption"/>
                        <w:rPr>
                          <w:noProof/>
                          <w:sz w:val="22"/>
                          <w:szCs w:val="22"/>
                        </w:rPr>
                      </w:pPr>
                      <w:bookmarkStart w:id="121" w:name="_Ref505263043"/>
                      <w:r>
                        <w:t xml:space="preserve">Figure </w:t>
                      </w:r>
                      <w:fldSimple w:instr=" SEQ Figure \* ARABIC ">
                        <w:r>
                          <w:rPr>
                            <w:noProof/>
                          </w:rPr>
                          <w:t>32</w:t>
                        </w:r>
                      </w:fldSimple>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17704634"/>
      <w:r>
        <w:lastRenderedPageBreak/>
        <w:t>Field probes</w:t>
      </w:r>
      <w:bookmarkEnd w:id="122"/>
    </w:p>
    <w:p w14:paraId="3FA6A976" w14:textId="16CCB5AF"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3763C4" w:rsidRPr="003763C4">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3763C4" w:rsidRPr="003763C4">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3763C4">
        <w:t xml:space="preserve">Figure </w:t>
      </w:r>
      <w:r w:rsidR="003763C4">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4928CFCE" w:rsidR="009E2419" w:rsidRPr="00D43543" w:rsidRDefault="009E2419" w:rsidP="00CA7494">
                            <w:pPr>
                              <w:pStyle w:val="Caption"/>
                              <w:rPr>
                                <w:noProof/>
                                <w:sz w:val="22"/>
                                <w:szCs w:val="22"/>
                              </w:rPr>
                            </w:pPr>
                            <w:bookmarkStart w:id="123" w:name="_Ref505244521"/>
                            <w:r>
                              <w:t xml:space="preserve">Figure </w:t>
                            </w:r>
                            <w:fldSimple w:instr=" SEQ Figure \* ARABIC ">
                              <w:r>
                                <w:rPr>
                                  <w:noProof/>
                                </w:rPr>
                                <w:t>33</w:t>
                              </w:r>
                            </w:fldSimple>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4928CFCE" w:rsidR="009E2419" w:rsidRPr="00D43543" w:rsidRDefault="009E2419" w:rsidP="00CA7494">
                      <w:pPr>
                        <w:pStyle w:val="Caption"/>
                        <w:rPr>
                          <w:noProof/>
                          <w:sz w:val="22"/>
                          <w:szCs w:val="22"/>
                        </w:rPr>
                      </w:pPr>
                      <w:bookmarkStart w:id="124" w:name="_Ref505244521"/>
                      <w:r>
                        <w:t xml:space="preserve">Figure </w:t>
                      </w:r>
                      <w:fldSimple w:instr=" SEQ Figure \* ARABIC ">
                        <w:r>
                          <w:rPr>
                            <w:noProof/>
                          </w:rPr>
                          <w:t>33</w:t>
                        </w:r>
                      </w:fldSimple>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17704635"/>
      <w:r>
        <w:t>Calculated RF parameters</w:t>
      </w:r>
      <w:bookmarkEnd w:id="125"/>
      <w:bookmarkEnd w:id="126"/>
    </w:p>
    <w:p w14:paraId="614D6667" w14:textId="3FD05547"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3763C4">
        <w:t xml:space="preserve">Figure </w:t>
      </w:r>
      <w:r w:rsidR="003763C4">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3763C4">
        <w:t xml:space="preserve">Figure </w:t>
      </w:r>
      <w:r w:rsidR="003763C4">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4186F5EE"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3763C4">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1C5E8156" w:rsidR="009E2419" w:rsidRPr="00060B7F" w:rsidRDefault="009E2419" w:rsidP="000706F1">
                            <w:pPr>
                              <w:pStyle w:val="Caption"/>
                              <w:rPr>
                                <w:noProof/>
                                <w:sz w:val="22"/>
                                <w:szCs w:val="22"/>
                              </w:rPr>
                            </w:pPr>
                            <w:bookmarkStart w:id="127" w:name="_Ref505695115"/>
                            <w:r>
                              <w:t xml:space="preserve">Figure </w:t>
                            </w:r>
                            <w:fldSimple w:instr=" SEQ Figure \* ARABIC ">
                              <w:r>
                                <w:rPr>
                                  <w:noProof/>
                                </w:rPr>
                                <w:t>34</w:t>
                              </w:r>
                            </w:fldSimple>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1C5E8156" w:rsidR="009E2419" w:rsidRPr="00060B7F" w:rsidRDefault="009E2419" w:rsidP="000706F1">
                      <w:pPr>
                        <w:pStyle w:val="Caption"/>
                        <w:rPr>
                          <w:noProof/>
                          <w:sz w:val="22"/>
                          <w:szCs w:val="22"/>
                        </w:rPr>
                      </w:pPr>
                      <w:bookmarkStart w:id="128" w:name="_Ref505695115"/>
                      <w:r>
                        <w:t xml:space="preserve">Figure </w:t>
                      </w:r>
                      <w:fldSimple w:instr=" SEQ Figure \* ARABIC ">
                        <w:r>
                          <w:rPr>
                            <w:noProof/>
                          </w:rPr>
                          <w:t>34</w:t>
                        </w:r>
                      </w:fldSimple>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14F05589" w:rsidR="009E2419" w:rsidRPr="004C0945" w:rsidRDefault="009E2419" w:rsidP="004E36C1">
                            <w:pPr>
                              <w:pStyle w:val="Caption"/>
                              <w:rPr>
                                <w:sz w:val="22"/>
                                <w:szCs w:val="22"/>
                              </w:rPr>
                            </w:pPr>
                            <w:bookmarkStart w:id="129" w:name="_Ref505756482"/>
                            <w:r>
                              <w:t xml:space="preserve">Figure </w:t>
                            </w:r>
                            <w:fldSimple w:instr=" SEQ Figure \* ARABIC ">
                              <w:r>
                                <w:rPr>
                                  <w:noProof/>
                                </w:rPr>
                                <w:t>35</w:t>
                              </w:r>
                            </w:fldSimple>
                            <w:bookmarkEnd w:id="129"/>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14F05589" w:rsidR="009E2419" w:rsidRPr="004C0945" w:rsidRDefault="009E2419" w:rsidP="004E36C1">
                      <w:pPr>
                        <w:pStyle w:val="Caption"/>
                        <w:rPr>
                          <w:sz w:val="22"/>
                          <w:szCs w:val="22"/>
                        </w:rPr>
                      </w:pPr>
                      <w:bookmarkStart w:id="130" w:name="_Ref505756482"/>
                      <w:r>
                        <w:t xml:space="preserve">Figure </w:t>
                      </w:r>
                      <w:fldSimple w:instr=" SEQ Figure \* ARABIC ">
                        <w:r>
                          <w:rPr>
                            <w:noProof/>
                          </w:rPr>
                          <w:t>35</w:t>
                        </w:r>
                      </w:fldSimple>
                      <w:bookmarkEnd w:id="130"/>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1" w:name="_Ref509919094"/>
      <w:bookmarkStart w:id="132" w:name="_Toc517704636"/>
      <w:r>
        <w:lastRenderedPageBreak/>
        <w:t>HOM damper</w:t>
      </w:r>
      <w:bookmarkEnd w:id="131"/>
      <w:bookmarkEnd w:id="132"/>
    </w:p>
    <w:p w14:paraId="5AD7CCD9" w14:textId="339B9332"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3763C4" w:rsidRPr="003763C4">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3763C4" w:rsidRPr="003763C4">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3" w:name="_Toc517704637"/>
      <w:r>
        <w:t>Semi-analytic approximation (C.Y. Tan)</w:t>
      </w:r>
      <w:bookmarkEnd w:id="133"/>
    </w:p>
    <w:p w14:paraId="365A50B8" w14:textId="5B89023A"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3763C4" w:rsidRPr="003763C4">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3763C4" w:rsidRPr="003763C4">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2AFB8145"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3763C4">
            <w:rPr>
              <w:noProof/>
            </w:rPr>
            <w:t xml:space="preserve"> </w:t>
          </w:r>
          <w:r w:rsidR="003763C4" w:rsidRPr="003763C4">
            <w:rPr>
              <w:noProof/>
            </w:rPr>
            <w:t>[33]</w:t>
          </w:r>
          <w:r w:rsidR="007205ED">
            <w:fldChar w:fldCharType="end"/>
          </w:r>
        </w:sdtContent>
      </w:sdt>
      <w:r>
        <w:t xml:space="preserve"> does not have the capability of calculating the effects of a resistive load.</w:t>
      </w:r>
    </w:p>
    <w:p w14:paraId="05743DEB" w14:textId="04C221C3" w:rsidR="00BA67F4" w:rsidRDefault="002A51D7" w:rsidP="00A94B5B">
      <w:r>
        <w:fldChar w:fldCharType="begin"/>
      </w:r>
      <w:r>
        <w:instrText xml:space="preserve"> REF _Ref312400077 \h </w:instrText>
      </w:r>
      <w:r>
        <w:fldChar w:fldCharType="separate"/>
      </w:r>
      <w:r w:rsidR="003763C4">
        <w:t xml:space="preserve">Figure </w:t>
      </w:r>
      <w:r w:rsidR="003763C4">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639B1438"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7513C817" w:rsidR="009E2419" w:rsidRDefault="009E2419" w:rsidP="00775640">
                            <w:pPr>
                              <w:pStyle w:val="Caption"/>
                            </w:pPr>
                            <w:bookmarkStart w:id="134" w:name="_Ref312400077"/>
                            <w:r>
                              <w:t xml:space="preserve">Figure </w:t>
                            </w:r>
                            <w:fldSimple w:instr=" SEQ Figure \* ARABIC ">
                              <w:r>
                                <w:rPr>
                                  <w:noProof/>
                                </w:rPr>
                                <w:t>36</w:t>
                              </w:r>
                            </w:fldSimple>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9E2419" w:rsidRPr="001E2907" w:rsidRDefault="009E2419"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7513C817" w:rsidR="009E2419" w:rsidRDefault="009E2419" w:rsidP="00775640">
                      <w:pPr>
                        <w:pStyle w:val="Caption"/>
                      </w:pPr>
                      <w:bookmarkStart w:id="135" w:name="_Ref312400077"/>
                      <w:r>
                        <w:t xml:space="preserve">Figure </w:t>
                      </w:r>
                      <w:fldSimple w:instr=" SEQ Figure \* ARABIC ">
                        <w:r>
                          <w:rPr>
                            <w:noProof/>
                          </w:rPr>
                          <w:t>36</w:t>
                        </w:r>
                      </w:fldSimple>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9E2419" w:rsidRPr="001E2907" w:rsidRDefault="009E2419"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3763C4">
        <w:t xml:space="preserve">Figure </w:t>
      </w:r>
      <w:r w:rsidR="003763C4">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B91948"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39634147"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B91948"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450C802D" w:rsidR="00722AA1" w:rsidRDefault="00722AA1" w:rsidP="00B015F3">
            <w:pPr>
              <w:ind w:firstLine="0"/>
              <w:jc w:val="right"/>
            </w:pPr>
            <w:bookmarkStart w:id="136"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w:t>
            </w:r>
            <w:r w:rsidR="005A3C55">
              <w:rPr>
                <w:noProof/>
              </w:rPr>
              <w:fldChar w:fldCharType="end"/>
            </w:r>
            <w:r>
              <w:t>)</w:t>
            </w:r>
            <w:bookmarkEnd w:id="136"/>
          </w:p>
        </w:tc>
      </w:tr>
    </w:tbl>
    <w:p w14:paraId="79A8B096" w14:textId="79CC648A"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3763C4">
        <w:t>(</w:t>
      </w:r>
      <w:r w:rsidR="003763C4">
        <w:rPr>
          <w:noProof/>
        </w:rPr>
        <w:t>6</w:t>
      </w:r>
      <w:r w:rsidR="003763C4">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B91948"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19BD6BE3"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B91948"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50726609"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8</w:t>
            </w:r>
            <w:r w:rsidR="005A3C55">
              <w:rPr>
                <w:noProof/>
              </w:rPr>
              <w:fldChar w:fldCharType="end"/>
            </w:r>
            <w:r>
              <w:t>)</w:t>
            </w:r>
          </w:p>
        </w:tc>
      </w:tr>
    </w:tbl>
    <w:p w14:paraId="204390A4" w14:textId="1DFE99E1"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341DF0D9" w:rsidR="009E2419" w:rsidRPr="0032357C" w:rsidRDefault="009E2419" w:rsidP="00611E42">
                            <w:pPr>
                              <w:pStyle w:val="Caption"/>
                              <w:rPr>
                                <w:noProof/>
                                <w:sz w:val="22"/>
                                <w:szCs w:val="22"/>
                              </w:rPr>
                            </w:pPr>
                            <w:bookmarkStart w:id="137" w:name="_Ref312406953"/>
                            <w:r>
                              <w:t xml:space="preserve">Figure </w:t>
                            </w:r>
                            <w:fldSimple w:instr=" SEQ Figure \* ARABIC ">
                              <w:r>
                                <w:rPr>
                                  <w:noProof/>
                                </w:rPr>
                                <w:t>37</w:t>
                              </w:r>
                            </w:fldSimple>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341DF0D9" w:rsidR="009E2419" w:rsidRPr="0032357C" w:rsidRDefault="009E2419" w:rsidP="00611E42">
                      <w:pPr>
                        <w:pStyle w:val="Caption"/>
                        <w:rPr>
                          <w:noProof/>
                          <w:sz w:val="22"/>
                          <w:szCs w:val="22"/>
                        </w:rPr>
                      </w:pPr>
                      <w:bookmarkStart w:id="138" w:name="_Ref312406953"/>
                      <w:r>
                        <w:t xml:space="preserve">Figure </w:t>
                      </w:r>
                      <w:fldSimple w:instr=" SEQ Figure \* ARABIC ">
                        <w:r>
                          <w:rPr>
                            <w:noProof/>
                          </w:rPr>
                          <w:t>37</w:t>
                        </w:r>
                      </w:fldSimple>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3763C4">
        <w:t xml:space="preserve">Figure </w:t>
      </w:r>
      <w:r w:rsidR="003763C4">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B91948"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0AA92468"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33DEEF3B"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3763C4">
        <w:t xml:space="preserve">Figure </w:t>
      </w:r>
      <w:r w:rsidR="003763C4">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722804C6" w:rsidR="009E2419" w:rsidRPr="00B55AFC" w:rsidRDefault="009E2419" w:rsidP="0044496C">
                            <w:pPr>
                              <w:pStyle w:val="Caption"/>
                              <w:rPr>
                                <w:noProof/>
                                <w:sz w:val="22"/>
                                <w:szCs w:val="22"/>
                              </w:rPr>
                            </w:pPr>
                            <w:bookmarkStart w:id="139" w:name="_Ref312408698"/>
                            <w:r>
                              <w:t xml:space="preserve">Figure </w:t>
                            </w:r>
                            <w:fldSimple w:instr=" SEQ Figure \* ARABIC ">
                              <w:r>
                                <w:rPr>
                                  <w:noProof/>
                                </w:rPr>
                                <w:t>38</w:t>
                              </w:r>
                            </w:fldSimple>
                            <w:bookmarkEnd w:id="139"/>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722804C6" w:rsidR="009E2419" w:rsidRPr="00B55AFC" w:rsidRDefault="009E2419" w:rsidP="0044496C">
                      <w:pPr>
                        <w:pStyle w:val="Caption"/>
                        <w:rPr>
                          <w:noProof/>
                          <w:sz w:val="22"/>
                          <w:szCs w:val="22"/>
                        </w:rPr>
                      </w:pPr>
                      <w:bookmarkStart w:id="140" w:name="_Ref312408698"/>
                      <w:r>
                        <w:t xml:space="preserve">Figure </w:t>
                      </w:r>
                      <w:fldSimple w:instr=" SEQ Figure \* ARABIC ">
                        <w:r>
                          <w:rPr>
                            <w:noProof/>
                          </w:rPr>
                          <w:t>38</w:t>
                        </w:r>
                      </w:fldSimple>
                      <w:bookmarkEnd w:id="140"/>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66C5813C"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3763C4">
        <w:t xml:space="preserve">Figure </w:t>
      </w:r>
      <w:r w:rsidR="003763C4">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7A30D6EB"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3763C4">
        <w:t xml:space="preserve">Figure </w:t>
      </w:r>
      <w:r w:rsidR="003763C4">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295D8BB0" w:rsidR="009E2419" w:rsidRPr="002F7543" w:rsidRDefault="009E2419" w:rsidP="00731285">
                            <w:pPr>
                              <w:pStyle w:val="Caption"/>
                              <w:rPr>
                                <w:noProof/>
                                <w:sz w:val="22"/>
                                <w:szCs w:val="22"/>
                              </w:rPr>
                            </w:pPr>
                            <w:bookmarkStart w:id="141" w:name="_Ref312413819"/>
                            <w:r>
                              <w:t xml:space="preserve">Figure </w:t>
                            </w:r>
                            <w:fldSimple w:instr=" SEQ Figure \* ARABIC ">
                              <w:r>
                                <w:rPr>
                                  <w:noProof/>
                                </w:rPr>
                                <w:t>39</w:t>
                              </w:r>
                            </w:fldSimple>
                            <w:bookmarkEnd w:id="141"/>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295D8BB0" w:rsidR="009E2419" w:rsidRPr="002F7543" w:rsidRDefault="009E2419" w:rsidP="00731285">
                      <w:pPr>
                        <w:pStyle w:val="Caption"/>
                        <w:rPr>
                          <w:noProof/>
                          <w:sz w:val="22"/>
                          <w:szCs w:val="22"/>
                        </w:rPr>
                      </w:pPr>
                      <w:bookmarkStart w:id="142" w:name="_Ref312413819"/>
                      <w:r>
                        <w:t xml:space="preserve">Figure </w:t>
                      </w:r>
                      <w:fldSimple w:instr=" SEQ Figure \* ARABIC ">
                        <w:r>
                          <w:rPr>
                            <w:noProof/>
                          </w:rPr>
                          <w:t>39</w:t>
                        </w:r>
                      </w:fldSimple>
                      <w:bookmarkEnd w:id="142"/>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3" w:name="_Ref505087088"/>
      <w:bookmarkStart w:id="144" w:name="_Toc517704638"/>
      <w:r>
        <w:t>Microwave studio model (G. Romanov)</w:t>
      </w:r>
      <w:bookmarkEnd w:id="143"/>
      <w:bookmarkEnd w:id="144"/>
    </w:p>
    <w:p w14:paraId="007E5248" w14:textId="5652311F"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3763C4">
        <w:t xml:space="preserve">Figure </w:t>
      </w:r>
      <w:r w:rsidR="003763C4">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3763C4">
        <w:t xml:space="preserve">Table </w:t>
      </w:r>
      <w:r w:rsidR="003763C4">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3763C4">
        <w:t xml:space="preserve">Figure </w:t>
      </w:r>
      <w:r w:rsidR="003763C4">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5AC7D54D"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763C4">
              <w:t xml:space="preserve">Figure </w:t>
            </w:r>
            <w:r w:rsidR="003763C4">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79011449"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763C4">
              <w:t xml:space="preserve">Figure </w:t>
            </w:r>
            <w:r w:rsidR="003763C4">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406BA626"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763C4">
              <w:t xml:space="preserve">Figure </w:t>
            </w:r>
            <w:r w:rsidR="003763C4">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71095B4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763C4">
              <w:t xml:space="preserve">Figure </w:t>
            </w:r>
            <w:r w:rsidR="003763C4">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5B9DD1A5" w:rsidR="00C871FE" w:rsidRPr="00C871FE" w:rsidRDefault="00274D58" w:rsidP="00C871FE">
      <w:pPr>
        <w:pStyle w:val="Caption"/>
      </w:pPr>
      <w:bookmarkStart w:id="145" w:name="_Ref377305820"/>
      <w:r>
        <w:t xml:space="preserve">Table </w:t>
      </w:r>
      <w:fldSimple w:instr=" SEQ Table \* ARABIC ">
        <w:r w:rsidR="003763C4">
          <w:rPr>
            <w:noProof/>
          </w:rPr>
          <w:t>4</w:t>
        </w:r>
      </w:fldSimple>
      <w:bookmarkEnd w:id="145"/>
      <w:r>
        <w:t>: The dimensions of th</w:t>
      </w:r>
      <w:r w:rsidR="00C871FE">
        <w:t>e HOM cavity after optimization</w:t>
      </w:r>
    </w:p>
    <w:p w14:paraId="2F069F87" w14:textId="6F652030"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56E72962" w:rsidR="009E2419" w:rsidRPr="005A3E1A" w:rsidRDefault="009E2419" w:rsidP="0024293C">
                            <w:pPr>
                              <w:pStyle w:val="Caption"/>
                              <w:rPr>
                                <w:noProof/>
                                <w:sz w:val="22"/>
                                <w:szCs w:val="22"/>
                              </w:rPr>
                            </w:pPr>
                            <w:bookmarkStart w:id="146" w:name="_Ref377305735"/>
                            <w:r>
                              <w:t xml:space="preserve">Figure </w:t>
                            </w:r>
                            <w:fldSimple w:instr=" SEQ Figure \* ARABIC ">
                              <w:r>
                                <w:rPr>
                                  <w:noProof/>
                                </w:rPr>
                                <w:t>40</w:t>
                              </w:r>
                            </w:fldSimple>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56E72962" w:rsidR="009E2419" w:rsidRPr="005A3E1A" w:rsidRDefault="009E2419" w:rsidP="0024293C">
                      <w:pPr>
                        <w:pStyle w:val="Caption"/>
                        <w:rPr>
                          <w:noProof/>
                          <w:sz w:val="22"/>
                          <w:szCs w:val="22"/>
                        </w:rPr>
                      </w:pPr>
                      <w:bookmarkStart w:id="147" w:name="_Ref377305735"/>
                      <w:r>
                        <w:t xml:space="preserve">Figure </w:t>
                      </w:r>
                      <w:fldSimple w:instr=" SEQ Figure \* ARABIC ">
                        <w:r>
                          <w:rPr>
                            <w:noProof/>
                          </w:rPr>
                          <w:t>40</w:t>
                        </w:r>
                      </w:fldSimple>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3763C4">
        <w:t xml:space="preserve">Figure </w:t>
      </w:r>
      <w:r w:rsidR="003763C4">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789F53D4"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3763C4">
        <w:t xml:space="preserve">Figure </w:t>
      </w:r>
      <w:r w:rsidR="003763C4">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3763C4">
        <w:t xml:space="preserve">Figure </w:t>
      </w:r>
      <w:r w:rsidR="003763C4">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3FEEFDFC" w:rsidR="009E2419" w:rsidRPr="0058273A" w:rsidRDefault="009E2419" w:rsidP="00243453">
                            <w:pPr>
                              <w:pStyle w:val="Caption"/>
                              <w:rPr>
                                <w:noProof/>
                                <w:sz w:val="22"/>
                                <w:szCs w:val="22"/>
                              </w:rPr>
                            </w:pPr>
                            <w:bookmarkStart w:id="148" w:name="_Ref377367703"/>
                            <w:r>
                              <w:t xml:space="preserve">Figure </w:t>
                            </w:r>
                            <w:fldSimple w:instr=" SEQ Figure \* ARABIC ">
                              <w:r>
                                <w:rPr>
                                  <w:noProof/>
                                </w:rPr>
                                <w:t>41</w:t>
                              </w:r>
                            </w:fldSimple>
                            <w:bookmarkEnd w:id="14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3FEEFDFC" w:rsidR="009E2419" w:rsidRPr="0058273A" w:rsidRDefault="009E2419" w:rsidP="00243453">
                      <w:pPr>
                        <w:pStyle w:val="Caption"/>
                        <w:rPr>
                          <w:noProof/>
                          <w:sz w:val="22"/>
                          <w:szCs w:val="22"/>
                        </w:rPr>
                      </w:pPr>
                      <w:bookmarkStart w:id="149" w:name="_Ref377367703"/>
                      <w:r>
                        <w:t xml:space="preserve">Figure </w:t>
                      </w:r>
                      <w:fldSimple w:instr=" SEQ Figure \* ARABIC ">
                        <w:r>
                          <w:rPr>
                            <w:noProof/>
                          </w:rPr>
                          <w:t>41</w:t>
                        </w:r>
                      </w:fldSimple>
                      <w:bookmarkEnd w:id="149"/>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00814071" w:rsidR="009E2419" w:rsidRPr="0058273A" w:rsidRDefault="009E2419" w:rsidP="00C4015A">
                            <w:pPr>
                              <w:pStyle w:val="Caption"/>
                              <w:rPr>
                                <w:noProof/>
                                <w:sz w:val="22"/>
                                <w:szCs w:val="22"/>
                              </w:rPr>
                            </w:pPr>
                            <w:bookmarkStart w:id="150" w:name="_Ref377365132"/>
                            <w:r>
                              <w:t xml:space="preserve">Figure </w:t>
                            </w:r>
                            <w:fldSimple w:instr=" SEQ Figure \* ARABIC ">
                              <w:r>
                                <w:rPr>
                                  <w:noProof/>
                                </w:rPr>
                                <w:t>42</w:t>
                              </w:r>
                            </w:fldSimple>
                            <w:bookmarkEnd w:id="150"/>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00814071" w:rsidR="009E2419" w:rsidRPr="0058273A" w:rsidRDefault="009E2419" w:rsidP="00C4015A">
                      <w:pPr>
                        <w:pStyle w:val="Caption"/>
                        <w:rPr>
                          <w:noProof/>
                          <w:sz w:val="22"/>
                          <w:szCs w:val="22"/>
                        </w:rPr>
                      </w:pPr>
                      <w:bookmarkStart w:id="151" w:name="_Ref377365132"/>
                      <w:r>
                        <w:t xml:space="preserve">Figure </w:t>
                      </w:r>
                      <w:fldSimple w:instr=" SEQ Figure \* ARABIC ">
                        <w:r>
                          <w:rPr>
                            <w:noProof/>
                          </w:rPr>
                          <w:t>42</w:t>
                        </w:r>
                      </w:fldSimple>
                      <w:bookmarkEnd w:id="151"/>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4A5A3FE1"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2E3A3411" w:rsidR="009E2419" w:rsidRPr="00B46F66" w:rsidRDefault="009E2419" w:rsidP="007D0A2A">
                            <w:pPr>
                              <w:pStyle w:val="Caption"/>
                              <w:rPr>
                                <w:noProof/>
                                <w:sz w:val="22"/>
                                <w:szCs w:val="22"/>
                              </w:rPr>
                            </w:pPr>
                            <w:bookmarkStart w:id="152" w:name="_Ref377368547"/>
                            <w:r>
                              <w:t xml:space="preserve">Figure </w:t>
                            </w:r>
                            <w:fldSimple w:instr=" SEQ Figure \* ARABIC ">
                              <w:r>
                                <w:rPr>
                                  <w:noProof/>
                                </w:rPr>
                                <w:t>43</w:t>
                              </w:r>
                            </w:fldSimple>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9E2419" w:rsidRPr="00712106" w:rsidRDefault="009E2419"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2E3A3411" w:rsidR="009E2419" w:rsidRPr="00B46F66" w:rsidRDefault="009E2419" w:rsidP="007D0A2A">
                      <w:pPr>
                        <w:pStyle w:val="Caption"/>
                        <w:rPr>
                          <w:noProof/>
                          <w:sz w:val="22"/>
                          <w:szCs w:val="22"/>
                        </w:rPr>
                      </w:pPr>
                      <w:bookmarkStart w:id="153" w:name="_Ref377368547"/>
                      <w:r>
                        <w:t xml:space="preserve">Figure </w:t>
                      </w:r>
                      <w:fldSimple w:instr=" SEQ Figure \* ARABIC ">
                        <w:r>
                          <w:rPr>
                            <w:noProof/>
                          </w:rPr>
                          <w:t>43</w:t>
                        </w:r>
                      </w:fldSimple>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9E2419" w:rsidRPr="00712106" w:rsidRDefault="009E2419"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2267C3E0" w:rsidR="009E2419" w:rsidRPr="00B46F66" w:rsidRDefault="009E2419" w:rsidP="004043C6">
                            <w:pPr>
                              <w:pStyle w:val="Caption"/>
                              <w:rPr>
                                <w:noProof/>
                                <w:sz w:val="22"/>
                                <w:szCs w:val="22"/>
                              </w:rPr>
                            </w:pPr>
                            <w:bookmarkStart w:id="154" w:name="_Ref505067097"/>
                            <w:r>
                              <w:t xml:space="preserve">Figure </w:t>
                            </w:r>
                            <w:fldSimple w:instr=" SEQ Figure \* ARABIC ">
                              <w:r>
                                <w:rPr>
                                  <w:noProof/>
                                </w:rPr>
                                <w:t>44</w:t>
                              </w:r>
                            </w:fldSimple>
                            <w:bookmarkEnd w:id="154"/>
                            <w:r>
                              <w:t>: The location of the four damping resistors used in the MWS model. These four resistors are effectively in parallel.</w:t>
                            </w:r>
                          </w:p>
                          <w:p w14:paraId="7DB27AAB" w14:textId="1BCF4949" w:rsidR="009E2419" w:rsidRPr="00750FBA" w:rsidRDefault="009E2419"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2267C3E0" w:rsidR="009E2419" w:rsidRPr="00B46F66" w:rsidRDefault="009E2419" w:rsidP="004043C6">
                      <w:pPr>
                        <w:pStyle w:val="Caption"/>
                        <w:rPr>
                          <w:noProof/>
                          <w:sz w:val="22"/>
                          <w:szCs w:val="22"/>
                        </w:rPr>
                      </w:pPr>
                      <w:bookmarkStart w:id="155" w:name="_Ref505067097"/>
                      <w:r>
                        <w:t xml:space="preserve">Figure </w:t>
                      </w:r>
                      <w:fldSimple w:instr=" SEQ Figure \* ARABIC ">
                        <w:r>
                          <w:rPr>
                            <w:noProof/>
                          </w:rPr>
                          <w:t>44</w:t>
                        </w:r>
                      </w:fldSimple>
                      <w:bookmarkEnd w:id="155"/>
                      <w:r>
                        <w:t>: The location of the four damping resistors used in the MWS model. These four resistors are effectively in parallel.</w:t>
                      </w:r>
                    </w:p>
                    <w:p w14:paraId="7DB27AAB" w14:textId="1BCF4949" w:rsidR="009E2419" w:rsidRPr="00750FBA" w:rsidRDefault="009E2419"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3763C4">
        <w:t xml:space="preserve">Figure </w:t>
      </w:r>
      <w:r w:rsidR="003763C4">
        <w:rPr>
          <w:noProof/>
        </w:rPr>
        <w:t>44</w:t>
      </w:r>
      <w:r w:rsidR="003F75A4">
        <w:fldChar w:fldCharType="end"/>
      </w:r>
      <w:r w:rsidR="0098527F">
        <w:t xml:space="preserve">), </w:t>
      </w:r>
      <w:r w:rsidR="00B906FA">
        <w:t xml:space="preserve">the </w:t>
      </w:r>
      <w:r w:rsidR="0098527F" w:rsidRPr="00B906FA">
        <w:t xml:space="preserve">impedance of HOM 2 </w:t>
      </w:r>
      <w:r w:rsidR="00B906FA">
        <w:t>seen at the pickup port</w:t>
      </w:r>
      <w:r w:rsidR="00DD2943">
        <w:t xml:space="preserve"> 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3763C4">
        <w:t xml:space="preserve">Figure </w:t>
      </w:r>
      <w:r w:rsidR="003763C4">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3763C4">
        <w:t xml:space="preserve">Figure </w:t>
      </w:r>
      <w:r w:rsidR="003763C4">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B751AC">
        <w:rPr>
          <w:b/>
        </w:rPr>
        <w:t xml:space="preserve">does not calculate Q or the shunt impedance correctly </w:t>
      </w:r>
      <w:r w:rsidR="00B751AC">
        <w:rPr>
          <w:b/>
        </w:rPr>
        <w:lastRenderedPageBreak/>
        <w:t>with lumped elements. Therefore, we are</w:t>
      </w:r>
      <w:r w:rsidR="00DD71D6">
        <w:rPr>
          <w:b/>
        </w:rPr>
        <w:t xml:space="preserve"> limited</w:t>
      </w:r>
      <w:r w:rsidR="00DC1653">
        <w:rPr>
          <w:b/>
        </w:rPr>
        <w:t xml:space="preserve"> to using the Eigenmode S</w:t>
      </w:r>
      <w:r w:rsidR="00B751AC">
        <w:rPr>
          <w:b/>
        </w:rPr>
        <w:t xml:space="preserve">olver </w:t>
      </w:r>
      <w:r w:rsidR="00DD71D6">
        <w:rPr>
          <w:b/>
        </w:rPr>
        <w:t xml:space="preserve">that have ports that are </w:t>
      </w:r>
      <w:r w:rsidR="00B751AC">
        <w:rPr>
          <w:b/>
        </w:rPr>
        <w:t>either open or matched</w:t>
      </w:r>
      <w:r w:rsidR="001865DA">
        <w:rPr>
          <w:b/>
        </w:rPr>
        <w:t>.</w:t>
      </w:r>
      <w:r w:rsidR="00B751AC">
        <w:rPr>
          <w:b/>
        </w:rPr>
        <w:t xml:space="preserve"> This is why we are only plotting Z11 here.</w:t>
      </w:r>
    </w:p>
    <w:p w14:paraId="7CCC6C79" w14:textId="55048CAE" w:rsidR="00B62D7A" w:rsidRDefault="00E9553A">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24B5AF" w14:textId="00DFB2BB" w:rsidR="009E2419" w:rsidRPr="00B52BB6" w:rsidRDefault="009E2419" w:rsidP="0028704B">
                            <w:pPr>
                              <w:pStyle w:val="Caption"/>
                              <w:rPr>
                                <w:noProof/>
                                <w:sz w:val="22"/>
                                <w:szCs w:val="22"/>
                              </w:rPr>
                            </w:pPr>
                            <w:bookmarkStart w:id="156" w:name="_Ref377376644"/>
                            <w:r>
                              <w:t xml:space="preserve">Figure </w:t>
                            </w:r>
                            <w:fldSimple w:instr=" SEQ Figure \* ARABIC ">
                              <w:r>
                                <w:rPr>
                                  <w:noProof/>
                                </w:rPr>
                                <w:t>45</w:t>
                              </w:r>
                            </w:fldSimple>
                            <w:bookmarkEnd w:id="156"/>
                            <w:r>
                              <w:t>: Optimizing the damping resistance. Z11 is the impedance seen at the pickup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00DFB2BB" w:rsidR="009E2419" w:rsidRPr="00B52BB6" w:rsidRDefault="009E2419" w:rsidP="0028704B">
                      <w:pPr>
                        <w:pStyle w:val="Caption"/>
                        <w:rPr>
                          <w:noProof/>
                          <w:sz w:val="22"/>
                          <w:szCs w:val="22"/>
                        </w:rPr>
                      </w:pPr>
                      <w:bookmarkStart w:id="157" w:name="_Ref377376644"/>
                      <w:r>
                        <w:t xml:space="preserve">Figure </w:t>
                      </w:r>
                      <w:fldSimple w:instr=" SEQ Figure \* ARABIC ">
                        <w:r>
                          <w:rPr>
                            <w:noProof/>
                          </w:rPr>
                          <w:t>45</w:t>
                        </w:r>
                      </w:fldSimple>
                      <w:bookmarkEnd w:id="157"/>
                      <w:r>
                        <w:t>: Optimizing the damping resistance. Z11 is the impedance seen at the pickup port at the accelerating gap. Z11 is not the shunt impedance.</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2BD874E0" w:rsidR="009E2419" w:rsidRPr="00F2219F" w:rsidRDefault="009E2419" w:rsidP="0028704B">
                            <w:pPr>
                              <w:pStyle w:val="Caption"/>
                              <w:rPr>
                                <w:noProof/>
                                <w:sz w:val="22"/>
                                <w:szCs w:val="22"/>
                              </w:rPr>
                            </w:pPr>
                            <w:bookmarkStart w:id="158" w:name="_Ref377376662"/>
                            <w:r>
                              <w:t xml:space="preserve">Figure </w:t>
                            </w:r>
                            <w:fldSimple w:instr=" SEQ Figure \* ARABIC ">
                              <w:r>
                                <w:rPr>
                                  <w:noProof/>
                                </w:rPr>
                                <w:t>46</w:t>
                              </w:r>
                            </w:fldSimple>
                            <w:bookmarkEnd w:id="158"/>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2BD874E0" w:rsidR="009E2419" w:rsidRPr="00F2219F" w:rsidRDefault="009E2419" w:rsidP="0028704B">
                      <w:pPr>
                        <w:pStyle w:val="Caption"/>
                        <w:rPr>
                          <w:noProof/>
                          <w:sz w:val="22"/>
                          <w:szCs w:val="22"/>
                        </w:rPr>
                      </w:pPr>
                      <w:bookmarkStart w:id="159" w:name="_Ref377376662"/>
                      <w:r>
                        <w:t xml:space="preserve">Figure </w:t>
                      </w:r>
                      <w:fldSimple w:instr=" SEQ Figure \* ARABIC ">
                        <w:r>
                          <w:rPr>
                            <w:noProof/>
                          </w:rPr>
                          <w:t>46</w:t>
                        </w:r>
                      </w:fldSimple>
                      <w:bookmarkEnd w:id="159"/>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256050A0" w:rsidR="0035753E" w:rsidRPr="001301F3" w:rsidRDefault="000B0ED5" w:rsidP="001301F3">
            <w:pPr>
              <w:jc w:val="center"/>
              <w:rPr>
                <w:sz w:val="18"/>
              </w:rPr>
            </w:pPr>
            <w:r>
              <w:rPr>
                <w:sz w:val="18"/>
              </w:rPr>
              <w:t>5</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EC42A38" w:rsidR="003255C0" w:rsidRPr="001301F3" w:rsidRDefault="000B0ED5" w:rsidP="001301F3">
            <w:pPr>
              <w:jc w:val="center"/>
              <w:rPr>
                <w:sz w:val="18"/>
              </w:rPr>
            </w:pPr>
            <w:r>
              <w:rPr>
                <w:sz w:val="18"/>
              </w:rPr>
              <w:t>10</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53AB2546" w:rsidR="00992F45" w:rsidRDefault="00992F45">
      <w:pPr>
        <w:pStyle w:val="Caption"/>
      </w:pPr>
      <w:bookmarkStart w:id="160" w:name="_Ref508718123"/>
      <w:r>
        <w:t xml:space="preserve">Table </w:t>
      </w:r>
      <w:fldSimple w:instr=" SEQ Table \* ARABIC ">
        <w:r w:rsidR="003763C4">
          <w:rPr>
            <w:noProof/>
          </w:rPr>
          <w:t>5</w:t>
        </w:r>
      </w:fldSimple>
      <w:bookmarkEnd w:id="160"/>
      <w:r>
        <w:t>: Some modes and their properties before and after</w:t>
      </w:r>
      <w:r w:rsidR="00786FB9">
        <w:t xml:space="preserve"> the addition of the HOM cavity without damping resistance for </w:t>
      </w:r>
      <w:r w:rsidR="00055A54" w:rsidRPr="00055A54">
        <w:t>μ</w:t>
      </w:r>
      <w:r w:rsidR="00786FB9">
        <w:t>=4.</w:t>
      </w:r>
    </w:p>
    <w:p w14:paraId="0C0AD737" w14:textId="6E1B8C21" w:rsidR="0080478D" w:rsidRDefault="0080478D" w:rsidP="0080478D">
      <w:pPr>
        <w:pStyle w:val="Heading3"/>
      </w:pPr>
      <w:bookmarkStart w:id="161" w:name="_Ref516134816"/>
      <w:bookmarkStart w:id="162" w:name="_Toc517704639"/>
      <w:r>
        <w:t>HOM resistor power requirements (C.Y. Tan)</w:t>
      </w:r>
      <w:bookmarkEnd w:id="161"/>
      <w:bookmarkEnd w:id="162"/>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0F245CA4" w:rsidR="00E04BB3" w:rsidRDefault="00E04BB3" w:rsidP="00E30728">
            <w:pPr>
              <w:ind w:firstLine="0"/>
              <w:jc w:val="right"/>
            </w:pPr>
            <w:bookmarkStart w:id="163" w:name="_Ref515952296"/>
            <w:r>
              <w:t>(</w:t>
            </w:r>
            <w:r>
              <w:rPr>
                <w:noProof/>
              </w:rPr>
              <w:fldChar w:fldCharType="begin"/>
            </w:r>
            <w:r>
              <w:rPr>
                <w:noProof/>
              </w:rPr>
              <w:instrText xml:space="preserve"> SEQ Equation \* MERGEFORMAT </w:instrText>
            </w:r>
            <w:r>
              <w:rPr>
                <w:noProof/>
              </w:rPr>
              <w:fldChar w:fldCharType="separate"/>
            </w:r>
            <w:r w:rsidR="003763C4">
              <w:rPr>
                <w:noProof/>
              </w:rPr>
              <w:t>10</w:t>
            </w:r>
            <w:r>
              <w:rPr>
                <w:noProof/>
              </w:rPr>
              <w:fldChar w:fldCharType="end"/>
            </w:r>
            <w:r>
              <w:t>)</w:t>
            </w:r>
            <w:bookmarkEnd w:id="163"/>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B91948"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5EDE3A4B" w:rsidR="00CD281D" w:rsidRDefault="00CD281D" w:rsidP="00FD12B4">
            <w:pPr>
              <w:ind w:firstLine="0"/>
              <w:jc w:val="right"/>
            </w:pPr>
            <w:bookmarkStart w:id="164" w:name="_Ref515952247"/>
            <w:r>
              <w:t>(</w:t>
            </w:r>
            <w:r>
              <w:rPr>
                <w:noProof/>
              </w:rPr>
              <w:fldChar w:fldCharType="begin"/>
            </w:r>
            <w:r>
              <w:rPr>
                <w:noProof/>
              </w:rPr>
              <w:instrText xml:space="preserve"> SEQ Equation \* MERGEFORMAT </w:instrText>
            </w:r>
            <w:r>
              <w:rPr>
                <w:noProof/>
              </w:rPr>
              <w:fldChar w:fldCharType="separate"/>
            </w:r>
            <w:r w:rsidR="003763C4">
              <w:rPr>
                <w:noProof/>
              </w:rPr>
              <w:t>11</w:t>
            </w:r>
            <w:r>
              <w:rPr>
                <w:noProof/>
              </w:rPr>
              <w:fldChar w:fldCharType="end"/>
            </w:r>
            <w:r>
              <w:t>)</w:t>
            </w:r>
            <w:bookmarkEnd w:id="164"/>
          </w:p>
        </w:tc>
      </w:tr>
    </w:tbl>
    <w:p w14:paraId="27F96C01" w14:textId="77777777" w:rsidR="00447ED7" w:rsidRDefault="004B0F33" w:rsidP="00913B40">
      <w:pPr>
        <w:ind w:firstLine="0"/>
      </w:pPr>
      <w:r>
        <w:lastRenderedPageBreak/>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B91948"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59FB08F4"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3763C4">
              <w:rPr>
                <w:noProof/>
              </w:rPr>
              <w:t>12</w:t>
            </w:r>
            <w:r>
              <w:rPr>
                <w:noProof/>
              </w:rPr>
              <w:fldChar w:fldCharType="end"/>
            </w:r>
            <w:r>
              <w:t>)</w:t>
            </w:r>
          </w:p>
        </w:tc>
      </w:tr>
    </w:tbl>
    <w:p w14:paraId="078E1A07" w14:textId="319632C5"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3763C4">
        <w:t>(</w:t>
      </w:r>
      <w:r w:rsidR="003763C4">
        <w:rPr>
          <w:noProof/>
        </w:rPr>
        <w:t>11</w:t>
      </w:r>
      <w:r w:rsidR="003763C4">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33AE86EE" w:rsidR="00FD12B4" w:rsidRDefault="00A15DEE" w:rsidP="00A15DEE">
      <w:r>
        <w:t xml:space="preserve">When we substitute Eq. </w:t>
      </w:r>
      <w:r>
        <w:fldChar w:fldCharType="begin"/>
      </w:r>
      <w:r>
        <w:instrText xml:space="preserve"> REF _Ref515952247 \h  \* MERGEFORMAT </w:instrText>
      </w:r>
      <w:r>
        <w:fldChar w:fldCharType="separate"/>
      </w:r>
      <w:r w:rsidR="003763C4">
        <w:t>(</w:t>
      </w:r>
      <w:r w:rsidR="003763C4">
        <w:rPr>
          <w:noProof/>
        </w:rPr>
        <w:t>11</w:t>
      </w:r>
      <w:r w:rsidR="003763C4">
        <w:t>)</w:t>
      </w:r>
      <w:r>
        <w:fldChar w:fldCharType="end"/>
      </w:r>
      <w:r>
        <w:t xml:space="preserve"> into Eq. </w:t>
      </w:r>
      <w:r>
        <w:fldChar w:fldCharType="begin"/>
      </w:r>
      <w:r>
        <w:instrText xml:space="preserve"> REF _Ref515952296 \h  \* MERGEFORMAT </w:instrText>
      </w:r>
      <w:r>
        <w:fldChar w:fldCharType="separate"/>
      </w:r>
      <w:r w:rsidR="003763C4">
        <w:t>(</w:t>
      </w:r>
      <w:r w:rsidR="003763C4">
        <w:rPr>
          <w:noProof/>
        </w:rPr>
        <w:t>10</w:t>
      </w:r>
      <w:r w:rsidR="003763C4">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135A2746"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3763C4">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r>
        <w:t>Power dissipated from RF harmonics</w:t>
      </w:r>
    </w:p>
    <w:p w14:paraId="77FECA61" w14:textId="6FCCCEB3" w:rsidR="00217384" w:rsidRDefault="00217384" w:rsidP="009D5D7D">
      <w:r>
        <w:t>The next step is to put in some numbers to calculate the expected power that will be dissipated in the HOM resistor. The strongest HOM mode is the one at 140 MHz.</w:t>
      </w:r>
    </w:p>
    <w:p w14:paraId="4097FF31" w14:textId="390AFDE2"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5A3441">
        <w:t xml:space="preserve">… </w:t>
      </w:r>
      <w:r w:rsidR="005A3441" w:rsidRPr="007A24D5">
        <w:rPr>
          <w:b/>
        </w:rPr>
        <w:t xml:space="preserve">to be continued after the shunt impedance of the HOM </w:t>
      </w:r>
      <w:r w:rsidR="00F1278E" w:rsidRPr="007A24D5">
        <w:rPr>
          <w:b/>
        </w:rPr>
        <w:t xml:space="preserve">has been </w:t>
      </w:r>
      <w:r w:rsidR="0011300F">
        <w:rPr>
          <w:b/>
        </w:rPr>
        <w:t>measured</w:t>
      </w:r>
      <w:r w:rsidR="00F1278E">
        <w:t>.</w:t>
      </w:r>
      <w:r w:rsidR="003942D9">
        <w:br w:type="page"/>
      </w:r>
    </w:p>
    <w:p w14:paraId="1D368D77" w14:textId="033D48F9" w:rsidR="006B33B3" w:rsidRDefault="006B33B3" w:rsidP="006B33B3">
      <w:pPr>
        <w:pStyle w:val="Heading2"/>
      </w:pPr>
      <w:bookmarkStart w:id="165" w:name="_Ref305758101"/>
      <w:bookmarkStart w:id="166" w:name="_Toc517704640"/>
      <w:r>
        <w:lastRenderedPageBreak/>
        <w:t>Y567</w:t>
      </w:r>
      <w:r w:rsidR="006C6E40">
        <w:t>B</w:t>
      </w:r>
      <w:r>
        <w:t xml:space="preserve"> load lines</w:t>
      </w:r>
      <w:bookmarkEnd w:id="165"/>
      <w:r w:rsidR="00193A54">
        <w:t xml:space="preserve"> (C.Y. Tan)</w:t>
      </w:r>
      <w:bookmarkEnd w:id="166"/>
    </w:p>
    <w:p w14:paraId="4BDBDA0C" w14:textId="51F6F0AA"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3763C4" w:rsidRPr="003763C4">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407EF236"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09E4E1A6" w:rsidR="009E2419" w:rsidRPr="00C257E4" w:rsidRDefault="009E2419" w:rsidP="0004427B">
                            <w:pPr>
                              <w:pStyle w:val="Caption"/>
                              <w:rPr>
                                <w:noProof/>
                                <w:sz w:val="22"/>
                                <w:szCs w:val="22"/>
                              </w:rPr>
                            </w:pPr>
                            <w:bookmarkStart w:id="167" w:name="_Ref312400576"/>
                            <w:r>
                              <w:t xml:space="preserve">Figure </w:t>
                            </w:r>
                            <w:fldSimple w:instr=" SEQ Figure \* ARABIC ">
                              <w:r>
                                <w:rPr>
                                  <w:noProof/>
                                </w:rPr>
                                <w:t>47</w:t>
                              </w:r>
                            </w:fldSimple>
                            <w:bookmarkEnd w:id="167"/>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09E4E1A6" w:rsidR="009E2419" w:rsidRPr="00C257E4" w:rsidRDefault="009E2419" w:rsidP="0004427B">
                      <w:pPr>
                        <w:pStyle w:val="Caption"/>
                        <w:rPr>
                          <w:noProof/>
                          <w:sz w:val="22"/>
                          <w:szCs w:val="22"/>
                        </w:rPr>
                      </w:pPr>
                      <w:bookmarkStart w:id="168" w:name="_Ref312400576"/>
                      <w:r>
                        <w:t xml:space="preserve">Figure </w:t>
                      </w:r>
                      <w:fldSimple w:instr=" SEQ Figure \* ARABIC ">
                        <w:r>
                          <w:rPr>
                            <w:noProof/>
                          </w:rPr>
                          <w:t>47</w:t>
                        </w:r>
                      </w:fldSimple>
                      <w:bookmarkEnd w:id="168"/>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3763C4">
        <w:t xml:space="preserve">Figure </w:t>
      </w:r>
      <w:r w:rsidR="003763C4">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3763C4">
        <w:t xml:space="preserve">Figure </w:t>
      </w:r>
      <w:r w:rsidR="003763C4">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3763C4">
        <w:t xml:space="preserve">Figure </w:t>
      </w:r>
      <w:r w:rsidR="003763C4">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385E15E0"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3763C4">
        <w:t xml:space="preserve">Figure </w:t>
      </w:r>
      <w:r w:rsidR="003763C4">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3763C4">
        <w:t xml:space="preserve">Figure </w:t>
      </w:r>
      <w:r w:rsidR="003763C4">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3763C4">
        <w:t xml:space="preserve">Figure </w:t>
      </w:r>
      <w:r w:rsidR="003763C4">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3763C4">
        <w:t xml:space="preserve">Figure </w:t>
      </w:r>
      <w:r w:rsidR="003763C4">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4C6F905F" w:rsidR="009E2419" w:rsidRPr="00C257E4" w:rsidRDefault="009E2419" w:rsidP="0004427B">
                            <w:pPr>
                              <w:pStyle w:val="Caption"/>
                              <w:rPr>
                                <w:noProof/>
                                <w:sz w:val="22"/>
                                <w:szCs w:val="22"/>
                              </w:rPr>
                            </w:pPr>
                            <w:bookmarkStart w:id="169" w:name="_Ref305937406"/>
                            <w:r>
                              <w:t xml:space="preserve">Figure </w:t>
                            </w:r>
                            <w:fldSimple w:instr=" SEQ Figure \* ARABIC ">
                              <w:r>
                                <w:rPr>
                                  <w:noProof/>
                                </w:rPr>
                                <w:t>48</w:t>
                              </w:r>
                            </w:fldSimple>
                            <w:bookmarkEnd w:id="169"/>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4C6F905F" w:rsidR="009E2419" w:rsidRPr="00C257E4" w:rsidRDefault="009E2419" w:rsidP="0004427B">
                      <w:pPr>
                        <w:pStyle w:val="Caption"/>
                        <w:rPr>
                          <w:noProof/>
                          <w:sz w:val="22"/>
                          <w:szCs w:val="22"/>
                        </w:rPr>
                      </w:pPr>
                      <w:bookmarkStart w:id="170" w:name="_Ref305937406"/>
                      <w:r>
                        <w:t xml:space="preserve">Figure </w:t>
                      </w:r>
                      <w:fldSimple w:instr=" SEQ Figure \* ARABIC ">
                        <w:r>
                          <w:rPr>
                            <w:noProof/>
                          </w:rPr>
                          <w:t>48</w:t>
                        </w:r>
                      </w:fldSimple>
                      <w:bookmarkEnd w:id="170"/>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1" w:name="_Ref336071063"/>
      <w:bookmarkStart w:id="172" w:name="_Toc517704641"/>
      <w:r>
        <w:lastRenderedPageBreak/>
        <w:t>Tuner (I. Terechkine</w:t>
      </w:r>
      <w:r w:rsidR="00F30ED9">
        <w:t>, G. Romanov</w:t>
      </w:r>
      <w:r>
        <w:t>)</w:t>
      </w:r>
      <w:bookmarkEnd w:id="171"/>
      <w:bookmarkEnd w:id="172"/>
    </w:p>
    <w:p w14:paraId="49FDAA5E" w14:textId="1AA64E78"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522E3026" w:rsidR="009E2419" w:rsidRPr="00941402" w:rsidRDefault="009E2419" w:rsidP="00AB7B9D">
                            <w:pPr>
                              <w:pStyle w:val="Caption"/>
                              <w:rPr>
                                <w:noProof/>
                                <w:sz w:val="22"/>
                                <w:szCs w:val="22"/>
                              </w:rPr>
                            </w:pPr>
                            <w:bookmarkStart w:id="173" w:name="_Ref504486395"/>
                            <w:r>
                              <w:t xml:space="preserve">Figure </w:t>
                            </w:r>
                            <w:fldSimple w:instr=" SEQ Figure \* ARABIC ">
                              <w:r>
                                <w:rPr>
                                  <w:noProof/>
                                </w:rPr>
                                <w:t>49</w:t>
                              </w:r>
                            </w:fldSimple>
                            <w:bookmarkEnd w:id="173"/>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522E3026" w:rsidR="009E2419" w:rsidRPr="00941402" w:rsidRDefault="009E2419" w:rsidP="00AB7B9D">
                      <w:pPr>
                        <w:pStyle w:val="Caption"/>
                        <w:rPr>
                          <w:noProof/>
                          <w:sz w:val="22"/>
                          <w:szCs w:val="22"/>
                        </w:rPr>
                      </w:pPr>
                      <w:bookmarkStart w:id="174" w:name="_Ref504486395"/>
                      <w:r>
                        <w:t xml:space="preserve">Figure </w:t>
                      </w:r>
                      <w:fldSimple w:instr=" SEQ Figure \* ARABIC ">
                        <w:r>
                          <w:rPr>
                            <w:noProof/>
                          </w:rPr>
                          <w:t>49</w:t>
                        </w:r>
                      </w:fldSimple>
                      <w:bookmarkEnd w:id="174"/>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3763C4">
        <w:t xml:space="preserve">Figure </w:t>
      </w:r>
      <w:r w:rsidR="003763C4">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5" w:name="_Toc517704642"/>
      <w:r>
        <w:lastRenderedPageBreak/>
        <w:t>Garnet ring</w:t>
      </w:r>
      <w:bookmarkEnd w:id="175"/>
    </w:p>
    <w:p w14:paraId="6490FD5A" w14:textId="1E8594F7"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3763C4">
        <w:t xml:space="preserve">Figure </w:t>
      </w:r>
      <w:r w:rsidR="003763C4">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61F72972"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1919E8A1" w:rsidR="009E2419" w:rsidRPr="001A71F4" w:rsidRDefault="009E2419" w:rsidP="00163CBD">
                            <w:pPr>
                              <w:pStyle w:val="Caption"/>
                              <w:rPr>
                                <w:noProof/>
                                <w:sz w:val="22"/>
                                <w:szCs w:val="22"/>
                              </w:rPr>
                            </w:pPr>
                            <w:bookmarkStart w:id="176" w:name="_Ref504547065"/>
                            <w:r>
                              <w:t xml:space="preserve">Figure </w:t>
                            </w:r>
                            <w:fldSimple w:instr=" SEQ Figure \* ARABIC ">
                              <w:r>
                                <w:rPr>
                                  <w:noProof/>
                                </w:rPr>
                                <w:t>50</w:t>
                              </w:r>
                            </w:fldSimple>
                            <w:bookmarkEnd w:id="176"/>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1919E8A1" w:rsidR="009E2419" w:rsidRPr="001A71F4" w:rsidRDefault="009E2419" w:rsidP="00163CBD">
                      <w:pPr>
                        <w:pStyle w:val="Caption"/>
                        <w:rPr>
                          <w:noProof/>
                          <w:sz w:val="22"/>
                          <w:szCs w:val="22"/>
                        </w:rPr>
                      </w:pPr>
                      <w:bookmarkStart w:id="177" w:name="_Ref504547065"/>
                      <w:r>
                        <w:t xml:space="preserve">Figure </w:t>
                      </w:r>
                      <w:fldSimple w:instr=" SEQ Figure \* ARABIC ">
                        <w:r>
                          <w:rPr>
                            <w:noProof/>
                          </w:rPr>
                          <w:t>50</w:t>
                        </w:r>
                      </w:fldSimple>
                      <w:bookmarkEnd w:id="177"/>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3763C4">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8" w:name="_Ref504628206"/>
      <w:bookmarkStart w:id="179" w:name="_Toc517704643"/>
      <w:r>
        <w:lastRenderedPageBreak/>
        <w:t>Stycast</w:t>
      </w:r>
      <w:r w:rsidR="00C64011">
        <w:t xml:space="preserve"> 2850FT</w:t>
      </w:r>
      <w:r>
        <w:t xml:space="preserve"> epoxy</w:t>
      </w:r>
      <w:bookmarkEnd w:id="178"/>
      <w:bookmarkEnd w:id="179"/>
    </w:p>
    <w:p w14:paraId="7B06200A" w14:textId="44737C00"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3763C4">
            <w:rPr>
              <w:noProof/>
            </w:rPr>
            <w:t xml:space="preserve"> </w:t>
          </w:r>
          <w:r w:rsidR="003763C4" w:rsidRPr="003763C4">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3763C4">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3763C4">
        <w:t>5</w:t>
      </w:r>
      <w:r w:rsidR="001759DC">
        <w:fldChar w:fldCharType="end"/>
      </w:r>
      <w:r w:rsidR="001759DC">
        <w:t>.</w:t>
      </w:r>
    </w:p>
    <w:p w14:paraId="41C68AC6" w14:textId="1D66F1B6" w:rsidR="00C337AB" w:rsidRDefault="00C337AB" w:rsidP="00C337AB">
      <w:pPr>
        <w:pStyle w:val="Heading2"/>
      </w:pPr>
      <w:bookmarkStart w:id="180" w:name="_Toc517704644"/>
      <w:r>
        <w:t>Shim</w:t>
      </w:r>
      <w:bookmarkEnd w:id="180"/>
    </w:p>
    <w:p w14:paraId="7921B699" w14:textId="71E92EF2"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3763C4">
            <w:rPr>
              <w:noProof/>
            </w:rPr>
            <w:t xml:space="preserve"> </w:t>
          </w:r>
          <w:r w:rsidR="003763C4" w:rsidRPr="003763C4">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3763C4">
        <w:t xml:space="preserve">Figure </w:t>
      </w:r>
      <w:r w:rsidR="003763C4">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6A5BA0A4" w:rsidR="009E2419" w:rsidRPr="00D06578" w:rsidRDefault="009E2419" w:rsidP="0093487A">
                            <w:pPr>
                              <w:pStyle w:val="Caption"/>
                              <w:rPr>
                                <w:noProof/>
                                <w:sz w:val="22"/>
                                <w:szCs w:val="22"/>
                              </w:rPr>
                            </w:pPr>
                            <w:bookmarkStart w:id="181" w:name="_Ref504550681"/>
                            <w:r>
                              <w:t xml:space="preserve">Figure </w:t>
                            </w:r>
                            <w:fldSimple w:instr=" SEQ Figure \* ARABIC ">
                              <w:r>
                                <w:rPr>
                                  <w:noProof/>
                                </w:rPr>
                                <w:t>51</w:t>
                              </w:r>
                            </w:fldSimple>
                            <w:bookmarkEnd w:id="181"/>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6A5BA0A4" w:rsidR="009E2419" w:rsidRPr="00D06578" w:rsidRDefault="009E2419" w:rsidP="0093487A">
                      <w:pPr>
                        <w:pStyle w:val="Caption"/>
                        <w:rPr>
                          <w:noProof/>
                          <w:sz w:val="22"/>
                          <w:szCs w:val="22"/>
                        </w:rPr>
                      </w:pPr>
                      <w:bookmarkStart w:id="182" w:name="_Ref504550681"/>
                      <w:r>
                        <w:t xml:space="preserve">Figure </w:t>
                      </w:r>
                      <w:fldSimple w:instr=" SEQ Figure \* ARABIC ">
                        <w:r>
                          <w:rPr>
                            <w:noProof/>
                          </w:rPr>
                          <w:t>51</w:t>
                        </w:r>
                      </w:fldSimple>
                      <w:bookmarkEnd w:id="182"/>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3" w:name="_Ref505072641"/>
      <w:bookmarkStart w:id="184" w:name="_Ref305740293"/>
      <w:bookmarkStart w:id="185" w:name="_Toc517704645"/>
      <w:r>
        <w:t>RF thermal analysis</w:t>
      </w:r>
      <w:bookmarkEnd w:id="183"/>
      <w:bookmarkEnd w:id="185"/>
    </w:p>
    <w:p w14:paraId="55F5ED1C" w14:textId="615A203B"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0B47BF36" w:rsidR="009E2419" w:rsidRPr="00774A4B" w:rsidRDefault="009E2419" w:rsidP="00214099">
                            <w:pPr>
                              <w:pStyle w:val="Caption"/>
                              <w:rPr>
                                <w:noProof/>
                                <w:sz w:val="22"/>
                                <w:szCs w:val="22"/>
                              </w:rPr>
                            </w:pPr>
                            <w:bookmarkStart w:id="186" w:name="_Ref504552084"/>
                            <w:r>
                              <w:t xml:space="preserve">Figure </w:t>
                            </w:r>
                            <w:fldSimple w:instr=" SEQ Figure \* ARABIC ">
                              <w:r>
                                <w:rPr>
                                  <w:noProof/>
                                </w:rPr>
                                <w:t>52</w:t>
                              </w:r>
                            </w:fldSimple>
                            <w:bookmarkEnd w:id="186"/>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0B47BF36" w:rsidR="009E2419" w:rsidRPr="00774A4B" w:rsidRDefault="009E2419" w:rsidP="00214099">
                      <w:pPr>
                        <w:pStyle w:val="Caption"/>
                        <w:rPr>
                          <w:noProof/>
                          <w:sz w:val="22"/>
                          <w:szCs w:val="22"/>
                        </w:rPr>
                      </w:pPr>
                      <w:bookmarkStart w:id="187" w:name="_Ref504552084"/>
                      <w:r>
                        <w:t xml:space="preserve">Figure </w:t>
                      </w:r>
                      <w:fldSimple w:instr=" SEQ Figure \* ARABIC ">
                        <w:r>
                          <w:rPr>
                            <w:noProof/>
                          </w:rPr>
                          <w:t>52</w:t>
                        </w:r>
                      </w:fldSimple>
                      <w:bookmarkEnd w:id="187"/>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3763C4">
        <w:t xml:space="preserve">Figure </w:t>
      </w:r>
      <w:r w:rsidR="003763C4">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7CC23263"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3763C4">
        <w:t xml:space="preserve">Figure </w:t>
      </w:r>
      <w:r w:rsidR="003763C4">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3763C4">
        <w:t xml:space="preserve">Figure </w:t>
      </w:r>
      <w:r w:rsidR="003763C4">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57F06F35"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3763C4">
        <w:t xml:space="preserve">Figure </w:t>
      </w:r>
      <w:r w:rsidR="003763C4">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1C782AF5" w:rsidR="009E2419" w:rsidRPr="004A0593" w:rsidRDefault="009E2419" w:rsidP="00FF6453">
                            <w:pPr>
                              <w:pStyle w:val="Caption"/>
                              <w:rPr>
                                <w:noProof/>
                                <w:sz w:val="22"/>
                                <w:szCs w:val="22"/>
                              </w:rPr>
                            </w:pPr>
                            <w:bookmarkStart w:id="188" w:name="_Ref504636952"/>
                            <w:r>
                              <w:t xml:space="preserve">Figure </w:t>
                            </w:r>
                            <w:fldSimple w:instr=" SEQ Figure \* ARABIC ">
                              <w:r>
                                <w:rPr>
                                  <w:noProof/>
                                </w:rPr>
                                <w:t>53</w:t>
                              </w:r>
                            </w:fldSimple>
                            <w:bookmarkEnd w:id="188"/>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1C782AF5" w:rsidR="009E2419" w:rsidRPr="004A0593" w:rsidRDefault="009E2419" w:rsidP="00FF6453">
                      <w:pPr>
                        <w:pStyle w:val="Caption"/>
                        <w:rPr>
                          <w:noProof/>
                          <w:sz w:val="22"/>
                          <w:szCs w:val="22"/>
                        </w:rPr>
                      </w:pPr>
                      <w:bookmarkStart w:id="189" w:name="_Ref504636952"/>
                      <w:r>
                        <w:t xml:space="preserve">Figure </w:t>
                      </w:r>
                      <w:fldSimple w:instr=" SEQ Figure \* ARABIC ">
                        <w:r>
                          <w:rPr>
                            <w:noProof/>
                          </w:rPr>
                          <w:t>53</w:t>
                        </w:r>
                      </w:fldSimple>
                      <w:bookmarkEnd w:id="189"/>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5C1A9F82" w:rsidR="002E3B9B" w:rsidRDefault="00FF681D" w:rsidP="00FF681D">
      <w:pPr>
        <w:pStyle w:val="Caption"/>
      </w:pPr>
      <w:bookmarkStart w:id="190" w:name="_Ref507065949"/>
      <w:r>
        <w:t xml:space="preserve">Figure </w:t>
      </w:r>
      <w:fldSimple w:instr=" SEQ Figure \* ARABIC ">
        <w:r w:rsidR="003763C4">
          <w:rPr>
            <w:noProof/>
          </w:rPr>
          <w:t>54</w:t>
        </w:r>
      </w:fldSimple>
      <w:bookmarkEnd w:id="190"/>
      <w:r>
        <w:t>: (a) The RF power loss density in the top two alumina rings and (b) the density map of the RF losses at the top of the tuner.</w:t>
      </w:r>
    </w:p>
    <w:p w14:paraId="0CFA5306" w14:textId="681A7798"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3763C4">
        <w:t xml:space="preserve">Figure </w:t>
      </w:r>
      <w:r w:rsidR="003763C4">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3763C4" w:rsidRPr="003763C4">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099BC9FB" w:rsidR="002E3B9B" w:rsidRDefault="003F3B31" w:rsidP="003F3B31">
      <w:pPr>
        <w:pStyle w:val="Caption"/>
      </w:pPr>
      <w:bookmarkStart w:id="191" w:name="_Ref504639388"/>
      <w:r>
        <w:t xml:space="preserve">Figure </w:t>
      </w:r>
      <w:fldSimple w:instr=" SEQ Figure \* ARABIC ">
        <w:r w:rsidR="003763C4">
          <w:rPr>
            <w:noProof/>
          </w:rPr>
          <w:t>55</w:t>
        </w:r>
      </w:fldSimple>
      <w:bookmarkEnd w:id="191"/>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2" w:name="_Toc517704646"/>
      <w:r>
        <w:t>Optimizing the shape of the shim</w:t>
      </w:r>
      <w:bookmarkEnd w:id="192"/>
    </w:p>
    <w:p w14:paraId="008A35EA" w14:textId="39DAE8C0"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5B613404" w:rsidR="009E2419" w:rsidRPr="00067CFA" w:rsidRDefault="009E2419" w:rsidP="00B30C1C">
                            <w:pPr>
                              <w:pStyle w:val="Caption"/>
                              <w:rPr>
                                <w:noProof/>
                                <w:sz w:val="22"/>
                                <w:szCs w:val="22"/>
                              </w:rPr>
                            </w:pPr>
                            <w:bookmarkStart w:id="193" w:name="_Ref504641585"/>
                            <w:r>
                              <w:t xml:space="preserve">Figure </w:t>
                            </w:r>
                            <w:fldSimple w:instr=" SEQ Figure \* ARABIC ">
                              <w:r>
                                <w:rPr>
                                  <w:noProof/>
                                </w:rPr>
                                <w:t>56</w:t>
                              </w:r>
                            </w:fldSimple>
                            <w:bookmarkEnd w:id="193"/>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5B613404" w:rsidR="009E2419" w:rsidRPr="00067CFA" w:rsidRDefault="009E2419" w:rsidP="00B30C1C">
                      <w:pPr>
                        <w:pStyle w:val="Caption"/>
                        <w:rPr>
                          <w:noProof/>
                          <w:sz w:val="22"/>
                          <w:szCs w:val="22"/>
                        </w:rPr>
                      </w:pPr>
                      <w:bookmarkStart w:id="194" w:name="_Ref504641585"/>
                      <w:r>
                        <w:t xml:space="preserve">Figure </w:t>
                      </w:r>
                      <w:fldSimple w:instr=" SEQ Figure \* ARABIC ">
                        <w:r>
                          <w:rPr>
                            <w:noProof/>
                          </w:rPr>
                          <w:t>56</w:t>
                        </w:r>
                      </w:fldSimple>
                      <w:bookmarkEnd w:id="194"/>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3763C4">
        <w:t xml:space="preserve">Figure </w:t>
      </w:r>
      <w:r w:rsidR="003763C4">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63FC105D" w14:textId="290822DA"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39926135" w:rsidR="009E2419" w:rsidRPr="003B244A" w:rsidRDefault="009E2419" w:rsidP="00591C2D">
                            <w:pPr>
                              <w:pStyle w:val="Caption"/>
                              <w:rPr>
                                <w:noProof/>
                                <w:sz w:val="22"/>
                                <w:szCs w:val="22"/>
                              </w:rPr>
                            </w:pPr>
                            <w:bookmarkStart w:id="195" w:name="_Ref504641557"/>
                            <w:r>
                              <w:t xml:space="preserve">Figure </w:t>
                            </w:r>
                            <w:fldSimple w:instr=" SEQ Figure \* ARABIC ">
                              <w:r>
                                <w:rPr>
                                  <w:noProof/>
                                </w:rPr>
                                <w:t>57</w:t>
                              </w:r>
                            </w:fldSimple>
                            <w:bookmarkEnd w:id="195"/>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39926135" w:rsidR="009E2419" w:rsidRPr="003B244A" w:rsidRDefault="009E2419" w:rsidP="00591C2D">
                      <w:pPr>
                        <w:pStyle w:val="Caption"/>
                        <w:rPr>
                          <w:noProof/>
                          <w:sz w:val="22"/>
                          <w:szCs w:val="22"/>
                        </w:rPr>
                      </w:pPr>
                      <w:bookmarkStart w:id="196" w:name="_Ref504641557"/>
                      <w:r>
                        <w:t xml:space="preserve">Figure </w:t>
                      </w:r>
                      <w:fldSimple w:instr=" SEQ Figure \* ARABIC ">
                        <w:r>
                          <w:rPr>
                            <w:noProof/>
                          </w:rPr>
                          <w:t>57</w:t>
                        </w:r>
                      </w:fldSimple>
                      <w:bookmarkEnd w:id="196"/>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3763C4">
        <w:t xml:space="preserve">Figure </w:t>
      </w:r>
      <w:r w:rsidR="003763C4">
        <w:rPr>
          <w:noProof/>
        </w:rPr>
        <w:t>57</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197" w:name="_Ref514749866"/>
      <w:bookmarkStart w:id="198" w:name="_Toc517704647"/>
      <w:r>
        <w:lastRenderedPageBreak/>
        <w:t>Total RF power loss</w:t>
      </w:r>
      <w:bookmarkEnd w:id="197"/>
      <w:bookmarkEnd w:id="198"/>
    </w:p>
    <w:p w14:paraId="68311759" w14:textId="47F8A71A"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3763C4">
        <w:t xml:space="preserve">Figure </w:t>
      </w:r>
      <w:r w:rsidR="003763C4">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3763C4" w:rsidRPr="003763C4">
            <w:rPr>
              <w:noProof/>
            </w:rPr>
            <w:t>[37]</w:t>
          </w:r>
          <w:r>
            <w:fldChar w:fldCharType="end"/>
          </w:r>
        </w:sdtContent>
      </w:sdt>
      <w:r>
        <w:t>.</w:t>
      </w:r>
    </w:p>
    <w:p w14:paraId="7A828877" w14:textId="1133042D" w:rsidR="008B281B" w:rsidRDefault="008B281B" w:rsidP="008B281B">
      <w:pPr>
        <w:pStyle w:val="Heading2"/>
      </w:pPr>
      <w:bookmarkStart w:id="199" w:name="_Ref505081547"/>
      <w:bookmarkStart w:id="200" w:name="_Toc517704648"/>
      <w:r>
        <w:t>Thermal grease</w:t>
      </w:r>
      <w:bookmarkEnd w:id="199"/>
      <w:bookmarkEnd w:id="200"/>
      <w:r>
        <w:t xml:space="preserve"> </w:t>
      </w:r>
    </w:p>
    <w:p w14:paraId="7CBA2F91" w14:textId="33332EFD"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3763C4">
            <w:rPr>
              <w:noProof/>
            </w:rPr>
            <w:t xml:space="preserve"> </w:t>
          </w:r>
          <w:r w:rsidR="003763C4" w:rsidRPr="003763C4">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52B497CD"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3763C4">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60680A81"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3763C4">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1" w:name="_Ref509918948"/>
      <w:bookmarkStart w:id="202" w:name="_Toc517704649"/>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4CB83E06" w:rsidR="009E2419" w:rsidRPr="0035554A" w:rsidRDefault="009E2419" w:rsidP="00026288">
                            <w:pPr>
                              <w:pStyle w:val="Caption"/>
                              <w:rPr>
                                <w:sz w:val="22"/>
                                <w:szCs w:val="22"/>
                              </w:rPr>
                            </w:pPr>
                            <w:bookmarkStart w:id="203" w:name="_Ref504981702"/>
                            <w:r>
                              <w:t xml:space="preserve">Figure </w:t>
                            </w:r>
                            <w:fldSimple w:instr=" SEQ Figure \* ARABIC ">
                              <w:r>
                                <w:rPr>
                                  <w:noProof/>
                                </w:rPr>
                                <w:t>58</w:t>
                              </w:r>
                            </w:fldSimple>
                            <w:bookmarkEnd w:id="203"/>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BsJWgv5AAAAA0BAAAPAAAA&#13;&#10;AAAAAAAAAAAAAI4EAABkcnMvZG93bnJldi54bWxQSwUGAAAAAAQABADzAAAAnwUAAAAA&#13;&#10;" stroked="f">
                <v:textbox style="mso-fit-shape-to-text:t" inset="0,0,0,0">
                  <w:txbxContent>
                    <w:p w14:paraId="1B2D9290" w14:textId="4CB83E06" w:rsidR="009E2419" w:rsidRPr="0035554A" w:rsidRDefault="009E2419" w:rsidP="00026288">
                      <w:pPr>
                        <w:pStyle w:val="Caption"/>
                        <w:rPr>
                          <w:sz w:val="22"/>
                          <w:szCs w:val="22"/>
                        </w:rPr>
                      </w:pPr>
                      <w:bookmarkStart w:id="204" w:name="_Ref504981702"/>
                      <w:r>
                        <w:t xml:space="preserve">Figure </w:t>
                      </w:r>
                      <w:fldSimple w:instr=" SEQ Figure \* ARABIC ">
                        <w:r>
                          <w:rPr>
                            <w:noProof/>
                          </w:rPr>
                          <w:t>58</w:t>
                        </w:r>
                      </w:fldSimple>
                      <w:bookmarkEnd w:id="204"/>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4"/>
      <w:bookmarkEnd w:id="201"/>
      <w:bookmarkEnd w:id="202"/>
    </w:p>
    <w:p w14:paraId="218F7733" w14:textId="721EF8EC"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3763C4" w:rsidRPr="003763C4">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7227344A"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3763C4">
        <w:t xml:space="preserve">Figure </w:t>
      </w:r>
      <w:r w:rsidR="003763C4">
        <w:rPr>
          <w:noProof/>
        </w:rPr>
        <w:t>58</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3763C4">
        <w:t xml:space="preserve">Figure </w:t>
      </w:r>
      <w:r w:rsidR="003763C4">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590EB59B" w:rsidR="009E2419" w:rsidRPr="00C43815" w:rsidRDefault="009E2419" w:rsidP="00E4118B">
                            <w:pPr>
                              <w:pStyle w:val="Caption"/>
                              <w:rPr>
                                <w:sz w:val="22"/>
                                <w:szCs w:val="22"/>
                              </w:rPr>
                            </w:pPr>
                            <w:bookmarkStart w:id="205" w:name="_Ref504981842"/>
                            <w:r>
                              <w:t xml:space="preserve">Figure </w:t>
                            </w:r>
                            <w:fldSimple w:instr=" SEQ Figure \* ARABIC ">
                              <w:r>
                                <w:rPr>
                                  <w:noProof/>
                                </w:rPr>
                                <w:t>59</w:t>
                              </w:r>
                            </w:fldSimple>
                            <w:bookmarkEnd w:id="205"/>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590EB59B" w:rsidR="009E2419" w:rsidRPr="00C43815" w:rsidRDefault="009E2419" w:rsidP="00E4118B">
                      <w:pPr>
                        <w:pStyle w:val="Caption"/>
                        <w:rPr>
                          <w:sz w:val="22"/>
                          <w:szCs w:val="22"/>
                        </w:rPr>
                      </w:pPr>
                      <w:bookmarkStart w:id="206" w:name="_Ref504981842"/>
                      <w:r>
                        <w:t xml:space="preserve">Figure </w:t>
                      </w:r>
                      <w:fldSimple w:instr=" SEQ Figure \* ARABIC ">
                        <w:r>
                          <w:rPr>
                            <w:noProof/>
                          </w:rPr>
                          <w:t>59</w:t>
                        </w:r>
                      </w:fldSimple>
                      <w:bookmarkEnd w:id="206"/>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07" w:name="_Toc517704650"/>
      <w:r>
        <w:t>3D model</w:t>
      </w:r>
      <w:bookmarkEnd w:id="207"/>
    </w:p>
    <w:p w14:paraId="4673046D" w14:textId="566FF649"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50F5C6CC" w:rsidR="009E2419" w:rsidRPr="00A83B73" w:rsidRDefault="009E2419" w:rsidP="00C00E22">
                            <w:pPr>
                              <w:pStyle w:val="Caption"/>
                              <w:rPr>
                                <w:sz w:val="22"/>
                                <w:szCs w:val="22"/>
                              </w:rPr>
                            </w:pPr>
                            <w:bookmarkStart w:id="208" w:name="_Ref504989974"/>
                            <w:r>
                              <w:t xml:space="preserve">Figure </w:t>
                            </w:r>
                            <w:fldSimple w:instr=" SEQ Figure \* ARABIC ">
                              <w:r>
                                <w:rPr>
                                  <w:noProof/>
                                </w:rPr>
                                <w:t>60</w:t>
                              </w:r>
                            </w:fldSimple>
                            <w:bookmarkEnd w:id="208"/>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50F5C6CC" w:rsidR="009E2419" w:rsidRPr="00A83B73" w:rsidRDefault="009E2419" w:rsidP="00C00E22">
                      <w:pPr>
                        <w:pStyle w:val="Caption"/>
                        <w:rPr>
                          <w:sz w:val="22"/>
                          <w:szCs w:val="22"/>
                        </w:rPr>
                      </w:pPr>
                      <w:bookmarkStart w:id="209" w:name="_Ref504989974"/>
                      <w:r>
                        <w:t xml:space="preserve">Figure </w:t>
                      </w:r>
                      <w:fldSimple w:instr=" SEQ Figure \* ARABIC ">
                        <w:r>
                          <w:rPr>
                            <w:noProof/>
                          </w:rPr>
                          <w:t>60</w:t>
                        </w:r>
                      </w:fldSimple>
                      <w:bookmarkEnd w:id="209"/>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3763C4">
        <w:t xml:space="preserve">Figure </w:t>
      </w:r>
      <w:r w:rsidR="003763C4">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3763C4">
        <w:t xml:space="preserve">Figure </w:t>
      </w:r>
      <w:r w:rsidR="003763C4">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401893F8"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3763C4" w:rsidRPr="003763C4">
            <w:rPr>
              <w:noProof/>
            </w:rPr>
            <w:t>[37]</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3763C4">
        <w:t xml:space="preserve">Figure </w:t>
      </w:r>
      <w:r w:rsidR="003763C4">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4676E6FF"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3763C4" w:rsidRPr="003763C4">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3763C4">
        <w:t xml:space="preserve">Figure </w:t>
      </w:r>
      <w:r w:rsidR="003763C4">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1832B7B5" w:rsidR="009E2419" w:rsidRPr="005305C4" w:rsidRDefault="009E2419" w:rsidP="00B31D82">
                            <w:pPr>
                              <w:pStyle w:val="Caption"/>
                              <w:rPr>
                                <w:sz w:val="22"/>
                                <w:szCs w:val="22"/>
                              </w:rPr>
                            </w:pPr>
                            <w:bookmarkStart w:id="210" w:name="_Ref504993310"/>
                            <w:r>
                              <w:t xml:space="preserve">Figure </w:t>
                            </w:r>
                            <w:fldSimple w:instr=" SEQ Figure \* ARABIC ">
                              <w:r>
                                <w:rPr>
                                  <w:noProof/>
                                </w:rPr>
                                <w:t>61</w:t>
                              </w:r>
                            </w:fldSimple>
                            <w:bookmarkEnd w:id="210"/>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1832B7B5" w:rsidR="009E2419" w:rsidRPr="005305C4" w:rsidRDefault="009E2419" w:rsidP="00B31D82">
                      <w:pPr>
                        <w:pStyle w:val="Caption"/>
                        <w:rPr>
                          <w:sz w:val="22"/>
                          <w:szCs w:val="22"/>
                        </w:rPr>
                      </w:pPr>
                      <w:bookmarkStart w:id="211" w:name="_Ref504993310"/>
                      <w:r>
                        <w:t xml:space="preserve">Figure </w:t>
                      </w:r>
                      <w:fldSimple w:instr=" SEQ Figure \* ARABIC ">
                        <w:r>
                          <w:rPr>
                            <w:noProof/>
                          </w:rPr>
                          <w:t>61</w:t>
                        </w:r>
                      </w:fldSimple>
                      <w:bookmarkEnd w:id="211"/>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49970019" w:rsidR="009E2419" w:rsidRPr="007051DB" w:rsidRDefault="009E2419" w:rsidP="00496C8F">
                            <w:pPr>
                              <w:pStyle w:val="Caption"/>
                              <w:rPr>
                                <w:noProof/>
                                <w:sz w:val="22"/>
                                <w:szCs w:val="22"/>
                              </w:rPr>
                            </w:pPr>
                            <w:bookmarkStart w:id="212" w:name="_Ref505066503"/>
                            <w:r>
                              <w:t xml:space="preserve">Figure </w:t>
                            </w:r>
                            <w:fldSimple w:instr=" SEQ Figure \* ARABIC ">
                              <w:r>
                                <w:rPr>
                                  <w:noProof/>
                                </w:rPr>
                                <w:t>62</w:t>
                              </w:r>
                            </w:fldSimple>
                            <w:bookmarkEnd w:id="212"/>
                            <w:r>
                              <w:t>: (a) shows the azimuthal Eddy current flow when the tuner has not been partitioned into 4 segments. (b) is the Eddy current flow after partitioning.</w:t>
                            </w:r>
                          </w:p>
                          <w:p w14:paraId="659E832B" w14:textId="49A43C6B" w:rsidR="009E2419" w:rsidRPr="0015198B" w:rsidRDefault="009E2419"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49970019" w:rsidR="009E2419" w:rsidRPr="007051DB" w:rsidRDefault="009E2419" w:rsidP="00496C8F">
                      <w:pPr>
                        <w:pStyle w:val="Caption"/>
                        <w:rPr>
                          <w:noProof/>
                          <w:sz w:val="22"/>
                          <w:szCs w:val="22"/>
                        </w:rPr>
                      </w:pPr>
                      <w:bookmarkStart w:id="213" w:name="_Ref505066503"/>
                      <w:r>
                        <w:t xml:space="preserve">Figure </w:t>
                      </w:r>
                      <w:fldSimple w:instr=" SEQ Figure \* ARABIC ">
                        <w:r>
                          <w:rPr>
                            <w:noProof/>
                          </w:rPr>
                          <w:t>62</w:t>
                        </w:r>
                      </w:fldSimple>
                      <w:bookmarkEnd w:id="213"/>
                      <w:r>
                        <w:t>: (a) shows the azimuthal Eddy current flow when the tuner has not been partitioned into 4 segments. (b) is the Eddy current flow after partitioning.</w:t>
                      </w:r>
                    </w:p>
                    <w:p w14:paraId="659E832B" w14:textId="49A43C6B" w:rsidR="009E2419" w:rsidRPr="0015198B" w:rsidRDefault="009E2419"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72C66931"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5721D0F2" w:rsidR="009E2419" w:rsidRPr="00092506" w:rsidRDefault="009E2419" w:rsidP="002D3E6A">
                            <w:pPr>
                              <w:pStyle w:val="Caption"/>
                              <w:rPr>
                                <w:noProof/>
                                <w:sz w:val="22"/>
                                <w:szCs w:val="22"/>
                              </w:rPr>
                            </w:pPr>
                            <w:bookmarkStart w:id="214" w:name="_Ref505066203"/>
                            <w:r>
                              <w:t xml:space="preserve">Figure </w:t>
                            </w:r>
                            <w:fldSimple w:instr=" SEQ Figure \* ARABIC ">
                              <w:r>
                                <w:rPr>
                                  <w:noProof/>
                                </w:rPr>
                                <w:t>63</w:t>
                              </w:r>
                            </w:fldSimple>
                            <w:bookmarkEnd w:id="214"/>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5721D0F2" w:rsidR="009E2419" w:rsidRPr="00092506" w:rsidRDefault="009E2419" w:rsidP="002D3E6A">
                      <w:pPr>
                        <w:pStyle w:val="Caption"/>
                        <w:rPr>
                          <w:noProof/>
                          <w:sz w:val="22"/>
                          <w:szCs w:val="22"/>
                        </w:rPr>
                      </w:pPr>
                      <w:bookmarkStart w:id="215" w:name="_Ref505066203"/>
                      <w:r>
                        <w:t xml:space="preserve">Figure </w:t>
                      </w:r>
                      <w:fldSimple w:instr=" SEQ Figure \* ARABIC ">
                        <w:r>
                          <w:rPr>
                            <w:noProof/>
                          </w:rPr>
                          <w:t>63</w:t>
                        </w:r>
                      </w:fldSimple>
                      <w:bookmarkEnd w:id="215"/>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3763C4">
        <w:t xml:space="preserve">Figure </w:t>
      </w:r>
      <w:r w:rsidR="003763C4">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3763C4">
        <w:t xml:space="preserve">Figure </w:t>
      </w:r>
      <w:r w:rsidR="003763C4">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6" w:name="_Toc517704651"/>
      <w:r>
        <w:t>Bias m</w:t>
      </w:r>
      <w:r w:rsidR="00484C55">
        <w:t>agnetic field distribution</w:t>
      </w:r>
      <w:bookmarkEnd w:id="216"/>
    </w:p>
    <w:p w14:paraId="72259385" w14:textId="29DE3C34"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3763C4" w:rsidRPr="003763C4">
            <w:rPr>
              <w:noProof/>
            </w:rPr>
            <w:t>[37]</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3763C4">
        <w:t xml:space="preserve">Figure </w:t>
      </w:r>
      <w:r w:rsidR="003763C4">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3763C4">
        <w:t xml:space="preserve">Figure </w:t>
      </w:r>
      <w:r w:rsidR="003763C4">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10966E8A"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3763C4">
        <w:t xml:space="preserve">Figure </w:t>
      </w:r>
      <w:r w:rsidR="003763C4">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3763C4">
        <w:t xml:space="preserve">Figure </w:t>
      </w:r>
      <w:r w:rsidR="003763C4">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1DBC6065" w:rsidR="009E2419" w:rsidRPr="009A364B" w:rsidRDefault="009E2419" w:rsidP="00FB69CD">
                            <w:pPr>
                              <w:pStyle w:val="Caption"/>
                              <w:rPr>
                                <w:noProof/>
                                <w:sz w:val="22"/>
                                <w:szCs w:val="22"/>
                              </w:rPr>
                            </w:pPr>
                            <w:bookmarkStart w:id="217" w:name="_Ref505070001"/>
                            <w:r>
                              <w:t xml:space="preserve">Figure </w:t>
                            </w:r>
                            <w:fldSimple w:instr=" SEQ Figure \* ARABIC ">
                              <w:r>
                                <w:rPr>
                                  <w:noProof/>
                                </w:rPr>
                                <w:t>64</w:t>
                              </w:r>
                            </w:fldSimple>
                            <w:bookmarkEnd w:id="217"/>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1DBC6065" w:rsidR="009E2419" w:rsidRPr="009A364B" w:rsidRDefault="009E2419" w:rsidP="00FB69CD">
                      <w:pPr>
                        <w:pStyle w:val="Caption"/>
                        <w:rPr>
                          <w:noProof/>
                          <w:sz w:val="22"/>
                          <w:szCs w:val="22"/>
                        </w:rPr>
                      </w:pPr>
                      <w:bookmarkStart w:id="218" w:name="_Ref505070001"/>
                      <w:r>
                        <w:t xml:space="preserve">Figure </w:t>
                      </w:r>
                      <w:fldSimple w:instr=" SEQ Figure \* ARABIC ">
                        <w:r>
                          <w:rPr>
                            <w:noProof/>
                          </w:rPr>
                          <w:t>64</w:t>
                        </w:r>
                      </w:fldSimple>
                      <w:bookmarkEnd w:id="218"/>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11920FD3" w:rsidR="009E2419" w:rsidRPr="009C733D" w:rsidRDefault="009E2419" w:rsidP="00D954C8">
                            <w:pPr>
                              <w:pStyle w:val="Caption"/>
                              <w:rPr>
                                <w:noProof/>
                                <w:sz w:val="22"/>
                                <w:szCs w:val="22"/>
                              </w:rPr>
                            </w:pPr>
                            <w:bookmarkStart w:id="219" w:name="_Ref505070018"/>
                            <w:r>
                              <w:t xml:space="preserve">Figure </w:t>
                            </w:r>
                            <w:fldSimple w:instr=" SEQ Figure \* ARABIC ">
                              <w:r>
                                <w:rPr>
                                  <w:noProof/>
                                </w:rPr>
                                <w:t>65</w:t>
                              </w:r>
                            </w:fldSimple>
                            <w:bookmarkEnd w:id="219"/>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11920FD3" w:rsidR="009E2419" w:rsidRPr="009C733D" w:rsidRDefault="009E2419" w:rsidP="00D954C8">
                      <w:pPr>
                        <w:pStyle w:val="Caption"/>
                        <w:rPr>
                          <w:noProof/>
                          <w:sz w:val="22"/>
                          <w:szCs w:val="22"/>
                        </w:rPr>
                      </w:pPr>
                      <w:bookmarkStart w:id="220" w:name="_Ref505070018"/>
                      <w:r>
                        <w:t xml:space="preserve">Figure </w:t>
                      </w:r>
                      <w:fldSimple w:instr=" SEQ Figure \* ARABIC ">
                        <w:r>
                          <w:rPr>
                            <w:noProof/>
                          </w:rPr>
                          <w:t>65</w:t>
                        </w:r>
                      </w:fldSimple>
                      <w:bookmarkEnd w:id="220"/>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1" w:name="_Ref508179712"/>
      <w:bookmarkStart w:id="222" w:name="_Toc517704652"/>
      <w:r>
        <w:lastRenderedPageBreak/>
        <w:t xml:space="preserve">Tuner </w:t>
      </w:r>
      <w:r w:rsidR="00A257CB">
        <w:t>s</w:t>
      </w:r>
      <w:r w:rsidR="00406699">
        <w:t>hell heating and cooling</w:t>
      </w:r>
      <w:bookmarkEnd w:id="221"/>
      <w:bookmarkEnd w:id="222"/>
    </w:p>
    <w:p w14:paraId="489C34E5" w14:textId="667CFB30"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0152F8DD" w:rsidR="009E2419" w:rsidRPr="00FE442D" w:rsidRDefault="009E2419" w:rsidP="00065972">
                            <w:pPr>
                              <w:pStyle w:val="Caption"/>
                              <w:rPr>
                                <w:sz w:val="22"/>
                                <w:szCs w:val="22"/>
                              </w:rPr>
                            </w:pPr>
                            <w:bookmarkStart w:id="223" w:name="_Ref505072930"/>
                            <w:r>
                              <w:t xml:space="preserve">Figure </w:t>
                            </w:r>
                            <w:fldSimple w:instr=" SEQ Figure \* ARABIC ">
                              <w:r>
                                <w:rPr>
                                  <w:noProof/>
                                </w:rPr>
                                <w:t>66</w:t>
                              </w:r>
                            </w:fldSimple>
                            <w:bookmarkEnd w:id="223"/>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0152F8DD" w:rsidR="009E2419" w:rsidRPr="00FE442D" w:rsidRDefault="009E2419" w:rsidP="00065972">
                      <w:pPr>
                        <w:pStyle w:val="Caption"/>
                        <w:rPr>
                          <w:sz w:val="22"/>
                          <w:szCs w:val="22"/>
                        </w:rPr>
                      </w:pPr>
                      <w:bookmarkStart w:id="224" w:name="_Ref505072930"/>
                      <w:r>
                        <w:t xml:space="preserve">Figure </w:t>
                      </w:r>
                      <w:fldSimple w:instr=" SEQ Figure \* ARABIC ">
                        <w:r>
                          <w:rPr>
                            <w:noProof/>
                          </w:rPr>
                          <w:t>66</w:t>
                        </w:r>
                      </w:fldSimple>
                      <w:bookmarkEnd w:id="224"/>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3763C4">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3763C4" w:rsidRPr="003763C4">
            <w:rPr>
              <w:noProof/>
            </w:rPr>
            <w:t>[37]</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3763C4">
        <w:t xml:space="preserve">Figure </w:t>
      </w:r>
      <w:r w:rsidR="003763C4">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6B75B1E0"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3763C4">
        <w:t xml:space="preserve">Figure </w:t>
      </w:r>
      <w:r w:rsidR="003763C4">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51A6EBB8" w:rsidR="009E2419" w:rsidRPr="00200146" w:rsidRDefault="009E2419" w:rsidP="009D02DF">
                            <w:pPr>
                              <w:pStyle w:val="Caption"/>
                              <w:rPr>
                                <w:noProof/>
                                <w:sz w:val="22"/>
                                <w:szCs w:val="22"/>
                              </w:rPr>
                            </w:pPr>
                            <w:bookmarkStart w:id="225" w:name="_Ref505075713"/>
                            <w:r>
                              <w:t xml:space="preserve">Figure </w:t>
                            </w:r>
                            <w:fldSimple w:instr=" SEQ Figure \* ARABIC ">
                              <w:r>
                                <w:rPr>
                                  <w:noProof/>
                                </w:rPr>
                                <w:t>67</w:t>
                              </w:r>
                            </w:fldSimple>
                            <w:bookmarkEnd w:id="225"/>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51A6EBB8" w:rsidR="009E2419" w:rsidRPr="00200146" w:rsidRDefault="009E2419" w:rsidP="009D02DF">
                      <w:pPr>
                        <w:pStyle w:val="Caption"/>
                        <w:rPr>
                          <w:noProof/>
                          <w:sz w:val="22"/>
                          <w:szCs w:val="22"/>
                        </w:rPr>
                      </w:pPr>
                      <w:bookmarkStart w:id="226" w:name="_Ref505075713"/>
                      <w:r>
                        <w:t xml:space="preserve">Figure </w:t>
                      </w:r>
                      <w:fldSimple w:instr=" SEQ Figure \* ARABIC ">
                        <w:r>
                          <w:rPr>
                            <w:noProof/>
                          </w:rPr>
                          <w:t>67</w:t>
                        </w:r>
                      </w:fldSimple>
                      <w:bookmarkEnd w:id="226"/>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7" w:name="_Ref508087411"/>
      <w:bookmarkStart w:id="228" w:name="_Toc517704653"/>
      <w:r>
        <w:t>Triple points</w:t>
      </w:r>
      <w:r w:rsidR="004F5E57">
        <w:t xml:space="preserve"> (G. Romanov)</w:t>
      </w:r>
      <w:bookmarkEnd w:id="227"/>
      <w:bookmarkEnd w:id="228"/>
    </w:p>
    <w:p w14:paraId="7FE22417" w14:textId="5432DDC6"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4B549415" w:rsidR="009E2419" w:rsidRPr="00C8763F" w:rsidRDefault="009E2419" w:rsidP="007C3C83">
                            <w:pPr>
                              <w:pStyle w:val="Caption"/>
                              <w:rPr>
                                <w:noProof/>
                                <w:sz w:val="22"/>
                                <w:szCs w:val="22"/>
                              </w:rPr>
                            </w:pPr>
                            <w:bookmarkStart w:id="229" w:name="_Ref505086166"/>
                            <w:r>
                              <w:t xml:space="preserve">Figure </w:t>
                            </w:r>
                            <w:fldSimple w:instr=" SEQ Figure \* ARABIC ">
                              <w:r>
                                <w:rPr>
                                  <w:noProof/>
                                </w:rPr>
                                <w:t>68</w:t>
                              </w:r>
                            </w:fldSimple>
                            <w:bookmarkEnd w:id="229"/>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4B549415" w:rsidR="009E2419" w:rsidRPr="00C8763F" w:rsidRDefault="009E2419" w:rsidP="007C3C83">
                      <w:pPr>
                        <w:pStyle w:val="Caption"/>
                        <w:rPr>
                          <w:noProof/>
                          <w:sz w:val="22"/>
                          <w:szCs w:val="22"/>
                        </w:rPr>
                      </w:pPr>
                      <w:bookmarkStart w:id="230" w:name="_Ref505086166"/>
                      <w:r>
                        <w:t xml:space="preserve">Figure </w:t>
                      </w:r>
                      <w:fldSimple w:instr=" SEQ Figure \* ARABIC ">
                        <w:r>
                          <w:rPr>
                            <w:noProof/>
                          </w:rPr>
                          <w:t>68</w:t>
                        </w:r>
                      </w:fldSimple>
                      <w:bookmarkEnd w:id="230"/>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3763C4">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3763C4">
        <w:t xml:space="preserve">Figure </w:t>
      </w:r>
      <w:r w:rsidR="003763C4">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3763C4">
        <w:t xml:space="preserve">Figure </w:t>
      </w:r>
      <w:r w:rsidR="003763C4">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718CCA87" w:rsidR="009E2419" w:rsidRPr="0011654C" w:rsidRDefault="009E2419" w:rsidP="00C40D58">
                            <w:pPr>
                              <w:pStyle w:val="Caption"/>
                              <w:rPr>
                                <w:noProof/>
                                <w:sz w:val="22"/>
                                <w:szCs w:val="22"/>
                              </w:rPr>
                            </w:pPr>
                            <w:bookmarkStart w:id="231" w:name="_Ref505086706"/>
                            <w:r>
                              <w:t xml:space="preserve">Figure </w:t>
                            </w:r>
                            <w:fldSimple w:instr=" SEQ Figure \* ARABIC ">
                              <w:r>
                                <w:rPr>
                                  <w:noProof/>
                                </w:rPr>
                                <w:t>69</w:t>
                              </w:r>
                            </w:fldSimple>
                            <w:bookmarkEnd w:id="23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89"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" stroked="f">
                <v:textbox style="mso-fit-shape-to-text:t" inset="0,0,0,0">
                  <w:txbxContent>
                    <w:p w14:paraId="0F5A822E" w14:textId="718CCA87" w:rsidR="009E2419" w:rsidRPr="0011654C" w:rsidRDefault="009E2419" w:rsidP="00C40D58">
                      <w:pPr>
                        <w:pStyle w:val="Caption"/>
                        <w:rPr>
                          <w:noProof/>
                          <w:sz w:val="22"/>
                          <w:szCs w:val="22"/>
                        </w:rPr>
                      </w:pPr>
                      <w:bookmarkStart w:id="232" w:name="_Ref505086706"/>
                      <w:r>
                        <w:t xml:space="preserve">Figure </w:t>
                      </w:r>
                      <w:fldSimple w:instr=" SEQ Figure \* ARABIC ">
                        <w:r>
                          <w:rPr>
                            <w:noProof/>
                          </w:rPr>
                          <w:t>69</w:t>
                        </w:r>
                      </w:fldSimple>
                      <w:bookmarkEnd w:id="23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3" w:name="_Ref514749884"/>
      <w:bookmarkStart w:id="234" w:name="_Toc517704654"/>
      <w:r>
        <w:t>Total Eddy current power loss in shell</w:t>
      </w:r>
      <w:bookmarkEnd w:id="233"/>
      <w:bookmarkEnd w:id="234"/>
    </w:p>
    <w:p w14:paraId="31C2E8E6" w14:textId="7E111C81"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28CE53E1" w:rsidR="009E2419" w:rsidRPr="00D345AC" w:rsidRDefault="009E2419" w:rsidP="006B5C0F">
                            <w:pPr>
                              <w:pStyle w:val="Caption"/>
                              <w:rPr>
                                <w:noProof/>
                                <w:sz w:val="22"/>
                                <w:szCs w:val="22"/>
                              </w:rPr>
                            </w:pPr>
                            <w:bookmarkStart w:id="235" w:name="_Ref514749527"/>
                            <w:r>
                              <w:t xml:space="preserve">Figure </w:t>
                            </w:r>
                            <w:fldSimple w:instr=" SEQ Figure \* ARABIC ">
                              <w:r>
                                <w:rPr>
                                  <w:noProof/>
                                </w:rPr>
                                <w:t>70</w:t>
                              </w:r>
                            </w:fldSimple>
                            <w:bookmarkEnd w:id="235"/>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0"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YaUMAIAAGkEAAAOAAAAZHJzL2Uyb0RvYy54bWysVMFu2zAMvQ/YPwi6L07SLS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pCYaUMAIAAGkEAAAOAAAAAAAAAAAA&#13;&#10;AAAAAC4CAABkcnMvZTJvRG9jLnhtbFBLAQItABQABgAIAAAAIQBsNLC/5QAAABABAAAPAAAAAAAA&#13;&#10;AAAAAAAAAIoEAABkcnMvZG93bnJldi54bWxQSwUGAAAAAAQABADzAAAAnAUAAAAA&#13;&#10;" stroked="f">
                <v:textbox style="mso-fit-shape-to-text:t" inset="0,0,0,0">
                  <w:txbxContent>
                    <w:p w14:paraId="02E63C36" w14:textId="28CE53E1" w:rsidR="009E2419" w:rsidRPr="00D345AC" w:rsidRDefault="009E2419" w:rsidP="006B5C0F">
                      <w:pPr>
                        <w:pStyle w:val="Caption"/>
                        <w:rPr>
                          <w:noProof/>
                          <w:sz w:val="22"/>
                          <w:szCs w:val="22"/>
                        </w:rPr>
                      </w:pPr>
                      <w:bookmarkStart w:id="236" w:name="_Ref514749527"/>
                      <w:r>
                        <w:t xml:space="preserve">Figure </w:t>
                      </w:r>
                      <w:fldSimple w:instr=" SEQ Figure \* ARABIC ">
                        <w:r>
                          <w:rPr>
                            <w:noProof/>
                          </w:rPr>
                          <w:t>70</w:t>
                        </w:r>
                      </w:fldSimple>
                      <w:bookmarkEnd w:id="236"/>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3"/>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3763C4" w:rsidRPr="003763C4">
            <w:rPr>
              <w:noProof/>
            </w:rPr>
            <w:t>[38]</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3763C4">
        <w:t xml:space="preserve">Figure </w:t>
      </w:r>
      <w:r w:rsidR="003763C4">
        <w:rPr>
          <w:noProof/>
        </w:rPr>
        <w:t>70</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3763C4" w:rsidRPr="003763C4">
        <w:rPr>
          <w:b/>
        </w:rPr>
        <w:t xml:space="preserve">Figure </w:t>
      </w:r>
      <w:r w:rsidR="003763C4" w:rsidRPr="003763C4">
        <w:rPr>
          <w:b/>
          <w:noProof/>
        </w:rPr>
        <w:t>74</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37" w:name="_Ref305678974"/>
      <w:bookmarkStart w:id="238" w:name="_Toc517704655"/>
      <w:r>
        <w:lastRenderedPageBreak/>
        <w:t>Bias solenoid (I. Terec</w:t>
      </w:r>
      <w:r w:rsidR="00713901">
        <w:t>hk</w:t>
      </w:r>
      <w:r>
        <w:t>ine)</w:t>
      </w:r>
      <w:bookmarkEnd w:id="237"/>
      <w:bookmarkEnd w:id="238"/>
    </w:p>
    <w:p w14:paraId="328AD938" w14:textId="644086AA"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3C5D0443" w:rsidR="009E2419" w:rsidRPr="00FD507D" w:rsidRDefault="009E2419" w:rsidP="00EA6F68">
                            <w:pPr>
                              <w:pStyle w:val="Caption"/>
                              <w:rPr>
                                <w:noProof/>
                              </w:rPr>
                            </w:pPr>
                            <w:bookmarkStart w:id="239" w:name="_Ref377718234"/>
                            <w:r>
                              <w:t xml:space="preserve">Figure </w:t>
                            </w:r>
                            <w:fldSimple w:instr=" SEQ Figure \* ARABIC ">
                              <w:r>
                                <w:rPr>
                                  <w:noProof/>
                                </w:rPr>
                                <w:t>71</w:t>
                              </w:r>
                            </w:fldSimple>
                            <w:bookmarkEnd w:id="239"/>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caw+9m0CAADEBAAADgAAAAAA&#13;&#10;AAAAAAAAAAAuAgAAZHJzL2Uyb0RvYy54bWxQSwECLQAUAAYACAAAACEArJe3ZuUAAAANAQAADwAA&#13;&#10;AAAAAAAAAAAAAADHBAAAZHJzL2Rvd25yZXYueG1sUEsFBgAAAAAEAAQA8wAAANkFAAAAAA==&#13;&#10;" stroked="f">
                <v:textbox style="mso-fit-shape-to-text:t" inset="0,0,0,0">
                  <w:txbxContent>
                    <w:p w14:paraId="3242495D" w14:textId="3C5D0443" w:rsidR="009E2419" w:rsidRPr="00FD507D" w:rsidRDefault="009E2419" w:rsidP="00EA6F68">
                      <w:pPr>
                        <w:pStyle w:val="Caption"/>
                        <w:rPr>
                          <w:noProof/>
                        </w:rPr>
                      </w:pPr>
                      <w:bookmarkStart w:id="240" w:name="_Ref377718234"/>
                      <w:r>
                        <w:t xml:space="preserve">Figure </w:t>
                      </w:r>
                      <w:fldSimple w:instr=" SEQ Figure \* ARABIC ">
                        <w:r>
                          <w:rPr>
                            <w:noProof/>
                          </w:rPr>
                          <w:t>71</w:t>
                        </w:r>
                      </w:fldSimple>
                      <w:bookmarkEnd w:id="240"/>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3763C4">
        <w:t xml:space="preserve">Figure </w:t>
      </w:r>
      <w:r w:rsidR="003763C4">
        <w:rPr>
          <w:noProof/>
        </w:rPr>
        <w:t>71</w:t>
      </w:r>
      <w:r w:rsidR="00015677">
        <w:fldChar w:fldCharType="end"/>
      </w:r>
      <w:r w:rsidR="00015677">
        <w:t>.</w:t>
      </w:r>
    </w:p>
    <w:p w14:paraId="07D9D437" w14:textId="25219653"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3763C4">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3763C4" w:rsidRPr="003763C4">
        <w:rPr>
          <w:b/>
        </w:rPr>
        <w:t xml:space="preserve">Table </w:t>
      </w:r>
      <w:r w:rsidR="003763C4" w:rsidRPr="003763C4">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3763C4">
        <w:t xml:space="preserve">Table </w:t>
      </w:r>
      <w:r w:rsidR="003763C4">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3763C4">
        <w:t xml:space="preserve">Figure </w:t>
      </w:r>
      <w:r w:rsidR="003763C4">
        <w:rPr>
          <w:noProof/>
        </w:rPr>
        <w:t>72</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3978F869" w:rsidR="00271AEC" w:rsidRDefault="00271AEC" w:rsidP="00271AEC">
      <w:pPr>
        <w:pStyle w:val="Caption"/>
      </w:pPr>
      <w:bookmarkStart w:id="241" w:name="_Ref377727083"/>
      <w:r>
        <w:t xml:space="preserve">Table </w:t>
      </w:r>
      <w:fldSimple w:instr=" SEQ Table \* ARABIC ">
        <w:r w:rsidR="003763C4">
          <w:rPr>
            <w:noProof/>
          </w:rPr>
          <w:t>6</w:t>
        </w:r>
      </w:fldSimple>
      <w:bookmarkEnd w:id="241"/>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52CC8F64" w:rsidR="009E2419" w:rsidRPr="00DD4EA8" w:rsidRDefault="009E2419" w:rsidP="007A410B">
                            <w:pPr>
                              <w:pStyle w:val="Caption"/>
                              <w:rPr>
                                <w:noProof/>
                                <w:sz w:val="22"/>
                                <w:szCs w:val="22"/>
                              </w:rPr>
                            </w:pPr>
                            <w:bookmarkStart w:id="242" w:name="_Ref377730553"/>
                            <w:r>
                              <w:t xml:space="preserve">Figure </w:t>
                            </w:r>
                            <w:fldSimple w:instr=" SEQ Figure \* ARABIC ">
                              <w:r>
                                <w:rPr>
                                  <w:noProof/>
                                </w:rPr>
                                <w:t>72</w:t>
                              </w:r>
                            </w:fldSimple>
                            <w:bookmarkEnd w:id="242"/>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52CC8F64" w:rsidR="009E2419" w:rsidRPr="00DD4EA8" w:rsidRDefault="009E2419" w:rsidP="007A410B">
                      <w:pPr>
                        <w:pStyle w:val="Caption"/>
                        <w:rPr>
                          <w:noProof/>
                          <w:sz w:val="22"/>
                          <w:szCs w:val="22"/>
                        </w:rPr>
                      </w:pPr>
                      <w:bookmarkStart w:id="243" w:name="_Ref377730553"/>
                      <w:r>
                        <w:t xml:space="preserve">Figure </w:t>
                      </w:r>
                      <w:fldSimple w:instr=" SEQ Figure \* ARABIC ">
                        <w:r>
                          <w:rPr>
                            <w:noProof/>
                          </w:rPr>
                          <w:t>72</w:t>
                        </w:r>
                      </w:fldSimple>
                      <w:bookmarkEnd w:id="243"/>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4" w:name="_Toc517704656"/>
      <w:r>
        <w:lastRenderedPageBreak/>
        <w:t>The current ramps</w:t>
      </w:r>
      <w:bookmarkEnd w:id="244"/>
    </w:p>
    <w:p w14:paraId="020045C8" w14:textId="64776954"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3763C4">
        <w:t xml:space="preserve">Figure </w:t>
      </w:r>
      <w:r w:rsidR="003763C4">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3763C4">
        <w:t xml:space="preserve">Table </w:t>
      </w:r>
      <w:r w:rsidR="003763C4">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73D0A847" w:rsidR="00EF5F58" w:rsidRDefault="00100A3E" w:rsidP="00100A3E">
      <w:pPr>
        <w:pStyle w:val="Caption"/>
      </w:pPr>
      <w:bookmarkStart w:id="245" w:name="_Ref377737489"/>
      <w:r>
        <w:t xml:space="preserve">Table </w:t>
      </w:r>
      <w:fldSimple w:instr=" SEQ Table \* ARABIC ">
        <w:r w:rsidR="003763C4">
          <w:rPr>
            <w:noProof/>
          </w:rPr>
          <w:t>7</w:t>
        </w:r>
      </w:fldSimple>
      <w:bookmarkEnd w:id="245"/>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49324E74" w:rsidR="009E2419" w:rsidRPr="00037776" w:rsidRDefault="009E2419" w:rsidP="00E22F30">
                            <w:pPr>
                              <w:pStyle w:val="Caption"/>
                              <w:rPr>
                                <w:noProof/>
                                <w:sz w:val="22"/>
                                <w:szCs w:val="22"/>
                              </w:rPr>
                            </w:pPr>
                            <w:bookmarkStart w:id="246" w:name="_Ref377737175"/>
                            <w:r>
                              <w:t xml:space="preserve">Figure </w:t>
                            </w:r>
                            <w:fldSimple w:instr=" SEQ Figure \* ARABIC ">
                              <w:r>
                                <w:rPr>
                                  <w:noProof/>
                                </w:rPr>
                                <w:t>73</w:t>
                              </w:r>
                            </w:fldSimple>
                            <w:bookmarkEnd w:id="246"/>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49324E74" w:rsidR="009E2419" w:rsidRPr="00037776" w:rsidRDefault="009E2419" w:rsidP="00E22F30">
                      <w:pPr>
                        <w:pStyle w:val="Caption"/>
                        <w:rPr>
                          <w:noProof/>
                          <w:sz w:val="22"/>
                          <w:szCs w:val="22"/>
                        </w:rPr>
                      </w:pPr>
                      <w:bookmarkStart w:id="247" w:name="_Ref377737175"/>
                      <w:r>
                        <w:t xml:space="preserve">Figure </w:t>
                      </w:r>
                      <w:fldSimple w:instr=" SEQ Figure \* ARABIC ">
                        <w:r>
                          <w:rPr>
                            <w:noProof/>
                          </w:rPr>
                          <w:t>73</w:t>
                        </w:r>
                      </w:fldSimple>
                      <w:bookmarkEnd w:id="247"/>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48" w:name="_Toc517704657"/>
      <w:r>
        <w:lastRenderedPageBreak/>
        <w:t>C</w:t>
      </w:r>
      <w:r w:rsidR="00572CCE">
        <w:t>oil heating and cooling requirements</w:t>
      </w:r>
      <w:bookmarkEnd w:id="248"/>
    </w:p>
    <w:p w14:paraId="56E34C97" w14:textId="329123EE"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3763C4">
        <w:t xml:space="preserve">Figure </w:t>
      </w:r>
      <w:r w:rsidR="003763C4">
        <w:rPr>
          <w:noProof/>
        </w:rPr>
        <w:t>74</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3763C4">
        <w:t xml:space="preserve">Figure </w:t>
      </w:r>
      <w:r w:rsidR="003763C4">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3763C4">
        <w:t xml:space="preserve">Figure </w:t>
      </w:r>
      <w:r w:rsidR="003763C4">
        <w:rPr>
          <w:noProof/>
        </w:rPr>
        <w:t>74</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B91948"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25CE59A6"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14</w:t>
            </w:r>
            <w:r w:rsidR="005A3C55">
              <w:rPr>
                <w:noProof/>
              </w:rPr>
              <w:fldChar w:fldCharType="end"/>
            </w:r>
            <w:r>
              <w:t>)</w:t>
            </w:r>
          </w:p>
        </w:tc>
      </w:tr>
    </w:tbl>
    <w:p w14:paraId="612DC584" w14:textId="623CBC67"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3763C4">
        <w:t xml:space="preserve">Figure </w:t>
      </w:r>
      <w:r w:rsidR="003763C4">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1CB5E7DD" w:rsidR="009E2419" w:rsidRPr="00DE5E6A" w:rsidRDefault="009E2419" w:rsidP="0058145C">
                            <w:pPr>
                              <w:pStyle w:val="Caption"/>
                              <w:rPr>
                                <w:noProof/>
                                <w:sz w:val="22"/>
                                <w:szCs w:val="22"/>
                              </w:rPr>
                            </w:pPr>
                            <w:bookmarkStart w:id="249" w:name="_Ref504038861"/>
                            <w:r>
                              <w:t xml:space="preserve">Figure </w:t>
                            </w:r>
                            <w:fldSimple w:instr=" SEQ Figure \* ARABIC ">
                              <w:r>
                                <w:rPr>
                                  <w:noProof/>
                                </w:rPr>
                                <w:t>74</w:t>
                              </w:r>
                            </w:fldSimple>
                            <w:bookmarkEnd w:id="249"/>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1CB5E7DD" w:rsidR="009E2419" w:rsidRPr="00DE5E6A" w:rsidRDefault="009E2419" w:rsidP="0058145C">
                      <w:pPr>
                        <w:pStyle w:val="Caption"/>
                        <w:rPr>
                          <w:noProof/>
                          <w:sz w:val="22"/>
                          <w:szCs w:val="22"/>
                        </w:rPr>
                      </w:pPr>
                      <w:bookmarkStart w:id="250" w:name="_Ref504038861"/>
                      <w:r>
                        <w:t xml:space="preserve">Figure </w:t>
                      </w:r>
                      <w:fldSimple w:instr=" SEQ Figure \* ARABIC ">
                        <w:r>
                          <w:rPr>
                            <w:noProof/>
                          </w:rPr>
                          <w:t>74</w:t>
                        </w:r>
                      </w:fldSimple>
                      <w:bookmarkEnd w:id="250"/>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2CB9A968"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3763C4">
        <w:t xml:space="preserve">Table </w:t>
      </w:r>
      <w:r w:rsidR="003763C4">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B91948"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73020EFE"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15</w:t>
            </w:r>
            <w:r w:rsidR="005A3C55">
              <w:rPr>
                <w:noProof/>
              </w:rPr>
              <w:fldChar w:fldCharType="end"/>
            </w:r>
            <w:r>
              <w:t>)</w:t>
            </w:r>
          </w:p>
        </w:tc>
      </w:tr>
    </w:tbl>
    <w:p w14:paraId="3D844C64" w14:textId="289F4259" w:rsidR="00007B0C" w:rsidRDefault="00007B0C" w:rsidP="00007B0C">
      <w:pPr>
        <w:pStyle w:val="Heading3"/>
      </w:pPr>
      <w:bookmarkStart w:id="251" w:name="_Toc517704658"/>
      <w:r>
        <w:t>Flow rate</w:t>
      </w:r>
      <w:bookmarkEnd w:id="251"/>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51BD2223"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4D8B2702"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1A32527F"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2" w:name="_Ref507138930"/>
      <w:r>
        <w:t>3</w:t>
      </w:r>
      <w:r w:rsidR="00144FA2">
        <w:t xml:space="preserve"> cooling channels in parallel</w:t>
      </w:r>
      <w:bookmarkEnd w:id="252"/>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32E960D"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7E281E7C"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317BAD35"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21</w:t>
            </w:r>
            <w:r w:rsidR="005A3C55">
              <w:rPr>
                <w:noProof/>
              </w:rPr>
              <w:fldChar w:fldCharType="end"/>
            </w:r>
            <w:r>
              <w:t>)</w:t>
            </w:r>
          </w:p>
        </w:tc>
      </w:tr>
    </w:tbl>
    <w:p w14:paraId="73B104DF" w14:textId="1D5AA4F7"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3763C4" w:rsidRPr="003763C4">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31A9AC20"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25E61C25"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3" w:name="_Ref508180049"/>
      <w:bookmarkStart w:id="254" w:name="_Toc517704659"/>
      <w:r>
        <w:t>The</w:t>
      </w:r>
      <w:r w:rsidR="008266D8">
        <w:t xml:space="preserve"> poles and</w:t>
      </w:r>
      <w:r>
        <w:t xml:space="preserve"> </w:t>
      </w:r>
      <w:r w:rsidR="00C075A0">
        <w:t>flux return</w:t>
      </w:r>
      <w:bookmarkEnd w:id="253"/>
      <w:bookmarkEnd w:id="254"/>
    </w:p>
    <w:p w14:paraId="3885DD7C" w14:textId="4DE25E3D"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4ED66C13" w:rsidR="009E2419" w:rsidRPr="009362CA" w:rsidRDefault="009E2419" w:rsidP="00C404C8">
                            <w:pPr>
                              <w:pStyle w:val="Caption"/>
                              <w:rPr>
                                <w:sz w:val="22"/>
                                <w:szCs w:val="22"/>
                              </w:rPr>
                            </w:pPr>
                            <w:bookmarkStart w:id="255" w:name="_Ref504130607"/>
                            <w:r>
                              <w:t xml:space="preserve">Figure </w:t>
                            </w:r>
                            <w:fldSimple w:instr=" SEQ Figure \* ARABIC ">
                              <w:r>
                                <w:rPr>
                                  <w:noProof/>
                                </w:rPr>
                                <w:t>75</w:t>
                              </w:r>
                            </w:fldSimple>
                            <w:bookmarkEnd w:id="255"/>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5"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gEU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5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Fq2ARQxAgAAaQQAAA4AAAAAAAAAAAAA&#13;&#10;AAAALgIAAGRycy9lMm9Eb2MueG1sUEsBAi0AFAAGAAgAAAAhAPoGwLLjAAAADQEAAA8AAAAAAAAA&#13;&#10;AAAAAAAAiwQAAGRycy9kb3ducmV2LnhtbFBLBQYAAAAABAAEAPMAAACbBQAAAAA=&#13;&#10;" stroked="f">
                <v:textbox style="mso-fit-shape-to-text:t" inset="0,0,0,0">
                  <w:txbxContent>
                    <w:p w14:paraId="6EE68258" w14:textId="4ED66C13" w:rsidR="009E2419" w:rsidRPr="009362CA" w:rsidRDefault="009E2419" w:rsidP="00C404C8">
                      <w:pPr>
                        <w:pStyle w:val="Caption"/>
                        <w:rPr>
                          <w:sz w:val="22"/>
                          <w:szCs w:val="22"/>
                        </w:rPr>
                      </w:pPr>
                      <w:bookmarkStart w:id="256" w:name="_Ref504130607"/>
                      <w:r>
                        <w:t xml:space="preserve">Figure </w:t>
                      </w:r>
                      <w:fldSimple w:instr=" SEQ Figure \* ARABIC ">
                        <w:r>
                          <w:rPr>
                            <w:noProof/>
                          </w:rPr>
                          <w:t>75</w:t>
                        </w:r>
                      </w:fldSimple>
                      <w:bookmarkEnd w:id="256"/>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3763C4" w:rsidRPr="003763C4">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3763C4">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3763C4">
        <w:t xml:space="preserve">Figure </w:t>
      </w:r>
      <w:r w:rsidR="003763C4">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7773D392"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2BC8803E" w:rsidR="009E2419" w:rsidRPr="00D1153B" w:rsidRDefault="009E2419" w:rsidP="00B4356D">
                            <w:pPr>
                              <w:pStyle w:val="Caption"/>
                              <w:rPr>
                                <w:sz w:val="22"/>
                                <w:szCs w:val="22"/>
                              </w:rPr>
                            </w:pPr>
                            <w:bookmarkStart w:id="257" w:name="_Ref504139649"/>
                            <w:r>
                              <w:t xml:space="preserve">Figure </w:t>
                            </w:r>
                            <w:fldSimple w:instr=" SEQ Figure \* ARABIC ">
                              <w:r>
                                <w:rPr>
                                  <w:noProof/>
                                </w:rPr>
                                <w:t>76</w:t>
                              </w:r>
                            </w:fldSimple>
                            <w:bookmarkEnd w:id="257"/>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2BC8803E" w:rsidR="009E2419" w:rsidRPr="00D1153B" w:rsidRDefault="009E2419" w:rsidP="00B4356D">
                      <w:pPr>
                        <w:pStyle w:val="Caption"/>
                        <w:rPr>
                          <w:sz w:val="22"/>
                          <w:szCs w:val="22"/>
                        </w:rPr>
                      </w:pPr>
                      <w:bookmarkStart w:id="258" w:name="_Ref504139649"/>
                      <w:r>
                        <w:t xml:space="preserve">Figure </w:t>
                      </w:r>
                      <w:fldSimple w:instr=" SEQ Figure \* ARABIC ">
                        <w:r>
                          <w:rPr>
                            <w:noProof/>
                          </w:rPr>
                          <w:t>76</w:t>
                        </w:r>
                      </w:fldSimple>
                      <w:bookmarkEnd w:id="258"/>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3763C4">
        <w:t xml:space="preserve">Figure </w:t>
      </w:r>
      <w:r w:rsidR="003763C4">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66626E0A" w:rsidR="008B3A15" w:rsidRDefault="001C6B25" w:rsidP="006915E7">
      <w:pPr>
        <w:spacing w:before="0" w:after="200"/>
      </w:pPr>
      <w:r>
        <w:fldChar w:fldCharType="begin"/>
      </w:r>
      <w:r>
        <w:instrText xml:space="preserve"> REF _Ref504383016 \h </w:instrText>
      </w:r>
      <w:r>
        <w:fldChar w:fldCharType="separate"/>
      </w:r>
      <w:r w:rsidR="003763C4">
        <w:t xml:space="preserve">Figure </w:t>
      </w:r>
      <w:r w:rsidR="003763C4">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3763C4">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4A85A48E" w:rsidR="004950DA" w:rsidRDefault="004A6CA6" w:rsidP="004A6CA6">
      <w:pPr>
        <w:pStyle w:val="Caption"/>
      </w:pPr>
      <w:bookmarkStart w:id="259" w:name="_Ref504383016"/>
      <w:r>
        <w:t xml:space="preserve">Figure </w:t>
      </w:r>
      <w:fldSimple w:instr=" SEQ Figure \* ARABIC ">
        <w:r w:rsidR="003763C4">
          <w:rPr>
            <w:noProof/>
          </w:rPr>
          <w:t>77</w:t>
        </w:r>
      </w:fldSimple>
      <w:bookmarkEnd w:id="259"/>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0" w:name="_Toc517704660"/>
      <w:r>
        <w:t>Effect on the tuning stack</w:t>
      </w:r>
      <w:bookmarkEnd w:id="260"/>
    </w:p>
    <w:p w14:paraId="7CCEDEF9" w14:textId="69F72B6E"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3763C4">
        <w:t xml:space="preserve">Figure </w:t>
      </w:r>
      <w:r w:rsidR="003763C4">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22887C95"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3763C4">
        <w:t xml:space="preserve">Figure </w:t>
      </w:r>
      <w:r w:rsidR="003763C4">
        <w:rPr>
          <w:noProof/>
        </w:rPr>
        <w:t>79</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2117027F" w:rsidR="00FD38DB" w:rsidRDefault="00FD38DB" w:rsidP="00FD38DB">
      <w:pPr>
        <w:pStyle w:val="Caption"/>
      </w:pPr>
      <w:bookmarkStart w:id="261" w:name="_Ref504390339"/>
      <w:r>
        <w:t xml:space="preserve">Figure </w:t>
      </w:r>
      <w:fldSimple w:instr=" SEQ Figure \* ARABIC ">
        <w:r w:rsidR="003763C4">
          <w:rPr>
            <w:noProof/>
          </w:rPr>
          <w:t>78</w:t>
        </w:r>
      </w:fldSimple>
      <w:bookmarkEnd w:id="261"/>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6931AACF" w:rsidR="00FD38DB" w:rsidRDefault="00B51BDB" w:rsidP="00B51BDB">
      <w:pPr>
        <w:pStyle w:val="Caption"/>
      </w:pPr>
      <w:bookmarkStart w:id="262" w:name="_Ref504390352"/>
      <w:r>
        <w:t xml:space="preserve">Figure </w:t>
      </w:r>
      <w:fldSimple w:instr=" SEQ Figure \* ARABIC ">
        <w:r w:rsidR="003763C4">
          <w:rPr>
            <w:noProof/>
          </w:rPr>
          <w:t>79</w:t>
        </w:r>
      </w:fldSimple>
      <w:bookmarkEnd w:id="262"/>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63" w:name="_Toc517704661"/>
      <w:r>
        <w:lastRenderedPageBreak/>
        <w:t>Bias solenoid power supply (M. Kufer)</w:t>
      </w:r>
      <w:bookmarkEnd w:id="263"/>
    </w:p>
    <w:p w14:paraId="12CF0233" w14:textId="6D277CE4"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3"/>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098CC913" w:rsidR="009E2419" w:rsidRPr="000E4ED6" w:rsidRDefault="009E2419" w:rsidP="00A20627">
                            <w:pPr>
                              <w:pStyle w:val="Caption"/>
                              <w:rPr>
                                <w:sz w:val="22"/>
                                <w:szCs w:val="22"/>
                              </w:rPr>
                            </w:pPr>
                            <w:bookmarkStart w:id="264" w:name="_Ref510787316"/>
                            <w:r>
                              <w:t xml:space="preserve">Figure </w:t>
                            </w:r>
                            <w:fldSimple w:instr=" SEQ Figure \* ARABIC ">
                              <w:r>
                                <w:rPr>
                                  <w:noProof/>
                                </w:rPr>
                                <w:t>80</w:t>
                              </w:r>
                            </w:fldSimple>
                            <w:bookmarkEnd w:id="264"/>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7"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FiMwIAAGwEAAAOAAAAZHJzL2Uyb0RvYy54bWysVMFu2zAMvQ/YPwi6L07SIem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KsNBYjMCAABsBAAADgAAAAAAAAAA&#13;&#10;AAAAAAAuAgAAZHJzL2Uyb0RvYy54bWxQSwECLQAUAAYACAAAACEAHh0WneMAAAAPAQAADwAAAAAA&#13;&#10;AAAAAAAAAACNBAAAZHJzL2Rvd25yZXYueG1sUEsFBgAAAAAEAAQA8wAAAJ0FAAAAAA==&#13;&#10;" stroked="f">
                <v:textbox style="mso-fit-shape-to-text:t" inset="0,0,0,0">
                  <w:txbxContent>
                    <w:p w14:paraId="1A30E637" w14:textId="098CC913" w:rsidR="009E2419" w:rsidRPr="000E4ED6" w:rsidRDefault="009E2419" w:rsidP="00A20627">
                      <w:pPr>
                        <w:pStyle w:val="Caption"/>
                        <w:rPr>
                          <w:sz w:val="22"/>
                          <w:szCs w:val="22"/>
                        </w:rPr>
                      </w:pPr>
                      <w:bookmarkStart w:id="265" w:name="_Ref510787316"/>
                      <w:r>
                        <w:t xml:space="preserve">Figure </w:t>
                      </w:r>
                      <w:fldSimple w:instr=" SEQ Figure \* ARABIC ">
                        <w:r>
                          <w:rPr>
                            <w:noProof/>
                          </w:rPr>
                          <w:t>80</w:t>
                        </w:r>
                      </w:fldSimple>
                      <w:bookmarkEnd w:id="265"/>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3763C4">
        <w:t xml:space="preserve">Figure </w:t>
      </w:r>
      <w:r w:rsidR="003763C4">
        <w:rPr>
          <w:noProof/>
        </w:rPr>
        <w:t>80</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3763C4">
            <w:rPr>
              <w:noProof/>
            </w:rPr>
            <w:t xml:space="preserve"> </w:t>
          </w:r>
          <w:r w:rsidR="003763C4" w:rsidRPr="003763C4">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6" w:name="_Ref507487965"/>
      <w:bookmarkStart w:id="267" w:name="_Toc517704662"/>
      <w:r>
        <w:lastRenderedPageBreak/>
        <w:t>B</w:t>
      </w:r>
      <w:r w:rsidR="00414A89">
        <w:t>ias ramp</w:t>
      </w:r>
      <w:r>
        <w:t xml:space="preserve"> for operating at injection only</w:t>
      </w:r>
      <w:r w:rsidR="006B7BF9">
        <w:t xml:space="preserve"> (C.Y. Tan)</w:t>
      </w:r>
      <w:bookmarkEnd w:id="266"/>
      <w:bookmarkEnd w:id="267"/>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0237875E"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4"/>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643E12B7" w:rsidR="009E2419" w:rsidRPr="00852B83" w:rsidRDefault="009E2419" w:rsidP="00CF0E24">
                            <w:pPr>
                              <w:pStyle w:val="Caption"/>
                              <w:rPr>
                                <w:noProof/>
                                <w:sz w:val="22"/>
                                <w:szCs w:val="22"/>
                              </w:rPr>
                            </w:pPr>
                            <w:bookmarkStart w:id="268" w:name="_Ref507415439"/>
                            <w:r>
                              <w:t xml:space="preserve">Figure </w:t>
                            </w:r>
                            <w:fldSimple w:instr=" SEQ Figure \* ARABIC ">
                              <w:r>
                                <w:rPr>
                                  <w:noProof/>
                                </w:rPr>
                                <w:t>81</w:t>
                              </w:r>
                            </w:fldSimple>
                            <w:bookmarkEnd w:id="268"/>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8"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L8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MB5x7KM8EH6FvIe/kRtOFD8KHZ4HUM4SY5iA80VIZaAsOF4uzGvDH&#13;&#10;3/wxn6SkKGct9WDB/fejQMWZ+WpJ5Niwg4GDsR8Me2zWQFAnNGFOJpMOYDCDWSE0LzQeq3gLhYSV&#13;&#10;dFfBw2CuQz8JNF5SrVYpidrSifBgt07G0gOxu+5FoLvIEkjQRxi6U+Rv1Olzkz5udQxEdZIuEtuz&#13;&#10;eOGbWjqJfxm/ODO/7lPW609i+RM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2gQi/DQCAABsBAAADgAAAAAA&#13;&#10;AAAAAAAAAAAuAgAAZHJzL2Uyb0RvYy54bWxQSwECLQAUAAYACAAAACEAnOnVVuUAAAANAQAADwAA&#13;&#10;AAAAAAAAAAAAAACOBAAAZHJzL2Rvd25yZXYueG1sUEsFBgAAAAAEAAQA8wAAAKAFAAAAAA==&#13;&#10;" stroked="f">
                <v:textbox style="mso-fit-shape-to-text:t" inset="0,0,0,0">
                  <w:txbxContent>
                    <w:p w14:paraId="4C1F5652" w14:textId="643E12B7" w:rsidR="009E2419" w:rsidRPr="00852B83" w:rsidRDefault="009E2419" w:rsidP="00CF0E24">
                      <w:pPr>
                        <w:pStyle w:val="Caption"/>
                        <w:rPr>
                          <w:noProof/>
                          <w:sz w:val="22"/>
                          <w:szCs w:val="22"/>
                        </w:rPr>
                      </w:pPr>
                      <w:bookmarkStart w:id="269" w:name="_Ref507415439"/>
                      <w:r>
                        <w:t xml:space="preserve">Figure </w:t>
                      </w:r>
                      <w:fldSimple w:instr=" SEQ Figure \* ARABIC ">
                        <w:r>
                          <w:rPr>
                            <w:noProof/>
                          </w:rPr>
                          <w:t>81</w:t>
                        </w:r>
                      </w:fldSimple>
                      <w:bookmarkEnd w:id="269"/>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3763C4">
        <w:t xml:space="preserve">Figure </w:t>
      </w:r>
      <w:r w:rsidR="003763C4">
        <w:rPr>
          <w:noProof/>
        </w:rPr>
        <w:t>81</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5"/>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65C0B7F7" w:rsidR="009E2419" w:rsidRPr="00774906" w:rsidRDefault="009E2419" w:rsidP="00D0347D">
                            <w:pPr>
                              <w:pStyle w:val="Caption"/>
                              <w:rPr>
                                <w:noProof/>
                                <w:sz w:val="22"/>
                                <w:szCs w:val="22"/>
                              </w:rPr>
                            </w:pPr>
                            <w:bookmarkStart w:id="270" w:name="_Ref507485838"/>
                            <w:r>
                              <w:t xml:space="preserve">Figure </w:t>
                            </w:r>
                            <w:fldSimple w:instr=" SEQ Figure \* ARABIC ">
                              <w:r>
                                <w:rPr>
                                  <w:noProof/>
                                </w:rPr>
                                <w:t>82</w:t>
                              </w:r>
                            </w:fldSimple>
                            <w:bookmarkEnd w:id="270"/>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9"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tsN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7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ugtsNMwIAAGwEAAAOAAAAAAAA&#13;&#10;AAAAAAAAAC4CAABkcnMvZTJvRG9jLnhtbFBLAQItABQABgAIAAAAIQDWm2z55QAAAA0BAAAPAAAA&#13;&#10;AAAAAAAAAAAAAI0EAABkcnMvZG93bnJldi54bWxQSwUGAAAAAAQABADzAAAAnwUAAAAA&#13;&#10;" stroked="f">
                <v:textbox style="mso-fit-shape-to-text:t" inset="0,0,0,0">
                  <w:txbxContent>
                    <w:p w14:paraId="7941BAA5" w14:textId="65C0B7F7" w:rsidR="009E2419" w:rsidRPr="00774906" w:rsidRDefault="009E2419" w:rsidP="00D0347D">
                      <w:pPr>
                        <w:pStyle w:val="Caption"/>
                        <w:rPr>
                          <w:noProof/>
                          <w:sz w:val="22"/>
                          <w:szCs w:val="22"/>
                        </w:rPr>
                      </w:pPr>
                      <w:bookmarkStart w:id="271" w:name="_Ref507485838"/>
                      <w:r>
                        <w:t xml:space="preserve">Figure </w:t>
                      </w:r>
                      <w:fldSimple w:instr=" SEQ Figure \* ARABIC ">
                        <w:r>
                          <w:rPr>
                            <w:noProof/>
                          </w:rPr>
                          <w:t>82</w:t>
                        </w:r>
                      </w:fldSimple>
                      <w:bookmarkEnd w:id="271"/>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031901AA"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3763C4">
        <w:t xml:space="preserve">Figure </w:t>
      </w:r>
      <w:r w:rsidR="003763C4">
        <w:rPr>
          <w:noProof/>
        </w:rPr>
        <w:t>82</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0E690D7A"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3763C4">
        <w:t xml:space="preserve">Figure </w:t>
      </w:r>
      <w:r w:rsidR="003763C4">
        <w:rPr>
          <w:noProof/>
        </w:rPr>
        <w:t>83</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2" w:name="_Ref507487976"/>
      <w:bookmarkStart w:id="273" w:name="_Toc517704663"/>
      <w:r>
        <w:lastRenderedPageBreak/>
        <w:t>RMS current of the bias ramp</w:t>
      </w:r>
      <w:bookmarkEnd w:id="272"/>
      <w:bookmarkEnd w:id="273"/>
    </w:p>
    <w:p w14:paraId="6A7F9735" w14:textId="06355129"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6"/>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2D3FBBFC" w:rsidR="009E2419" w:rsidRPr="00615E79" w:rsidRDefault="009E2419" w:rsidP="00497815">
                            <w:pPr>
                              <w:pStyle w:val="Caption"/>
                              <w:rPr>
                                <w:noProof/>
                                <w:sz w:val="22"/>
                                <w:szCs w:val="22"/>
                              </w:rPr>
                            </w:pPr>
                            <w:bookmarkStart w:id="274" w:name="_Ref507487497"/>
                            <w:r>
                              <w:t xml:space="preserve">Figure </w:t>
                            </w:r>
                            <w:fldSimple w:instr=" SEQ Figure \* ARABIC ">
                              <w:r>
                                <w:rPr>
                                  <w:noProof/>
                                </w:rPr>
                                <w:t>83</w:t>
                              </w:r>
                            </w:fldSimple>
                            <w:bookmarkEnd w:id="274"/>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0"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di7zZDcCAABsBAAADgAA&#13;&#10;AAAAAAAAAAAAAAAuAgAAZHJzL2Uyb0RvYy54bWxQSwECLQAUAAYACAAAACEA4WIGQeUAAAAOAQAA&#13;&#10;DwAAAAAAAAAAAAAAAACRBAAAZHJzL2Rvd25yZXYueG1sUEsFBgAAAAAEAAQA8wAAAKMFAAAAAA==&#13;&#10;" stroked="f">
                <v:textbox style="mso-fit-shape-to-text:t" inset="0,0,0,0">
                  <w:txbxContent>
                    <w:p w14:paraId="639B6FDF" w14:textId="2D3FBBFC" w:rsidR="009E2419" w:rsidRPr="00615E79" w:rsidRDefault="009E2419" w:rsidP="00497815">
                      <w:pPr>
                        <w:pStyle w:val="Caption"/>
                        <w:rPr>
                          <w:noProof/>
                          <w:sz w:val="22"/>
                          <w:szCs w:val="22"/>
                        </w:rPr>
                      </w:pPr>
                      <w:bookmarkStart w:id="275" w:name="_Ref507487497"/>
                      <w:r>
                        <w:t xml:space="preserve">Figure </w:t>
                      </w:r>
                      <w:fldSimple w:instr=" SEQ Figure \* ARABIC ">
                        <w:r>
                          <w:rPr>
                            <w:noProof/>
                          </w:rPr>
                          <w:t>83</w:t>
                        </w:r>
                      </w:fldSimple>
                      <w:bookmarkEnd w:id="275"/>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3763C4">
        <w:t xml:space="preserve">Figure </w:t>
      </w:r>
      <w:r w:rsidR="003763C4">
        <w:rPr>
          <w:noProof/>
        </w:rPr>
        <w:t>82</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3763C4">
        <w:t xml:space="preserve">Figure </w:t>
      </w:r>
      <w:r w:rsidR="003763C4">
        <w:rPr>
          <w:noProof/>
        </w:rPr>
        <w:t>83</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6" w:name="_Ref505087135"/>
      <w:bookmarkStart w:id="277" w:name="_Toc517704664"/>
      <w:r>
        <w:lastRenderedPageBreak/>
        <w:t>Phase locked loop (C.Y. Tan)</w:t>
      </w:r>
      <w:bookmarkEnd w:id="276"/>
      <w:bookmarkEnd w:id="277"/>
    </w:p>
    <w:p w14:paraId="5DE46AC7" w14:textId="6EFE82EC"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3763C4">
        <w:t xml:space="preserve">Figure </w:t>
      </w:r>
      <w:r w:rsidR="003763C4">
        <w:rPr>
          <w:noProof/>
        </w:rPr>
        <w:t>84</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432CDE95" w:rsidR="009E2419" w:rsidRPr="00600691" w:rsidRDefault="009E2419" w:rsidP="00967324">
                            <w:pPr>
                              <w:pStyle w:val="Caption"/>
                              <w:rPr>
                                <w:noProof/>
                                <w:sz w:val="22"/>
                                <w:szCs w:val="22"/>
                              </w:rPr>
                            </w:pPr>
                            <w:bookmarkStart w:id="278" w:name="_Ref377192871"/>
                            <w:r>
                              <w:t xml:space="preserve">Figure </w:t>
                            </w:r>
                            <w:fldSimple w:instr=" SEQ Figure \* ARABIC ">
                              <w:r>
                                <w:rPr>
                                  <w:noProof/>
                                </w:rPr>
                                <w:t>84</w:t>
                              </w:r>
                            </w:fldSimple>
                            <w:bookmarkEnd w:id="27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1"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TL3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Ne9UWiiPCaqCnptV8XWMjj8y6F2aQiwgX7pd7xqOU0GYUThIlFZhvf9N7&#13;&#10;f6QIWilpkdsZtV/3zAhK5GeF5PGLMAhmELaDoPbNChDCBDdX8yBigHFyEEsDzRuuXe6roIkpjrUy&#13;&#10;6gZx5foNw7XlIs+DE9JdM/eoNpr71MPAXrs3ZvRp3A5he4KB9Sx9N/Xe10dane8djjBQ4oIiUslf&#13;&#10;cFUCqU5r7Xfx13vwuvx8lj8B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WKky92sCAADEBAAADgAAAAAA&#13;&#10;AAAAAAAAAAAuAgAAZHJzL2Uyb0RvYy54bWxQSwECLQAUAAYACAAAACEATkFjUucAAAAQAQAADwAA&#13;&#10;AAAAAAAAAAAAAADFBAAAZHJzL2Rvd25yZXYueG1sUEsFBgAAAAAEAAQA8wAAANkFAAAAAA==&#13;&#10;" stroked="f">
                <v:textbox style="mso-fit-shape-to-text:t" inset="0,0,0,0">
                  <w:txbxContent>
                    <w:p w14:paraId="5E32FEA1" w14:textId="432CDE95" w:rsidR="009E2419" w:rsidRPr="00600691" w:rsidRDefault="009E2419" w:rsidP="00967324">
                      <w:pPr>
                        <w:pStyle w:val="Caption"/>
                        <w:rPr>
                          <w:noProof/>
                          <w:sz w:val="22"/>
                          <w:szCs w:val="22"/>
                        </w:rPr>
                      </w:pPr>
                      <w:bookmarkStart w:id="279" w:name="_Ref377192871"/>
                      <w:r>
                        <w:t xml:space="preserve">Figure </w:t>
                      </w:r>
                      <w:fldSimple w:instr=" SEQ Figure \* ARABIC ">
                        <w:r>
                          <w:rPr>
                            <w:noProof/>
                          </w:rPr>
                          <w:t>84</w:t>
                        </w:r>
                      </w:fldSimple>
                      <w:bookmarkEnd w:id="279"/>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7">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B91948"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33C61F48"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B91948"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7D6A6479" w:rsidR="005B7BBE" w:rsidRDefault="005B7BBE" w:rsidP="0030032F">
            <w:pPr>
              <w:tabs>
                <w:tab w:val="left" w:pos="333"/>
                <w:tab w:val="right" w:pos="612"/>
              </w:tabs>
              <w:ind w:firstLine="0"/>
              <w:jc w:val="right"/>
            </w:pPr>
            <w:r>
              <w:tab/>
            </w:r>
            <w:r>
              <w:tab/>
            </w:r>
            <w:bookmarkStart w:id="280"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25</w:t>
            </w:r>
            <w:r w:rsidR="005A3C55">
              <w:rPr>
                <w:noProof/>
              </w:rPr>
              <w:fldChar w:fldCharType="end"/>
            </w:r>
            <w:r>
              <w:t>)</w:t>
            </w:r>
            <w:bookmarkEnd w:id="280"/>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B91948"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36BC1E32"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B91948"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30F0A55A" w:rsidR="009E4E73" w:rsidRDefault="009E4E73" w:rsidP="0000056C">
            <w:pPr>
              <w:tabs>
                <w:tab w:val="left" w:pos="333"/>
                <w:tab w:val="right" w:pos="612"/>
              </w:tabs>
              <w:ind w:firstLine="0"/>
              <w:jc w:val="right"/>
            </w:pPr>
            <w:r>
              <w:tab/>
            </w:r>
            <w:r>
              <w:tab/>
            </w:r>
            <w:bookmarkStart w:id="281"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27</w:t>
            </w:r>
            <w:r w:rsidR="005A3C55">
              <w:rPr>
                <w:noProof/>
              </w:rPr>
              <w:fldChar w:fldCharType="end"/>
            </w:r>
            <w:r>
              <w:t>)</w:t>
            </w:r>
            <w:bookmarkEnd w:id="281"/>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744539DD"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3763C4">
        <w:t>(</w:t>
      </w:r>
      <w:r w:rsidR="003763C4">
        <w:rPr>
          <w:noProof/>
        </w:rPr>
        <w:t>27</w:t>
      </w:r>
      <w:r w:rsidR="003763C4">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B91948"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3BB862B7"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B91948"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1454A5F0" w:rsidR="00393E82" w:rsidRDefault="00393E82" w:rsidP="00393E82">
            <w:pPr>
              <w:tabs>
                <w:tab w:val="left" w:pos="333"/>
                <w:tab w:val="right" w:pos="612"/>
              </w:tabs>
              <w:ind w:firstLine="0"/>
              <w:jc w:val="right"/>
            </w:pPr>
            <w:r>
              <w:tab/>
            </w:r>
            <w:r>
              <w:tab/>
            </w:r>
            <w:bookmarkStart w:id="282"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29</w:t>
            </w:r>
            <w:r w:rsidR="005A3C55">
              <w:rPr>
                <w:noProof/>
              </w:rPr>
              <w:fldChar w:fldCharType="end"/>
            </w:r>
            <w:r>
              <w:t>)</w:t>
            </w:r>
            <w:bookmarkEnd w:id="282"/>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83" w:name="_Toc517704665"/>
      <w:r>
        <w:t>Output of phase detector and the transfer function of the PLL</w:t>
      </w:r>
      <w:bookmarkEnd w:id="283"/>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B91948"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484D4CC7"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B91948"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594BAD7F"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B91948"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40A12B5C"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32</w:t>
            </w:r>
            <w:r w:rsidR="005A3C55">
              <w:rPr>
                <w:noProof/>
              </w:rPr>
              <w:fldChar w:fldCharType="end"/>
            </w:r>
            <w:r>
              <w:t>)</w:t>
            </w:r>
          </w:p>
        </w:tc>
      </w:tr>
    </w:tbl>
    <w:p w14:paraId="649F098B" w14:textId="2574AE5A"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3763C4">
        <w:t>(</w:t>
      </w:r>
      <w:r w:rsidR="003763C4">
        <w:rPr>
          <w:noProof/>
        </w:rPr>
        <w:t>29</w:t>
      </w:r>
      <w:r w:rsidR="003763C4">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39B1CAA7"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B91948"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5997A105"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34</w:t>
            </w:r>
            <w:r w:rsidR="005A3C55">
              <w:rPr>
                <w:noProof/>
              </w:rPr>
              <w:fldChar w:fldCharType="end"/>
            </w:r>
            <w:r>
              <w:t>)</w:t>
            </w:r>
          </w:p>
        </w:tc>
      </w:tr>
    </w:tbl>
    <w:p w14:paraId="49CC996E" w14:textId="4F0587BD"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3763C4" w:rsidRPr="003763C4">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B91948"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71EEF505"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B91948"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2003BCEB"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443C4FC7" w:rsidR="00F54EBB" w:rsidRDefault="00F54EBB" w:rsidP="00C35B3D">
            <w:pPr>
              <w:tabs>
                <w:tab w:val="left" w:pos="333"/>
                <w:tab w:val="right" w:pos="612"/>
              </w:tabs>
              <w:ind w:firstLine="0"/>
              <w:jc w:val="right"/>
            </w:pPr>
            <w:r>
              <w:tab/>
            </w:r>
            <w:r>
              <w:tab/>
            </w:r>
            <w:bookmarkStart w:id="284"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37</w:t>
            </w:r>
            <w:r w:rsidR="005A3C55">
              <w:rPr>
                <w:noProof/>
              </w:rPr>
              <w:fldChar w:fldCharType="end"/>
            </w:r>
            <w:r>
              <w:t>)</w:t>
            </w:r>
            <w:bookmarkEnd w:id="284"/>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5" w:name="_Toc517704666"/>
      <w:r>
        <w:t>Loop performance analysis</w:t>
      </w:r>
      <w:bookmarkEnd w:id="285"/>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6CACF6C"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6" w:name="_Toc517704667"/>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6"/>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B91948"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183D5155"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39</w:t>
            </w:r>
            <w:r w:rsidR="005A3C55">
              <w:rPr>
                <w:noProof/>
              </w:rPr>
              <w:fldChar w:fldCharType="end"/>
            </w:r>
            <w:r>
              <w:t>)</w:t>
            </w:r>
          </w:p>
        </w:tc>
      </w:tr>
    </w:tbl>
    <w:p w14:paraId="18176A7E" w14:textId="6FC66274"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3763C4">
        <w:t>(</w:t>
      </w:r>
      <w:r w:rsidR="003763C4">
        <w:rPr>
          <w:noProof/>
        </w:rPr>
        <w:t>37</w:t>
      </w:r>
      <w:r w:rsidR="003763C4">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4C4E6A6D"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B91948"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2D9EC632"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87" w:name="_Toc517704668"/>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7"/>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B91948"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3A7AE47C"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42</w:t>
            </w:r>
            <w:r w:rsidR="005A3C55">
              <w:rPr>
                <w:noProof/>
              </w:rPr>
              <w:fldChar w:fldCharType="end"/>
            </w:r>
            <w:r>
              <w:t>)</w:t>
            </w:r>
          </w:p>
        </w:tc>
      </w:tr>
    </w:tbl>
    <w:p w14:paraId="1E078A54" w14:textId="05EA5592"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3763C4">
        <w:t>(</w:t>
      </w:r>
      <w:r w:rsidR="003763C4">
        <w:rPr>
          <w:noProof/>
        </w:rPr>
        <w:t>37</w:t>
      </w:r>
      <w:r w:rsidR="003763C4">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2777B0DF"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B9194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7FE9C44D"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88" w:name="_Toc517704669"/>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8"/>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B91948"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5465BC60"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45</w:t>
            </w:r>
            <w:r w:rsidR="005A3C55">
              <w:rPr>
                <w:noProof/>
              </w:rPr>
              <w:fldChar w:fldCharType="end"/>
            </w:r>
            <w:r>
              <w:t>)</w:t>
            </w:r>
          </w:p>
        </w:tc>
      </w:tr>
    </w:tbl>
    <w:p w14:paraId="232754F4" w14:textId="75707903"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3763C4">
        <w:t>(</w:t>
      </w:r>
      <w:r w:rsidR="003763C4">
        <w:rPr>
          <w:noProof/>
        </w:rPr>
        <w:t>37</w:t>
      </w:r>
      <w:r w:rsidR="003763C4">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6FF96D43"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B9194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3E88BD0F"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89" w:name="_Toc517704670"/>
      <w:r>
        <w:t>PI</w:t>
      </w:r>
      <w:r w:rsidR="006438B5">
        <w:t>-like</w:t>
      </w:r>
      <w:r>
        <w:t xml:space="preserve"> filter</w:t>
      </w:r>
      <w:bookmarkEnd w:id="289"/>
    </w:p>
    <w:p w14:paraId="0F63A066" w14:textId="566F11E1"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3763C4">
        <w:t xml:space="preserve">Figure </w:t>
      </w:r>
      <w:r w:rsidR="003763C4">
        <w:rPr>
          <w:noProof/>
        </w:rPr>
        <w:t>85</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8"/>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5FBD8A4C" w:rsidR="009E2419" w:rsidRPr="005457B9" w:rsidRDefault="009E2419" w:rsidP="000134B0">
                            <w:pPr>
                              <w:pStyle w:val="Caption"/>
                              <w:rPr>
                                <w:noProof/>
                                <w:sz w:val="22"/>
                                <w:szCs w:val="22"/>
                              </w:rPr>
                            </w:pPr>
                            <w:bookmarkStart w:id="290" w:name="_Ref377216609"/>
                            <w:r>
                              <w:t xml:space="preserve">Figure </w:t>
                            </w:r>
                            <w:fldSimple w:instr=" SEQ Figure \* ARABIC ">
                              <w:r>
                                <w:rPr>
                                  <w:noProof/>
                                </w:rPr>
                                <w:t>85</w:t>
                              </w:r>
                            </w:fldSimple>
                            <w:bookmarkEnd w:id="29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2"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0G/SVqAgAAxAQAAA4AAAAAAAAAAAAA&#13;&#10;AAAALgIAAGRycy9lMm9Eb2MueG1sUEsBAi0AFAAGAAgAAAAhAHUbIHzjAAAADAEAAA8AAAAAAAAA&#13;&#10;AAAAAAAAxAQAAGRycy9kb3ducmV2LnhtbFBLBQYAAAAABAAEAPMAAADUBQAAAAA=&#13;&#10;" stroked="f">
                <v:textbox style="mso-fit-shape-to-text:t" inset="0,0,0,0">
                  <w:txbxContent>
                    <w:p w14:paraId="6094329C" w14:textId="5FBD8A4C" w:rsidR="009E2419" w:rsidRPr="005457B9" w:rsidRDefault="009E2419" w:rsidP="000134B0">
                      <w:pPr>
                        <w:pStyle w:val="Caption"/>
                        <w:rPr>
                          <w:noProof/>
                          <w:sz w:val="22"/>
                          <w:szCs w:val="22"/>
                        </w:rPr>
                      </w:pPr>
                      <w:bookmarkStart w:id="291" w:name="_Ref377216609"/>
                      <w:r>
                        <w:t xml:space="preserve">Figure </w:t>
                      </w:r>
                      <w:fldSimple w:instr=" SEQ Figure \* ARABIC ">
                        <w:r>
                          <w:rPr>
                            <w:noProof/>
                          </w:rPr>
                          <w:t>85</w:t>
                        </w:r>
                      </w:fldSimple>
                      <w:bookmarkEnd w:id="291"/>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B91948"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72EFE76E" w:rsidR="00B76525" w:rsidRDefault="00B76525" w:rsidP="00C576BA">
            <w:pPr>
              <w:tabs>
                <w:tab w:val="left" w:pos="333"/>
                <w:tab w:val="right" w:pos="612"/>
              </w:tabs>
              <w:ind w:firstLine="0"/>
              <w:jc w:val="right"/>
            </w:pPr>
            <w:r>
              <w:tab/>
            </w:r>
            <w:r>
              <w:tab/>
            </w:r>
            <w:bookmarkStart w:id="292"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48</w:t>
            </w:r>
            <w:r w:rsidR="005A3C55">
              <w:rPr>
                <w:noProof/>
              </w:rPr>
              <w:fldChar w:fldCharType="end"/>
            </w:r>
            <w:r>
              <w:t>)</w:t>
            </w:r>
            <w:bookmarkEnd w:id="292"/>
          </w:p>
        </w:tc>
      </w:tr>
    </w:tbl>
    <w:p w14:paraId="5F4AAAF9" w14:textId="7ED0292B"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289C9AFC" w:rsidR="009E2419" w:rsidRPr="007A6223" w:rsidRDefault="009E2419" w:rsidP="00CC17A8">
                            <w:pPr>
                              <w:pStyle w:val="Caption"/>
                              <w:rPr>
                                <w:noProof/>
                                <w:sz w:val="22"/>
                                <w:szCs w:val="22"/>
                              </w:rPr>
                            </w:pPr>
                            <w:bookmarkStart w:id="293" w:name="_Ref377217781"/>
                            <w:r>
                              <w:t xml:space="preserve">Figure </w:t>
                            </w:r>
                            <w:fldSimple w:instr=" SEQ Figure \* ARABIC ">
                              <w:r>
                                <w:rPr>
                                  <w:noProof/>
                                </w:rPr>
                                <w:t>86</w:t>
                              </w:r>
                            </w:fldSimple>
                            <w:bookmarkEnd w:id="293"/>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3"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Mqf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4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nTKn2sCAADEBAAADgAAAAAAAAAA&#13;&#10;AAAAAAAuAgAAZHJzL2Uyb0RvYy54bWxQSwECLQAUAAYACAAAACEAX570oeQAAAAOAQAADwAAAAAA&#13;&#10;AAAAAAAAAADFBAAAZHJzL2Rvd25yZXYueG1sUEsFBgAAAAAEAAQA8wAAANYFAAAAAA==&#13;&#10;" stroked="f">
                <v:textbox style="mso-fit-shape-to-text:t" inset="0,0,0,0">
                  <w:txbxContent>
                    <w:p w14:paraId="231AF4C4" w14:textId="289C9AFC" w:rsidR="009E2419" w:rsidRPr="007A6223" w:rsidRDefault="009E2419" w:rsidP="00CC17A8">
                      <w:pPr>
                        <w:pStyle w:val="Caption"/>
                        <w:rPr>
                          <w:noProof/>
                          <w:sz w:val="22"/>
                          <w:szCs w:val="22"/>
                        </w:rPr>
                      </w:pPr>
                      <w:bookmarkStart w:id="294" w:name="_Ref377217781"/>
                      <w:r>
                        <w:t xml:space="preserve">Figure </w:t>
                      </w:r>
                      <w:fldSimple w:instr=" SEQ Figure \* ARABIC ">
                        <w:r>
                          <w:rPr>
                            <w:noProof/>
                          </w:rPr>
                          <w:t>86</w:t>
                        </w:r>
                      </w:fldSimple>
                      <w:bookmarkEnd w:id="294"/>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9"/>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3763C4">
        <w:t xml:space="preserve">Figure </w:t>
      </w:r>
      <w:r w:rsidR="003763C4">
        <w:rPr>
          <w:noProof/>
        </w:rPr>
        <w:t>86</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3763C4">
        <w:t>(</w:t>
      </w:r>
      <w:r w:rsidR="003763C4">
        <w:rPr>
          <w:noProof/>
        </w:rPr>
        <w:t>48</w:t>
      </w:r>
      <w:r w:rsidR="003763C4">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5" w:name="_Toc517704671"/>
      <w:r>
        <w:lastRenderedPageBreak/>
        <w:t>Time domain analysis</w:t>
      </w:r>
      <w:bookmarkEnd w:id="295"/>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B91948"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288FC73B"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6" w:name="_Toc517704672"/>
      <w:r>
        <w:t>Allowable frequency error at injection</w:t>
      </w:r>
      <w:bookmarkEnd w:id="296"/>
    </w:p>
    <w:p w14:paraId="5850C3D2" w14:textId="35FF9FF2"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3763C4">
        <w:t xml:space="preserve">Table </w:t>
      </w:r>
      <w:r w:rsidR="003763C4">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30EFF3AE" w:rsidR="00EC55E7" w:rsidRPr="00270880" w:rsidRDefault="00BD1B2C" w:rsidP="00BD1B2C">
      <w:pPr>
        <w:pStyle w:val="Caption"/>
      </w:pPr>
      <w:bookmarkStart w:id="297" w:name="_Ref377219113"/>
      <w:r>
        <w:t xml:space="preserve">Table </w:t>
      </w:r>
      <w:fldSimple w:instr=" SEQ Table \* ARABIC ">
        <w:r w:rsidR="003763C4">
          <w:rPr>
            <w:noProof/>
          </w:rPr>
          <w:t>8</w:t>
        </w:r>
      </w:fldSimple>
      <w:bookmarkEnd w:id="297"/>
      <w:r>
        <w:t>: The start and end point Q and shunt impedance for the first 3 ms of the ramp.</w:t>
      </w:r>
    </w:p>
    <w:p w14:paraId="7B81D0BF" w14:textId="10741E13"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3763C4">
        <w:t>(</w:t>
      </w:r>
      <w:r w:rsidR="003763C4">
        <w:rPr>
          <w:noProof/>
        </w:rPr>
        <w:t>25</w:t>
      </w:r>
      <w:r w:rsidR="003763C4">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B91948"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47BACF50"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50</w:t>
            </w:r>
            <w:r w:rsidR="005A3C55">
              <w:rPr>
                <w:noProof/>
              </w:rPr>
              <w:fldChar w:fldCharType="end"/>
            </w:r>
            <w:r>
              <w:t>)</w:t>
            </w:r>
          </w:p>
        </w:tc>
      </w:tr>
    </w:tbl>
    <w:p w14:paraId="592C42D4" w14:textId="4F994C85"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3763C4">
        <w:t xml:space="preserve">Table </w:t>
      </w:r>
      <w:r w:rsidR="003763C4">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98" w:name="_Toc517704673"/>
      <w:r>
        <w:t>Numerical results</w:t>
      </w:r>
      <w:bookmarkEnd w:id="298"/>
    </w:p>
    <w:p w14:paraId="77A792E5" w14:textId="57FC6E82"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3763C4">
        <w:t xml:space="preserve">Figure </w:t>
      </w:r>
      <w:r w:rsidR="003763C4">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3763C4">
        <w:t xml:space="preserve">Figure </w:t>
      </w:r>
      <w:r w:rsidR="003763C4">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3763C4">
        <w:t xml:space="preserve">Figure </w:t>
      </w:r>
      <w:r w:rsidR="003763C4">
        <w:rPr>
          <w:noProof/>
        </w:rPr>
        <w:t>88</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781744FE" w:rsidR="009E2419" w:rsidRPr="00DA2190" w:rsidRDefault="009E2419" w:rsidP="003E0EBA">
                            <w:pPr>
                              <w:pStyle w:val="Caption"/>
                              <w:rPr>
                                <w:noProof/>
                                <w:sz w:val="22"/>
                                <w:szCs w:val="22"/>
                              </w:rPr>
                            </w:pPr>
                            <w:bookmarkStart w:id="299" w:name="_Ref377286035"/>
                            <w:r>
                              <w:t xml:space="preserve">Figure </w:t>
                            </w:r>
                            <w:fldSimple w:instr=" SEQ Figure \* ARABIC ">
                              <w:r>
                                <w:rPr>
                                  <w:noProof/>
                                </w:rPr>
                                <w:t>87</w:t>
                              </w:r>
                            </w:fldSimple>
                            <w:bookmarkEnd w:id="299"/>
                            <w:r>
                              <w:t>:  This is the proposed AC part of the solenoid current ramp at injection from 0 ms to 3 ms.</w:t>
                            </w:r>
                          </w:p>
                          <w:p w14:paraId="53CF1AC2" w14:textId="21B8EC3B" w:rsidR="009E2419" w:rsidRPr="00823883" w:rsidRDefault="009E2419"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DwBudxbAIAAMQEAAAOAAAAAAAAAAAA&#13;&#10;AAAAAC4CAABkcnMvZTJvRG9jLnhtbFBLAQItABQABgAIAAAAIQDJVxP+4gAAABABAAAPAAAAAAAA&#13;&#10;AAAAAAAAAMYEAABkcnMvZG93bnJldi54bWxQSwUGAAAAAAQABADzAAAA1QUAAAAA&#13;&#10;" stroked="f">
                <v:textbox inset="0,0,0,0">
                  <w:txbxContent>
                    <w:p w14:paraId="4E4B6448" w14:textId="781744FE" w:rsidR="009E2419" w:rsidRPr="00DA2190" w:rsidRDefault="009E2419" w:rsidP="003E0EBA">
                      <w:pPr>
                        <w:pStyle w:val="Caption"/>
                        <w:rPr>
                          <w:noProof/>
                          <w:sz w:val="22"/>
                          <w:szCs w:val="22"/>
                        </w:rPr>
                      </w:pPr>
                      <w:bookmarkStart w:id="300" w:name="_Ref377286035"/>
                      <w:r>
                        <w:t xml:space="preserve">Figure </w:t>
                      </w:r>
                      <w:fldSimple w:instr=" SEQ Figure \* ARABIC ">
                        <w:r>
                          <w:rPr>
                            <w:noProof/>
                          </w:rPr>
                          <w:t>87</w:t>
                        </w:r>
                      </w:fldSimple>
                      <w:bookmarkEnd w:id="300"/>
                      <w:r>
                        <w:t>:  This is the proposed AC part of the solenoid current ramp at injection from 0 ms to 3 ms.</w:t>
                      </w:r>
                    </w:p>
                    <w:p w14:paraId="53CF1AC2" w14:textId="21B8EC3B" w:rsidR="009E2419" w:rsidRPr="00823883" w:rsidRDefault="009E2419"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5ECD6421" w:rsidR="009E2419" w:rsidRPr="00DA2190" w:rsidRDefault="009E2419" w:rsidP="00302EEC">
                            <w:pPr>
                              <w:pStyle w:val="Caption"/>
                              <w:rPr>
                                <w:noProof/>
                                <w:sz w:val="22"/>
                                <w:szCs w:val="22"/>
                              </w:rPr>
                            </w:pPr>
                            <w:bookmarkStart w:id="301" w:name="_Ref377286020"/>
                            <w:r>
                              <w:t xml:space="preserve">Figure </w:t>
                            </w:r>
                            <w:fldSimple w:instr=" SEQ Figure \* ARABIC ">
                              <w:r>
                                <w:rPr>
                                  <w:noProof/>
                                </w:rPr>
                                <w:t>88</w:t>
                              </w:r>
                            </w:fldSimple>
                            <w:bookmarkEnd w:id="301"/>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5"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AaC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BrHAaCbAIAAMQEAAAOAAAAAAAA&#13;&#10;AAAAAAAAAC4CAABkcnMvZTJvRG9jLnhtbFBLAQItABQABgAIAAAAIQAsyhPT5QAAAA4BAAAPAAAA&#13;&#10;AAAAAAAAAAAAAMYEAABkcnMvZG93bnJldi54bWxQSwUGAAAAAAQABADzAAAA2AUAAAAA&#13;&#10;" stroked="f">
                <v:textbox style="mso-fit-shape-to-text:t" inset="0,0,0,0">
                  <w:txbxContent>
                    <w:p w14:paraId="60195EBF" w14:textId="5ECD6421" w:rsidR="009E2419" w:rsidRPr="00DA2190" w:rsidRDefault="009E2419" w:rsidP="00302EEC">
                      <w:pPr>
                        <w:pStyle w:val="Caption"/>
                        <w:rPr>
                          <w:noProof/>
                          <w:sz w:val="22"/>
                          <w:szCs w:val="22"/>
                        </w:rPr>
                      </w:pPr>
                      <w:bookmarkStart w:id="302" w:name="_Ref377286020"/>
                      <w:r>
                        <w:t xml:space="preserve">Figure </w:t>
                      </w:r>
                      <w:fldSimple w:instr=" SEQ Figure \* ARABIC ">
                        <w:r>
                          <w:rPr>
                            <w:noProof/>
                          </w:rPr>
                          <w:t>88</w:t>
                        </w:r>
                      </w:fldSimple>
                      <w:bookmarkEnd w:id="302"/>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0">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1">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03" w:name="_Ref305739958"/>
      <w:bookmarkStart w:id="304" w:name="_Toc517704674"/>
      <w:r>
        <w:lastRenderedPageBreak/>
        <w:t>RF w</w:t>
      </w:r>
      <w:r w:rsidR="00BC534C">
        <w:t>indows (D. Sun)</w:t>
      </w:r>
      <w:bookmarkEnd w:id="303"/>
      <w:bookmarkEnd w:id="304"/>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5" w:name="_Ref305678996"/>
      <w:bookmarkStart w:id="306" w:name="_Toc517704675"/>
      <w:r>
        <w:lastRenderedPageBreak/>
        <w:t>Cathode resonator (R. Madrak ,</w:t>
      </w:r>
      <w:r w:rsidR="00216D84">
        <w:t xml:space="preserve"> J. Dey</w:t>
      </w:r>
      <w:r>
        <w:t>, &amp; C.Y. Tan</w:t>
      </w:r>
      <w:r w:rsidR="00BC534C">
        <w:t>)</w:t>
      </w:r>
      <w:bookmarkEnd w:id="305"/>
      <w:bookmarkEnd w:id="306"/>
    </w:p>
    <w:p w14:paraId="7CBDCDF2" w14:textId="459E2AD1"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3763C4">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4A6D2508"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6D4C4CA3" w:rsidR="009E2419" w:rsidRPr="0001657B" w:rsidRDefault="009E2419" w:rsidP="00996366">
                              <w:pPr>
                                <w:pStyle w:val="Caption"/>
                                <w:rPr>
                                  <w:b w:val="0"/>
                                  <w:noProof/>
                                  <w:sz w:val="28"/>
                                </w:rPr>
                              </w:pPr>
                              <w:bookmarkStart w:id="307" w:name="_Ref335897089"/>
                              <w:r>
                                <w:t xml:space="preserve">Figure </w:t>
                              </w:r>
                              <w:fldSimple w:instr=" SEQ Figure \* ARABIC ">
                                <w:r>
                                  <w:rPr>
                                    <w:noProof/>
                                  </w:rPr>
                                  <w:t>89</w:t>
                                </w:r>
                              </w:fldSimple>
                              <w:bookmarkEnd w:id="307"/>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6"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VDqa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LnGrWoriEQgrgUbC9NaSLmokckW0uSYKVymU&#13;&#10;+DwwX/EoG7Gd+aKXfK8S6r+39NYe3YJd39viap75+t81scO4+cTRR3BpBkENwnIQ+LrNBWgauWic&#13;&#10;iBeUaQaxVKL9gTbL7CnYIpzirJlvBjE3WGEDXx2UZZmTu5l+xW8kboJuNNmC3e5+ECX7chvA9kUM&#13;&#10;nUrSF3zqbN1IkBkovagd2Q4ogj52AdY4yd35kJ59VDxdO6vDV9T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VQ6m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7"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3" o:title="fund_cathres_inner"/>
                </v:shape>
                <v:shape id="Text Box 456" o:spid="_x0000_s1108"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6D4C4CA3" w:rsidR="009E2419" w:rsidRPr="0001657B" w:rsidRDefault="009E2419" w:rsidP="00996366">
                        <w:pPr>
                          <w:pStyle w:val="Caption"/>
                          <w:rPr>
                            <w:b w:val="0"/>
                            <w:noProof/>
                            <w:sz w:val="28"/>
                          </w:rPr>
                        </w:pPr>
                        <w:bookmarkStart w:id="308" w:name="_Ref335897089"/>
                        <w:r>
                          <w:t xml:space="preserve">Figure </w:t>
                        </w:r>
                        <w:fldSimple w:instr=" SEQ Figure \* ARABIC ">
                          <w:r>
                            <w:rPr>
                              <w:noProof/>
                            </w:rPr>
                            <w:t>89</w:t>
                          </w:r>
                        </w:fldSimple>
                        <w:bookmarkEnd w:id="308"/>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3763C4">
        <w:t>13.3</w:t>
      </w:r>
      <w:r w:rsidR="009301BA">
        <w:fldChar w:fldCharType="end"/>
      </w:r>
      <w:r w:rsidR="009301BA">
        <w:t>.</w:t>
      </w:r>
    </w:p>
    <w:p w14:paraId="092995D9" w14:textId="19EC9989" w:rsidR="00303D59" w:rsidRDefault="00303D59" w:rsidP="00303D59">
      <w:pPr>
        <w:pStyle w:val="Heading2"/>
      </w:pPr>
      <w:r>
        <w:br w:type="page"/>
      </w:r>
      <w:bookmarkStart w:id="309" w:name="_Toc517704676"/>
      <w:r>
        <w:lastRenderedPageBreak/>
        <w:t>Modified</w:t>
      </w:r>
      <w:r w:rsidR="00A575F9">
        <w:t xml:space="preserve"> Booster cathode resonator</w:t>
      </w:r>
      <w:bookmarkEnd w:id="309"/>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68BEBDCE" w:rsidR="009E2419" w:rsidRPr="003C01D2" w:rsidRDefault="009E2419" w:rsidP="00182A85">
                            <w:pPr>
                              <w:pStyle w:val="Caption"/>
                              <w:rPr>
                                <w:sz w:val="22"/>
                                <w:szCs w:val="22"/>
                              </w:rPr>
                            </w:pPr>
                            <w:bookmarkStart w:id="310" w:name="_Ref335897131"/>
                            <w:r>
                              <w:t xml:space="preserve">Figure </w:t>
                            </w:r>
                            <w:fldSimple w:instr=" SEQ Figure \* ARABIC ">
                              <w:r>
                                <w:rPr>
                                  <w:noProof/>
                                </w:rPr>
                                <w:t>90</w:t>
                              </w:r>
                            </w:fldSimple>
                            <w:bookmarkEnd w:id="310"/>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9"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" stroked="f">
                <v:textbox style="mso-fit-shape-to-text:t" inset="0,0,0,0">
                  <w:txbxContent>
                    <w:p w14:paraId="18291F79" w14:textId="68BEBDCE" w:rsidR="009E2419" w:rsidRPr="003C01D2" w:rsidRDefault="009E2419" w:rsidP="00182A85">
                      <w:pPr>
                        <w:pStyle w:val="Caption"/>
                        <w:rPr>
                          <w:sz w:val="22"/>
                          <w:szCs w:val="22"/>
                        </w:rPr>
                      </w:pPr>
                      <w:bookmarkStart w:id="311" w:name="_Ref335897131"/>
                      <w:r>
                        <w:t xml:space="preserve">Figure </w:t>
                      </w:r>
                      <w:fldSimple w:instr=" SEQ Figure \* ARABIC ">
                        <w:r>
                          <w:rPr>
                            <w:noProof/>
                          </w:rPr>
                          <w:t>90</w:t>
                        </w:r>
                      </w:fldSimple>
                      <w:bookmarkEnd w:id="311"/>
                      <w:r>
                        <w:t xml:space="preserve">: </w:t>
                      </w:r>
                      <w:r w:rsidRPr="00A53AD1">
                        <w:t>Outer conductor of the cathode resonator for the Booster fundamental PA.</w:t>
                      </w:r>
                    </w:p>
                  </w:txbxContent>
                </v:textbox>
                <w10:wrap type="through"/>
              </v:shape>
            </w:pict>
          </mc:Fallback>
        </mc:AlternateContent>
      </w:r>
    </w:p>
    <w:p w14:paraId="5D637ABE" w14:textId="3AC99FAC"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3763C4">
        <w:t xml:space="preserve">Figure </w:t>
      </w:r>
      <w:r w:rsidR="003763C4">
        <w:rPr>
          <w:noProof/>
        </w:rPr>
        <w:t>89</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3763C4">
        <w:t xml:space="preserve">Figure </w:t>
      </w:r>
      <w:r w:rsidR="003763C4">
        <w:rPr>
          <w:noProof/>
        </w:rPr>
        <w:t>90</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3763C4">
        <w:t xml:space="preserve">Figure </w:t>
      </w:r>
      <w:r w:rsidR="003763C4">
        <w:rPr>
          <w:noProof/>
        </w:rPr>
        <w:t>91</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4F1644F9" w:rsidR="009E2419" w:rsidRPr="009C3D07" w:rsidRDefault="009E2419" w:rsidP="001D2E82">
                            <w:pPr>
                              <w:pStyle w:val="Caption"/>
                              <w:rPr>
                                <w:noProof/>
                                <w:sz w:val="22"/>
                                <w:szCs w:val="22"/>
                              </w:rPr>
                            </w:pPr>
                            <w:bookmarkStart w:id="312" w:name="_Ref335897168"/>
                            <w:r>
                              <w:t xml:space="preserve">Figure </w:t>
                            </w:r>
                            <w:fldSimple w:instr=" SEQ Figure \* ARABIC ">
                              <w:r>
                                <w:rPr>
                                  <w:noProof/>
                                </w:rPr>
                                <w:t>91</w:t>
                              </w:r>
                            </w:fldSimple>
                            <w:bookmarkEnd w:id="312"/>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0"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mDp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b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NmmDpagIAAMQEAAAOAAAAAAAAAAAA&#13;&#10;AAAAAC4CAABkcnMvZTJvRG9jLnhtbFBLAQItABQABgAIAAAAIQAZDMbc5AAAAA0BAAAPAAAAAAAA&#13;&#10;AAAAAAAAAMQEAABkcnMvZG93bnJldi54bWxQSwUGAAAAAAQABADzAAAA1QUAAAAA&#13;&#10;" stroked="f">
                <v:textbox style="mso-fit-shape-to-text:t" inset="0,0,0,0">
                  <w:txbxContent>
                    <w:p w14:paraId="64EB64BF" w14:textId="4F1644F9" w:rsidR="009E2419" w:rsidRPr="009C3D07" w:rsidRDefault="009E2419" w:rsidP="001D2E82">
                      <w:pPr>
                        <w:pStyle w:val="Caption"/>
                        <w:rPr>
                          <w:noProof/>
                          <w:sz w:val="22"/>
                          <w:szCs w:val="22"/>
                        </w:rPr>
                      </w:pPr>
                      <w:bookmarkStart w:id="313" w:name="_Ref335897168"/>
                      <w:r>
                        <w:t xml:space="preserve">Figure </w:t>
                      </w:r>
                      <w:fldSimple w:instr=" SEQ Figure \* ARABIC ">
                        <w:r>
                          <w:rPr>
                            <w:noProof/>
                          </w:rPr>
                          <w:t>91</w:t>
                        </w:r>
                      </w:fldSimple>
                      <w:bookmarkEnd w:id="313"/>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4" w:name="_Ref335894472"/>
      <w:bookmarkStart w:id="315" w:name="_Toc517704677"/>
      <w:r>
        <w:lastRenderedPageBreak/>
        <w:t>Cathode resonator model (R. Madrak &amp; C.Y. Tan)</w:t>
      </w:r>
      <w:bookmarkEnd w:id="314"/>
      <w:bookmarkEnd w:id="315"/>
    </w:p>
    <w:p w14:paraId="515207F5" w14:textId="44F50A5D"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6">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3763C4" w:rsidRPr="003763C4">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3763C4">
        <w:t xml:space="preserve">Figure </w:t>
      </w:r>
      <w:r w:rsidR="003763C4">
        <w:rPr>
          <w:noProof/>
        </w:rPr>
        <w:t>92</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1C983C0C" w:rsidR="009E2419" w:rsidRPr="00AB492E" w:rsidRDefault="009E2419" w:rsidP="00132454">
                            <w:pPr>
                              <w:pStyle w:val="Caption"/>
                              <w:rPr>
                                <w:noProof/>
                                <w:sz w:val="22"/>
                                <w:szCs w:val="22"/>
                              </w:rPr>
                            </w:pPr>
                            <w:bookmarkStart w:id="316" w:name="_Ref335486007"/>
                            <w:r>
                              <w:t xml:space="preserve">Figure </w:t>
                            </w:r>
                            <w:fldSimple w:instr=" SEQ Figure \* ARABIC ">
                              <w:r>
                                <w:rPr>
                                  <w:noProof/>
                                </w:rPr>
                                <w:t>92</w:t>
                              </w:r>
                            </w:fldSimple>
                            <w:bookmarkEnd w:id="316"/>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1"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6qH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di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Vuqh2wCAADFBAAADgAAAAAA&#13;&#10;AAAAAAAAAAAuAgAAZHJzL2Uyb0RvYy54bWxQSwECLQAUAAYACAAAACEAKgfNmuYAAAAQAQAADwAA&#13;&#10;AAAAAAAAAAAAAADGBAAAZHJzL2Rvd25yZXYueG1sUEsFBgAAAAAEAAQA8wAAANkFAAAAAA==&#13;&#10;" stroked="f">
                <v:textbox style="mso-fit-shape-to-text:t" inset="0,0,0,0">
                  <w:txbxContent>
                    <w:p w14:paraId="0363B141" w14:textId="1C983C0C" w:rsidR="009E2419" w:rsidRPr="00AB492E" w:rsidRDefault="009E2419" w:rsidP="00132454">
                      <w:pPr>
                        <w:pStyle w:val="Caption"/>
                        <w:rPr>
                          <w:noProof/>
                          <w:sz w:val="22"/>
                          <w:szCs w:val="22"/>
                        </w:rPr>
                      </w:pPr>
                      <w:bookmarkStart w:id="317" w:name="_Ref335486007"/>
                      <w:r>
                        <w:t xml:space="preserve">Figure </w:t>
                      </w:r>
                      <w:fldSimple w:instr=" SEQ Figure \* ARABIC ">
                        <w:r>
                          <w:rPr>
                            <w:noProof/>
                          </w:rPr>
                          <w:t>92</w:t>
                        </w:r>
                      </w:fldSimple>
                      <w:bookmarkEnd w:id="317"/>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32515265"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3763C4">
        <w:t xml:space="preserve">Figure </w:t>
      </w:r>
      <w:r w:rsidR="003763C4">
        <w:rPr>
          <w:noProof/>
        </w:rPr>
        <w:t>92</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B91948"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54C98492"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5283DE6F"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3763C4">
        <w:t xml:space="preserve">Figure </w:t>
      </w:r>
      <w:r w:rsidR="003763C4">
        <w:rPr>
          <w:noProof/>
        </w:rPr>
        <w:t>93</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7">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46DA501B" w:rsidR="009E2419" w:rsidRPr="008E6B32" w:rsidRDefault="009E2419" w:rsidP="00853BA6">
                            <w:pPr>
                              <w:pStyle w:val="Caption"/>
                              <w:rPr>
                                <w:noProof/>
                                <w:sz w:val="22"/>
                                <w:szCs w:val="22"/>
                              </w:rPr>
                            </w:pPr>
                            <w:bookmarkStart w:id="318" w:name="_Ref335642287"/>
                            <w:r>
                              <w:t xml:space="preserve">Figure </w:t>
                            </w:r>
                            <w:fldSimple w:instr=" SEQ Figure \* ARABIC ">
                              <w:r>
                                <w:rPr>
                                  <w:noProof/>
                                </w:rPr>
                                <w:t>93</w:t>
                              </w:r>
                            </w:fldSimple>
                            <w:bookmarkEnd w:id="318"/>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2"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YclbA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mI3w7KI8JqYKCm1XzTYCNbZt0DM8hFhAv3y93jUUnocgoniZIazPe/6b0/&#13;&#10;UgStlHTI7Zzab3tmBCXyi0Ly+EUYBTMKu1FQ+3YNCGGCm6t5EDHAODmKlYH2Gdeu8FXQxBTHWjl1&#13;&#10;o7h2w4bh2nJRFMEJ6a6Z26pHzX3qcWBP/TMz+jRuh7Ddwch6lr2b+uDrI60u9g5HGCjhgR1QRCr5&#13;&#10;C65KINVprf0u/noPXm8/n9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hFhyVsAgAAxAQAAA4AAAAAAAAA&#13;&#10;AAAAAAAALgIAAGRycy9lMm9Eb2MueG1sUEsBAi0AFAAGAAgAAAAhAGsuDkXkAAAAEAEAAA8AAAAA&#13;&#10;AAAAAAAAAAAAxgQAAGRycy9kb3ducmV2LnhtbFBLBQYAAAAABAAEAPMAAADXBQAAAAA=&#13;&#10;" stroked="f">
                <v:textbox style="mso-fit-shape-to-text:t" inset="0,0,0,0">
                  <w:txbxContent>
                    <w:p w14:paraId="79EED93B" w14:textId="46DA501B" w:rsidR="009E2419" w:rsidRPr="008E6B32" w:rsidRDefault="009E2419" w:rsidP="00853BA6">
                      <w:pPr>
                        <w:pStyle w:val="Caption"/>
                        <w:rPr>
                          <w:noProof/>
                          <w:sz w:val="22"/>
                          <w:szCs w:val="22"/>
                        </w:rPr>
                      </w:pPr>
                      <w:bookmarkStart w:id="319" w:name="_Ref335642287"/>
                      <w:r>
                        <w:t xml:space="preserve">Figure </w:t>
                      </w:r>
                      <w:fldSimple w:instr=" SEQ Figure \* ARABIC ">
                        <w:r>
                          <w:rPr>
                            <w:noProof/>
                          </w:rPr>
                          <w:t>93</w:t>
                        </w:r>
                      </w:fldSimple>
                      <w:bookmarkEnd w:id="319"/>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0" w:name="_Toc517704678"/>
      <w:r>
        <w:t>VSWR</w:t>
      </w:r>
      <w:r w:rsidR="0006736F">
        <w:t xml:space="preserve"> example</w:t>
      </w:r>
      <w:bookmarkEnd w:id="320"/>
    </w:p>
    <w:p w14:paraId="717B3F6F" w14:textId="6E7BA6FA"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3763C4">
        <w:t xml:space="preserve">Figure </w:t>
      </w:r>
      <w:r w:rsidR="003763C4">
        <w:rPr>
          <w:noProof/>
        </w:rPr>
        <w:t>93</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3763C4">
        <w:t xml:space="preserve">Figure </w:t>
      </w:r>
      <w:r w:rsidR="003763C4">
        <w:rPr>
          <w:noProof/>
        </w:rPr>
        <w:t>94</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8">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03C28281" w:rsidR="009E2419" w:rsidRPr="006A4437" w:rsidRDefault="009E2419" w:rsidP="00466196">
                            <w:pPr>
                              <w:pStyle w:val="Caption"/>
                              <w:rPr>
                                <w:noProof/>
                                <w:sz w:val="22"/>
                                <w:szCs w:val="22"/>
                              </w:rPr>
                            </w:pPr>
                            <w:bookmarkStart w:id="321" w:name="_Ref335658070"/>
                            <w:r>
                              <w:t xml:space="preserve">Figure </w:t>
                            </w:r>
                            <w:fldSimple w:instr=" SEQ Figure \* ARABIC ">
                              <w:r>
                                <w:rPr>
                                  <w:noProof/>
                                </w:rPr>
                                <w:t>94</w:t>
                              </w:r>
                            </w:fldSimple>
                            <w:bookmarkEnd w:id="321"/>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3"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YJ2HAGsCAADEBAAADgAAAAAAAAAA&#13;&#10;AAAAAAAuAgAAZHJzL2Uyb0RvYy54bWxQSwECLQAUAAYACAAAACEAzte9COQAAAANAQAADwAAAAAA&#13;&#10;AAAAAAAAAADFBAAAZHJzL2Rvd25yZXYueG1sUEsFBgAAAAAEAAQA8wAAANYFAAAAAA==&#13;&#10;" stroked="f">
                <v:textbox style="mso-fit-shape-to-text:t" inset="0,0,0,0">
                  <w:txbxContent>
                    <w:p w14:paraId="09F1B56E" w14:textId="03C28281" w:rsidR="009E2419" w:rsidRPr="006A4437" w:rsidRDefault="009E2419" w:rsidP="00466196">
                      <w:pPr>
                        <w:pStyle w:val="Caption"/>
                        <w:rPr>
                          <w:noProof/>
                          <w:sz w:val="22"/>
                          <w:szCs w:val="22"/>
                        </w:rPr>
                      </w:pPr>
                      <w:bookmarkStart w:id="322" w:name="_Ref335658070"/>
                      <w:r>
                        <w:t xml:space="preserve">Figure </w:t>
                      </w:r>
                      <w:fldSimple w:instr=" SEQ Figure \* ARABIC ">
                        <w:r>
                          <w:rPr>
                            <w:noProof/>
                          </w:rPr>
                          <w:t>94</w:t>
                        </w:r>
                      </w:fldSimple>
                      <w:bookmarkEnd w:id="322"/>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23" w:name="_Ref335895450"/>
      <w:bookmarkStart w:id="324" w:name="_Toc517704679"/>
      <w:r>
        <w:lastRenderedPageBreak/>
        <w:t xml:space="preserve">Matching </w:t>
      </w:r>
      <w:r w:rsidR="00C168D4">
        <w:t xml:space="preserve">tuning stub </w:t>
      </w:r>
      <w:r>
        <w:t>(</w:t>
      </w:r>
      <w:r w:rsidR="00223149">
        <w:t xml:space="preserve">J. Dey, R. Madrak </w:t>
      </w:r>
      <w:r>
        <w:t>&amp; C.Y. Tan)</w:t>
      </w:r>
      <w:bookmarkEnd w:id="323"/>
      <w:bookmarkEnd w:id="324"/>
    </w:p>
    <w:p w14:paraId="28710430" w14:textId="5A9C80ED"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3763C4">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6D400D88"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3763C4">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3763C4">
        <w:t xml:space="preserve">Figure </w:t>
      </w:r>
      <w:r w:rsidR="003763C4">
        <w:rPr>
          <w:noProof/>
        </w:rPr>
        <w:t>95</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61C68F72" w:rsidR="009E2419" w:rsidRPr="003537D7" w:rsidRDefault="009E2419" w:rsidP="00CC5C19">
                            <w:pPr>
                              <w:pStyle w:val="Caption"/>
                              <w:rPr>
                                <w:noProof/>
                                <w:sz w:val="22"/>
                                <w:szCs w:val="22"/>
                              </w:rPr>
                            </w:pPr>
                            <w:bookmarkStart w:id="325" w:name="_Ref335401365"/>
                            <w:r>
                              <w:t xml:space="preserve">Figure </w:t>
                            </w:r>
                            <w:fldSimple w:instr=" SEQ Figure \* ARABIC ">
                              <w:r>
                                <w:rPr>
                                  <w:noProof/>
                                </w:rPr>
                                <w:t>95</w:t>
                              </w:r>
                            </w:fldSimple>
                            <w:bookmarkEnd w:id="325"/>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4"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F4ZqlsAgAAxAQAAA4AAAAA&#13;&#10;AAAAAAAAAAAALgIAAGRycy9lMm9Eb2MueG1sUEsBAi0AFAAGAAgAAAAhAJ+e+C7nAAAAEAEAAA8A&#13;&#10;AAAAAAAAAAAAAAAAxgQAAGRycy9kb3ducmV2LnhtbFBLBQYAAAAABAAEAPMAAADaBQAAAAA=&#13;&#10;" stroked="f">
                <v:textbox style="mso-fit-shape-to-text:t" inset="0,0,0,0">
                  <w:txbxContent>
                    <w:p w14:paraId="684F3F51" w14:textId="61C68F72" w:rsidR="009E2419" w:rsidRPr="003537D7" w:rsidRDefault="009E2419" w:rsidP="00CC5C19">
                      <w:pPr>
                        <w:pStyle w:val="Caption"/>
                        <w:rPr>
                          <w:noProof/>
                          <w:sz w:val="22"/>
                          <w:szCs w:val="22"/>
                        </w:rPr>
                      </w:pPr>
                      <w:bookmarkStart w:id="326" w:name="_Ref335401365"/>
                      <w:r>
                        <w:t xml:space="preserve">Figure </w:t>
                      </w:r>
                      <w:fldSimple w:instr=" SEQ Figure \* ARABIC ">
                        <w:r>
                          <w:rPr>
                            <w:noProof/>
                          </w:rPr>
                          <w:t>95</w:t>
                        </w:r>
                      </w:fldSimple>
                      <w:bookmarkEnd w:id="326"/>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3763C4">
        <w:t>13.4</w:t>
      </w:r>
      <w:r w:rsidR="0091382C">
        <w:fldChar w:fldCharType="end"/>
      </w:r>
      <w:r w:rsidR="0091382C">
        <w:t>.</w:t>
      </w:r>
    </w:p>
    <w:p w14:paraId="779C139A" w14:textId="34885C21"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3763C4">
        <w:t xml:space="preserve">Figure </w:t>
      </w:r>
      <w:r w:rsidR="003763C4">
        <w:rPr>
          <w:noProof/>
        </w:rPr>
        <w:t>97</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3763C4" w:rsidRPr="003763C4">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3763C4">
        <w:t xml:space="preserve">Figure </w:t>
      </w:r>
      <w:r w:rsidR="003763C4">
        <w:rPr>
          <w:noProof/>
        </w:rPr>
        <w:t>95</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37A7CAAA"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3763C4">
        <w:t xml:space="preserve">Figure </w:t>
      </w:r>
      <w:r w:rsidR="003763C4">
        <w:rPr>
          <w:noProof/>
        </w:rPr>
        <w:t>97</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0">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0B340DC5" w:rsidR="009E2419" w:rsidRPr="00BE45FB" w:rsidRDefault="009E2419" w:rsidP="0089216D">
                            <w:pPr>
                              <w:pStyle w:val="Caption"/>
                              <w:rPr>
                                <w:noProof/>
                                <w:sz w:val="22"/>
                                <w:szCs w:val="22"/>
                              </w:rPr>
                            </w:pPr>
                            <w:r>
                              <w:t xml:space="preserve">Figure </w:t>
                            </w:r>
                            <w:fldSimple w:instr=" SEQ Figure \* ARABIC ">
                              <w:r>
                                <w:rPr>
                                  <w:noProof/>
                                </w:rPr>
                                <w:t>96</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5"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5oS3dsAgAAxAQAAA4AAAAA&#13;&#10;AAAAAAAAAAAALgIAAGRycy9lMm9Eb2MueG1sUEsBAi0AFAAGAAgAAAAhAExVVNLnAAAAEAEAAA8A&#13;&#10;AAAAAAAAAAAAAAAAxgQAAGRycy9kb3ducmV2LnhtbFBLBQYAAAAABAAEAPMAAADaBQAAAAA=&#13;&#10;" stroked="f">
                <v:textbox style="mso-fit-shape-to-text:t" inset="0,0,0,0">
                  <w:txbxContent>
                    <w:p w14:paraId="51E8BC4F" w14:textId="0B340DC5" w:rsidR="009E2419" w:rsidRPr="00BE45FB" w:rsidRDefault="009E2419" w:rsidP="0089216D">
                      <w:pPr>
                        <w:pStyle w:val="Caption"/>
                        <w:rPr>
                          <w:noProof/>
                          <w:sz w:val="22"/>
                          <w:szCs w:val="22"/>
                        </w:rPr>
                      </w:pPr>
                      <w:r>
                        <w:t xml:space="preserve">Figure </w:t>
                      </w:r>
                      <w:fldSimple w:instr=" SEQ Figure \* ARABIC ">
                        <w:r>
                          <w:rPr>
                            <w:noProof/>
                          </w:rPr>
                          <w:t>96</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1">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2F314F6B" w:rsidR="009E2419" w:rsidRPr="00577120" w:rsidRDefault="009E2419" w:rsidP="009D0A51">
                            <w:pPr>
                              <w:pStyle w:val="Caption"/>
                              <w:rPr>
                                <w:noProof/>
                                <w:sz w:val="22"/>
                                <w:szCs w:val="22"/>
                              </w:rPr>
                            </w:pPr>
                            <w:bookmarkStart w:id="327" w:name="_Ref335460568"/>
                            <w:r>
                              <w:t xml:space="preserve">Figure </w:t>
                            </w:r>
                            <w:fldSimple w:instr=" SEQ Figure \* ARABIC ">
                              <w:r>
                                <w:rPr>
                                  <w:noProof/>
                                </w:rPr>
                                <w:t>97</w:t>
                              </w:r>
                            </w:fldSimple>
                            <w:bookmarkEnd w:id="327"/>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6"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AwpP7fbAIAAMQEAAAOAAAAAAAA&#13;&#10;AAAAAAAAAC4CAABkcnMvZTJvRG9jLnhtbFBLAQItABQABgAIAAAAIQDmq35U5QAAAA4BAAAPAAAA&#13;&#10;AAAAAAAAAAAAAMYEAABkcnMvZG93bnJldi54bWxQSwUGAAAAAAQABADzAAAA2AUAAAAA&#13;&#10;" stroked="f">
                <v:textbox style="mso-fit-shape-to-text:t" inset="0,0,0,0">
                  <w:txbxContent>
                    <w:p w14:paraId="2B26401F" w14:textId="2F314F6B" w:rsidR="009E2419" w:rsidRPr="00577120" w:rsidRDefault="009E2419" w:rsidP="009D0A51">
                      <w:pPr>
                        <w:pStyle w:val="Caption"/>
                        <w:rPr>
                          <w:noProof/>
                          <w:sz w:val="22"/>
                          <w:szCs w:val="22"/>
                        </w:rPr>
                      </w:pPr>
                      <w:bookmarkStart w:id="328" w:name="_Ref335460568"/>
                      <w:r>
                        <w:t xml:space="preserve">Figure </w:t>
                      </w:r>
                      <w:fldSimple w:instr=" SEQ Figure \* ARABIC ">
                        <w:r>
                          <w:rPr>
                            <w:noProof/>
                          </w:rPr>
                          <w:t>97</w:t>
                        </w:r>
                      </w:fldSimple>
                      <w:bookmarkEnd w:id="328"/>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29" w:name="_Toc517704680"/>
      <w:r>
        <w:lastRenderedPageBreak/>
        <w:t xml:space="preserve">The matching </w:t>
      </w:r>
      <w:r w:rsidR="00C168D4">
        <w:t>tuning stubs</w:t>
      </w:r>
      <w:bookmarkEnd w:id="329"/>
      <w:r>
        <w:t xml:space="preserve"> </w:t>
      </w:r>
    </w:p>
    <w:p w14:paraId="006778D8" w14:textId="6E5A8DC5"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0EDC77C5" w:rsidR="009E2419" w:rsidRPr="000635F4" w:rsidRDefault="009E2419" w:rsidP="005040E4">
                            <w:pPr>
                              <w:pStyle w:val="Caption"/>
                              <w:rPr>
                                <w:noProof/>
                                <w:sz w:val="22"/>
                                <w:szCs w:val="22"/>
                              </w:rPr>
                            </w:pPr>
                            <w:bookmarkStart w:id="330" w:name="_Ref335632171"/>
                            <w:r>
                              <w:t xml:space="preserve">Figure </w:t>
                            </w:r>
                            <w:fldSimple w:instr=" SEQ Figure \* ARABIC ">
                              <w:r>
                                <w:rPr>
                                  <w:noProof/>
                                </w:rPr>
                                <w:t>98</w:t>
                              </w:r>
                            </w:fldSimple>
                            <w:bookmarkEnd w:id="330"/>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7"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EXPh4prAgAAxAQAAA4AAAAAAAAA&#13;&#10;AAAAAAAALgIAAGRycy9lMm9Eb2MueG1sUEsBAi0AFAAGAAgAAAAhANzzy9DlAAAAEgEAAA8AAAAA&#13;&#10;AAAAAAAAAAAAxQQAAGRycy9kb3ducmV2LnhtbFBLBQYAAAAABAAEAPMAAADXBQAAAAA=&#13;&#10;" stroked="f">
                <v:textbox style="mso-fit-shape-to-text:t" inset="0,0,0,0">
                  <w:txbxContent>
                    <w:p w14:paraId="48FF8544" w14:textId="0EDC77C5" w:rsidR="009E2419" w:rsidRPr="000635F4" w:rsidRDefault="009E2419" w:rsidP="005040E4">
                      <w:pPr>
                        <w:pStyle w:val="Caption"/>
                        <w:rPr>
                          <w:noProof/>
                          <w:sz w:val="22"/>
                          <w:szCs w:val="22"/>
                        </w:rPr>
                      </w:pPr>
                      <w:bookmarkStart w:id="331" w:name="_Ref335632171"/>
                      <w:r>
                        <w:t xml:space="preserve">Figure </w:t>
                      </w:r>
                      <w:fldSimple w:instr=" SEQ Figure \* ARABIC ">
                        <w:r>
                          <w:rPr>
                            <w:noProof/>
                          </w:rPr>
                          <w:t>98</w:t>
                        </w:r>
                      </w:fldSimple>
                      <w:bookmarkEnd w:id="331"/>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2">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3763C4">
        <w:t xml:space="preserve">Figure </w:t>
      </w:r>
      <w:r w:rsidR="003763C4">
        <w:rPr>
          <w:noProof/>
        </w:rPr>
        <w:t>98</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2" w:name="_Ref335462272"/>
      <w:bookmarkStart w:id="333" w:name="_Toc517704681"/>
      <w:r>
        <w:lastRenderedPageBreak/>
        <w:t xml:space="preserve">TOMCO </w:t>
      </w:r>
      <w:r w:rsidR="009B1A9D">
        <w:t xml:space="preserve">SSA </w:t>
      </w:r>
      <w:r>
        <w:t>de-rate table</w:t>
      </w:r>
      <w:bookmarkEnd w:id="332"/>
      <w:bookmarkEnd w:id="333"/>
    </w:p>
    <w:p w14:paraId="63D81384" w14:textId="4E2A2318"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3763C4">
            <w:rPr>
              <w:noProof/>
            </w:rPr>
            <w:t xml:space="preserve"> </w:t>
          </w:r>
          <w:r w:rsidR="003763C4" w:rsidRPr="003763C4">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3763C4">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45F28864"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51A6A290" w:rsidR="009E2419" w:rsidRPr="008B3FFB" w:rsidRDefault="009E2419" w:rsidP="00E95BD4">
                            <w:pPr>
                              <w:pStyle w:val="Caption"/>
                              <w:rPr>
                                <w:rFonts w:ascii="Times New Roman" w:eastAsia="Times New Roman" w:hAnsi="Times New Roman" w:cs="Times New Roman"/>
                                <w:noProof/>
                              </w:rPr>
                            </w:pPr>
                            <w:bookmarkStart w:id="334" w:name="_Ref505845864"/>
                            <w:r>
                              <w:t xml:space="preserve">Figure </w:t>
                            </w:r>
                            <w:fldSimple w:instr=" SEQ Figure \* ARABIC ">
                              <w:r>
                                <w:rPr>
                                  <w:noProof/>
                                </w:rPr>
                                <w:t>99</w:t>
                              </w:r>
                            </w:fldSimple>
                            <w:bookmarkEnd w:id="334"/>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8"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Tq1tlMwIAAGwEAAAOAAAAAAAA&#13;&#10;AAAAAAAAAC4CAABkcnMvZTJvRG9jLnhtbFBLAQItABQABgAIAAAAIQB1dlwt5QAAAA0BAAAPAAAA&#13;&#10;AAAAAAAAAAAAAI0EAABkcnMvZG93bnJldi54bWxQSwUGAAAAAAQABADzAAAAnwUAAAAA&#13;&#10;" stroked="f">
                <v:textbox style="mso-fit-shape-to-text:t" inset="0,0,0,0">
                  <w:txbxContent>
                    <w:p w14:paraId="35D0001A" w14:textId="51A6A290" w:rsidR="009E2419" w:rsidRPr="008B3FFB" w:rsidRDefault="009E2419" w:rsidP="00E95BD4">
                      <w:pPr>
                        <w:pStyle w:val="Caption"/>
                        <w:rPr>
                          <w:rFonts w:ascii="Times New Roman" w:eastAsia="Times New Roman" w:hAnsi="Times New Roman" w:cs="Times New Roman"/>
                          <w:noProof/>
                        </w:rPr>
                      </w:pPr>
                      <w:bookmarkStart w:id="335" w:name="_Ref505845864"/>
                      <w:r>
                        <w:t xml:space="preserve">Figure </w:t>
                      </w:r>
                      <w:fldSimple w:instr=" SEQ Figure \* ARABIC ">
                        <w:r>
                          <w:rPr>
                            <w:noProof/>
                          </w:rPr>
                          <w:t>99</w:t>
                        </w:r>
                      </w:fldSimple>
                      <w:bookmarkEnd w:id="335"/>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3763C4">
          <w:rPr>
            <w:noProof/>
          </w:rPr>
          <w:t>9</w:t>
        </w:r>
      </w:fldSimple>
      <w:r w:rsidR="00EE66F1">
        <w:t>: TOMCO SSA de-rate table. The SSA is capable of supplying 8 kW at full power.</w:t>
      </w:r>
    </w:p>
    <w:p w14:paraId="22BF1853" w14:textId="0DCD5621" w:rsidR="00C2624B" w:rsidRPr="00C2624B" w:rsidRDefault="00C2624B" w:rsidP="00C2624B"/>
    <w:p w14:paraId="0B616E71" w14:textId="731D1873" w:rsidR="00216D84" w:rsidRDefault="00216D84" w:rsidP="00216D84">
      <w:pPr>
        <w:pStyle w:val="Heading1"/>
        <w:spacing w:after="200"/>
      </w:pPr>
      <w:bookmarkStart w:id="336" w:name="_Ref335463632"/>
      <w:bookmarkStart w:id="337" w:name="_Toc517704682"/>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3763C4" w:rsidRPr="003763C4">
            <w:rPr>
              <w:noProof/>
            </w:rPr>
            <w:t>[45]</w:t>
          </w:r>
          <w:r w:rsidR="001939F8">
            <w:fldChar w:fldCharType="end"/>
          </w:r>
        </w:sdtContent>
      </w:sdt>
      <w:r>
        <w:t>(R. Madrak &amp; J. Reid)</w:t>
      </w:r>
      <w:bookmarkEnd w:id="336"/>
      <w:bookmarkEnd w:id="337"/>
    </w:p>
    <w:p w14:paraId="5ECA8A52" w14:textId="220F3F1B"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3763C4" w:rsidRPr="003763C4">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38" w:name="_Toc517704683"/>
      <w:r>
        <w:t>The power amplifier and test station</w:t>
      </w:r>
      <w:bookmarkEnd w:id="338"/>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6A840852" w:rsidR="009E2419" w:rsidRPr="0036649A" w:rsidRDefault="009E2419" w:rsidP="00C9150B">
                            <w:pPr>
                              <w:pStyle w:val="Caption"/>
                              <w:rPr>
                                <w:noProof/>
                                <w:sz w:val="22"/>
                                <w:szCs w:val="22"/>
                              </w:rPr>
                            </w:pPr>
                            <w:bookmarkStart w:id="339" w:name="_Ref351892159"/>
                            <w:r>
                              <w:t xml:space="preserve">Figure </w:t>
                            </w:r>
                            <w:fldSimple w:instr=" SEQ Figure \* ARABIC ">
                              <w:r>
                                <w:rPr>
                                  <w:noProof/>
                                </w:rPr>
                                <w:t>100</w:t>
                              </w:r>
                            </w:fldSimple>
                            <w:bookmarkEnd w:id="339"/>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9"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4eTLDGwCAADEBAAADgAAAAAAAAAA&#13;&#10;AAAAAAAuAgAAZHJzL2Uyb0RvYy54bWxQSwECLQAUAAYACAAAACEAYLdw1uMAAAANAQAADwAAAAAA&#13;&#10;AAAAAAAAAADGBAAAZHJzL2Rvd25yZXYueG1sUEsFBgAAAAAEAAQA8wAAANYFAAAAAA==&#13;&#10;" stroked="f">
                <v:textbox style="mso-fit-shape-to-text:t" inset="0,0,0,0">
                  <w:txbxContent>
                    <w:p w14:paraId="5EC52ABF" w14:textId="6A840852" w:rsidR="009E2419" w:rsidRPr="0036649A" w:rsidRDefault="009E2419" w:rsidP="00C9150B">
                      <w:pPr>
                        <w:pStyle w:val="Caption"/>
                        <w:rPr>
                          <w:noProof/>
                          <w:sz w:val="22"/>
                          <w:szCs w:val="22"/>
                        </w:rPr>
                      </w:pPr>
                      <w:bookmarkStart w:id="340" w:name="_Ref351892159"/>
                      <w:r>
                        <w:t xml:space="preserve">Figure </w:t>
                      </w:r>
                      <w:fldSimple w:instr=" SEQ Figure \* ARABIC ">
                        <w:r>
                          <w:rPr>
                            <w:noProof/>
                          </w:rPr>
                          <w:t>100</w:t>
                        </w:r>
                      </w:fldSimple>
                      <w:bookmarkEnd w:id="340"/>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1976DD79" w:rsidR="009E2419" w:rsidRPr="00D77FA3" w:rsidRDefault="009E2419" w:rsidP="00BB10F2">
                            <w:pPr>
                              <w:pStyle w:val="Caption"/>
                              <w:rPr>
                                <w:rFonts w:cs="CMR12"/>
                                <w:noProof/>
                              </w:rPr>
                            </w:pPr>
                            <w:bookmarkStart w:id="341" w:name="_Ref351892177"/>
                            <w:r>
                              <w:t xml:space="preserve">Figure </w:t>
                            </w:r>
                            <w:fldSimple w:instr=" SEQ Figure \* ARABIC ">
                              <w:r>
                                <w:rPr>
                                  <w:noProof/>
                                </w:rPr>
                                <w:t>101</w:t>
                              </w:r>
                            </w:fldSimple>
                            <w:bookmarkEnd w:id="341"/>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0"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BlNVZsAgAAxAQAAA4AAAAA&#13;&#10;AAAAAAAAAAAALgIAAGRycy9lMm9Eb2MueG1sUEsBAi0AFAAGAAgAAAAhAId4yGznAAAADwEAAA8A&#13;&#10;AAAAAAAAAAAAAAAAxgQAAGRycy9kb3ducmV2LnhtbFBLBQYAAAAABAAEAPMAAADaBQAAAAA=&#13;&#10;" stroked="f">
                <v:textbox style="mso-fit-shape-to-text:t" inset="0,0,0,0">
                  <w:txbxContent>
                    <w:p w14:paraId="401CF929" w14:textId="1976DD79" w:rsidR="009E2419" w:rsidRPr="00D77FA3" w:rsidRDefault="009E2419" w:rsidP="00BB10F2">
                      <w:pPr>
                        <w:pStyle w:val="Caption"/>
                        <w:rPr>
                          <w:rFonts w:cs="CMR12"/>
                          <w:noProof/>
                        </w:rPr>
                      </w:pPr>
                      <w:bookmarkStart w:id="342" w:name="_Ref351892177"/>
                      <w:r>
                        <w:t xml:space="preserve">Figure </w:t>
                      </w:r>
                      <w:fldSimple w:instr=" SEQ Figure \* ARABIC ">
                        <w:r>
                          <w:rPr>
                            <w:noProof/>
                          </w:rPr>
                          <w:t>101</w:t>
                        </w:r>
                      </w:fldSimple>
                      <w:bookmarkEnd w:id="342"/>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5">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0D38694E"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3763C4">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3763C4">
        <w:t xml:space="preserve">Figure </w:t>
      </w:r>
      <w:r w:rsidR="003763C4">
        <w:rPr>
          <w:noProof/>
        </w:rPr>
        <w:t>100</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3763C4">
        <w:t xml:space="preserve">Figure </w:t>
      </w:r>
      <w:r w:rsidR="003763C4">
        <w:rPr>
          <w:noProof/>
        </w:rPr>
        <w:t>101</w:t>
      </w:r>
      <w:r w:rsidR="00564249">
        <w:fldChar w:fldCharType="end"/>
      </w:r>
      <w:r w:rsidR="00564249" w:rsidRPr="00564249">
        <w:t>.</w:t>
      </w:r>
    </w:p>
    <w:p w14:paraId="762A3725" w14:textId="6F9204D8"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3763C4">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1CFE9D3D"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3763C4">
        <w:t xml:space="preserve">Figure </w:t>
      </w:r>
      <w:r w:rsidR="003763C4">
        <w:rPr>
          <w:noProof/>
        </w:rPr>
        <w:t>102</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29050FA1" w:rsidR="009E2419" w:rsidRPr="007F4675" w:rsidRDefault="009E2419" w:rsidP="007E5256">
                            <w:pPr>
                              <w:pStyle w:val="Caption"/>
                              <w:rPr>
                                <w:rFonts w:ascii="Times New Roman" w:eastAsia="Times New Roman" w:hAnsi="Times New Roman" w:cs="Times New Roman"/>
                                <w:noProof/>
                              </w:rPr>
                            </w:pPr>
                            <w:bookmarkStart w:id="343" w:name="_Ref505840903"/>
                            <w:r>
                              <w:t xml:space="preserve">Figure </w:t>
                            </w:r>
                            <w:fldSimple w:instr=" SEQ Figure \* ARABIC ">
                              <w:r>
                                <w:rPr>
                                  <w:noProof/>
                                </w:rPr>
                                <w:t>102</w:t>
                              </w:r>
                            </w:fldSimple>
                            <w:bookmarkEnd w:id="343"/>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1"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Bvl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5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ARwBvlNAIAAGwEAAAOAAAA&#13;&#10;AAAAAAAAAAAAAC4CAABkcnMvZTJvRG9jLnhtbFBLAQItABQABgAIAAAAIQCT9AAr5wAAABABAAAP&#13;&#10;AAAAAAAAAAAAAAAAAI4EAABkcnMvZG93bnJldi54bWxQSwUGAAAAAAQABADzAAAAogUAAAAA&#13;&#10;" stroked="f">
                <v:textbox style="mso-fit-shape-to-text:t" inset="0,0,0,0">
                  <w:txbxContent>
                    <w:p w14:paraId="33B0A66F" w14:textId="29050FA1" w:rsidR="009E2419" w:rsidRPr="007F4675" w:rsidRDefault="009E2419" w:rsidP="007E5256">
                      <w:pPr>
                        <w:pStyle w:val="Caption"/>
                        <w:rPr>
                          <w:rFonts w:ascii="Times New Roman" w:eastAsia="Times New Roman" w:hAnsi="Times New Roman" w:cs="Times New Roman"/>
                          <w:noProof/>
                        </w:rPr>
                      </w:pPr>
                      <w:bookmarkStart w:id="344" w:name="_Ref505840903"/>
                      <w:r>
                        <w:t xml:space="preserve">Figure </w:t>
                      </w:r>
                      <w:fldSimple w:instr=" SEQ Figure \* ARABIC ">
                        <w:r>
                          <w:rPr>
                            <w:noProof/>
                          </w:rPr>
                          <w:t>102</w:t>
                        </w:r>
                      </w:fldSimple>
                      <w:bookmarkEnd w:id="344"/>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6"/>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5" w:name="_Ref505841181"/>
      <w:bookmarkStart w:id="346" w:name="_Toc517704684"/>
      <w:r>
        <w:t>Simulations and anode resonator design</w:t>
      </w:r>
      <w:bookmarkEnd w:id="345"/>
      <w:bookmarkEnd w:id="346"/>
    </w:p>
    <w:p w14:paraId="34D8172C" w14:textId="624B3A60"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1FA3017D" w:rsidR="009E2419" w:rsidRPr="00E83FEB" w:rsidRDefault="009E2419" w:rsidP="00C10ED9">
                            <w:pPr>
                              <w:pStyle w:val="Caption"/>
                              <w:rPr>
                                <w:rFonts w:ascii="Times New Roman" w:eastAsia="Times New Roman" w:hAnsi="Times New Roman" w:cs="Times New Roman"/>
                                <w:noProof/>
                              </w:rPr>
                            </w:pPr>
                            <w:bookmarkStart w:id="347" w:name="_Ref505841484"/>
                            <w:r>
                              <w:t xml:space="preserve">Figure </w:t>
                            </w:r>
                            <w:fldSimple w:instr=" SEQ Figure \* ARABIC ">
                              <w:r>
                                <w:rPr>
                                  <w:noProof/>
                                </w:rPr>
                                <w:t>103</w:t>
                              </w:r>
                            </w:fldSimple>
                            <w:bookmarkEnd w:id="347"/>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2"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D8L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q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8g/CzACAABpBAAADgAAAAAAAAAAAAAA&#13;&#10;AAAuAgAAZHJzL2Uyb0RvYy54bWxQSwECLQAUAAYACAAAACEAaMziZuMAAAAQAQAADwAAAAAAAAAA&#13;&#10;AAAAAACKBAAAZHJzL2Rvd25yZXYueG1sUEsFBgAAAAAEAAQA8wAAAJoFAAAAAA==&#13;&#10;" stroked="f">
                <v:textbox style="mso-fit-shape-to-text:t" inset="0,0,0,0">
                  <w:txbxContent>
                    <w:p w14:paraId="033ADA43" w14:textId="1FA3017D" w:rsidR="009E2419" w:rsidRPr="00E83FEB" w:rsidRDefault="009E2419" w:rsidP="00C10ED9">
                      <w:pPr>
                        <w:pStyle w:val="Caption"/>
                        <w:rPr>
                          <w:rFonts w:ascii="Times New Roman" w:eastAsia="Times New Roman" w:hAnsi="Times New Roman" w:cs="Times New Roman"/>
                          <w:noProof/>
                        </w:rPr>
                      </w:pPr>
                      <w:bookmarkStart w:id="348" w:name="_Ref505841484"/>
                      <w:r>
                        <w:t xml:space="preserve">Figure </w:t>
                      </w:r>
                      <w:fldSimple w:instr=" SEQ Figure \* ARABIC ">
                        <w:r>
                          <w:rPr>
                            <w:noProof/>
                          </w:rPr>
                          <w:t>103</w:t>
                        </w:r>
                      </w:fldSimple>
                      <w:bookmarkEnd w:id="348"/>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7">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3763C4">
        <w:t xml:space="preserve">Figure </w:t>
      </w:r>
      <w:r w:rsidR="003763C4">
        <w:rPr>
          <w:noProof/>
        </w:rPr>
        <w:t>103</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3763C4">
        <w:t xml:space="preserve">Figure </w:t>
      </w:r>
      <w:r w:rsidR="003763C4">
        <w:rPr>
          <w:noProof/>
        </w:rPr>
        <w:t>104</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8">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6509DD69"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1409E012" w:rsidR="009E2419" w:rsidRPr="0014221A" w:rsidRDefault="009E2419" w:rsidP="009B04E3">
                            <w:pPr>
                              <w:pStyle w:val="Caption"/>
                              <w:rPr>
                                <w:rFonts w:ascii="CMR12" w:hAnsi="CMR12" w:cs="CMR12"/>
                                <w:noProof/>
                              </w:rPr>
                            </w:pPr>
                            <w:bookmarkStart w:id="349" w:name="_Ref351893509"/>
                            <w:r>
                              <w:t xml:space="preserve">Figure </w:t>
                            </w:r>
                            <w:fldSimple w:instr=" SEQ Figure \* ARABIC ">
                              <w:r>
                                <w:rPr>
                                  <w:noProof/>
                                </w:rPr>
                                <w:t>104</w:t>
                              </w:r>
                            </w:fldSimple>
                            <w:bookmarkEnd w:id="349"/>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3"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8AU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x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fK8AUbQIAAMQEAAAOAAAAAAAAAAAA&#13;&#10;AAAAAC4CAABkcnMvZTJvRG9jLnhtbFBLAQItABQABgAIAAAAIQA3C7Jy4QAAAA0BAAAPAAAAAAAA&#13;&#10;AAAAAAAAAMcEAABkcnMvZG93bnJldi54bWxQSwUGAAAAAAQABADzAAAA1QUAAAAA&#13;&#10;" stroked="f">
                <v:textbox style="mso-fit-shape-to-text:t" inset="0,0,0,0">
                  <w:txbxContent>
                    <w:p w14:paraId="37C3D863" w14:textId="1409E012" w:rsidR="009E2419" w:rsidRPr="0014221A" w:rsidRDefault="009E2419" w:rsidP="009B04E3">
                      <w:pPr>
                        <w:pStyle w:val="Caption"/>
                        <w:rPr>
                          <w:rFonts w:ascii="CMR12" w:hAnsi="CMR12" w:cs="CMR12"/>
                          <w:noProof/>
                        </w:rPr>
                      </w:pPr>
                      <w:bookmarkStart w:id="350" w:name="_Ref351893509"/>
                      <w:r>
                        <w:t xml:space="preserve">Figure </w:t>
                      </w:r>
                      <w:fldSimple w:instr=" SEQ Figure \* ARABIC ">
                        <w:r>
                          <w:rPr>
                            <w:noProof/>
                          </w:rPr>
                          <w:t>104</w:t>
                        </w:r>
                      </w:fldSimple>
                      <w:bookmarkEnd w:id="350"/>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3763C4">
        <w:t xml:space="preserve">Figure </w:t>
      </w:r>
      <w:r w:rsidR="003763C4">
        <w:rPr>
          <w:noProof/>
        </w:rPr>
        <w:t>105</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5DFCD873"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3763C4">
        <w:t xml:space="preserve">Figure </w:t>
      </w:r>
      <w:r w:rsidR="003763C4">
        <w:rPr>
          <w:noProof/>
        </w:rPr>
        <w:t>103</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7BBCB190" w:rsidR="009E2419" w:rsidRPr="004B05F1" w:rsidRDefault="009E2419" w:rsidP="004041D0">
                            <w:pPr>
                              <w:pStyle w:val="Caption"/>
                              <w:rPr>
                                <w:rFonts w:ascii="Times New Roman" w:eastAsia="Times New Roman" w:hAnsi="Times New Roman" w:cs="Times New Roman"/>
                                <w:noProof/>
                              </w:rPr>
                            </w:pPr>
                            <w:bookmarkStart w:id="351" w:name="_Ref505842085"/>
                            <w:r>
                              <w:t xml:space="preserve">Figure </w:t>
                            </w:r>
                            <w:fldSimple w:instr=" SEQ Figure \* ARABIC ">
                              <w:r>
                                <w:rPr>
                                  <w:noProof/>
                                </w:rPr>
                                <w:t>105</w:t>
                              </w:r>
                            </w:fldSimple>
                            <w:bookmarkEnd w:id="351"/>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4"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87wMgIAAGkEAAAOAAAAZHJzL2Uyb0RvYy54bWysVMFu2zAMvQ/YPwi6L07SNuu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J/O8DICAABpBAAADgAAAAAAAAAA&#13;&#10;AAAAAAAuAgAAZHJzL2Uyb0RvYy54bWxQSwECLQAUAAYACAAAACEATSGaoOQAAAAQAQAADwAAAAAA&#13;&#10;AAAAAAAAAACMBAAAZHJzL2Rvd25yZXYueG1sUEsFBgAAAAAEAAQA8wAAAJ0FAAAAAA==&#13;&#10;" stroked="f">
                <v:textbox style="mso-fit-shape-to-text:t" inset="0,0,0,0">
                  <w:txbxContent>
                    <w:p w14:paraId="7BAB45DE" w14:textId="7BBCB190" w:rsidR="009E2419" w:rsidRPr="004B05F1" w:rsidRDefault="009E2419" w:rsidP="004041D0">
                      <w:pPr>
                        <w:pStyle w:val="Caption"/>
                        <w:rPr>
                          <w:rFonts w:ascii="Times New Roman" w:eastAsia="Times New Roman" w:hAnsi="Times New Roman" w:cs="Times New Roman"/>
                          <w:noProof/>
                        </w:rPr>
                      </w:pPr>
                      <w:bookmarkStart w:id="352" w:name="_Ref505842085"/>
                      <w:r>
                        <w:t xml:space="preserve">Figure </w:t>
                      </w:r>
                      <w:fldSimple w:instr=" SEQ Figure \* ARABIC ">
                        <w:r>
                          <w:rPr>
                            <w:noProof/>
                          </w:rPr>
                          <w:t>105</w:t>
                        </w:r>
                      </w:fldSimple>
                      <w:bookmarkEnd w:id="352"/>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3763C4">
        <w:t xml:space="preserve">Figure </w:t>
      </w:r>
      <w:r w:rsidR="003763C4">
        <w:rPr>
          <w:noProof/>
        </w:rPr>
        <w:t>102</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3763C4">
        <w:t xml:space="preserve">Figure </w:t>
      </w:r>
      <w:r w:rsidR="003763C4">
        <w:rPr>
          <w:noProof/>
        </w:rPr>
        <w:t>104</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53" w:name="_Ref505849063"/>
      <w:bookmarkStart w:id="354" w:name="_Toc517704685"/>
      <w:r>
        <w:t>Cathode resonator</w:t>
      </w:r>
      <w:bookmarkEnd w:id="353"/>
      <w:bookmarkEnd w:id="354"/>
    </w:p>
    <w:p w14:paraId="3C97F0F4" w14:textId="0D10A259"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3763C4">
        <w:rPr>
          <w:b/>
        </w:rPr>
        <w:t>13</w:t>
      </w:r>
      <w:r w:rsidRPr="00B3207D">
        <w:rPr>
          <w:b/>
        </w:rPr>
        <w:fldChar w:fldCharType="end"/>
      </w:r>
      <w:r w:rsidRPr="00B3207D">
        <w:rPr>
          <w:b/>
        </w:rPr>
        <w:t>.</w:t>
      </w:r>
      <w:r>
        <w:t xml:space="preserve"> </w:t>
      </w:r>
    </w:p>
    <w:p w14:paraId="4FB80509" w14:textId="4FD07D4C"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3763C4">
        <w:t xml:space="preserve">Figure </w:t>
      </w:r>
      <w:r w:rsidR="003763C4">
        <w:rPr>
          <w:noProof/>
        </w:rPr>
        <w:t>106</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3763C4" w:rsidRPr="003763C4">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3763C4">
        <w:t xml:space="preserve">Figure </w:t>
      </w:r>
      <w:r w:rsidR="003763C4">
        <w:rPr>
          <w:noProof/>
        </w:rPr>
        <w:t>99</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3763C4">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7BB80CB2" w:rsidR="009E2419" w:rsidRPr="00B53149" w:rsidRDefault="009E2419" w:rsidP="003D414B">
                            <w:pPr>
                              <w:pStyle w:val="Caption"/>
                              <w:rPr>
                                <w:rFonts w:ascii="Times New Roman" w:eastAsia="Times New Roman" w:hAnsi="Times New Roman" w:cs="Times New Roman"/>
                                <w:noProof/>
                              </w:rPr>
                            </w:pPr>
                            <w:bookmarkStart w:id="355" w:name="_Ref505846426"/>
                            <w:r>
                              <w:t xml:space="preserve">Figure </w:t>
                            </w:r>
                            <w:fldSimple w:instr=" SEQ Figure \* ARABIC ">
                              <w:r>
                                <w:rPr>
                                  <w:noProof/>
                                </w:rPr>
                                <w:t>106</w:t>
                              </w:r>
                            </w:fldSimple>
                            <w:bookmarkEnd w:id="355"/>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eapMoTQCAABsBAAADgAAAAAA&#13;&#10;AAAAAAAAAAAuAgAAZHJzL2Uyb0RvYy54bWxQSwECLQAUAAYACAAAACEA/DAT/uUAAAAQAQAADwAA&#13;&#10;AAAAAAAAAAAAAACOBAAAZHJzL2Rvd25yZXYueG1sUEsFBgAAAAAEAAQA8wAAAKAFAAAAAA==&#13;&#10;" stroked="f">
                <v:textbox style="mso-fit-shape-to-text:t" inset="0,0,0,0">
                  <w:txbxContent>
                    <w:p w14:paraId="38BDCC79" w14:textId="7BB80CB2" w:rsidR="009E2419" w:rsidRPr="00B53149" w:rsidRDefault="009E2419" w:rsidP="003D414B">
                      <w:pPr>
                        <w:pStyle w:val="Caption"/>
                        <w:rPr>
                          <w:rFonts w:ascii="Times New Roman" w:eastAsia="Times New Roman" w:hAnsi="Times New Roman" w:cs="Times New Roman"/>
                          <w:noProof/>
                        </w:rPr>
                      </w:pPr>
                      <w:bookmarkStart w:id="356" w:name="_Ref505846426"/>
                      <w:r>
                        <w:t xml:space="preserve">Figure </w:t>
                      </w:r>
                      <w:fldSimple w:instr=" SEQ Figure \* ARABIC ">
                        <w:r>
                          <w:rPr>
                            <w:noProof/>
                          </w:rPr>
                          <w:t>106</w:t>
                        </w:r>
                      </w:fldSimple>
                      <w:bookmarkEnd w:id="356"/>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1128F5A4"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5FD3437C" w:rsidR="009E2419" w:rsidRPr="00DA6EFC" w:rsidRDefault="009E2419" w:rsidP="007661E0">
                            <w:pPr>
                              <w:pStyle w:val="Caption"/>
                              <w:rPr>
                                <w:rFonts w:ascii="Times New Roman" w:eastAsia="Times New Roman" w:hAnsi="Times New Roman" w:cs="Times New Roman"/>
                                <w:noProof/>
                              </w:rPr>
                            </w:pPr>
                            <w:bookmarkStart w:id="357" w:name="_Ref505846739"/>
                            <w:r>
                              <w:t xml:space="preserve">Figure </w:t>
                            </w:r>
                            <w:fldSimple w:instr=" SEQ Figure \* ARABIC ">
                              <w:r>
                                <w:rPr>
                                  <w:noProof/>
                                </w:rPr>
                                <w:t>107</w:t>
                              </w:r>
                            </w:fldSimple>
                            <w:bookmarkEnd w:id="357"/>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6"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VY+S+NAIAAGwEAAAOAAAAAAAA&#13;&#10;AAAAAAAAAC4CAABkcnMvZTJvRG9jLnhtbFBLAQItABQABgAIAAAAIQDzenul5AAAABABAAAPAAAA&#13;&#10;AAAAAAAAAAAAAI4EAABkcnMvZG93bnJldi54bWxQSwUGAAAAAAQABADzAAAAnwUAAAAA&#13;&#10;" stroked="f">
                <v:textbox inset="0,0,0,0">
                  <w:txbxContent>
                    <w:p w14:paraId="5B16C466" w14:textId="5FD3437C" w:rsidR="009E2419" w:rsidRPr="00DA6EFC" w:rsidRDefault="009E2419" w:rsidP="007661E0">
                      <w:pPr>
                        <w:pStyle w:val="Caption"/>
                        <w:rPr>
                          <w:rFonts w:ascii="Times New Roman" w:eastAsia="Times New Roman" w:hAnsi="Times New Roman" w:cs="Times New Roman"/>
                          <w:noProof/>
                        </w:rPr>
                      </w:pPr>
                      <w:bookmarkStart w:id="358" w:name="_Ref505846739"/>
                      <w:r>
                        <w:t xml:space="preserve">Figure </w:t>
                      </w:r>
                      <w:fldSimple w:instr=" SEQ Figure \* ARABIC ">
                        <w:r>
                          <w:rPr>
                            <w:noProof/>
                          </w:rPr>
                          <w:t>107</w:t>
                        </w:r>
                      </w:fldSimple>
                      <w:bookmarkEnd w:id="358"/>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3763C4" w:rsidRPr="003763C4">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3763C4" w:rsidRPr="003763C4">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3763C4">
        <w:t xml:space="preserve">Figure </w:t>
      </w:r>
      <w:r w:rsidR="003763C4">
        <w:rPr>
          <w:noProof/>
        </w:rPr>
        <w:t>107</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3763C4">
        <w:t xml:space="preserve">Figure </w:t>
      </w:r>
      <w:r w:rsidR="003763C4">
        <w:rPr>
          <w:noProof/>
        </w:rPr>
        <w:t>91</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04EA47B2"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3BA84B02" w:rsidR="009E2419" w:rsidRPr="00E7582C" w:rsidRDefault="009E2419" w:rsidP="0045161C">
                            <w:pPr>
                              <w:pStyle w:val="Caption"/>
                              <w:rPr>
                                <w:rFonts w:ascii="Times New Roman" w:eastAsia="Times New Roman" w:hAnsi="Times New Roman" w:cs="Times New Roman"/>
                                <w:noProof/>
                              </w:rPr>
                            </w:pPr>
                            <w:bookmarkStart w:id="359" w:name="_Ref505847417"/>
                            <w:r>
                              <w:t xml:space="preserve">Figure </w:t>
                            </w:r>
                            <w:fldSimple w:instr=" SEQ Figure \* ARABIC ">
                              <w:r>
                                <w:rPr>
                                  <w:noProof/>
                                </w:rPr>
                                <w:t>108</w:t>
                              </w:r>
                            </w:fldSimple>
                            <w:bookmarkEnd w:id="359"/>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7"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C9WkLoxAgAAaQQAAA4AAAAAAAAA&#13;&#10;AAAAAAAALgIAAGRycy9lMm9Eb2MueG1sUEsBAi0AFAAGAAgAAAAhAPSj65/mAAAAEAEAAA8AAAAA&#13;&#10;AAAAAAAAAAAAiwQAAGRycy9kb3ducmV2LnhtbFBLBQYAAAAABAAEAPMAAACeBQAAAAA=&#13;&#10;" stroked="f">
                <v:textbox style="mso-fit-shape-to-text:t" inset="0,0,0,0">
                  <w:txbxContent>
                    <w:p w14:paraId="581D9857" w14:textId="3BA84B02" w:rsidR="009E2419" w:rsidRPr="00E7582C" w:rsidRDefault="009E2419" w:rsidP="0045161C">
                      <w:pPr>
                        <w:pStyle w:val="Caption"/>
                        <w:rPr>
                          <w:rFonts w:ascii="Times New Roman" w:eastAsia="Times New Roman" w:hAnsi="Times New Roman" w:cs="Times New Roman"/>
                          <w:noProof/>
                        </w:rPr>
                      </w:pPr>
                      <w:bookmarkStart w:id="360" w:name="_Ref505847417"/>
                      <w:r>
                        <w:t xml:space="preserve">Figure </w:t>
                      </w:r>
                      <w:fldSimple w:instr=" SEQ Figure \* ARABIC ">
                        <w:r>
                          <w:rPr>
                            <w:noProof/>
                          </w:rPr>
                          <w:t>108</w:t>
                        </w:r>
                      </w:fldSimple>
                      <w:bookmarkEnd w:id="360"/>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3763C4">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256D8CC4"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144E491D" w:rsidR="009E2419" w:rsidRPr="00A91416" w:rsidRDefault="009E2419" w:rsidP="006C6FA8">
                            <w:pPr>
                              <w:pStyle w:val="Caption"/>
                              <w:rPr>
                                <w:rFonts w:ascii="Times New Roman" w:eastAsia="Times New Roman" w:hAnsi="Times New Roman" w:cs="Times New Roman"/>
                                <w:noProof/>
                              </w:rPr>
                            </w:pPr>
                            <w:bookmarkStart w:id="361" w:name="_Ref505847569"/>
                            <w:r>
                              <w:t xml:space="preserve">Figure </w:t>
                            </w:r>
                            <w:fldSimple w:instr=" SEQ Figure \* ARABIC ">
                              <w:r>
                                <w:rPr>
                                  <w:noProof/>
                                </w:rPr>
                                <w:t>109</w:t>
                              </w:r>
                            </w:fldSimple>
                            <w:bookmarkEnd w:id="361"/>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144E491D" w:rsidR="009E2419" w:rsidRPr="00A91416" w:rsidRDefault="009E2419" w:rsidP="006C6FA8">
                      <w:pPr>
                        <w:pStyle w:val="Caption"/>
                        <w:rPr>
                          <w:rFonts w:ascii="Times New Roman" w:eastAsia="Times New Roman" w:hAnsi="Times New Roman" w:cs="Times New Roman"/>
                          <w:noProof/>
                        </w:rPr>
                      </w:pPr>
                      <w:bookmarkStart w:id="362" w:name="_Ref505847569"/>
                      <w:r>
                        <w:t xml:space="preserve">Figure </w:t>
                      </w:r>
                      <w:fldSimple w:instr=" SEQ Figure \* ARABIC ">
                        <w:r>
                          <w:rPr>
                            <w:noProof/>
                          </w:rPr>
                          <w:t>109</w:t>
                        </w:r>
                      </w:fldSimple>
                      <w:bookmarkEnd w:id="362"/>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3763C4">
        <w:t xml:space="preserve">Figure </w:t>
      </w:r>
      <w:r w:rsidR="003763C4">
        <w:rPr>
          <w:noProof/>
        </w:rPr>
        <w:t>108</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3763C4">
        <w:t xml:space="preserve">Figure </w:t>
      </w:r>
      <w:r w:rsidR="003763C4">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3763C4">
        <w:t xml:space="preserve">Figure </w:t>
      </w:r>
      <w:r w:rsidR="003763C4">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5243E709" w:rsidR="009E2419" w:rsidRPr="00C116F8" w:rsidRDefault="009E2419" w:rsidP="006F608E">
                            <w:pPr>
                              <w:pStyle w:val="Caption"/>
                              <w:rPr>
                                <w:rFonts w:ascii="Times New Roman" w:eastAsia="Times New Roman" w:hAnsi="Times New Roman" w:cs="Times New Roman"/>
                                <w:noProof/>
                              </w:rPr>
                            </w:pPr>
                            <w:bookmarkStart w:id="363" w:name="_Ref505851709"/>
                            <w:r>
                              <w:t xml:space="preserve">Figure </w:t>
                            </w:r>
                            <w:fldSimple w:instr=" SEQ Figure \* ARABIC ">
                              <w:r>
                                <w:rPr>
                                  <w:noProof/>
                                </w:rPr>
                                <w:t>110</w:t>
                              </w:r>
                            </w:fldSimple>
                            <w:bookmarkEnd w:id="363"/>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9"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GrJDMCAABtBAAADgAAAAAA&#13;&#10;AAAAAAAAAAAuAgAAZHJzL2Uyb0RvYy54bWxQSwECLQAUAAYACAAAACEAMmMtOuYAAAAQAQAADwAA&#13;&#10;AAAAAAAAAAAAAACNBAAAZHJzL2Rvd25yZXYueG1sUEsFBgAAAAAEAAQA8wAAAKAFAAAAAA==&#13;&#10;" stroked="f">
                <v:textbox style="mso-fit-shape-to-text:t" inset="0,0,0,0">
                  <w:txbxContent>
                    <w:p w14:paraId="66A76485" w14:textId="5243E709" w:rsidR="009E2419" w:rsidRPr="00C116F8" w:rsidRDefault="009E2419" w:rsidP="006F608E">
                      <w:pPr>
                        <w:pStyle w:val="Caption"/>
                        <w:rPr>
                          <w:rFonts w:ascii="Times New Roman" w:eastAsia="Times New Roman" w:hAnsi="Times New Roman" w:cs="Times New Roman"/>
                          <w:noProof/>
                        </w:rPr>
                      </w:pPr>
                      <w:bookmarkStart w:id="364" w:name="_Ref505851709"/>
                      <w:r>
                        <w:t xml:space="preserve">Figure </w:t>
                      </w:r>
                      <w:fldSimple w:instr=" SEQ Figure \* ARABIC ">
                        <w:r>
                          <w:rPr>
                            <w:noProof/>
                          </w:rPr>
                          <w:t>110</w:t>
                        </w:r>
                      </w:fldSimple>
                      <w:bookmarkEnd w:id="364"/>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704671B3"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3763C4">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5" w:name="_Ref505847692"/>
      <w:bookmarkStart w:id="366" w:name="_Toc517704686"/>
      <w:r>
        <w:t>High power tests</w:t>
      </w:r>
      <w:bookmarkEnd w:id="365"/>
      <w:bookmarkEnd w:id="366"/>
    </w:p>
    <w:p w14:paraId="6F5F94D5" w14:textId="6B6129C6"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3763C4" w:rsidRPr="003763C4">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2CAEAC81"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3763C4">
        <w:t xml:space="preserve">Figure </w:t>
      </w:r>
      <w:r w:rsidR="003763C4">
        <w:rPr>
          <w:noProof/>
        </w:rPr>
        <w:t>111</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5"/>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2CE19845" w:rsidR="009E2419" w:rsidRPr="003B568D" w:rsidRDefault="009E2419" w:rsidP="00A30267">
                            <w:pPr>
                              <w:pStyle w:val="Caption"/>
                              <w:rPr>
                                <w:noProof/>
                                <w:sz w:val="22"/>
                                <w:szCs w:val="22"/>
                              </w:rPr>
                            </w:pPr>
                            <w:bookmarkStart w:id="367" w:name="_Ref351895039"/>
                            <w:r>
                              <w:t xml:space="preserve">Figure </w:t>
                            </w:r>
                            <w:fldSimple w:instr=" SEQ Figure \* ARABIC ">
                              <w:r>
                                <w:rPr>
                                  <w:noProof/>
                                </w:rPr>
                                <w:t>111</w:t>
                              </w:r>
                            </w:fldSimple>
                            <w:bookmarkEnd w:id="367"/>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0"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kMzT1uAgAAxQQAAA4AAAAAAAAA&#13;&#10;AAAAAAAALgIAAGRycy9lMm9Eb2MueG1sUEsBAi0AFAAGAAgAAAAhALzhAnziAAAADQEAAA8AAAAA&#13;&#10;AAAAAAAAAAAAyAQAAGRycy9kb3ducmV2LnhtbFBLBQYAAAAABAAEAPMAAADXBQAAAAA=&#13;&#10;" stroked="f">
                <v:textbox style="mso-fit-shape-to-text:t" inset="0,0,0,0">
                  <w:txbxContent>
                    <w:p w14:paraId="0D86330B" w14:textId="2CE19845" w:rsidR="009E2419" w:rsidRPr="003B568D" w:rsidRDefault="009E2419" w:rsidP="00A30267">
                      <w:pPr>
                        <w:pStyle w:val="Caption"/>
                        <w:rPr>
                          <w:noProof/>
                          <w:sz w:val="22"/>
                          <w:szCs w:val="22"/>
                        </w:rPr>
                      </w:pPr>
                      <w:bookmarkStart w:id="368" w:name="_Ref351895039"/>
                      <w:r>
                        <w:t xml:space="preserve">Figure </w:t>
                      </w:r>
                      <w:fldSimple w:instr=" SEQ Figure \* ARABIC ">
                        <w:r>
                          <w:rPr>
                            <w:noProof/>
                          </w:rPr>
                          <w:t>111</w:t>
                        </w:r>
                      </w:fldSimple>
                      <w:bookmarkEnd w:id="368"/>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70D45B43"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3763C4">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3763C4">
        <w:t xml:space="preserve">Figure </w:t>
      </w:r>
      <w:r w:rsidR="003763C4">
        <w:rPr>
          <w:noProof/>
        </w:rPr>
        <w:t>112</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3763C4">
        <w:t xml:space="preserve">Figure </w:t>
      </w:r>
      <w:r w:rsidR="003763C4">
        <w:rPr>
          <w:noProof/>
        </w:rPr>
        <w:t>115</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103B5788"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3763C4">
        <w:t xml:space="preserve">Figure </w:t>
      </w:r>
      <w:r w:rsidR="003763C4">
        <w:rPr>
          <w:noProof/>
        </w:rPr>
        <w:t>116</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3763C4">
        <w:t xml:space="preserve">Figure </w:t>
      </w:r>
      <w:r w:rsidR="003763C4">
        <w:rPr>
          <w:noProof/>
        </w:rPr>
        <w:t>119</w:t>
      </w:r>
      <w:r w:rsidR="00EA2A04">
        <w:fldChar w:fldCharType="end"/>
      </w:r>
      <w:r w:rsidR="00EA2A04">
        <w:t>.</w:t>
      </w:r>
    </w:p>
    <w:p w14:paraId="7270606A" w14:textId="28F0153A"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3763C4">
        <w:t xml:space="preserve">Figure </w:t>
      </w:r>
      <w:r w:rsidR="003763C4">
        <w:rPr>
          <w:noProof/>
        </w:rPr>
        <w:t>99</w:t>
      </w:r>
      <w:r w:rsidR="001C1229">
        <w:fldChar w:fldCharType="end"/>
      </w:r>
      <w:r w:rsidR="001C1229">
        <w:t>.</w:t>
      </w:r>
    </w:p>
    <w:p w14:paraId="6C908AB3" w14:textId="1132CC1E"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6"/>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3763C4">
            <w:rPr>
              <w:noProof/>
            </w:rPr>
            <w:t xml:space="preserve"> </w:t>
          </w:r>
          <w:r w:rsidR="003763C4" w:rsidRPr="003763C4">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73FF473E" w:rsidR="009E2419" w:rsidRPr="00B12194" w:rsidRDefault="009E2419" w:rsidP="00025FEB">
                            <w:pPr>
                              <w:pStyle w:val="Caption"/>
                              <w:rPr>
                                <w:noProof/>
                                <w:sz w:val="22"/>
                                <w:szCs w:val="22"/>
                              </w:rPr>
                            </w:pPr>
                            <w:bookmarkStart w:id="369" w:name="_Ref505850699"/>
                            <w:r>
                              <w:t xml:space="preserve">Figure </w:t>
                            </w:r>
                            <w:fldSimple w:instr=" SEQ Figure \* ARABIC ">
                              <w:r>
                                <w:rPr>
                                  <w:noProof/>
                                </w:rPr>
                                <w:t>112</w:t>
                              </w:r>
                            </w:fldSimple>
                            <w:bookmarkEnd w:id="36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1"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ifr6620CAADFBAAADgAAAAAA&#13;&#10;AAAAAAAAAAAuAgAAZHJzL2Uyb0RvYy54bWxQSwECLQAUAAYACAAAACEAIp/L1+UAAAANAQAADwAA&#13;&#10;AAAAAAAAAAAAAADHBAAAZHJzL2Rvd25yZXYueG1sUEsFBgAAAAAEAAQA8wAAANkFAAAAAA==&#13;&#10;" stroked="f">
                <v:textbox style="mso-fit-shape-to-text:t" inset="0,0,0,0">
                  <w:txbxContent>
                    <w:p w14:paraId="7477AF8E" w14:textId="73FF473E" w:rsidR="009E2419" w:rsidRPr="00B12194" w:rsidRDefault="009E2419" w:rsidP="00025FEB">
                      <w:pPr>
                        <w:pStyle w:val="Caption"/>
                        <w:rPr>
                          <w:noProof/>
                          <w:sz w:val="22"/>
                          <w:szCs w:val="22"/>
                        </w:rPr>
                      </w:pPr>
                      <w:bookmarkStart w:id="370" w:name="_Ref505850699"/>
                      <w:r>
                        <w:t xml:space="preserve">Figure </w:t>
                      </w:r>
                      <w:fldSimple w:instr=" SEQ Figure \* ARABIC ">
                        <w:r>
                          <w:rPr>
                            <w:noProof/>
                          </w:rPr>
                          <w:t>112</w:t>
                        </w:r>
                      </w:fldSimple>
                      <w:bookmarkEnd w:id="370"/>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7"/>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5BBDA2EF" w:rsidR="009E2419" w:rsidRPr="00170309" w:rsidRDefault="009E2419" w:rsidP="00F279CB">
                            <w:pPr>
                              <w:pStyle w:val="Caption"/>
                              <w:rPr>
                                <w:noProof/>
                                <w:sz w:val="22"/>
                                <w:szCs w:val="22"/>
                              </w:rPr>
                            </w:pPr>
                            <w:r>
                              <w:t xml:space="preserve">Figure </w:t>
                            </w:r>
                            <w:fldSimple w:instr=" SEQ Figure \* ARABIC ">
                              <w:r>
                                <w:rPr>
                                  <w:noProof/>
                                </w:rPr>
                                <w:t>113</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2"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1x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J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6/J1xbAIAAMMEAAAOAAAAAAAA&#13;&#10;AAAAAAAAAC4CAABkcnMvZTJvRG9jLnhtbFBLAQItABQABgAIAAAAIQBqxw+s5QAAAA0BAAAPAAAA&#13;&#10;AAAAAAAAAAAAAMYEAABkcnMvZG93bnJldi54bWxQSwUGAAAAAAQABADzAAAA2AUAAAAA&#13;&#10;" stroked="f">
                <v:textbox style="mso-fit-shape-to-text:t" inset="0,0,0,0">
                  <w:txbxContent>
                    <w:p w14:paraId="707BCDFE" w14:textId="5BBDA2EF" w:rsidR="009E2419" w:rsidRPr="00170309" w:rsidRDefault="009E2419" w:rsidP="00F279CB">
                      <w:pPr>
                        <w:pStyle w:val="Caption"/>
                        <w:rPr>
                          <w:noProof/>
                          <w:sz w:val="22"/>
                          <w:szCs w:val="22"/>
                        </w:rPr>
                      </w:pPr>
                      <w:r>
                        <w:t xml:space="preserve">Figure </w:t>
                      </w:r>
                      <w:fldSimple w:instr=" SEQ Figure \* ARABIC ">
                        <w:r>
                          <w:rPr>
                            <w:noProof/>
                          </w:rPr>
                          <w:t>113</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489ACF83" w:rsidR="009E2419" w:rsidRPr="00514CAA" w:rsidRDefault="009E2419" w:rsidP="00E566BB">
                            <w:pPr>
                              <w:pStyle w:val="Caption"/>
                              <w:rPr>
                                <w:noProof/>
                                <w:sz w:val="22"/>
                                <w:szCs w:val="22"/>
                              </w:rPr>
                            </w:pPr>
                            <w:bookmarkStart w:id="371" w:name="_Ref351963153"/>
                            <w:r>
                              <w:t xml:space="preserve">Figure </w:t>
                            </w:r>
                            <w:fldSimple w:instr=" SEQ Figure \* ARABIC ">
                              <w:r>
                                <w:rPr>
                                  <w:noProof/>
                                </w:rPr>
                                <w:t>114</w:t>
                              </w:r>
                            </w:fldSimple>
                            <w:bookmarkEnd w:id="371"/>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3"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WtH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aL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JFrR2wCAADDBAAADgAAAAAAAAAA&#13;&#10;AAAAAAAuAgAAZHJzL2Uyb0RvYy54bWxQSwECLQAUAAYACAAAACEAv4/yTuMAAAANAQAADwAAAAAA&#13;&#10;AAAAAAAAAADGBAAAZHJzL2Rvd25yZXYueG1sUEsFBgAAAAAEAAQA8wAAANYFAAAAAA==&#13;&#10;" stroked="f">
                <v:textbox style="mso-fit-shape-to-text:t" inset="0,0,0,0">
                  <w:txbxContent>
                    <w:p w14:paraId="48C74EE4" w14:textId="489ACF83" w:rsidR="009E2419" w:rsidRPr="00514CAA" w:rsidRDefault="009E2419" w:rsidP="00E566BB">
                      <w:pPr>
                        <w:pStyle w:val="Caption"/>
                        <w:rPr>
                          <w:noProof/>
                          <w:sz w:val="22"/>
                          <w:szCs w:val="22"/>
                        </w:rPr>
                      </w:pPr>
                      <w:bookmarkStart w:id="372" w:name="_Ref351963153"/>
                      <w:r>
                        <w:t xml:space="preserve">Figure </w:t>
                      </w:r>
                      <w:fldSimple w:instr=" SEQ Figure \* ARABIC ">
                        <w:r>
                          <w:rPr>
                            <w:noProof/>
                          </w:rPr>
                          <w:t>114</w:t>
                        </w:r>
                      </w:fldSimple>
                      <w:bookmarkEnd w:id="372"/>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8"/>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087A13B7" w:rsidR="009E2419" w:rsidRPr="00693EC2" w:rsidRDefault="009E2419" w:rsidP="00D85C52">
                            <w:pPr>
                              <w:pStyle w:val="Caption"/>
                              <w:rPr>
                                <w:noProof/>
                                <w:sz w:val="22"/>
                                <w:szCs w:val="22"/>
                              </w:rPr>
                            </w:pPr>
                            <w:bookmarkStart w:id="373" w:name="_Ref505850734"/>
                            <w:r>
                              <w:t xml:space="preserve">Figure </w:t>
                            </w:r>
                            <w:fldSimple w:instr=" SEQ Figure \* ARABIC ">
                              <w:r>
                                <w:rPr>
                                  <w:noProof/>
                                </w:rPr>
                                <w:t>115</w:t>
                              </w:r>
                            </w:fldSimple>
                            <w:bookmarkEnd w:id="373"/>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4"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i7aw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" stroked="f">
                <v:textbox style="mso-fit-shape-to-text:t" inset="0,0,0,0">
                  <w:txbxContent>
                    <w:p w14:paraId="74811C75" w14:textId="087A13B7" w:rsidR="009E2419" w:rsidRPr="00693EC2" w:rsidRDefault="009E2419" w:rsidP="00D85C52">
                      <w:pPr>
                        <w:pStyle w:val="Caption"/>
                        <w:rPr>
                          <w:noProof/>
                          <w:sz w:val="22"/>
                          <w:szCs w:val="22"/>
                        </w:rPr>
                      </w:pPr>
                      <w:bookmarkStart w:id="374" w:name="_Ref505850734"/>
                      <w:r>
                        <w:t xml:space="preserve">Figure </w:t>
                      </w:r>
                      <w:fldSimple w:instr=" SEQ Figure \* ARABIC ">
                        <w:r>
                          <w:rPr>
                            <w:noProof/>
                          </w:rPr>
                          <w:t>115</w:t>
                        </w:r>
                      </w:fldSimple>
                      <w:bookmarkEnd w:id="374"/>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5A08B494" w:rsidR="009E2419" w:rsidRPr="00035F22" w:rsidRDefault="009E2419" w:rsidP="004D7D4F">
                            <w:pPr>
                              <w:pStyle w:val="Caption"/>
                              <w:rPr>
                                <w:noProof/>
                                <w:sz w:val="22"/>
                                <w:szCs w:val="22"/>
                              </w:rPr>
                            </w:pPr>
                            <w:bookmarkStart w:id="375" w:name="_Ref505851406"/>
                            <w:r>
                              <w:t xml:space="preserve">Figure </w:t>
                            </w:r>
                            <w:fldSimple w:instr=" SEQ Figure \* ARABIC ">
                              <w:r>
                                <w:rPr>
                                  <w:noProof/>
                                </w:rPr>
                                <w:t>116</w:t>
                              </w:r>
                            </w:fldSimple>
                            <w:bookmarkEnd w:id="37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5"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j7K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2e4+yjICAABqBAAADgAAAAAAAAAA&#13;&#10;AAAAAAAuAgAAZHJzL2Uyb0RvYy54bWxQSwECLQAUAAYACAAAACEAxPN9v+QAAAAQAQAADwAAAAAA&#13;&#10;AAAAAAAAAACMBAAAZHJzL2Rvd25yZXYueG1sUEsFBgAAAAAEAAQA8wAAAJ0FAAAAAA==&#13;&#10;" stroked="f">
                <v:textbox style="mso-fit-shape-to-text:t" inset="0,0,0,0">
                  <w:txbxContent>
                    <w:p w14:paraId="77EB4984" w14:textId="5A08B494" w:rsidR="009E2419" w:rsidRPr="00035F22" w:rsidRDefault="009E2419" w:rsidP="004D7D4F">
                      <w:pPr>
                        <w:pStyle w:val="Caption"/>
                        <w:rPr>
                          <w:noProof/>
                          <w:sz w:val="22"/>
                          <w:szCs w:val="22"/>
                        </w:rPr>
                      </w:pPr>
                      <w:bookmarkStart w:id="376" w:name="_Ref505851406"/>
                      <w:r>
                        <w:t xml:space="preserve">Figure </w:t>
                      </w:r>
                      <w:fldSimple w:instr=" SEQ Figure \* ARABIC ">
                        <w:r>
                          <w:rPr>
                            <w:noProof/>
                          </w:rPr>
                          <w:t>116</w:t>
                        </w:r>
                      </w:fldSimple>
                      <w:bookmarkEnd w:id="376"/>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23AEA31F" w:rsidR="009E2419" w:rsidRPr="00445C86" w:rsidRDefault="009E2419" w:rsidP="00FC448F">
                            <w:pPr>
                              <w:pStyle w:val="Caption"/>
                              <w:rPr>
                                <w:noProof/>
                                <w:sz w:val="22"/>
                                <w:szCs w:val="22"/>
                              </w:rPr>
                            </w:pPr>
                            <w:r>
                              <w:t xml:space="preserve">Figure </w:t>
                            </w:r>
                            <w:fldSimple w:instr=" SEQ Figure \* ARABIC ">
                              <w:r>
                                <w:rPr>
                                  <w:noProof/>
                                </w:rPr>
                                <w:t>117</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6"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BRCMFFNAIAAG0EAAAOAAAAAAAA&#13;&#10;AAAAAAAAAC4CAABkcnMvZTJvRG9jLnhtbFBLAQItABQABgAIAAAAIQACKis35AAAAA0BAAAPAAAA&#13;&#10;AAAAAAAAAAAAAI4EAABkcnMvZG93bnJldi54bWxQSwUGAAAAAAQABADzAAAAnwUAAAAA&#13;&#10;" stroked="f">
                <v:textbox style="mso-fit-shape-to-text:t" inset="0,0,0,0">
                  <w:txbxContent>
                    <w:p w14:paraId="6F8D8370" w14:textId="23AEA31F" w:rsidR="009E2419" w:rsidRPr="00445C86" w:rsidRDefault="009E2419" w:rsidP="00FC448F">
                      <w:pPr>
                        <w:pStyle w:val="Caption"/>
                        <w:rPr>
                          <w:noProof/>
                          <w:sz w:val="22"/>
                          <w:szCs w:val="22"/>
                        </w:rPr>
                      </w:pPr>
                      <w:r>
                        <w:t xml:space="preserve">Figure </w:t>
                      </w:r>
                      <w:fldSimple w:instr=" SEQ Figure \* ARABIC ">
                        <w:r>
                          <w:rPr>
                            <w:noProof/>
                          </w:rPr>
                          <w:t>117</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237F6FF9" w:rsidR="009E2419" w:rsidRPr="00157AB6" w:rsidRDefault="009E2419" w:rsidP="00C12EA4">
                            <w:pPr>
                              <w:pStyle w:val="Caption"/>
                              <w:rPr>
                                <w:noProof/>
                                <w:sz w:val="22"/>
                                <w:szCs w:val="22"/>
                              </w:rPr>
                            </w:pPr>
                            <w:r>
                              <w:t xml:space="preserve">Figure </w:t>
                            </w:r>
                            <w:fldSimple w:instr=" SEQ Figure \* ARABIC ">
                              <w:r>
                                <w:rPr>
                                  <w:noProof/>
                                </w:rPr>
                                <w:t>118</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7"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CMj2fINQIAAG0EAAAOAAAAAAAA&#13;&#10;AAAAAAAAAC4CAABkcnMvZTJvRG9jLnhtbFBLAQItABQABgAIAAAAIQAVsAg64wAAAA8BAAAPAAAA&#13;&#10;AAAAAAAAAAAAAI8EAABkcnMvZG93bnJldi54bWxQSwUGAAAAAAQABADzAAAAnwUAAAAA&#13;&#10;" stroked="f">
                <v:textbox style="mso-fit-shape-to-text:t" inset="0,0,0,0">
                  <w:txbxContent>
                    <w:p w14:paraId="543BC7A9" w14:textId="237F6FF9" w:rsidR="009E2419" w:rsidRPr="00157AB6" w:rsidRDefault="009E2419" w:rsidP="00C12EA4">
                      <w:pPr>
                        <w:pStyle w:val="Caption"/>
                        <w:rPr>
                          <w:noProof/>
                          <w:sz w:val="22"/>
                          <w:szCs w:val="22"/>
                        </w:rPr>
                      </w:pPr>
                      <w:r>
                        <w:t xml:space="preserve">Figure </w:t>
                      </w:r>
                      <w:fldSimple w:instr=" SEQ Figure \* ARABIC ">
                        <w:r>
                          <w:rPr>
                            <w:noProof/>
                          </w:rPr>
                          <w:t>118</w:t>
                        </w:r>
                      </w:fldSimple>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7BE55D61" w:rsidR="009E2419" w:rsidRPr="00523BBA" w:rsidRDefault="009E2419" w:rsidP="002320CF">
                            <w:pPr>
                              <w:pStyle w:val="Caption"/>
                              <w:rPr>
                                <w:noProof/>
                                <w:sz w:val="22"/>
                                <w:szCs w:val="22"/>
                              </w:rPr>
                            </w:pPr>
                            <w:bookmarkStart w:id="377" w:name="_Ref505851419"/>
                            <w:r>
                              <w:t xml:space="preserve">Figure </w:t>
                            </w:r>
                            <w:fldSimple w:instr=" SEQ Figure \* ARABIC ">
                              <w:r>
                                <w:rPr>
                                  <w:noProof/>
                                </w:rPr>
                                <w:t>119</w:t>
                              </w:r>
                            </w:fldSimple>
                            <w:bookmarkEnd w:id="377"/>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8"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CUVcwMQIAAGoEAAAOAAAAAAAAAAAA&#13;&#10;AAAAAC4CAABkcnMvZTJvRG9jLnhtbFBLAQItABQABgAIAAAAIQA0pXvW5AAAABABAAAPAAAAAAAA&#13;&#10;AAAAAAAAAIsEAABkcnMvZG93bnJldi54bWxQSwUGAAAAAAQABADzAAAAnAUAAAAA&#13;&#10;" stroked="f">
                <v:textbox style="mso-fit-shape-to-text:t" inset="0,0,0,0">
                  <w:txbxContent>
                    <w:p w14:paraId="06611CC6" w14:textId="7BE55D61" w:rsidR="009E2419" w:rsidRPr="00523BBA" w:rsidRDefault="009E2419" w:rsidP="002320CF">
                      <w:pPr>
                        <w:pStyle w:val="Caption"/>
                        <w:rPr>
                          <w:noProof/>
                          <w:sz w:val="22"/>
                          <w:szCs w:val="22"/>
                        </w:rPr>
                      </w:pPr>
                      <w:bookmarkStart w:id="378" w:name="_Ref505851419"/>
                      <w:r>
                        <w:t xml:space="preserve">Figure </w:t>
                      </w:r>
                      <w:fldSimple w:instr=" SEQ Figure \* ARABIC ">
                        <w:r>
                          <w:rPr>
                            <w:noProof/>
                          </w:rPr>
                          <w:t>119</w:t>
                        </w:r>
                      </w:fldSimple>
                      <w:bookmarkEnd w:id="378"/>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79" w:name="_Ref305763902"/>
      <w:bookmarkStart w:id="380" w:name="_Toc517704687"/>
      <w:r>
        <w:lastRenderedPageBreak/>
        <w:t>Mock cavity measurements (K. Duel, R. Madrak, G. Romanov, I. Terechkine)</w:t>
      </w:r>
      <w:bookmarkEnd w:id="379"/>
      <w:bookmarkEnd w:id="380"/>
    </w:p>
    <w:p w14:paraId="5700D513" w14:textId="35DC8CAC"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3763C4">
        <w:t>3</w:t>
      </w:r>
      <w:r w:rsidR="00CE4D10">
        <w:fldChar w:fldCharType="end"/>
      </w:r>
      <w:r w:rsidR="00AA3352">
        <w:t>.</w:t>
      </w:r>
    </w:p>
    <w:p w14:paraId="1A9B01B2" w14:textId="1B271361"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3763C4">
        <w:t xml:space="preserve">Figure </w:t>
      </w:r>
      <w:r w:rsidR="003763C4">
        <w:rPr>
          <w:noProof/>
        </w:rPr>
        <w:t>120</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3A4BCEF9"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3763C4" w:rsidRPr="003763C4">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3763C4" w:rsidRPr="003763C4">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0DCF7B24" w:rsidR="009E2419" w:rsidRPr="00F242A2" w:rsidRDefault="009E2419" w:rsidP="00DC31E9">
                            <w:pPr>
                              <w:pStyle w:val="Caption"/>
                              <w:ind w:firstLine="0"/>
                              <w:rPr>
                                <w:noProof/>
                                <w:sz w:val="22"/>
                                <w:szCs w:val="22"/>
                              </w:rPr>
                            </w:pPr>
                            <w:bookmarkStart w:id="381" w:name="_Ref314921895"/>
                            <w:r>
                              <w:t xml:space="preserve">Figure </w:t>
                            </w:r>
                            <w:fldSimple w:instr=" SEQ Figure \* ARABIC ">
                              <w:r>
                                <w:rPr>
                                  <w:noProof/>
                                </w:rPr>
                                <w:t>120</w:t>
                              </w:r>
                            </w:fldSimple>
                            <w:bookmarkEnd w:id="38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9"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mdO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F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fE5nTmsCAADDBAAADgAAAAAA&#13;&#10;AAAAAAAAAAAuAgAAZHJzL2Uyb0RvYy54bWxQSwECLQAUAAYACAAAACEAZ/NxkOcAAAAQAQAADwAA&#13;&#10;AAAAAAAAAAAAAADFBAAAZHJzL2Rvd25yZXYueG1sUEsFBgAAAAAEAAQA8wAAANkFAAAAAA==&#13;&#10;" stroked="f">
                <v:textbox style="mso-fit-shape-to-text:t" inset="0,0,0,0">
                  <w:txbxContent>
                    <w:p w14:paraId="53AD72AE" w14:textId="0DCF7B24" w:rsidR="009E2419" w:rsidRPr="00F242A2" w:rsidRDefault="009E2419" w:rsidP="00DC31E9">
                      <w:pPr>
                        <w:pStyle w:val="Caption"/>
                        <w:ind w:firstLine="0"/>
                        <w:rPr>
                          <w:noProof/>
                          <w:sz w:val="22"/>
                          <w:szCs w:val="22"/>
                        </w:rPr>
                      </w:pPr>
                      <w:bookmarkStart w:id="382" w:name="_Ref314921895"/>
                      <w:r>
                        <w:t xml:space="preserve">Figure </w:t>
                      </w:r>
                      <w:fldSimple w:instr=" SEQ Figure \* ARABIC ">
                        <w:r>
                          <w:rPr>
                            <w:noProof/>
                          </w:rPr>
                          <w:t>120</w:t>
                        </w:r>
                      </w:fldSimple>
                      <w:bookmarkEnd w:id="382"/>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77FAB70D" w:rsidR="000B0CC2" w:rsidRDefault="00FF48BA" w:rsidP="000B0CC2">
      <w:r>
        <w:fldChar w:fldCharType="begin"/>
      </w:r>
      <w:r>
        <w:instrText xml:space="preserve"> REF _Ref315075047 \h </w:instrText>
      </w:r>
      <w:r>
        <w:fldChar w:fldCharType="separate"/>
      </w:r>
      <w:r w:rsidR="003763C4">
        <w:t xml:space="preserve">Figure </w:t>
      </w:r>
      <w:r w:rsidR="003763C4">
        <w:rPr>
          <w:noProof/>
        </w:rPr>
        <w:t>121</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7466E7BA" w:rsidR="000B0CC2" w:rsidRDefault="00FF48BA" w:rsidP="000B0CC2">
      <w:r>
        <w:fldChar w:fldCharType="begin"/>
      </w:r>
      <w:r>
        <w:instrText xml:space="preserve"> REF _Ref315075062 \h </w:instrText>
      </w:r>
      <w:r>
        <w:fldChar w:fldCharType="separate"/>
      </w:r>
      <w:r w:rsidR="003763C4">
        <w:t xml:space="preserve">Figure </w:t>
      </w:r>
      <w:r w:rsidR="003763C4">
        <w:rPr>
          <w:noProof/>
        </w:rPr>
        <w:t>122</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1B9DA3A7" w:rsidR="009E2419" w:rsidRPr="000F37FA" w:rsidRDefault="009E2419" w:rsidP="0077516B">
                            <w:pPr>
                              <w:pStyle w:val="Caption"/>
                              <w:rPr>
                                <w:rFonts w:ascii="Times New Roman" w:hAnsi="Times New Roman" w:cs="Times New Roman"/>
                                <w:noProof/>
                                <w:sz w:val="28"/>
                                <w:szCs w:val="28"/>
                              </w:rPr>
                            </w:pPr>
                            <w:bookmarkStart w:id="383" w:name="_Ref315075047"/>
                            <w:r>
                              <w:t xml:space="preserve">Figure </w:t>
                            </w:r>
                            <w:fldSimple w:instr=" SEQ Figure \* ARABIC ">
                              <w:r>
                                <w:rPr>
                                  <w:noProof/>
                                </w:rPr>
                                <w:t>121</w:t>
                              </w:r>
                            </w:fldSimple>
                            <w:bookmarkEnd w:id="383"/>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0"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JgsJJsAgAAwwQAAA4AAAAAAAAA&#13;&#10;AAAAAAAALgIAAGRycy9lMm9Eb2MueG1sUEsBAi0AFAAGAAgAAAAhAHUjmRzkAAAADQEAAA8AAAAA&#13;&#10;AAAAAAAAAAAAxgQAAGRycy9kb3ducmV2LnhtbFBLBQYAAAAABAAEAPMAAADXBQAAAAA=&#13;&#10;" stroked="f">
                <v:textbox style="mso-fit-shape-to-text:t" inset="0,0,0,0">
                  <w:txbxContent>
                    <w:p w14:paraId="39121830" w14:textId="1B9DA3A7" w:rsidR="009E2419" w:rsidRPr="000F37FA" w:rsidRDefault="009E2419" w:rsidP="0077516B">
                      <w:pPr>
                        <w:pStyle w:val="Caption"/>
                        <w:rPr>
                          <w:rFonts w:ascii="Times New Roman" w:hAnsi="Times New Roman" w:cs="Times New Roman"/>
                          <w:noProof/>
                          <w:sz w:val="28"/>
                          <w:szCs w:val="28"/>
                        </w:rPr>
                      </w:pPr>
                      <w:bookmarkStart w:id="384" w:name="_Ref315075047"/>
                      <w:r>
                        <w:t xml:space="preserve">Figure </w:t>
                      </w:r>
                      <w:fldSimple w:instr=" SEQ Figure \* ARABIC ">
                        <w:r>
                          <w:rPr>
                            <w:noProof/>
                          </w:rPr>
                          <w:t>121</w:t>
                        </w:r>
                      </w:fldSimple>
                      <w:bookmarkEnd w:id="384"/>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7640AA64" w:rsidR="009E2419" w:rsidRPr="005B4DF7" w:rsidRDefault="009E2419" w:rsidP="00C8647E">
                            <w:pPr>
                              <w:pStyle w:val="Caption"/>
                              <w:rPr>
                                <w:rFonts w:ascii="Times New Roman" w:hAnsi="Times New Roman" w:cs="Times New Roman"/>
                                <w:noProof/>
                              </w:rPr>
                            </w:pPr>
                            <w:bookmarkStart w:id="385" w:name="_Ref315075062"/>
                            <w:r>
                              <w:t xml:space="preserve">Figure </w:t>
                            </w:r>
                            <w:fldSimple w:instr=" SEQ Figure \* ARABIC ">
                              <w:r>
                                <w:rPr>
                                  <w:noProof/>
                                </w:rPr>
                                <w:t>122</w:t>
                              </w:r>
                            </w:fldSimple>
                            <w:bookmarkEnd w:id="385"/>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1"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ANsgPNuAgAAxQQAAA4AAAAA&#13;&#10;AAAAAAAAAAAALgIAAGRycy9lMm9Eb2MueG1sUEsBAi0AFAAGAAgAAAAhALWarcnlAAAADQEAAA8A&#13;&#10;AAAAAAAAAAAAAAAAyAQAAGRycy9kb3ducmV2LnhtbFBLBQYAAAAABAAEAPMAAADaBQAAAAA=&#13;&#10;" stroked="f">
                <v:textbox style="mso-fit-shape-to-text:t" inset="0,0,0,0">
                  <w:txbxContent>
                    <w:p w14:paraId="1A70EEDA" w14:textId="7640AA64" w:rsidR="009E2419" w:rsidRPr="005B4DF7" w:rsidRDefault="009E2419" w:rsidP="00C8647E">
                      <w:pPr>
                        <w:pStyle w:val="Caption"/>
                        <w:rPr>
                          <w:rFonts w:ascii="Times New Roman" w:hAnsi="Times New Roman" w:cs="Times New Roman"/>
                          <w:noProof/>
                        </w:rPr>
                      </w:pPr>
                      <w:bookmarkStart w:id="386" w:name="_Ref315075062"/>
                      <w:r>
                        <w:t xml:space="preserve">Figure </w:t>
                      </w:r>
                      <w:fldSimple w:instr=" SEQ Figure \* ARABIC ">
                        <w:r>
                          <w:rPr>
                            <w:noProof/>
                          </w:rPr>
                          <w:t>122</w:t>
                        </w:r>
                      </w:fldSimple>
                      <w:bookmarkEnd w:id="386"/>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87" w:name="_Ref504546100"/>
      <w:bookmarkStart w:id="388" w:name="_Toc517704688"/>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87"/>
      <w:bookmarkEnd w:id="388"/>
    </w:p>
    <w:p w14:paraId="6C565471" w14:textId="27D43A10"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3763C4">
            <w:rPr>
              <w:noProof/>
            </w:rPr>
            <w:t xml:space="preserve"> </w:t>
          </w:r>
          <w:r w:rsidR="003763C4" w:rsidRPr="003763C4">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89" w:name="_Ref335991441"/>
      <w:bookmarkStart w:id="390" w:name="_Toc517704689"/>
      <w:r>
        <w:t>Ga</w:t>
      </w:r>
      <w:r w:rsidR="00B140AD">
        <w:t>rnet witness pieces measurements</w:t>
      </w:r>
      <w:r>
        <w:t xml:space="preserve"> (J. Kuharik</w:t>
      </w:r>
      <w:r w:rsidR="00254EC0">
        <w:t xml:space="preserve"> &amp;</w:t>
      </w:r>
      <w:r w:rsidR="00AF5FF4">
        <w:t xml:space="preserve"> </w:t>
      </w:r>
      <w:r>
        <w:t>I. Terec</w:t>
      </w:r>
      <w:r w:rsidR="001B284D">
        <w:t>hk</w:t>
      </w:r>
      <w:r>
        <w:t>ine)</w:t>
      </w:r>
      <w:bookmarkEnd w:id="389"/>
      <w:bookmarkEnd w:id="390"/>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1" w:name="_Ref511630910"/>
      <w:bookmarkStart w:id="392" w:name="_Toc517704690"/>
      <w:r>
        <w:t>Theory</w:t>
      </w:r>
      <w:bookmarkEnd w:id="391"/>
      <w:bookmarkEnd w:id="392"/>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6CC82D7C" w:rsidR="004A67DD" w:rsidRDefault="004A67DD" w:rsidP="005A55B7">
            <w:pPr>
              <w:ind w:firstLine="0"/>
              <w:jc w:val="right"/>
            </w:pPr>
            <w:bookmarkStart w:id="393"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52</w:t>
            </w:r>
            <w:r w:rsidR="005A3C55">
              <w:rPr>
                <w:noProof/>
              </w:rPr>
              <w:fldChar w:fldCharType="end"/>
            </w:r>
            <w:r>
              <w:t>)</w:t>
            </w:r>
            <w:bookmarkEnd w:id="393"/>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B91948"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69AA8F3C" w:rsidR="00C51E3C" w:rsidRDefault="00C51E3C" w:rsidP="005A55B7">
            <w:pPr>
              <w:ind w:firstLine="0"/>
              <w:jc w:val="right"/>
            </w:pPr>
            <w:bookmarkStart w:id="394"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53</w:t>
            </w:r>
            <w:r w:rsidR="005A3C55">
              <w:rPr>
                <w:noProof/>
              </w:rPr>
              <w:fldChar w:fldCharType="end"/>
            </w:r>
            <w:r>
              <w:t>)</w:t>
            </w:r>
            <w:bookmarkEnd w:id="394"/>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2F65FF01"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3763C4">
        <w:t xml:space="preserve">Figure </w:t>
      </w:r>
      <w:r w:rsidR="003763C4">
        <w:rPr>
          <w:noProof/>
        </w:rPr>
        <w:t>123</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B91948"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1E4EBFCB" w:rsidR="001754E8" w:rsidRDefault="001754E8" w:rsidP="005A55B7">
            <w:pPr>
              <w:ind w:firstLine="0"/>
              <w:jc w:val="right"/>
            </w:pPr>
            <w:bookmarkStart w:id="395"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54</w:t>
            </w:r>
            <w:r w:rsidR="005A3C55">
              <w:rPr>
                <w:noProof/>
              </w:rPr>
              <w:fldChar w:fldCharType="end"/>
            </w:r>
            <w:r>
              <w:t>)</w:t>
            </w:r>
            <w:bookmarkEnd w:id="395"/>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7"/>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25BD41B9" w:rsidR="009E2419" w:rsidRPr="007D6653" w:rsidRDefault="009E2419" w:rsidP="006B2B4B">
                            <w:pPr>
                              <w:pStyle w:val="Caption"/>
                              <w:rPr>
                                <w:noProof/>
                                <w:sz w:val="22"/>
                                <w:szCs w:val="22"/>
                              </w:rPr>
                            </w:pPr>
                            <w:bookmarkStart w:id="396" w:name="_Ref509998394"/>
                            <w:r>
                              <w:t xml:space="preserve">Figure </w:t>
                            </w:r>
                            <w:fldSimple w:instr=" SEQ Figure \* ARABIC ">
                              <w:r>
                                <w:rPr>
                                  <w:noProof/>
                                </w:rPr>
                                <w:t>123</w:t>
                              </w:r>
                            </w:fldSimple>
                            <w:bookmarkEnd w:id="396"/>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2"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RZSFTUCAABtBAAADgAAAAAA&#13;&#10;AAAAAAAAAAAuAgAAZHJzL2Uyb0RvYy54bWxQSwECLQAUAAYACAAAACEAE3t6lOQAAAANAQAADwAA&#13;&#10;AAAAAAAAAAAAAACPBAAAZHJzL2Rvd25yZXYueG1sUEsFBgAAAAAEAAQA8wAAAKAFAAAAAA==&#13;&#10;" stroked="f">
                <v:textbox style="mso-fit-shape-to-text:t" inset="0,0,0,0">
                  <w:txbxContent>
                    <w:p w14:paraId="7EB3622E" w14:textId="25BD41B9" w:rsidR="009E2419" w:rsidRPr="007D6653" w:rsidRDefault="009E2419" w:rsidP="006B2B4B">
                      <w:pPr>
                        <w:pStyle w:val="Caption"/>
                        <w:rPr>
                          <w:noProof/>
                          <w:sz w:val="22"/>
                          <w:szCs w:val="22"/>
                        </w:rPr>
                      </w:pPr>
                      <w:bookmarkStart w:id="397" w:name="_Ref509998394"/>
                      <w:r>
                        <w:t xml:space="preserve">Figure </w:t>
                      </w:r>
                      <w:fldSimple w:instr=" SEQ Figure \* ARABIC ">
                        <w:r>
                          <w:rPr>
                            <w:noProof/>
                          </w:rPr>
                          <w:t>123</w:t>
                        </w:r>
                      </w:fldSimple>
                      <w:bookmarkEnd w:id="397"/>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B91948"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545DE645"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B91948"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0E6BDA25" w:rsidR="000A7A5B" w:rsidRDefault="000A7A5B" w:rsidP="00113484">
            <w:pPr>
              <w:ind w:firstLine="0"/>
              <w:jc w:val="right"/>
            </w:pPr>
            <w:bookmarkStart w:id="398"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56</w:t>
            </w:r>
            <w:r w:rsidR="005A3C55">
              <w:rPr>
                <w:noProof/>
              </w:rPr>
              <w:fldChar w:fldCharType="end"/>
            </w:r>
            <w:r>
              <w:t>)</w:t>
            </w:r>
            <w:bookmarkEnd w:id="398"/>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416D98F8" w:rsidR="00B30DF2" w:rsidRDefault="00B30DF2" w:rsidP="00113484">
            <w:pPr>
              <w:ind w:firstLine="0"/>
              <w:jc w:val="right"/>
            </w:pPr>
            <w:bookmarkStart w:id="399"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57</w:t>
            </w:r>
            <w:r w:rsidR="005A3C55">
              <w:rPr>
                <w:noProof/>
              </w:rPr>
              <w:fldChar w:fldCharType="end"/>
            </w:r>
            <w:r>
              <w:t>)</w:t>
            </w:r>
            <w:bookmarkEnd w:id="399"/>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1B11BA7B"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58</w:t>
            </w:r>
            <w:r w:rsidR="005A3C55">
              <w:rPr>
                <w:noProof/>
              </w:rPr>
              <w:fldChar w:fldCharType="end"/>
            </w:r>
            <w:r>
              <w:t>)</w:t>
            </w:r>
          </w:p>
        </w:tc>
      </w:tr>
    </w:tbl>
    <w:p w14:paraId="6B7BCC9B" w14:textId="69D41552"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3763C4">
        <w:t>(</w:t>
      </w:r>
      <w:r w:rsidR="003763C4">
        <w:rPr>
          <w:noProof/>
        </w:rPr>
        <w:t>57</w:t>
      </w:r>
      <w:r w:rsidR="003763C4">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0974AD00" w:rsidR="0069239E" w:rsidRDefault="0069239E" w:rsidP="00113484">
            <w:pPr>
              <w:ind w:firstLine="0"/>
              <w:jc w:val="right"/>
            </w:pPr>
            <w:bookmarkStart w:id="400"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59</w:t>
            </w:r>
            <w:r w:rsidR="005A3C55">
              <w:rPr>
                <w:noProof/>
              </w:rPr>
              <w:fldChar w:fldCharType="end"/>
            </w:r>
            <w:r>
              <w:t>)</w:t>
            </w:r>
            <w:bookmarkEnd w:id="400"/>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B91948"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778E545D"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60</w:t>
            </w:r>
            <w:r w:rsidR="005A3C55">
              <w:rPr>
                <w:noProof/>
              </w:rPr>
              <w:fldChar w:fldCharType="end"/>
            </w:r>
            <w:r>
              <w:t>)</w:t>
            </w:r>
          </w:p>
        </w:tc>
      </w:tr>
    </w:tbl>
    <w:p w14:paraId="78C864C2" w14:textId="1042D0CB"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3763C4">
        <w:t>(</w:t>
      </w:r>
      <w:r w:rsidR="003763C4">
        <w:rPr>
          <w:noProof/>
        </w:rPr>
        <w:t>56</w:t>
      </w:r>
      <w:r w:rsidR="003763C4">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B91948"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2902C802" w:rsidR="00B23044" w:rsidRDefault="00B23044" w:rsidP="00113484">
            <w:pPr>
              <w:ind w:firstLine="0"/>
              <w:jc w:val="right"/>
            </w:pPr>
            <w:bookmarkStart w:id="401"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61</w:t>
            </w:r>
            <w:r w:rsidR="005A3C55">
              <w:rPr>
                <w:noProof/>
              </w:rPr>
              <w:fldChar w:fldCharType="end"/>
            </w:r>
            <w:r>
              <w:t>)</w:t>
            </w:r>
            <w:bookmarkEnd w:id="401"/>
          </w:p>
        </w:tc>
      </w:tr>
    </w:tbl>
    <w:p w14:paraId="2132FDE2" w14:textId="5AA0EB24"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3763C4">
        <w:t>16.1.4</w:t>
      </w:r>
      <w:r w:rsidR="00D57C8E">
        <w:fldChar w:fldCharType="end"/>
      </w:r>
      <w:r w:rsidR="0018553B">
        <w:t>.</w:t>
      </w:r>
    </w:p>
    <w:p w14:paraId="2A4C146B" w14:textId="19C3F0E7" w:rsidR="00CF667C" w:rsidRDefault="00CF667C" w:rsidP="00CF667C">
      <w:pPr>
        <w:pStyle w:val="Heading3"/>
      </w:pPr>
      <w:bookmarkStart w:id="402" w:name="_Toc517704691"/>
      <w:r>
        <w:t>The witness pieces and measurement setup</w:t>
      </w:r>
      <w:bookmarkEnd w:id="402"/>
    </w:p>
    <w:p w14:paraId="296C9A2B" w14:textId="10CA4FAE"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3763C4">
        <w:t xml:space="preserve">Figure </w:t>
      </w:r>
      <w:r w:rsidR="003763C4">
        <w:rPr>
          <w:noProof/>
        </w:rPr>
        <w:t>50</w:t>
      </w:r>
      <w:r>
        <w:fldChar w:fldCharType="end"/>
      </w:r>
      <w:r>
        <w:t xml:space="preserve"> and </w:t>
      </w:r>
      <w:r>
        <w:fldChar w:fldCharType="begin"/>
      </w:r>
      <w:r>
        <w:instrText xml:space="preserve"> REF _Ref504550681 \h </w:instrText>
      </w:r>
      <w:r>
        <w:fldChar w:fldCharType="separate"/>
      </w:r>
      <w:r w:rsidR="003763C4">
        <w:t xml:space="preserve">Figure </w:t>
      </w:r>
      <w:r w:rsidR="003763C4">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3763C4">
        <w:t xml:space="preserve">Figure </w:t>
      </w:r>
      <w:r w:rsidR="003763C4">
        <w:rPr>
          <w:noProof/>
        </w:rPr>
        <w:t>124</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78A15EF8"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8"/>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68668BD5" w:rsidR="009E2419" w:rsidRPr="00A736EF" w:rsidRDefault="009E2419" w:rsidP="00CD6F8B">
                            <w:pPr>
                              <w:pStyle w:val="Caption"/>
                              <w:rPr>
                                <w:noProof/>
                                <w:sz w:val="22"/>
                                <w:szCs w:val="22"/>
                              </w:rPr>
                            </w:pPr>
                            <w:bookmarkStart w:id="403" w:name="_Ref509902324"/>
                            <w:r>
                              <w:t xml:space="preserve">Figure </w:t>
                            </w:r>
                            <w:fldSimple w:instr=" SEQ Figure \* ARABIC ">
                              <w:r>
                                <w:rPr>
                                  <w:noProof/>
                                </w:rPr>
                                <w:t>124</w:t>
                              </w:r>
                            </w:fldSimple>
                            <w:bookmarkEnd w:id="403"/>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3"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TKR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b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I0ykTQCAABtBAAADgAAAAAA&#13;&#10;AAAAAAAAAAAuAgAAZHJzL2Uyb0RvYy54bWxQSwECLQAUAAYACAAAACEAz8JruuUAAAANAQAADwAA&#13;&#10;AAAAAAAAAAAAAACOBAAAZHJzL2Rvd25yZXYueG1sUEsFBgAAAAAEAAQA8wAAAKAFAAAAAA==&#13;&#10;" stroked="f">
                <v:textbox style="mso-fit-shape-to-text:t" inset="0,0,0,0">
                  <w:txbxContent>
                    <w:p w14:paraId="7B905D74" w14:textId="68668BD5" w:rsidR="009E2419" w:rsidRPr="00A736EF" w:rsidRDefault="009E2419" w:rsidP="00CD6F8B">
                      <w:pPr>
                        <w:pStyle w:val="Caption"/>
                        <w:rPr>
                          <w:noProof/>
                          <w:sz w:val="22"/>
                          <w:szCs w:val="22"/>
                        </w:rPr>
                      </w:pPr>
                      <w:bookmarkStart w:id="404" w:name="_Ref509902324"/>
                      <w:r>
                        <w:t xml:space="preserve">Figure </w:t>
                      </w:r>
                      <w:fldSimple w:instr=" SEQ Figure \* ARABIC ">
                        <w:r>
                          <w:rPr>
                            <w:noProof/>
                          </w:rPr>
                          <w:t>124</w:t>
                        </w:r>
                      </w:fldSimple>
                      <w:bookmarkEnd w:id="404"/>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3763C4">
        <w:t xml:space="preserve">Figure </w:t>
      </w:r>
      <w:r w:rsidR="003763C4">
        <w:rPr>
          <w:noProof/>
        </w:rPr>
        <w:t>125</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3763C4">
        <w:t xml:space="preserve">Figure </w:t>
      </w:r>
      <w:r w:rsidR="003763C4">
        <w:rPr>
          <w:noProof/>
        </w:rPr>
        <w:t>125</w:t>
      </w:r>
      <w:r w:rsidR="008B08D0">
        <w:fldChar w:fldCharType="end"/>
      </w:r>
      <w:r w:rsidR="008B08D0">
        <w:t xml:space="preserve"> shows how the witness piece and ferrite box are assembled.</w:t>
      </w:r>
    </w:p>
    <w:p w14:paraId="49ADC4D0" w14:textId="231CC82C"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3763C4">
        <w:t xml:space="preserve">Figure </w:t>
      </w:r>
      <w:r w:rsidR="003763C4">
        <w:rPr>
          <w:noProof/>
        </w:rPr>
        <w:t>126</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9"/>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0F82D265" w:rsidR="009E2419" w:rsidRPr="001B4175" w:rsidRDefault="009E2419" w:rsidP="00327996">
                            <w:pPr>
                              <w:pStyle w:val="Caption"/>
                              <w:rPr>
                                <w:rFonts w:ascii="Palatino Linotype" w:eastAsia="HGSMinchoE" w:hAnsi="Palatino Linotype" w:cs="Times New Roman"/>
                                <w:noProof/>
                                <w:sz w:val="22"/>
                                <w:szCs w:val="22"/>
                              </w:rPr>
                            </w:pPr>
                            <w:bookmarkStart w:id="405" w:name="_Ref509903066"/>
                            <w:r>
                              <w:t xml:space="preserve">Figure </w:t>
                            </w:r>
                            <w:fldSimple w:instr=" SEQ Figure \* ARABIC ">
                              <w:r>
                                <w:rPr>
                                  <w:noProof/>
                                </w:rPr>
                                <w:t>125</w:t>
                              </w:r>
                            </w:fldSimple>
                            <w:bookmarkEnd w:id="405"/>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4"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AhPfgM1AgAAbQQAAA4AAAAA&#13;&#10;AAAAAAAAAAAALgIAAGRycy9lMm9Eb2MueG1sUEsBAi0AFAAGAAgAAAAhABWd2uTlAAAADQEAAA8A&#13;&#10;AAAAAAAAAAAAAAAAjwQAAGRycy9kb3ducmV2LnhtbFBLBQYAAAAABAAEAPMAAAChBQAAAAA=&#13;&#10;" stroked="f">
                <v:textbox style="mso-fit-shape-to-text:t" inset="0,0,0,0">
                  <w:txbxContent>
                    <w:p w14:paraId="08AC5FB6" w14:textId="0F82D265" w:rsidR="009E2419" w:rsidRPr="001B4175" w:rsidRDefault="009E2419" w:rsidP="00327996">
                      <w:pPr>
                        <w:pStyle w:val="Caption"/>
                        <w:rPr>
                          <w:rFonts w:ascii="Palatino Linotype" w:eastAsia="HGSMinchoE" w:hAnsi="Palatino Linotype" w:cs="Times New Roman"/>
                          <w:noProof/>
                          <w:sz w:val="22"/>
                          <w:szCs w:val="22"/>
                        </w:rPr>
                      </w:pPr>
                      <w:bookmarkStart w:id="406" w:name="_Ref509903066"/>
                      <w:r>
                        <w:t xml:space="preserve">Figure </w:t>
                      </w:r>
                      <w:fldSimple w:instr=" SEQ Figure \* ARABIC ">
                        <w:r>
                          <w:rPr>
                            <w:noProof/>
                          </w:rPr>
                          <w:t>125</w:t>
                        </w:r>
                      </w:fldSimple>
                      <w:bookmarkEnd w:id="406"/>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0"/>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7A14E915" w:rsidR="009E2419" w:rsidRPr="0027636B" w:rsidRDefault="009E2419" w:rsidP="007A1A83">
                            <w:pPr>
                              <w:pStyle w:val="Caption"/>
                              <w:rPr>
                                <w:rFonts w:ascii="Palatino Linotype" w:eastAsia="HGSMinchoE" w:hAnsi="Palatino Linotype" w:cs="Times New Roman"/>
                                <w:noProof/>
                                <w:sz w:val="22"/>
                                <w:szCs w:val="22"/>
                              </w:rPr>
                            </w:pPr>
                            <w:bookmarkStart w:id="407" w:name="_Ref509905369"/>
                            <w:r>
                              <w:t xml:space="preserve">Figure </w:t>
                            </w:r>
                            <w:fldSimple w:instr=" SEQ Figure \* ARABIC ">
                              <w:r>
                                <w:rPr>
                                  <w:noProof/>
                                </w:rPr>
                                <w:t>126</w:t>
                              </w:r>
                            </w:fldSimple>
                            <w:bookmarkEnd w:id="407"/>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5"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HA/NgIAAG0EAAAOAAAAZHJzL2Uyb0RvYy54bWysVFFv2yAQfp+0/4B4Xxxnad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inRwPzYCAABtBAAADgAA&#13;&#10;AAAAAAAAAAAAAAAuAgAAZHJzL2Uyb0RvYy54bWxQSwECLQAUAAYACAAAACEAcwA/5eYAAAAPAQAA&#13;&#10;DwAAAAAAAAAAAAAAAACQBAAAZHJzL2Rvd25yZXYueG1sUEsFBgAAAAAEAAQA8wAAAKMFAAAAAA==&#13;&#10;" stroked="f">
                <v:textbox style="mso-fit-shape-to-text:t" inset="0,0,0,0">
                  <w:txbxContent>
                    <w:p w14:paraId="42425423" w14:textId="7A14E915" w:rsidR="009E2419" w:rsidRPr="0027636B" w:rsidRDefault="009E2419" w:rsidP="007A1A83">
                      <w:pPr>
                        <w:pStyle w:val="Caption"/>
                        <w:rPr>
                          <w:rFonts w:ascii="Palatino Linotype" w:eastAsia="HGSMinchoE" w:hAnsi="Palatino Linotype" w:cs="Times New Roman"/>
                          <w:noProof/>
                          <w:sz w:val="22"/>
                          <w:szCs w:val="22"/>
                        </w:rPr>
                      </w:pPr>
                      <w:bookmarkStart w:id="408" w:name="_Ref509905369"/>
                      <w:r>
                        <w:t xml:space="preserve">Figure </w:t>
                      </w:r>
                      <w:fldSimple w:instr=" SEQ Figure \* ARABIC ">
                        <w:r>
                          <w:rPr>
                            <w:noProof/>
                          </w:rPr>
                          <w:t>126</w:t>
                        </w:r>
                      </w:fldSimple>
                      <w:bookmarkEnd w:id="408"/>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09" w:name="_Toc517704692"/>
      <w:r>
        <w:t>Circuit</w:t>
      </w:r>
      <w:r w:rsidR="004E223E">
        <w:t xml:space="preserve"> and measurement technique</w:t>
      </w:r>
      <w:bookmarkEnd w:id="409"/>
    </w:p>
    <w:p w14:paraId="113B5D0F" w14:textId="3A6BFDB3"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1"/>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4A1EAC48" w:rsidR="009E2419" w:rsidRPr="0018482C" w:rsidRDefault="009E2419" w:rsidP="00EF541C">
                            <w:pPr>
                              <w:pStyle w:val="Caption"/>
                              <w:rPr>
                                <w:rFonts w:cs="Times New Roman"/>
                                <w:caps/>
                                <w:noProof/>
                                <w:sz w:val="20"/>
                                <w:szCs w:val="22"/>
                              </w:rPr>
                            </w:pPr>
                            <w:bookmarkStart w:id="410" w:name="_Ref509817508"/>
                            <w:r>
                              <w:t xml:space="preserve">Figure </w:t>
                            </w:r>
                            <w:fldSimple w:instr=" SEQ Figure \* ARABIC ">
                              <w:r>
                                <w:rPr>
                                  <w:noProof/>
                                </w:rPr>
                                <w:t>127</w:t>
                              </w:r>
                            </w:fldSimple>
                            <w:bookmarkEnd w:id="410"/>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6"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dgubHMQIAAGoEAAAOAAAAAAAAAAAA&#13;&#10;AAAAAC4CAABkcnMvZTJvRG9jLnhtbFBLAQItABQABgAIAAAAIQByyKcU5AAAAA8BAAAPAAAAAAAA&#13;&#10;AAAAAAAAAIsEAABkcnMvZG93bnJldi54bWxQSwUGAAAAAAQABADzAAAAnAUAAAAA&#13;&#10;" stroked="f">
                <v:textbox style="mso-fit-shape-to-text:t" inset="0,0,0,0">
                  <w:txbxContent>
                    <w:p w14:paraId="3BA5FC7F" w14:textId="4A1EAC48" w:rsidR="009E2419" w:rsidRPr="0018482C" w:rsidRDefault="009E2419" w:rsidP="00EF541C">
                      <w:pPr>
                        <w:pStyle w:val="Caption"/>
                        <w:rPr>
                          <w:rFonts w:cs="Times New Roman"/>
                          <w:caps/>
                          <w:noProof/>
                          <w:sz w:val="20"/>
                          <w:szCs w:val="22"/>
                        </w:rPr>
                      </w:pPr>
                      <w:bookmarkStart w:id="411" w:name="_Ref509817508"/>
                      <w:r>
                        <w:t xml:space="preserve">Figure </w:t>
                      </w:r>
                      <w:fldSimple w:instr=" SEQ Figure \* ARABIC ">
                        <w:r>
                          <w:rPr>
                            <w:noProof/>
                          </w:rPr>
                          <w:t>127</w:t>
                        </w:r>
                      </w:fldSimple>
                      <w:bookmarkEnd w:id="411"/>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3763C4">
        <w:t xml:space="preserve">Figure </w:t>
      </w:r>
      <w:r w:rsidR="003763C4">
        <w:rPr>
          <w:noProof/>
        </w:rPr>
        <w:t>127</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520D32DE"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3763C4">
        <w:t xml:space="preserve">Figure </w:t>
      </w:r>
      <w:r w:rsidR="003763C4">
        <w:rPr>
          <w:noProof/>
        </w:rPr>
        <w:t>128</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31BAE582"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076A9FB2" w:rsidR="009E2419" w:rsidRPr="00745740" w:rsidRDefault="009E2419" w:rsidP="00CD2774">
                            <w:pPr>
                              <w:pStyle w:val="Caption"/>
                              <w:rPr>
                                <w:noProof/>
                                <w:sz w:val="22"/>
                                <w:szCs w:val="22"/>
                                <w:lang w:val="en-GB"/>
                              </w:rPr>
                            </w:pPr>
                            <w:bookmarkStart w:id="412" w:name="_Ref509818549"/>
                            <w:r>
                              <w:t xml:space="preserve">Figure </w:t>
                            </w:r>
                            <w:fldSimple w:instr=" SEQ Figure \* ARABIC ">
                              <w:r>
                                <w:rPr>
                                  <w:noProof/>
                                </w:rPr>
                                <w:t>128</w:t>
                              </w:r>
                            </w:fldSimple>
                            <w:bookmarkEnd w:id="412"/>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7"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7pd2zQCAABtBAAADgAA&#13;&#10;AAAAAAAAAAAAAAAuAgAAZHJzL2Uyb0RvYy54bWxQSwECLQAUAAYACAAAACEAi4i1YOgAAAAQAQAA&#13;&#10;DwAAAAAAAAAAAAAAAACOBAAAZHJzL2Rvd25yZXYueG1sUEsFBgAAAAAEAAQA8wAAAKMFAAAAAA==&#13;&#10;" stroked="f">
                <v:textbox style="mso-fit-shape-to-text:t" inset="0,0,0,0">
                  <w:txbxContent>
                    <w:p w14:paraId="3A5627D1" w14:textId="076A9FB2" w:rsidR="009E2419" w:rsidRPr="00745740" w:rsidRDefault="009E2419" w:rsidP="00CD2774">
                      <w:pPr>
                        <w:pStyle w:val="Caption"/>
                        <w:rPr>
                          <w:noProof/>
                          <w:sz w:val="22"/>
                          <w:szCs w:val="22"/>
                          <w:lang w:val="en-GB"/>
                        </w:rPr>
                      </w:pPr>
                      <w:bookmarkStart w:id="413" w:name="_Ref509818549"/>
                      <w:r>
                        <w:t xml:space="preserve">Figure </w:t>
                      </w:r>
                      <w:fldSimple w:instr=" SEQ Figure \* ARABIC ">
                        <w:r>
                          <w:rPr>
                            <w:noProof/>
                          </w:rPr>
                          <w:t>128</w:t>
                        </w:r>
                      </w:fldSimple>
                      <w:bookmarkEnd w:id="413"/>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3763C4">
        <w:t xml:space="preserve">Figure </w:t>
      </w:r>
      <w:r w:rsidR="003763C4">
        <w:rPr>
          <w:noProof/>
        </w:rPr>
        <w:t>127</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4" w:name="_Ref511308881"/>
      <w:bookmarkStart w:id="415" w:name="_Toc517704693"/>
      <w:r>
        <w:t>Analysis</w:t>
      </w:r>
      <w:bookmarkEnd w:id="414"/>
      <w:bookmarkEnd w:id="415"/>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496FFB64" w:rsidR="006254D3" w:rsidRDefault="0017462C" w:rsidP="006254D3">
      <w:r>
        <w:t xml:space="preserve">The magnetic field strength is calculated from Eq. </w:t>
      </w:r>
      <w:r>
        <w:fldChar w:fldCharType="begin"/>
      </w:r>
      <w:r>
        <w:instrText xml:space="preserve"> REF _Ref510680307 \h </w:instrText>
      </w:r>
      <w:r>
        <w:fldChar w:fldCharType="separate"/>
      </w:r>
      <w:r w:rsidR="003763C4">
        <w:t>(</w:t>
      </w:r>
      <w:r w:rsidR="003763C4">
        <w:rPr>
          <w:noProof/>
        </w:rPr>
        <w:t>54</w:t>
      </w:r>
      <w:r w:rsidR="003763C4">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2DC51019"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0A26F4AC"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3763C4">
        <w:t>(</w:t>
      </w:r>
      <w:r w:rsidR="003763C4">
        <w:rPr>
          <w:noProof/>
        </w:rPr>
        <w:t>59</w:t>
      </w:r>
      <w:r w:rsidR="003763C4">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B91948"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75F4EB5D"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B91948"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3427B55A"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B91948"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2A396078"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B91948"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2BBE764A"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B91948"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007F5CBF"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B91948"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27B2D3B4"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6565F2DC"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3763C4">
        <w:t>(</w:t>
      </w:r>
      <w:r w:rsidR="003763C4">
        <w:rPr>
          <w:noProof/>
        </w:rPr>
        <w:t>53</w:t>
      </w:r>
      <w:r w:rsidR="003763C4">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B91948"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B91948"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371F72CA"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6" w:name="_Ref512411357"/>
      <w:bookmarkStart w:id="417" w:name="_Toc517704694"/>
      <w:r>
        <w:t>Results</w:t>
      </w:r>
      <w:bookmarkEnd w:id="416"/>
      <w:bookmarkEnd w:id="417"/>
    </w:p>
    <w:p w14:paraId="684FC6F6" w14:textId="3A1E0D54"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3763C4">
        <w:t xml:space="preserve">Figure </w:t>
      </w:r>
      <w:r w:rsidR="003763C4">
        <w:rPr>
          <w:noProof/>
        </w:rPr>
        <w:t>129</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3763C4">
        <w:t xml:space="preserve">Figure </w:t>
      </w:r>
      <w:r w:rsidR="003763C4">
        <w:rPr>
          <w:noProof/>
        </w:rPr>
        <w:t>130</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3763C4">
        <w:t xml:space="preserve">Figure </w:t>
      </w:r>
      <w:r w:rsidR="003763C4">
        <w:rPr>
          <w:noProof/>
        </w:rPr>
        <w:t>131</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3BB6B5ED"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70</w:t>
            </w:r>
            <w:r w:rsidR="005A3C55">
              <w:rPr>
                <w:noProof/>
              </w:rPr>
              <w:fldChar w:fldCharType="end"/>
            </w:r>
            <w:r>
              <w:t>)</w:t>
            </w:r>
          </w:p>
        </w:tc>
      </w:tr>
    </w:tbl>
    <w:p w14:paraId="385FCB2D" w14:textId="3659BB42"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3763C4">
        <w:t xml:space="preserve">Table </w:t>
      </w:r>
      <w:r w:rsidR="003763C4">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198FEEF0" w:rsidR="009E2419" w:rsidRPr="007E5DFA" w:rsidRDefault="009E2419" w:rsidP="00C12BB5">
                            <w:pPr>
                              <w:pStyle w:val="Caption"/>
                              <w:rPr>
                                <w:noProof/>
                                <w:sz w:val="22"/>
                                <w:szCs w:val="22"/>
                              </w:rPr>
                            </w:pPr>
                            <w:bookmarkStart w:id="418" w:name="_Ref509819071"/>
                            <w:r>
                              <w:t xml:space="preserve">Figure </w:t>
                            </w:r>
                            <w:fldSimple w:instr=" SEQ Figure \* ARABIC ">
                              <w:r>
                                <w:rPr>
                                  <w:noProof/>
                                </w:rPr>
                                <w:t>129</w:t>
                              </w:r>
                            </w:fldSimple>
                            <w:bookmarkEnd w:id="418"/>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8"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" stroked="f">
                <v:textbox style="mso-fit-shape-to-text:t" inset="0,0,0,0">
                  <w:txbxContent>
                    <w:p w14:paraId="66565C99" w14:textId="198FEEF0" w:rsidR="009E2419" w:rsidRPr="007E5DFA" w:rsidRDefault="009E2419" w:rsidP="00C12BB5">
                      <w:pPr>
                        <w:pStyle w:val="Caption"/>
                        <w:rPr>
                          <w:noProof/>
                          <w:sz w:val="22"/>
                          <w:szCs w:val="22"/>
                        </w:rPr>
                      </w:pPr>
                      <w:bookmarkStart w:id="419" w:name="_Ref509819071"/>
                      <w:r>
                        <w:t xml:space="preserve">Figure </w:t>
                      </w:r>
                      <w:fldSimple w:instr=" SEQ Figure \* ARABIC ">
                        <w:r>
                          <w:rPr>
                            <w:noProof/>
                          </w:rPr>
                          <w:t>129</w:t>
                        </w:r>
                      </w:fldSimple>
                      <w:bookmarkEnd w:id="419"/>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3"/>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2EED80C0"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3763C4">
        <w:t>(</w:t>
      </w:r>
      <w:r w:rsidR="003763C4">
        <w:rPr>
          <w:noProof/>
        </w:rPr>
        <w:t>61</w:t>
      </w:r>
      <w:r w:rsidR="003763C4">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4CB5D876" w:rsidR="00EC7F4B" w:rsidRDefault="008C32A7" w:rsidP="00EC7F4B">
      <w:pPr>
        <w:pStyle w:val="Caption"/>
        <w:keepNext/>
      </w:pPr>
      <w:bookmarkStart w:id="420"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154FF70D" w:rsidR="009E2419" w:rsidRPr="001F2267" w:rsidRDefault="009E2419" w:rsidP="0069057C">
                            <w:pPr>
                              <w:pStyle w:val="Caption"/>
                              <w:rPr>
                                <w:sz w:val="22"/>
                                <w:szCs w:val="22"/>
                              </w:rPr>
                            </w:pPr>
                            <w:bookmarkStart w:id="421" w:name="_Ref511630682"/>
                            <w:r>
                              <w:t xml:space="preserve">Figure </w:t>
                            </w:r>
                            <w:fldSimple w:instr=" SEQ Figure \* ARABIC ">
                              <w:r>
                                <w:rPr>
                                  <w:noProof/>
                                </w:rPr>
                                <w:t>130</w:t>
                              </w:r>
                            </w:fldSimple>
                            <w:bookmarkEnd w:id="421"/>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9"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" stroked="f">
                <v:textbox style="mso-fit-shape-to-text:t" inset="0,0,0,0">
                  <w:txbxContent>
                    <w:p w14:paraId="0BB39C69" w14:textId="154FF70D" w:rsidR="009E2419" w:rsidRPr="001F2267" w:rsidRDefault="009E2419" w:rsidP="0069057C">
                      <w:pPr>
                        <w:pStyle w:val="Caption"/>
                        <w:rPr>
                          <w:sz w:val="22"/>
                          <w:szCs w:val="22"/>
                        </w:rPr>
                      </w:pPr>
                      <w:bookmarkStart w:id="422" w:name="_Ref511630682"/>
                      <w:r>
                        <w:t xml:space="preserve">Figure </w:t>
                      </w:r>
                      <w:fldSimple w:instr=" SEQ Figure \* ARABIC ">
                        <w:r>
                          <w:rPr>
                            <w:noProof/>
                          </w:rPr>
                          <w:t>130</w:t>
                        </w:r>
                      </w:fldSimple>
                      <w:bookmarkEnd w:id="422"/>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4"/>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fldSimple w:instr=" SEQ Table \* ARABIC ">
        <w:r w:rsidR="003763C4">
          <w:rPr>
            <w:noProof/>
          </w:rPr>
          <w:t>10</w:t>
        </w:r>
      </w:fldSimple>
      <w:bookmarkEnd w:id="420"/>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B91948"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4F36B333" w:rsidR="009E2419" w:rsidRPr="0099771D" w:rsidRDefault="009E2419" w:rsidP="00573964">
                            <w:pPr>
                              <w:pStyle w:val="Caption"/>
                              <w:rPr>
                                <w:noProof/>
                                <w:sz w:val="22"/>
                                <w:szCs w:val="22"/>
                              </w:rPr>
                            </w:pPr>
                            <w:bookmarkStart w:id="423" w:name="_Ref512407780"/>
                            <w:r>
                              <w:t xml:space="preserve">Figure </w:t>
                            </w:r>
                            <w:fldSimple w:instr=" SEQ Figure \* ARABIC ">
                              <w:r>
                                <w:rPr>
                                  <w:noProof/>
                                </w:rPr>
                                <w:t>131</w:t>
                              </w:r>
                            </w:fldSimple>
                            <w:bookmarkEnd w:id="423"/>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0"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l7y8sNAIAAG0EAAAOAAAAAAAA&#13;&#10;AAAAAAAAAC4CAABkcnMvZTJvRG9jLnhtbFBLAQItABQABgAIAAAAIQDOSFEs5AAAAA0BAAAPAAAA&#13;&#10;AAAAAAAAAAAAAI4EAABkcnMvZG93bnJldi54bWxQSwUGAAAAAAQABADzAAAAnwUAAAAA&#13;&#10;" stroked="f">
                <v:textbox style="mso-fit-shape-to-text:t" inset="0,0,0,0">
                  <w:txbxContent>
                    <w:p w14:paraId="356B402D" w14:textId="4F36B333" w:rsidR="009E2419" w:rsidRPr="0099771D" w:rsidRDefault="009E2419" w:rsidP="00573964">
                      <w:pPr>
                        <w:pStyle w:val="Caption"/>
                        <w:rPr>
                          <w:noProof/>
                          <w:sz w:val="22"/>
                          <w:szCs w:val="22"/>
                        </w:rPr>
                      </w:pPr>
                      <w:bookmarkStart w:id="424" w:name="_Ref512407780"/>
                      <w:r>
                        <w:t xml:space="preserve">Figure </w:t>
                      </w:r>
                      <w:fldSimple w:instr=" SEQ Figure \* ARABIC ">
                        <w:r>
                          <w:rPr>
                            <w:noProof/>
                          </w:rPr>
                          <w:t>131</w:t>
                        </w:r>
                      </w:fldSimple>
                      <w:bookmarkEnd w:id="424"/>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5"/>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5" w:name="_Ref335991457"/>
      <w:bookmarkStart w:id="426" w:name="_Ref513622057"/>
      <w:bookmarkStart w:id="427" w:name="_Toc517704695"/>
      <w:r>
        <w:t>Garnet ring measurements</w:t>
      </w:r>
      <w:bookmarkEnd w:id="425"/>
      <w:r w:rsidR="00B71A6D">
        <w:t xml:space="preserve">(J. Kuharik, R. Madrak, </w:t>
      </w:r>
      <w:r w:rsidR="005642C3">
        <w:t xml:space="preserve">A. Makarov, </w:t>
      </w:r>
      <w:r w:rsidR="00B71A6D">
        <w:t>G. Romanov, I. Terechkine</w:t>
      </w:r>
      <w:r w:rsidR="00AF5FF4">
        <w:t xml:space="preserve">, </w:t>
      </w:r>
      <w:r w:rsidR="00B71A6D">
        <w:t>C.Y. Tan)</w:t>
      </w:r>
      <w:bookmarkEnd w:id="426"/>
      <w:bookmarkEnd w:id="427"/>
    </w:p>
    <w:p w14:paraId="2D23967A" w14:textId="1991650B"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09DA222E" w:rsidR="009E2419" w:rsidRPr="00C14FCB" w:rsidRDefault="009E2419" w:rsidP="00F5695C">
                            <w:pPr>
                              <w:pStyle w:val="Caption"/>
                              <w:rPr>
                                <w:noProof/>
                                <w:sz w:val="22"/>
                                <w:szCs w:val="22"/>
                              </w:rPr>
                            </w:pPr>
                            <w:bookmarkStart w:id="428" w:name="_Ref513620769"/>
                            <w:r>
                              <w:t xml:space="preserve">Figure </w:t>
                            </w:r>
                            <w:fldSimple w:instr=" SEQ Figure \* ARABIC ">
                              <w:r>
                                <w:rPr>
                                  <w:noProof/>
                                </w:rPr>
                                <w:t>132</w:t>
                              </w:r>
                            </w:fldSimple>
                            <w:bookmarkEnd w:id="428"/>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1"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h3cNQIAAG0EAAAOAAAAZHJzL2Uyb0RvYy54bWysVFFv2yAQfp+0/4B4XxwnXZRa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pGHdw1AgAAbQQAAA4AAAAA&#13;&#10;AAAAAAAAAAAALgIAAGRycy9lMm9Eb2MueG1sUEsBAi0AFAAGAAgAAAAhAPCQ17zlAAAADQEAAA8A&#13;&#10;AAAAAAAAAAAAAAAAjwQAAGRycy9kb3ducmV2LnhtbFBLBQYAAAAABAAEAPMAAAChBQAAAAA=&#13;&#10;" stroked="f">
                <v:textbox style="mso-fit-shape-to-text:t" inset="0,0,0,0">
                  <w:txbxContent>
                    <w:p w14:paraId="578775A1" w14:textId="09DA222E" w:rsidR="009E2419" w:rsidRPr="00C14FCB" w:rsidRDefault="009E2419" w:rsidP="00F5695C">
                      <w:pPr>
                        <w:pStyle w:val="Caption"/>
                        <w:rPr>
                          <w:noProof/>
                          <w:sz w:val="22"/>
                          <w:szCs w:val="22"/>
                        </w:rPr>
                      </w:pPr>
                      <w:bookmarkStart w:id="429" w:name="_Ref513620769"/>
                      <w:r>
                        <w:t xml:space="preserve">Figure </w:t>
                      </w:r>
                      <w:fldSimple w:instr=" SEQ Figure \* ARABIC ">
                        <w:r>
                          <w:rPr>
                            <w:noProof/>
                          </w:rPr>
                          <w:t>132</w:t>
                        </w:r>
                      </w:fldSimple>
                      <w:bookmarkEnd w:id="429"/>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3763C4">
        <w:t xml:space="preserve">Figure </w:t>
      </w:r>
      <w:r w:rsidR="003763C4">
        <w:rPr>
          <w:noProof/>
        </w:rPr>
        <w:t>132</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3763C4">
        <w:t xml:space="preserve">Figure </w:t>
      </w:r>
      <w:r w:rsidR="003763C4">
        <w:rPr>
          <w:noProof/>
        </w:rPr>
        <w:t>134</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6E39AA08" w:rsidR="009E2419" w:rsidRPr="000B3215" w:rsidRDefault="009E2419" w:rsidP="0015133C">
                            <w:pPr>
                              <w:pStyle w:val="Caption"/>
                              <w:rPr>
                                <w:noProof/>
                                <w:sz w:val="22"/>
                                <w:szCs w:val="22"/>
                              </w:rPr>
                            </w:pPr>
                            <w:bookmarkStart w:id="430" w:name="_Ref513620910"/>
                            <w:r>
                              <w:t xml:space="preserve">Figure </w:t>
                            </w:r>
                            <w:fldSimple w:instr=" SEQ Figure \* ARABIC ">
                              <w:r>
                                <w:rPr>
                                  <w:noProof/>
                                </w:rPr>
                                <w:t>133</w:t>
                              </w:r>
                            </w:fldSimple>
                            <w:bookmarkEnd w:id="430"/>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2"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Rau9jcCAABtBAAADgAA&#13;&#10;AAAAAAAAAAAAAAAuAgAAZHJzL2Uyb0RvYy54bWxQSwECLQAUAAYACAAAACEA2MdHceUAAAAPAQAA&#13;&#10;DwAAAAAAAAAAAAAAAACRBAAAZHJzL2Rvd25yZXYueG1sUEsFBgAAAAAEAAQA8wAAAKMFAAAAAA==&#13;&#10;" stroked="f">
                <v:textbox style="mso-fit-shape-to-text:t" inset="0,0,0,0">
                  <w:txbxContent>
                    <w:p w14:paraId="2CA41E51" w14:textId="6E39AA08" w:rsidR="009E2419" w:rsidRPr="000B3215" w:rsidRDefault="009E2419" w:rsidP="0015133C">
                      <w:pPr>
                        <w:pStyle w:val="Caption"/>
                        <w:rPr>
                          <w:noProof/>
                          <w:sz w:val="22"/>
                          <w:szCs w:val="22"/>
                        </w:rPr>
                      </w:pPr>
                      <w:bookmarkStart w:id="431" w:name="_Ref513620910"/>
                      <w:r>
                        <w:t xml:space="preserve">Figure </w:t>
                      </w:r>
                      <w:fldSimple w:instr=" SEQ Figure \* ARABIC ">
                        <w:r>
                          <w:rPr>
                            <w:noProof/>
                          </w:rPr>
                          <w:t>133</w:t>
                        </w:r>
                      </w:fldSimple>
                      <w:bookmarkEnd w:id="431"/>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7"/>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448CC084" w:rsidR="009E2419" w:rsidRPr="00774AB0" w:rsidRDefault="009E2419" w:rsidP="00AE0984">
                            <w:pPr>
                              <w:pStyle w:val="Caption"/>
                              <w:rPr>
                                <w:noProof/>
                                <w:sz w:val="22"/>
                                <w:szCs w:val="22"/>
                              </w:rPr>
                            </w:pPr>
                            <w:bookmarkStart w:id="432" w:name="_Ref509819737"/>
                            <w:r>
                              <w:t xml:space="preserve">Figure </w:t>
                            </w:r>
                            <w:fldSimple w:instr=" SEQ Figure \* ARABIC ">
                              <w:r>
                                <w:rPr>
                                  <w:noProof/>
                                </w:rPr>
                                <w:t>134</w:t>
                              </w:r>
                            </w:fldSimple>
                            <w:bookmarkEnd w:id="432"/>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3"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" stroked="f">
                <v:textbox style="mso-fit-shape-to-text:t" inset="0,0,0,0">
                  <w:txbxContent>
                    <w:p w14:paraId="248CC1EC" w14:textId="448CC084" w:rsidR="009E2419" w:rsidRPr="00774AB0" w:rsidRDefault="009E2419" w:rsidP="00AE0984">
                      <w:pPr>
                        <w:pStyle w:val="Caption"/>
                        <w:rPr>
                          <w:noProof/>
                          <w:sz w:val="22"/>
                          <w:szCs w:val="22"/>
                        </w:rPr>
                      </w:pPr>
                      <w:bookmarkStart w:id="433" w:name="_Ref509819737"/>
                      <w:r>
                        <w:t xml:space="preserve">Figure </w:t>
                      </w:r>
                      <w:fldSimple w:instr=" SEQ Figure \* ARABIC ">
                        <w:r>
                          <w:rPr>
                            <w:noProof/>
                          </w:rPr>
                          <w:t>134</w:t>
                        </w:r>
                      </w:fldSimple>
                      <w:bookmarkEnd w:id="433"/>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4" w:name="_Toc517704696"/>
      <w:r>
        <w:t>Setup</w:t>
      </w:r>
      <w:bookmarkEnd w:id="434"/>
    </w:p>
    <w:p w14:paraId="5CAE1CDE" w14:textId="1AB24DE5" w:rsidR="001064CF" w:rsidRDefault="0015133C" w:rsidP="00EF7DEF">
      <w:r>
        <w:fldChar w:fldCharType="begin"/>
      </w:r>
      <w:r>
        <w:instrText xml:space="preserve"> REF _Ref513620910 \h </w:instrText>
      </w:r>
      <w:r>
        <w:fldChar w:fldCharType="separate"/>
      </w:r>
      <w:r w:rsidR="003763C4">
        <w:t xml:space="preserve">Figure </w:t>
      </w:r>
      <w:r w:rsidR="003763C4">
        <w:rPr>
          <w:noProof/>
        </w:rPr>
        <w:t>133</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5" w:name="_Ref513622071"/>
      <w:bookmarkStart w:id="436" w:name="_Toc517704697"/>
      <w:r>
        <w:t>Initial testing and modifications</w:t>
      </w:r>
      <w:bookmarkEnd w:id="435"/>
      <w:bookmarkEnd w:id="436"/>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77749776"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597495A2" w:rsidR="009E2419" w:rsidRPr="00795FE6" w:rsidRDefault="009E2419" w:rsidP="000A2624">
                            <w:pPr>
                              <w:pStyle w:val="Caption"/>
                              <w:rPr>
                                <w:noProof/>
                                <w:sz w:val="22"/>
                                <w:szCs w:val="22"/>
                              </w:rPr>
                            </w:pPr>
                            <w:bookmarkStart w:id="437" w:name="_Ref514676347"/>
                            <w:r>
                              <w:t xml:space="preserve">Figure </w:t>
                            </w:r>
                            <w:fldSimple w:instr=" SEQ Figure \* ARABIC ">
                              <w:r>
                                <w:rPr>
                                  <w:noProof/>
                                </w:rPr>
                                <w:t>135</w:t>
                              </w:r>
                            </w:fldSimple>
                            <w:bookmarkEnd w:id="437"/>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4"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qUTB0jUCAABtBAAADgAA&#13;&#10;AAAAAAAAAAAAAAAuAgAAZHJzL2Uyb0RvYy54bWxQSwECLQAUAAYACAAAACEAm9qx3+cAAAAQAQAA&#13;&#10;DwAAAAAAAAAAAAAAAACPBAAAZHJzL2Rvd25yZXYueG1sUEsFBgAAAAAEAAQA8wAAAKMFAAAAAA==&#13;&#10;" stroked="f">
                <v:textbox style="mso-fit-shape-to-text:t" inset="0,0,0,0">
                  <w:txbxContent>
                    <w:p w14:paraId="41F3381B" w14:textId="597495A2" w:rsidR="009E2419" w:rsidRPr="00795FE6" w:rsidRDefault="009E2419" w:rsidP="000A2624">
                      <w:pPr>
                        <w:pStyle w:val="Caption"/>
                        <w:rPr>
                          <w:noProof/>
                          <w:sz w:val="22"/>
                          <w:szCs w:val="22"/>
                        </w:rPr>
                      </w:pPr>
                      <w:bookmarkStart w:id="438" w:name="_Ref514676347"/>
                      <w:r>
                        <w:t xml:space="preserve">Figure </w:t>
                      </w:r>
                      <w:fldSimple w:instr=" SEQ Figure \* ARABIC ">
                        <w:r>
                          <w:rPr>
                            <w:noProof/>
                          </w:rPr>
                          <w:t>135</w:t>
                        </w:r>
                      </w:fldSimple>
                      <w:bookmarkEnd w:id="438"/>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49"/>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3763C4" w:rsidRPr="003763C4">
            <w:rPr>
              <w:noProof/>
            </w:rPr>
            <w:t>[50]</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3763C4">
        <w:t xml:space="preserve">Figure </w:t>
      </w:r>
      <w:r w:rsidR="003763C4">
        <w:rPr>
          <w:noProof/>
        </w:rPr>
        <w:t>135</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3763C4">
        <w:t xml:space="preserve">Figure </w:t>
      </w:r>
      <w:r w:rsidR="003763C4">
        <w:rPr>
          <w:noProof/>
        </w:rPr>
        <w:t>136</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0"/>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60CE26E5" w:rsidR="009E2419" w:rsidRPr="00922C2B" w:rsidRDefault="009E2419" w:rsidP="00D76108">
                            <w:pPr>
                              <w:pStyle w:val="Caption"/>
                              <w:rPr>
                                <w:noProof/>
                                <w:sz w:val="22"/>
                                <w:szCs w:val="22"/>
                              </w:rPr>
                            </w:pPr>
                            <w:bookmarkStart w:id="439" w:name="_Ref513621589"/>
                            <w:r>
                              <w:t xml:space="preserve">Figure </w:t>
                            </w:r>
                            <w:fldSimple w:instr=" SEQ Figure \* ARABIC ">
                              <w:r>
                                <w:rPr>
                                  <w:noProof/>
                                </w:rPr>
                                <w:t>136</w:t>
                              </w:r>
                            </w:fldSimple>
                            <w:bookmarkEnd w:id="439"/>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5"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nMQIAAGoEAAAOAAAAZHJzL2Uyb0RvYy54bWysVE2P2jAQvVfqf7B8L+Gj0FV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A3RNinMQIAAGoEAAAOAAAAAAAAAAAA&#13;&#10;AAAAAC4CAABkcnMvZTJvRG9jLnhtbFBLAQItABQABgAIAAAAIQAhYe815AAAAA0BAAAPAAAAAAAA&#13;&#10;AAAAAAAAAIsEAABkcnMvZG93bnJldi54bWxQSwUGAAAAAAQABADzAAAAnAUAAAAA&#13;&#10;" stroked="f">
                <v:textbox style="mso-fit-shape-to-text:t" inset="0,0,0,0">
                  <w:txbxContent>
                    <w:p w14:paraId="32EA99B9" w14:textId="60CE26E5" w:rsidR="009E2419" w:rsidRPr="00922C2B" w:rsidRDefault="009E2419" w:rsidP="00D76108">
                      <w:pPr>
                        <w:pStyle w:val="Caption"/>
                        <w:rPr>
                          <w:noProof/>
                          <w:sz w:val="22"/>
                          <w:szCs w:val="22"/>
                        </w:rPr>
                      </w:pPr>
                      <w:bookmarkStart w:id="440" w:name="_Ref513621589"/>
                      <w:r>
                        <w:t xml:space="preserve">Figure </w:t>
                      </w:r>
                      <w:fldSimple w:instr=" SEQ Figure \* ARABIC ">
                        <w:r>
                          <w:rPr>
                            <w:noProof/>
                          </w:rPr>
                          <w:t>136</w:t>
                        </w:r>
                      </w:fldSimple>
                      <w:bookmarkEnd w:id="440"/>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1" w:name="_Ref515882336"/>
      <w:bookmarkStart w:id="442" w:name="_Toc517704698"/>
      <w:r>
        <w:t>Results</w:t>
      </w:r>
      <w:bookmarkEnd w:id="441"/>
      <w:bookmarkEnd w:id="442"/>
    </w:p>
    <w:p w14:paraId="36D6B8E6" w14:textId="2C2E15C6" w:rsidR="00770B80" w:rsidRDefault="007613A6" w:rsidP="00FE247A">
      <w:r>
        <w:t xml:space="preserve">We have 5 garnet rings shown in </w:t>
      </w:r>
      <w:r>
        <w:fldChar w:fldCharType="begin"/>
      </w:r>
      <w:r>
        <w:instrText xml:space="preserve"> REF _Ref504547065 \h </w:instrText>
      </w:r>
      <w:r>
        <w:fldChar w:fldCharType="separate"/>
      </w:r>
      <w:r w:rsidR="003763C4">
        <w:t xml:space="preserve">Figure </w:t>
      </w:r>
      <w:r w:rsidR="003763C4">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3763C4">
        <w:t xml:space="preserve">Figure </w:t>
      </w:r>
      <w:r w:rsidR="003763C4">
        <w:rPr>
          <w:noProof/>
        </w:rPr>
        <w:t>137</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3763C4">
        <w:t xml:space="preserve">Figure </w:t>
      </w:r>
      <w:r w:rsidR="003763C4">
        <w:rPr>
          <w:noProof/>
        </w:rPr>
        <w:t>138</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3763C4">
        <w:t xml:space="preserve">Figure </w:t>
      </w:r>
      <w:r w:rsidR="003763C4">
        <w:rPr>
          <w:noProof/>
        </w:rPr>
        <w:t>139</w:t>
      </w:r>
      <w:r w:rsidR="00435496">
        <w:fldChar w:fldCharType="end"/>
      </w:r>
      <w:r w:rsidR="00435496">
        <w:t>.</w:t>
      </w:r>
      <w:r w:rsidR="00770B80">
        <w:t xml:space="preserve">  </w:t>
      </w:r>
    </w:p>
    <w:p w14:paraId="485D543C" w14:textId="676B1654"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3763C4">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3763C4" w:rsidRPr="003763C4">
        <w:rPr>
          <w:b/>
        </w:rPr>
        <w:t xml:space="preserve">Figure </w:t>
      </w:r>
      <w:r w:rsidR="003763C4" w:rsidRPr="003763C4">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3763C4">
            <w:rPr>
              <w:b/>
              <w:noProof/>
            </w:rPr>
            <w:t xml:space="preserve"> </w:t>
          </w:r>
          <w:r w:rsidR="003763C4" w:rsidRPr="003763C4">
            <w:rPr>
              <w:noProof/>
            </w:rPr>
            <w:t>[51]</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3763C4">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3763C4">
        <w:rPr>
          <w:b/>
        </w:rPr>
        <w:t>20.1.1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62523124" w:rsidR="009E2419" w:rsidRPr="00E51672" w:rsidRDefault="009E2419" w:rsidP="007213E9">
                            <w:pPr>
                              <w:pStyle w:val="Caption"/>
                              <w:rPr>
                                <w:noProof/>
                                <w:sz w:val="22"/>
                                <w:szCs w:val="22"/>
                              </w:rPr>
                            </w:pPr>
                            <w:bookmarkStart w:id="443" w:name="_Ref512600566"/>
                            <w:r>
                              <w:t xml:space="preserve">Figure </w:t>
                            </w:r>
                            <w:fldSimple w:instr=" SEQ Figure \* ARABIC ">
                              <w:r>
                                <w:rPr>
                                  <w:noProof/>
                                </w:rPr>
                                <w:t>137</w:t>
                              </w:r>
                            </w:fldSimple>
                            <w:bookmarkEnd w:id="443"/>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6"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Vr3NgIAAG0EAAAOAAAAZHJzL2Uyb0RvYy54bWysVFFv2yAQfp+0/4B4X+ykUZZ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vdla9zYCAABtBAAADgAAAAAA&#13;&#10;AAAAAAAAAAAuAgAAZHJzL2Uyb0RvYy54bWxQSwECLQAUAAYACAAAACEAEQXzouMAAAANAQAADwAA&#13;&#10;AAAAAAAAAAAAAACQBAAAZHJzL2Rvd25yZXYueG1sUEsFBgAAAAAEAAQA8wAAAKAFAAAAAA==&#13;&#10;" stroked="f">
                <v:textbox style="mso-fit-shape-to-text:t" inset="0,0,0,0">
                  <w:txbxContent>
                    <w:p w14:paraId="00701A62" w14:textId="62523124" w:rsidR="009E2419" w:rsidRPr="00E51672" w:rsidRDefault="009E2419" w:rsidP="007213E9">
                      <w:pPr>
                        <w:pStyle w:val="Caption"/>
                        <w:rPr>
                          <w:noProof/>
                          <w:sz w:val="22"/>
                          <w:szCs w:val="22"/>
                        </w:rPr>
                      </w:pPr>
                      <w:bookmarkStart w:id="444" w:name="_Ref512600566"/>
                      <w:r>
                        <w:t xml:space="preserve">Figure </w:t>
                      </w:r>
                      <w:fldSimple w:instr=" SEQ Figure \* ARABIC ">
                        <w:r>
                          <w:rPr>
                            <w:noProof/>
                          </w:rPr>
                          <w:t>137</w:t>
                        </w:r>
                      </w:fldSimple>
                      <w:bookmarkEnd w:id="444"/>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1"/>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23A8389D" w:rsidR="009E2419" w:rsidRPr="00073227" w:rsidRDefault="009E2419" w:rsidP="007213E9">
                            <w:pPr>
                              <w:pStyle w:val="Caption"/>
                              <w:rPr>
                                <w:noProof/>
                                <w:sz w:val="22"/>
                                <w:szCs w:val="22"/>
                              </w:rPr>
                            </w:pPr>
                            <w:bookmarkStart w:id="445" w:name="_Ref514677056"/>
                            <w:r>
                              <w:t xml:space="preserve">Figure </w:t>
                            </w:r>
                            <w:fldSimple w:instr=" SEQ Figure \* ARABIC ">
                              <w:r>
                                <w:rPr>
                                  <w:noProof/>
                                </w:rPr>
                                <w:t>138</w:t>
                              </w:r>
                            </w:fldSimple>
                            <w:bookmarkEnd w:id="445"/>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7"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EGONQIAAG0EAAAOAAAAZHJzL2Uyb0RvYy54bWysVMFu2zAMvQ/YPwi6L06yNuu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" stroked="f">
                <v:textbox style="mso-fit-shape-to-text:t" inset="0,0,0,0">
                  <w:txbxContent>
                    <w:p w14:paraId="6DFD34C6" w14:textId="23A8389D" w:rsidR="009E2419" w:rsidRPr="00073227" w:rsidRDefault="009E2419" w:rsidP="007213E9">
                      <w:pPr>
                        <w:pStyle w:val="Caption"/>
                        <w:rPr>
                          <w:noProof/>
                          <w:sz w:val="22"/>
                          <w:szCs w:val="22"/>
                        </w:rPr>
                      </w:pPr>
                      <w:bookmarkStart w:id="446" w:name="_Ref514677056"/>
                      <w:r>
                        <w:t xml:space="preserve">Figure </w:t>
                      </w:r>
                      <w:fldSimple w:instr=" SEQ Figure \* ARABIC ">
                        <w:r>
                          <w:rPr>
                            <w:noProof/>
                          </w:rPr>
                          <w:t>138</w:t>
                        </w:r>
                      </w:fldSimple>
                      <w:bookmarkEnd w:id="446"/>
                      <w:r>
                        <w:t>: The averaged Q of the 5 rings and the difference from the averaged Q for each ring.</w:t>
                      </w:r>
                    </w:p>
                  </w:txbxContent>
                </v:textbox>
                <w10:wrap type="topAndBottom"/>
              </v:shape>
            </w:pict>
          </mc:Fallback>
        </mc:AlternateContent>
      </w:r>
      <w:r>
        <w:rPr>
          <w:b/>
        </w:rPr>
        <w:br w:type="page"/>
      </w:r>
    </w:p>
    <w:p w14:paraId="3B3BF699" w14:textId="7B299F86"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3763C4">
        <w:t xml:space="preserve">Figure </w:t>
      </w:r>
      <w:r w:rsidR="003763C4">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52638FC5" w:rsidR="009E2419" w:rsidRPr="00255A1D" w:rsidRDefault="009E2419" w:rsidP="00BD78E3">
                            <w:pPr>
                              <w:pStyle w:val="Caption"/>
                              <w:rPr>
                                <w:noProof/>
                                <w:sz w:val="22"/>
                                <w:szCs w:val="22"/>
                              </w:rPr>
                            </w:pPr>
                            <w:bookmarkStart w:id="447" w:name="_Ref514677324"/>
                            <w:r>
                              <w:t xml:space="preserve">Figure </w:t>
                            </w:r>
                            <w:fldSimple w:instr=" SEQ Figure \* ARABIC ">
                              <w:r>
                                <w:rPr>
                                  <w:noProof/>
                                </w:rPr>
                                <w:t>139</w:t>
                              </w:r>
                            </w:fldSimple>
                            <w:bookmarkEnd w:id="447"/>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8"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AsAJbsxAgAAagQAAA4AAAAAAAAAAAAA&#13;&#10;AAAALgIAAGRycy9lMm9Eb2MueG1sUEsBAi0AFAAGAAgAAAAhAHeML4zjAAAADQEAAA8AAAAAAAAA&#13;&#10;AAAAAAAAiwQAAGRycy9kb3ducmV2LnhtbFBLBQYAAAAABAAEAPMAAACbBQAAAAA=&#13;&#10;" stroked="f">
                <v:textbox style="mso-fit-shape-to-text:t" inset="0,0,0,0">
                  <w:txbxContent>
                    <w:p w14:paraId="7C5479BB" w14:textId="52638FC5" w:rsidR="009E2419" w:rsidRPr="00255A1D" w:rsidRDefault="009E2419" w:rsidP="00BD78E3">
                      <w:pPr>
                        <w:pStyle w:val="Caption"/>
                        <w:rPr>
                          <w:noProof/>
                          <w:sz w:val="22"/>
                          <w:szCs w:val="22"/>
                        </w:rPr>
                      </w:pPr>
                      <w:bookmarkStart w:id="448" w:name="_Ref514677324"/>
                      <w:r>
                        <w:t xml:space="preserve">Figure </w:t>
                      </w:r>
                      <w:fldSimple w:instr=" SEQ Figure \* ARABIC ">
                        <w:r>
                          <w:rPr>
                            <w:noProof/>
                          </w:rPr>
                          <w:t>139</w:t>
                        </w:r>
                      </w:fldSimple>
                      <w:bookmarkEnd w:id="448"/>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3"/>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49" w:name="_Ref305745460"/>
      <w:bookmarkStart w:id="450" w:name="_Toc517704699"/>
      <w:r>
        <w:lastRenderedPageBreak/>
        <w:t>Mechanical design (K. Duel</w:t>
      </w:r>
      <w:r w:rsidR="00CE10A4">
        <w:t xml:space="preserve"> &amp; M. Slabaugh</w:t>
      </w:r>
      <w:r>
        <w:t>)</w:t>
      </w:r>
      <w:bookmarkEnd w:id="449"/>
      <w:bookmarkEnd w:id="450"/>
    </w:p>
    <w:p w14:paraId="61B767D1" w14:textId="6C13E3AD"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0DBA36E5" w:rsidR="009E2419" w:rsidRPr="00B33607" w:rsidRDefault="009E2419"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9"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" fillcolor="#e4e9ef [3214]" stroked="f" strokeweight=".5pt">
                <v:textbox>
                  <w:txbxContent>
                    <w:p w14:paraId="36454D11" w14:textId="0DBA36E5" w:rsidR="009E2419" w:rsidRPr="00B33607" w:rsidRDefault="009E2419"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0374AE50" w:rsidR="009E2419" w:rsidRPr="00B33607" w:rsidRDefault="009E2419"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0"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" fillcolor="#e4e9ef [3214]" stroked="f" strokeweight=".5pt">
                <v:textbox>
                  <w:txbxContent>
                    <w:p w14:paraId="20EDBFC5" w14:textId="0374AE50" w:rsidR="009E2419" w:rsidRPr="00B33607" w:rsidRDefault="009E2419"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47666F2C" w:rsidR="009E2419" w:rsidRPr="00B33607" w:rsidRDefault="009E2419"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1"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Vvw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ky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eh1b8EcCAACFBAAADgAAAAAAAAAAAAAAAAAuAgAAZHJzL2Uyb0RvYy54bWxQSwECLQAUAAYACAAA&#13;&#10;ACEA9smAZ+QAAAAQAQAADwAAAAAAAAAAAAAAAAChBAAAZHJzL2Rvd25yZXYueG1sUEsFBgAAAAAE&#13;&#10;AAQA8wAAALIFAAAAAA==&#13;&#10;" fillcolor="#e4e9ef [3214]" stroked="f" strokeweight=".5pt">
                <v:textbox>
                  <w:txbxContent>
                    <w:p w14:paraId="3F7BF1FC" w14:textId="47666F2C" w:rsidR="009E2419" w:rsidRPr="00B33607" w:rsidRDefault="009E2419"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52ADB7FB" w:rsidR="009E2419" w:rsidRPr="00B33607" w:rsidRDefault="009E2419"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2"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DUGxr8SQIAAIUEAAAOAAAAAAAAAAAAAAAAAC4CAABkcnMvZTJvRG9jLnhtbFBLAQItABQABgAI&#13;&#10;AAAAIQDcXGYf5AAAAA8BAAAPAAAAAAAAAAAAAAAAAKMEAABkcnMvZG93bnJldi54bWxQSwUGAAAA&#13;&#10;AAQABADzAAAAtAUAAAAA&#13;&#10;" fillcolor="#e4e9ef [3214]" stroked="f" strokeweight=".5pt">
                <v:textbox>
                  <w:txbxContent>
                    <w:p w14:paraId="456B61C9" w14:textId="52ADB7FB" w:rsidR="009E2419" w:rsidRPr="00B33607" w:rsidRDefault="009E2419"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2F5E4CE7" w:rsidR="009E2419" w:rsidRPr="00B33607" w:rsidRDefault="009E2419"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3"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AFOQhvSgIAAIUEAAAOAAAAAAAAAAAAAAAAAC4CAABkcnMvZTJvRG9jLnhtbFBLAQItABQABgAI&#13;&#10;AAAAIQAjQXdr4wAAAA8BAAAPAAAAAAAAAAAAAAAAAKQEAABkcnMvZG93bnJldi54bWxQSwUGAAAA&#13;&#10;AAQABADzAAAAtAUAAAAA&#13;&#10;" fillcolor="#e4e9ef [3214]" stroked="f" strokeweight=".5pt">
                <v:textbox>
                  <w:txbxContent>
                    <w:p w14:paraId="6A44AEBE" w14:textId="2F5E4CE7" w:rsidR="009E2419" w:rsidRPr="00B33607" w:rsidRDefault="009E2419"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07D66692" w:rsidR="009E2419" w:rsidRPr="00B33607" w:rsidRDefault="009E2419"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4"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" fillcolor="#e4e9ef [3214]" stroked="f" strokeweight=".5pt">
                <v:textbox>
                  <w:txbxContent>
                    <w:p w14:paraId="279A485E" w14:textId="07D66692" w:rsidR="009E2419" w:rsidRPr="00B33607" w:rsidRDefault="009E2419"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21EDC368" w:rsidR="009E2419" w:rsidRPr="00B33607" w:rsidRDefault="009E2419"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5"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g9LNSQIAAIUEAAAOAAAAAAAAAAAAAAAAAC4CAABkcnMvZTJvRG9jLnhtbFBLAQItABQABgAI&#13;&#10;AAAAIQBXO0lZ5AAAABABAAAPAAAAAAAAAAAAAAAAAKMEAABkcnMvZG93bnJldi54bWxQSwUGAAAA&#13;&#10;AAQABADzAAAAtAUAAAAA&#13;&#10;" fillcolor="#e4e9ef [3214]" stroked="f" strokeweight=".5pt">
                <v:textbox>
                  <w:txbxContent>
                    <w:p w14:paraId="6C3160B2" w14:textId="21EDC368" w:rsidR="009E2419" w:rsidRPr="00B33607" w:rsidRDefault="009E2419"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4"/>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6639A23B" w:rsidR="009E2419" w:rsidRPr="00421D8D" w:rsidRDefault="009E2419" w:rsidP="001A2F52">
                            <w:pPr>
                              <w:pStyle w:val="Caption"/>
                              <w:rPr>
                                <w:sz w:val="22"/>
                                <w:szCs w:val="22"/>
                              </w:rPr>
                            </w:pPr>
                            <w:bookmarkStart w:id="451" w:name="_Ref509303524"/>
                            <w:r>
                              <w:t xml:space="preserve">Figure </w:t>
                            </w:r>
                            <w:fldSimple w:instr=" SEQ Figure \* ARABIC ">
                              <w:r>
                                <w:rPr>
                                  <w:noProof/>
                                </w:rPr>
                                <w:t>140</w:t>
                              </w:r>
                            </w:fldSimple>
                            <w:bookmarkEnd w:id="451"/>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6"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0g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4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oC+0gMQIAAGoEAAAOAAAAAAAAAAAA&#13;&#10;AAAAAC4CAABkcnMvZTJvRG9jLnhtbFBLAQItABQABgAIAAAAIQA2YW5U5AAAAA8BAAAPAAAAAAAA&#13;&#10;AAAAAAAAAIsEAABkcnMvZG93bnJldi54bWxQSwUGAAAAAAQABADzAAAAnAUAAAAA&#13;&#10;" stroked="f">
                <v:textbox style="mso-fit-shape-to-text:t" inset="0,0,0,0">
                  <w:txbxContent>
                    <w:p w14:paraId="74431FAE" w14:textId="6639A23B" w:rsidR="009E2419" w:rsidRPr="00421D8D" w:rsidRDefault="009E2419" w:rsidP="001A2F52">
                      <w:pPr>
                        <w:pStyle w:val="Caption"/>
                        <w:rPr>
                          <w:sz w:val="22"/>
                          <w:szCs w:val="22"/>
                        </w:rPr>
                      </w:pPr>
                      <w:bookmarkStart w:id="452" w:name="_Ref509303524"/>
                      <w:r>
                        <w:t xml:space="preserve">Figure </w:t>
                      </w:r>
                      <w:fldSimple w:instr=" SEQ Figure \* ARABIC ">
                        <w:r>
                          <w:rPr>
                            <w:noProof/>
                          </w:rPr>
                          <w:t>140</w:t>
                        </w:r>
                      </w:fldSimple>
                      <w:bookmarkEnd w:id="452"/>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3763C4">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53" w:name="_Ref508366981"/>
      <w:bookmarkStart w:id="454" w:name="_Toc517704700"/>
      <w:r>
        <w:t>Garnet sectors and alumina</w:t>
      </w:r>
      <w:bookmarkEnd w:id="453"/>
      <w:bookmarkEnd w:id="454"/>
      <w:r>
        <w:t xml:space="preserve"> </w:t>
      </w:r>
    </w:p>
    <w:p w14:paraId="44CB91E9" w14:textId="03025E9B"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3763C4">
        <w:t xml:space="preserve">Figure </w:t>
      </w:r>
      <w:r w:rsidR="003763C4">
        <w:rPr>
          <w:noProof/>
        </w:rPr>
        <w:t>141</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122EF1AD"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3763C4" w:rsidRPr="003763C4">
            <w:rPr>
              <w:noProof/>
            </w:rPr>
            <w:t>[52]</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48D23EB7" w:rsidR="009E2419" w:rsidRPr="00CC6B48" w:rsidRDefault="009E2419" w:rsidP="00280965">
                            <w:pPr>
                              <w:pStyle w:val="Caption"/>
                              <w:rPr>
                                <w:noProof/>
                                <w:sz w:val="22"/>
                                <w:szCs w:val="22"/>
                              </w:rPr>
                            </w:pPr>
                            <w:bookmarkStart w:id="455" w:name="_Ref508365564"/>
                            <w:r>
                              <w:t xml:space="preserve">Figure </w:t>
                            </w:r>
                            <w:fldSimple w:instr=" SEQ Figure \* ARABIC ">
                              <w:r>
                                <w:rPr>
                                  <w:noProof/>
                                </w:rPr>
                                <w:t>141</w:t>
                              </w:r>
                            </w:fldSimple>
                            <w:bookmarkEnd w:id="455"/>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7"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BhWurtMgIAAGoEAAAOAAAAAAAA&#13;&#10;AAAAAAAAAC4CAABkcnMvZTJvRG9jLnhtbFBLAQItABQABgAIAAAAIQAlIOlo5gAAAA8BAAAPAAAA&#13;&#10;AAAAAAAAAAAAAIwEAABkcnMvZG93bnJldi54bWxQSwUGAAAAAAQABADzAAAAnwUAAAAA&#13;&#10;" stroked="f">
                <v:textbox style="mso-fit-shape-to-text:t" inset="0,0,0,0">
                  <w:txbxContent>
                    <w:p w14:paraId="6825E0CF" w14:textId="48D23EB7" w:rsidR="009E2419" w:rsidRPr="00CC6B48" w:rsidRDefault="009E2419" w:rsidP="00280965">
                      <w:pPr>
                        <w:pStyle w:val="Caption"/>
                        <w:rPr>
                          <w:noProof/>
                          <w:sz w:val="22"/>
                          <w:szCs w:val="22"/>
                        </w:rPr>
                      </w:pPr>
                      <w:bookmarkStart w:id="456" w:name="_Ref508365564"/>
                      <w:r>
                        <w:t xml:space="preserve">Figure </w:t>
                      </w:r>
                      <w:fldSimple w:instr=" SEQ Figure \* ARABIC ">
                        <w:r>
                          <w:rPr>
                            <w:noProof/>
                          </w:rPr>
                          <w:t>141</w:t>
                        </w:r>
                      </w:fldSimple>
                      <w:bookmarkEnd w:id="456"/>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5"/>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57" w:name="_Ref504548575"/>
      <w:bookmarkStart w:id="458" w:name="_Toc517704701"/>
      <w:r>
        <w:t>Procedure for gluing garnet</w:t>
      </w:r>
      <w:r w:rsidR="00AA019D">
        <w:t xml:space="preserve"> sectors and</w:t>
      </w:r>
      <w:r w:rsidR="004861D7">
        <w:t xml:space="preserve"> </w:t>
      </w:r>
      <w:r>
        <w:t>alumina</w:t>
      </w:r>
      <w:bookmarkEnd w:id="457"/>
      <w:bookmarkEnd w:id="458"/>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3A1CF30D"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3763C4" w:rsidRPr="003763C4">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59" w:name="_Ref336071065"/>
      <w:bookmarkStart w:id="460" w:name="_Toc517704702"/>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649A0112" w:rsidR="009E2419" w:rsidRPr="003A392C" w:rsidRDefault="009E2419" w:rsidP="006C248D">
                            <w:pPr>
                              <w:pStyle w:val="Caption"/>
                              <w:rPr>
                                <w:noProof/>
                                <w:sz w:val="22"/>
                                <w:szCs w:val="22"/>
                              </w:rPr>
                            </w:pPr>
                            <w:bookmarkStart w:id="461" w:name="_Ref505758766"/>
                            <w:r>
                              <w:t xml:space="preserve">Figure </w:t>
                            </w:r>
                            <w:fldSimple w:instr=" SEQ Figure \* ARABIC ">
                              <w:r>
                                <w:rPr>
                                  <w:noProof/>
                                </w:rPr>
                                <w:t>142</w:t>
                              </w:r>
                            </w:fldSimple>
                            <w:bookmarkEnd w:id="461"/>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8"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glsRkMgIAAGoEAAAOAAAAAAAA&#13;&#10;AAAAAAAAAC4CAABkcnMvZTJvRG9jLnhtbFBLAQItABQABgAIAAAAIQAat8r45gAAABABAAAPAAAA&#13;&#10;AAAAAAAAAAAAAIwEAABkcnMvZG93bnJldi54bWxQSwUGAAAAAAQABADzAAAAnwUAAAAA&#13;&#10;" stroked="f">
                <v:textbox style="mso-fit-shape-to-text:t" inset="0,0,0,0">
                  <w:txbxContent>
                    <w:p w14:paraId="292DCAA3" w14:textId="649A0112" w:rsidR="009E2419" w:rsidRPr="003A392C" w:rsidRDefault="009E2419" w:rsidP="006C248D">
                      <w:pPr>
                        <w:pStyle w:val="Caption"/>
                        <w:rPr>
                          <w:noProof/>
                          <w:sz w:val="22"/>
                          <w:szCs w:val="22"/>
                        </w:rPr>
                      </w:pPr>
                      <w:bookmarkStart w:id="462" w:name="_Ref505758766"/>
                      <w:r>
                        <w:t xml:space="preserve">Figure </w:t>
                      </w:r>
                      <w:fldSimple w:instr=" SEQ Figure \* ARABIC ">
                        <w:r>
                          <w:rPr>
                            <w:noProof/>
                          </w:rPr>
                          <w:t>142</w:t>
                        </w:r>
                      </w:fldSimple>
                      <w:bookmarkEnd w:id="462"/>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6"/>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59"/>
      <w:bookmarkEnd w:id="460"/>
    </w:p>
    <w:p w14:paraId="44EAFB59" w14:textId="37F489B2"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3763C4">
        <w:t xml:space="preserve">Figure </w:t>
      </w:r>
      <w:r w:rsidR="003763C4">
        <w:rPr>
          <w:noProof/>
        </w:rPr>
        <w:t>142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3763C4">
        <w:t xml:space="preserve">Figure </w:t>
      </w:r>
      <w:r w:rsidR="003763C4">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65B027BC"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3763C4">
        <w:t xml:space="preserve">Figure </w:t>
      </w:r>
      <w:r w:rsidR="003763C4">
        <w:rPr>
          <w:noProof/>
        </w:rPr>
        <w:t>143</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1527992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2A7D437E" w:rsidR="009E2419" w:rsidRPr="006D3066" w:rsidRDefault="009E2419" w:rsidP="00E67144">
                            <w:pPr>
                              <w:pStyle w:val="Caption"/>
                              <w:rPr>
                                <w:sz w:val="22"/>
                                <w:szCs w:val="22"/>
                              </w:rPr>
                            </w:pPr>
                            <w:bookmarkStart w:id="463" w:name="_Ref508366680"/>
                            <w:r>
                              <w:t xml:space="preserve">Figure </w:t>
                            </w:r>
                            <w:fldSimple w:instr=" SEQ Figure \* ARABIC ">
                              <w:r>
                                <w:rPr>
                                  <w:noProof/>
                                </w:rPr>
                                <w:t>143</w:t>
                              </w:r>
                            </w:fldSimple>
                            <w:bookmarkEnd w:id="463"/>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9"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" stroked="f">
                <v:textbox style="mso-fit-shape-to-text:t" inset="0,0,0,0">
                  <w:txbxContent>
                    <w:p w14:paraId="190CF8F4" w14:textId="2A7D437E" w:rsidR="009E2419" w:rsidRPr="006D3066" w:rsidRDefault="009E2419" w:rsidP="00E67144">
                      <w:pPr>
                        <w:pStyle w:val="Caption"/>
                        <w:rPr>
                          <w:sz w:val="22"/>
                          <w:szCs w:val="22"/>
                        </w:rPr>
                      </w:pPr>
                      <w:bookmarkStart w:id="464" w:name="_Ref508366680"/>
                      <w:r>
                        <w:t xml:space="preserve">Figure </w:t>
                      </w:r>
                      <w:fldSimple w:instr=" SEQ Figure \* ARABIC ">
                        <w:r>
                          <w:rPr>
                            <w:noProof/>
                          </w:rPr>
                          <w:t>143</w:t>
                        </w:r>
                      </w:fldSimple>
                      <w:bookmarkEnd w:id="464"/>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2B2C6E73">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7"/>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12B22E06" w:rsidR="00C23CDF" w:rsidRDefault="00216BF7" w:rsidP="00831B81">
      <w:r>
        <w:rPr>
          <w:noProof/>
        </w:rPr>
        <w:drawing>
          <wp:anchor distT="0" distB="0" distL="114300" distR="114300" simplePos="0" relativeHeight="252145664" behindDoc="0" locked="0" layoutInCell="1" allowOverlap="1" wp14:anchorId="5B11CBED" wp14:editId="62960B77">
            <wp:simplePos x="0" y="0"/>
            <wp:positionH relativeFrom="column">
              <wp:align>center</wp:align>
            </wp:positionH>
            <wp:positionV relativeFrom="paragraph">
              <wp:posOffset>3009900</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8"/>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7712" behindDoc="0" locked="0" layoutInCell="1" allowOverlap="1" wp14:anchorId="58AE2D42" wp14:editId="3142BE55">
                <wp:simplePos x="0" y="0"/>
                <wp:positionH relativeFrom="column">
                  <wp:align>center</wp:align>
                </wp:positionH>
                <wp:positionV relativeFrom="paragraph">
                  <wp:posOffset>4794885</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786D07ED" w:rsidR="009E2419" w:rsidRPr="00FB0DA6" w:rsidRDefault="009E2419" w:rsidP="00996E2B">
                            <w:pPr>
                              <w:pStyle w:val="Caption"/>
                              <w:rPr>
                                <w:noProof/>
                                <w:sz w:val="22"/>
                                <w:szCs w:val="22"/>
                              </w:rPr>
                            </w:pPr>
                            <w:bookmarkStart w:id="465" w:name="_Ref510684026"/>
                            <w:r>
                              <w:t xml:space="preserve">Figure </w:t>
                            </w:r>
                            <w:fldSimple w:instr=" SEQ Figure \* ARABIC ">
                              <w:r>
                                <w:rPr>
                                  <w:noProof/>
                                </w:rPr>
                                <w:t>144</w:t>
                              </w:r>
                            </w:fldSimple>
                            <w:bookmarkEnd w:id="465"/>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0" type="#_x0000_t202" style="position:absolute;left:0;text-align:left;margin-left:0;margin-top:377.55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EPrMwIAAGo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nQ+uafE&#13;&#10;MI0i7UUbyGdoSfQhQ431OSbuLKaGFgOo9OD36IzA28rp+EVIBOPI9eXKbyzH0Xkzn93NbueUcIzN&#13;&#10;b25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" stroked="f">
                <v:textbox style="mso-fit-shape-to-text:t" inset="0,0,0,0">
                  <w:txbxContent>
                    <w:p w14:paraId="66E29F7C" w14:textId="786D07ED" w:rsidR="009E2419" w:rsidRPr="00FB0DA6" w:rsidRDefault="009E2419" w:rsidP="00996E2B">
                      <w:pPr>
                        <w:pStyle w:val="Caption"/>
                        <w:rPr>
                          <w:noProof/>
                          <w:sz w:val="22"/>
                          <w:szCs w:val="22"/>
                        </w:rPr>
                      </w:pPr>
                      <w:bookmarkStart w:id="466" w:name="_Ref510684026"/>
                      <w:r>
                        <w:t xml:space="preserve">Figure </w:t>
                      </w:r>
                      <w:fldSimple w:instr=" SEQ Figure \* ARABIC ">
                        <w:r>
                          <w:rPr>
                            <w:noProof/>
                          </w:rPr>
                          <w:t>144</w:t>
                        </w:r>
                      </w:fldSimple>
                      <w:bookmarkEnd w:id="466"/>
                      <w:r>
                        <w:t>: The ¼” cooling pipes are hand soldered onto the shell.</w:t>
                      </w:r>
                    </w:p>
                  </w:txbxContent>
                </v:textbox>
                <w10:wrap type="topAndBottom"/>
              </v:shape>
            </w:pict>
          </mc:Fallback>
        </mc:AlternateContent>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3763C4">
        <w:t xml:space="preserve">Figure </w:t>
      </w:r>
      <w:r w:rsidR="003763C4">
        <w:rPr>
          <w:noProof/>
        </w:rPr>
        <w:t>144</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7E2A62E6"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3763C4">
        <w:t>20.1</w:t>
      </w:r>
      <w:r>
        <w:fldChar w:fldCharType="end"/>
      </w:r>
      <w:r w:rsidR="00434E2C">
        <w:t>.</w:t>
      </w:r>
    </w:p>
    <w:p w14:paraId="25A12221" w14:textId="63047F39" w:rsidR="007B6C6D" w:rsidRDefault="007B6C6D">
      <w:pPr>
        <w:spacing w:before="0" w:after="200"/>
        <w:ind w:firstLine="0"/>
      </w:pPr>
      <w:r>
        <w:br w:type="page"/>
      </w:r>
    </w:p>
    <w:p w14:paraId="66900C34" w14:textId="4495D6A6" w:rsidR="00621CA9" w:rsidRDefault="0099086D" w:rsidP="00621CA9">
      <w:pPr>
        <w:pStyle w:val="Heading2"/>
      </w:pPr>
      <w:bookmarkStart w:id="467" w:name="_Ref509316933"/>
      <w:bookmarkStart w:id="468" w:name="_Toc517704703"/>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7C9AF643" w:rsidR="009E2419" w:rsidRPr="00487F52" w:rsidRDefault="009E2419" w:rsidP="00BA70D8">
                            <w:pPr>
                              <w:pStyle w:val="Caption"/>
                              <w:rPr>
                                <w:noProof/>
                                <w:sz w:val="28"/>
                              </w:rPr>
                            </w:pPr>
                            <w:bookmarkStart w:id="469" w:name="_Ref509314381"/>
                            <w:r>
                              <w:t xml:space="preserve">Figure </w:t>
                            </w:r>
                            <w:fldSimple w:instr=" SEQ Figure \* ARABIC ">
                              <w:r>
                                <w:rPr>
                                  <w:noProof/>
                                </w:rPr>
                                <w:t>145</w:t>
                              </w:r>
                            </w:fldSimple>
                            <w:bookmarkEnd w:id="469"/>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1"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" stroked="f">
                <v:textbox style="mso-fit-shape-to-text:t" inset="0,0,0,0">
                  <w:txbxContent>
                    <w:p w14:paraId="3BCD2E35" w14:textId="7C9AF643" w:rsidR="009E2419" w:rsidRPr="00487F52" w:rsidRDefault="009E2419" w:rsidP="00BA70D8">
                      <w:pPr>
                        <w:pStyle w:val="Caption"/>
                        <w:rPr>
                          <w:noProof/>
                          <w:sz w:val="28"/>
                        </w:rPr>
                      </w:pPr>
                      <w:bookmarkStart w:id="470" w:name="_Ref509314381"/>
                      <w:r>
                        <w:t xml:space="preserve">Figure </w:t>
                      </w:r>
                      <w:fldSimple w:instr=" SEQ Figure \* ARABIC ">
                        <w:r>
                          <w:rPr>
                            <w:noProof/>
                          </w:rPr>
                          <w:t>145</w:t>
                        </w:r>
                      </w:fldSimple>
                      <w:bookmarkEnd w:id="470"/>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9"/>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67"/>
      <w:bookmarkEnd w:id="468"/>
    </w:p>
    <w:p w14:paraId="426FA99A" w14:textId="50361248"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3763C4">
        <w:t xml:space="preserve">Figure </w:t>
      </w:r>
      <w:r w:rsidR="003763C4">
        <w:rPr>
          <w:noProof/>
        </w:rPr>
        <w:t>145</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3763C4">
        <w:t xml:space="preserve">Figure </w:t>
      </w:r>
      <w:r w:rsidR="003763C4">
        <w:rPr>
          <w:noProof/>
        </w:rPr>
        <w:t>145</w:t>
      </w:r>
      <w:r w:rsidR="00963F1D">
        <w:fldChar w:fldCharType="end"/>
      </w:r>
      <w:r w:rsidR="00963F1D">
        <w:t>(b) shows the required flange that was welded on.</w:t>
      </w:r>
    </w:p>
    <w:p w14:paraId="1D151463" w14:textId="69F1B032"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3763C4">
        <w:t xml:space="preserve">Figure </w:t>
      </w:r>
      <w:r w:rsidR="003763C4">
        <w:rPr>
          <w:noProof/>
        </w:rPr>
        <w:t>146</w:t>
      </w:r>
      <w:r w:rsidR="00CA0323">
        <w:fldChar w:fldCharType="end"/>
      </w:r>
      <w:r w:rsidR="00CA0323">
        <w:t>.</w:t>
      </w:r>
    </w:p>
    <w:p w14:paraId="05B3C9CD" w14:textId="75E53F3B"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3763C4">
        <w:t xml:space="preserve">Figure </w:t>
      </w:r>
      <w:r w:rsidR="003763C4">
        <w:rPr>
          <w:noProof/>
        </w:rPr>
        <w:t>147</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1DBE2720"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3763C4">
        <w:t xml:space="preserve">Figure </w:t>
      </w:r>
      <w:r w:rsidR="003763C4">
        <w:rPr>
          <w:noProof/>
        </w:rPr>
        <w:t>148</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Accelerating cavity assembly discussed in section </w:t>
      </w:r>
      <w:r w:rsidR="006A186B">
        <w:fldChar w:fldCharType="begin"/>
      </w:r>
      <w:r w:rsidR="006A186B">
        <w:instrText xml:space="preserve"> REF _Ref509302961 \w \h </w:instrText>
      </w:r>
      <w:r w:rsidR="006A186B">
        <w:fldChar w:fldCharType="separate"/>
      </w:r>
      <w:r w:rsidR="003763C4">
        <w:t>17.8</w:t>
      </w:r>
      <w:r w:rsidR="006A186B">
        <w:fldChar w:fldCharType="end"/>
      </w:r>
      <w:r w:rsidR="006A186B">
        <w:t>.</w:t>
      </w:r>
    </w:p>
    <w:p w14:paraId="3A6A394E" w14:textId="33E9878F" w:rsidR="0099086D" w:rsidRDefault="00B252CD" w:rsidP="007B7962">
      <w:r>
        <w:rPr>
          <w:noProof/>
        </w:rPr>
        <w:lastRenderedPageBreak/>
        <mc:AlternateContent>
          <mc:Choice Requires="wps">
            <w:drawing>
              <wp:anchor distT="0" distB="0" distL="114300" distR="114300" simplePos="0" relativeHeight="252246016" behindDoc="0" locked="0" layoutInCell="1" allowOverlap="1" wp14:anchorId="2A4A8D2F" wp14:editId="6E4F0229">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4C5CA2B4" w:rsidR="009E2419" w:rsidRPr="00AA5766" w:rsidRDefault="009E2419" w:rsidP="008A1363">
                            <w:pPr>
                              <w:pStyle w:val="Caption"/>
                              <w:rPr>
                                <w:noProof/>
                                <w:sz w:val="22"/>
                                <w:szCs w:val="22"/>
                              </w:rPr>
                            </w:pPr>
                            <w:bookmarkStart w:id="471" w:name="_Ref516210244"/>
                            <w:r>
                              <w:t xml:space="preserve">Figure </w:t>
                            </w:r>
                            <w:fldSimple w:instr=" SEQ Figure \* ARABIC ">
                              <w:r>
                                <w:rPr>
                                  <w:noProof/>
                                </w:rPr>
                                <w:t>146</w:t>
                              </w:r>
                            </w:fldSimple>
                            <w:bookmarkEnd w:id="471"/>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2"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" stroked="f">
                <v:textbox style="mso-fit-shape-to-text:t" inset="0,0,0,0">
                  <w:txbxContent>
                    <w:p w14:paraId="4599F5D1" w14:textId="4C5CA2B4" w:rsidR="009E2419" w:rsidRPr="00AA5766" w:rsidRDefault="009E2419" w:rsidP="008A1363">
                      <w:pPr>
                        <w:pStyle w:val="Caption"/>
                        <w:rPr>
                          <w:noProof/>
                          <w:sz w:val="22"/>
                          <w:szCs w:val="22"/>
                        </w:rPr>
                      </w:pPr>
                      <w:bookmarkStart w:id="472" w:name="_Ref516210244"/>
                      <w:r>
                        <w:t xml:space="preserve">Figure </w:t>
                      </w:r>
                      <w:fldSimple w:instr=" SEQ Figure \* ARABIC ">
                        <w:r>
                          <w:rPr>
                            <w:noProof/>
                          </w:rPr>
                          <w:t>146</w:t>
                        </w:r>
                      </w:fldSimple>
                      <w:bookmarkEnd w:id="472"/>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Pr>
          <w:noProof/>
        </w:rPr>
        <w:drawing>
          <wp:anchor distT="0" distB="0" distL="114300" distR="114300" simplePos="0" relativeHeight="252243968" behindDoc="0" locked="0" layoutInCell="1" allowOverlap="1" wp14:anchorId="49437B89" wp14:editId="0756F85C">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0"/>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47040" behindDoc="0" locked="0" layoutInCell="1" allowOverlap="1" wp14:anchorId="74B4E777" wp14:editId="2E8290C7">
            <wp:simplePos x="0" y="0"/>
            <wp:positionH relativeFrom="column">
              <wp:align>center</wp:align>
            </wp:positionH>
            <wp:positionV relativeFrom="paragraph">
              <wp:posOffset>4253456</wp:posOffset>
            </wp:positionV>
            <wp:extent cx="6108192" cy="2294938"/>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1"/>
                    <a:stretch>
                      <a:fillRect/>
                    </a:stretch>
                  </pic:blipFill>
                  <pic:spPr>
                    <a:xfrm>
                      <a:off x="0" y="0"/>
                      <a:ext cx="6108192" cy="2294938"/>
                    </a:xfrm>
                    <a:prstGeom prst="rect">
                      <a:avLst/>
                    </a:prstGeom>
                  </pic:spPr>
                </pic:pic>
              </a:graphicData>
            </a:graphic>
            <wp14:sizeRelH relativeFrom="margin">
              <wp14:pctWidth>0</wp14:pctWidth>
            </wp14:sizeRelH>
            <wp14:sizeRelV relativeFrom="margin">
              <wp14:pctHeight>0</wp14:pctHeight>
            </wp14:sizeRelV>
          </wp:anchor>
        </w:drawing>
      </w:r>
    </w:p>
    <w:p w14:paraId="3A64EDC3" w14:textId="5DF1605C" w:rsidR="00BA70F1" w:rsidRDefault="00BA70F1" w:rsidP="007B7962">
      <w:r>
        <w:rPr>
          <w:noProof/>
        </w:rPr>
        <mc:AlternateContent>
          <mc:Choice Requires="wps">
            <w:drawing>
              <wp:anchor distT="0" distB="0" distL="114300" distR="114300" simplePos="0" relativeHeight="252249088" behindDoc="0" locked="0" layoutInCell="1" allowOverlap="1" wp14:anchorId="3D3C692C" wp14:editId="0ACF03A6">
                <wp:simplePos x="0" y="0"/>
                <wp:positionH relativeFrom="column">
                  <wp:align>center</wp:align>
                </wp:positionH>
                <wp:positionV relativeFrom="paragraph">
                  <wp:posOffset>3664585</wp:posOffset>
                </wp:positionV>
                <wp:extent cx="6108192" cy="45720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192" cy="457200"/>
                        </a:xfrm>
                        <a:prstGeom prst="rect">
                          <a:avLst/>
                        </a:prstGeom>
                        <a:solidFill>
                          <a:prstClr val="white"/>
                        </a:solidFill>
                        <a:ln>
                          <a:noFill/>
                        </a:ln>
                      </wps:spPr>
                      <wps:txbx>
                        <w:txbxContent>
                          <w:p w14:paraId="5EBC3611" w14:textId="31F22CE3" w:rsidR="009E2419" w:rsidRPr="00F91009" w:rsidRDefault="009E2419" w:rsidP="00D87FF7">
                            <w:pPr>
                              <w:pStyle w:val="Caption"/>
                              <w:rPr>
                                <w:noProof/>
                                <w:sz w:val="22"/>
                                <w:szCs w:val="22"/>
                              </w:rPr>
                            </w:pPr>
                            <w:bookmarkStart w:id="473" w:name="_Ref516216509"/>
                            <w:r>
                              <w:t xml:space="preserve">Figure </w:t>
                            </w:r>
                            <w:fldSimple w:instr=" SEQ Figure \* ARABIC ">
                              <w:r>
                                <w:rPr>
                                  <w:noProof/>
                                </w:rPr>
                                <w:t>147</w:t>
                              </w:r>
                            </w:fldSimple>
                            <w:bookmarkEnd w:id="473"/>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3" type="#_x0000_t202" style="position:absolute;left:0;text-align:left;margin-left:0;margin-top:288.55pt;width:480.95pt;height:36pt;z-index:2522490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" stroked="f">
                <v:textbox style="mso-fit-shape-to-text:t" inset="0,0,0,0">
                  <w:txbxContent>
                    <w:p w14:paraId="5EBC3611" w14:textId="31F22CE3" w:rsidR="009E2419" w:rsidRPr="00F91009" w:rsidRDefault="009E2419" w:rsidP="00D87FF7">
                      <w:pPr>
                        <w:pStyle w:val="Caption"/>
                        <w:rPr>
                          <w:noProof/>
                          <w:sz w:val="22"/>
                          <w:szCs w:val="22"/>
                        </w:rPr>
                      </w:pPr>
                      <w:bookmarkStart w:id="474" w:name="_Ref516216509"/>
                      <w:r>
                        <w:t xml:space="preserve">Figure </w:t>
                      </w:r>
                      <w:fldSimple w:instr=" SEQ Figure \* ARABIC ">
                        <w:r>
                          <w:rPr>
                            <w:noProof/>
                          </w:rPr>
                          <w:t>147</w:t>
                        </w:r>
                      </w:fldSimple>
                      <w:bookmarkEnd w:id="474"/>
                      <w:r>
                        <w:t>: The setup for welding the conical window to the inner shell. (a) Cooling and fixture. (b) The weld joint.</w:t>
                      </w:r>
                    </w:p>
                  </w:txbxContent>
                </v:textbox>
                <w10:wrap type="topAndBottom"/>
              </v:shape>
            </w:pict>
          </mc:Fallback>
        </mc:AlternateContent>
      </w:r>
    </w:p>
    <w:p w14:paraId="008956CB" w14:textId="641A11A1" w:rsidR="00D56BA8" w:rsidRDefault="00D56BA8" w:rsidP="007B7962"/>
    <w:p w14:paraId="42361007" w14:textId="4B0CA1B4" w:rsidR="00D56BA8" w:rsidRDefault="00D56BA8" w:rsidP="007B7962">
      <w:r>
        <w:rPr>
          <w:noProof/>
        </w:rPr>
        <w:lastRenderedPageBreak/>
        <mc:AlternateContent>
          <mc:Choice Requires="wps">
            <w:drawing>
              <wp:anchor distT="0" distB="0" distL="114300" distR="114300" simplePos="0" relativeHeight="252252160" behindDoc="0" locked="0" layoutInCell="1" allowOverlap="1" wp14:anchorId="7321341F" wp14:editId="27A166F9">
                <wp:simplePos x="0" y="0"/>
                <wp:positionH relativeFrom="column">
                  <wp:align>center</wp:align>
                </wp:positionH>
                <wp:positionV relativeFrom="paragraph">
                  <wp:posOffset>2910205</wp:posOffset>
                </wp:positionV>
                <wp:extent cx="3657600" cy="63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1922DCAE" w14:textId="380E5105" w:rsidR="009E2419" w:rsidRPr="00D840E0" w:rsidRDefault="009E2419" w:rsidP="00BA70F1">
                            <w:pPr>
                              <w:pStyle w:val="Caption"/>
                              <w:rPr>
                                <w:noProof/>
                                <w:sz w:val="22"/>
                                <w:szCs w:val="22"/>
                              </w:rPr>
                            </w:pPr>
                            <w:bookmarkStart w:id="475" w:name="_Ref517702790"/>
                            <w:r>
                              <w:t xml:space="preserve">Figure </w:t>
                            </w:r>
                            <w:fldSimple w:instr=" SEQ Figure \* ARABIC ">
                              <w:r>
                                <w:rPr>
                                  <w:noProof/>
                                </w:rPr>
                                <w:t>148</w:t>
                              </w:r>
                            </w:fldSimple>
                            <w:bookmarkEnd w:id="475"/>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4" type="#_x0000_t202" style="position:absolute;left:0;text-align:left;margin-left:0;margin-top:229.15pt;width:4in;height:.05pt;z-index:252252160;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" stroked="f">
                <v:textbox style="mso-fit-shape-to-text:t" inset="0,0,0,0">
                  <w:txbxContent>
                    <w:p w14:paraId="1922DCAE" w14:textId="380E5105" w:rsidR="009E2419" w:rsidRPr="00D840E0" w:rsidRDefault="009E2419" w:rsidP="00BA70F1">
                      <w:pPr>
                        <w:pStyle w:val="Caption"/>
                        <w:rPr>
                          <w:noProof/>
                          <w:sz w:val="22"/>
                          <w:szCs w:val="22"/>
                        </w:rPr>
                      </w:pPr>
                      <w:bookmarkStart w:id="476" w:name="_Ref517702790"/>
                      <w:r>
                        <w:t xml:space="preserve">Figure </w:t>
                      </w:r>
                      <w:fldSimple w:instr=" SEQ Figure \* ARABIC ">
                        <w:r>
                          <w:rPr>
                            <w:noProof/>
                          </w:rPr>
                          <w:t>148</w:t>
                        </w:r>
                      </w:fldSimple>
                      <w:bookmarkEnd w:id="476"/>
                      <w:r>
                        <w:t>: The weld joint after hand smoothing and polishing.</w:t>
                      </w:r>
                    </w:p>
                  </w:txbxContent>
                </v:textbox>
                <w10:wrap type="topAndBottom"/>
              </v:shape>
            </w:pict>
          </mc:Fallback>
        </mc:AlternateContent>
      </w:r>
      <w:r>
        <w:rPr>
          <w:noProof/>
        </w:rPr>
        <w:drawing>
          <wp:anchor distT="0" distB="0" distL="114300" distR="114300" simplePos="0" relativeHeight="252250112" behindDoc="0" locked="0" layoutInCell="1" allowOverlap="1" wp14:anchorId="4F722AE7" wp14:editId="75F820EA">
            <wp:simplePos x="0" y="0"/>
            <wp:positionH relativeFrom="column">
              <wp:align>center</wp:align>
            </wp:positionH>
            <wp:positionV relativeFrom="paragraph">
              <wp:posOffset>109855</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2"/>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7CDE2E6D" w14:textId="497CD8BF" w:rsidR="00B252CD" w:rsidRDefault="00B252CD" w:rsidP="00D56BA8">
      <w:pPr>
        <w:ind w:firstLine="0"/>
      </w:pPr>
    </w:p>
    <w:p w14:paraId="431A8F6C" w14:textId="6AD8D497" w:rsidR="00C05BFA" w:rsidRDefault="00C05BFA" w:rsidP="00C05BFA">
      <w:pPr>
        <w:pStyle w:val="Heading2"/>
      </w:pPr>
      <w:bookmarkStart w:id="477" w:name="_Ref511208327"/>
      <w:bookmarkStart w:id="478" w:name="_Toc517704704"/>
      <w:r>
        <w:t>Tuner outer shell assembly</w:t>
      </w:r>
      <w:bookmarkEnd w:id="477"/>
      <w:bookmarkEnd w:id="478"/>
    </w:p>
    <w:p w14:paraId="7D91913E" w14:textId="024BB568" w:rsidR="00555C01" w:rsidRPr="00C05BFA" w:rsidRDefault="00D56BA8" w:rsidP="00C05BFA">
      <w:r>
        <w:rPr>
          <w:noProof/>
        </w:rPr>
        <w:drawing>
          <wp:anchor distT="0" distB="0" distL="114300" distR="114300" simplePos="0" relativeHeight="252253184" behindDoc="0" locked="0" layoutInCell="1" allowOverlap="1" wp14:anchorId="79ECFF62" wp14:editId="0E099DF4">
            <wp:simplePos x="0" y="0"/>
            <wp:positionH relativeFrom="column">
              <wp:align>center</wp:align>
            </wp:positionH>
            <wp:positionV relativeFrom="paragraph">
              <wp:posOffset>275590</wp:posOffset>
            </wp:positionV>
            <wp:extent cx="5358384" cy="1947672"/>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3"/>
                    <a:stretch>
                      <a:fillRect/>
                    </a:stretch>
                  </pic:blipFill>
                  <pic:spPr>
                    <a:xfrm>
                      <a:off x="0" y="0"/>
                      <a:ext cx="5358384" cy="19476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301FF69B">
                <wp:simplePos x="0" y="0"/>
                <wp:positionH relativeFrom="column">
                  <wp:align>center</wp:align>
                </wp:positionH>
                <wp:positionV relativeFrom="paragraph">
                  <wp:posOffset>2106295</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1F2E1C1D" w:rsidR="009E2419" w:rsidRPr="008A4AEC" w:rsidRDefault="009E2419" w:rsidP="00734367">
                            <w:pPr>
                              <w:pStyle w:val="Caption"/>
                              <w:rPr>
                                <w:noProof/>
                                <w:sz w:val="22"/>
                                <w:szCs w:val="22"/>
                              </w:rPr>
                            </w:pPr>
                            <w:bookmarkStart w:id="479" w:name="_Ref509315449"/>
                            <w:r>
                              <w:t xml:space="preserve">Figure </w:t>
                            </w:r>
                            <w:fldSimple w:instr=" SEQ Figure \* ARABIC ">
                              <w:r>
                                <w:rPr>
                                  <w:noProof/>
                                </w:rPr>
                                <w:t>149</w:t>
                              </w:r>
                            </w:fldSimple>
                            <w:bookmarkEnd w:id="479"/>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5" type="#_x0000_t202" style="position:absolute;left:0;text-align:left;margin-left:0;margin-top:165.8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" stroked="f">
                <v:textbox style="mso-fit-shape-to-text:t" inset="0,0,0,0">
                  <w:txbxContent>
                    <w:p w14:paraId="15114024" w14:textId="1F2E1C1D" w:rsidR="009E2419" w:rsidRPr="008A4AEC" w:rsidRDefault="009E2419" w:rsidP="00734367">
                      <w:pPr>
                        <w:pStyle w:val="Caption"/>
                        <w:rPr>
                          <w:noProof/>
                          <w:sz w:val="22"/>
                          <w:szCs w:val="22"/>
                        </w:rPr>
                      </w:pPr>
                      <w:bookmarkStart w:id="480" w:name="_Ref509315449"/>
                      <w:r>
                        <w:t xml:space="preserve">Figure </w:t>
                      </w:r>
                      <w:fldSimple w:instr=" SEQ Figure \* ARABIC ">
                        <w:r>
                          <w:rPr>
                            <w:noProof/>
                          </w:rPr>
                          <w:t>149</w:t>
                        </w:r>
                      </w:fldSimple>
                      <w:bookmarkEnd w:id="480"/>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 xml:space="preserve">The outer shell assembly before the water pipes were soldered on is shown in </w:t>
      </w:r>
      <w:r w:rsidR="00C05BFA">
        <w:fldChar w:fldCharType="begin"/>
      </w:r>
      <w:r w:rsidR="00C05BFA">
        <w:instrText xml:space="preserve"> REF _Ref509315449 \h </w:instrText>
      </w:r>
      <w:r w:rsidR="00C05BFA">
        <w:fldChar w:fldCharType="separate"/>
      </w:r>
      <w:r w:rsidR="003763C4">
        <w:t xml:space="preserve">Figure </w:t>
      </w:r>
      <w:r w:rsidR="003763C4">
        <w:rPr>
          <w:noProof/>
        </w:rPr>
        <w:t>149</w:t>
      </w:r>
      <w:r w:rsidR="00C05BFA">
        <w:fldChar w:fldCharType="end"/>
      </w:r>
      <w:r w:rsidR="00C05BFA">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w:t>
      </w:r>
      <w:r w:rsidR="00C05BFA">
        <w:lastRenderedPageBreak/>
        <w:t>soldering causes further unevenness to the shell. Once the machining is complete, the side that has the water pipes will be masked before copper plating.</w:t>
      </w:r>
      <w:r w:rsidR="003763C4">
        <w:t xml:space="preserve"> </w:t>
      </w:r>
      <w:r w:rsidR="003763C4">
        <w:fldChar w:fldCharType="begin"/>
      </w:r>
      <w:r w:rsidR="003763C4">
        <w:instrText xml:space="preserve"> REF _Ref512848994 \h </w:instrText>
      </w:r>
      <w:r w:rsidR="003763C4">
        <w:fldChar w:fldCharType="separate"/>
      </w:r>
      <w:r w:rsidR="003763C4">
        <w:t xml:space="preserve">Figure </w:t>
      </w:r>
      <w:r w:rsidR="003763C4">
        <w:rPr>
          <w:noProof/>
        </w:rPr>
        <w:t>150</w:t>
      </w:r>
      <w:r w:rsidR="003763C4">
        <w:fldChar w:fldCharType="end"/>
      </w:r>
      <w:r w:rsidR="003763C4">
        <w:t xml:space="preserve"> shows the outer shell assembly after successfu</w:t>
      </w:r>
      <w:r w:rsidR="003763C4">
        <w:t>lly removing the bow by EDM’ing and</w:t>
      </w:r>
      <w:r w:rsidR="00C05BFA">
        <w:t xml:space="preserve"> </w:t>
      </w:r>
      <w:r w:rsidR="00C05BFA">
        <w:fldChar w:fldCharType="begin"/>
      </w:r>
      <w:r w:rsidR="00C05BFA">
        <w:instrText xml:space="preserve"> REF _Ref511048531 \h </w:instrText>
      </w:r>
      <w:r w:rsidR="00C05BFA">
        <w:fldChar w:fldCharType="separate"/>
      </w:r>
      <w:r w:rsidR="003763C4">
        <w:t xml:space="preserve">Figure </w:t>
      </w:r>
      <w:r w:rsidR="003763C4">
        <w:rPr>
          <w:noProof/>
        </w:rPr>
        <w:t>151</w:t>
      </w:r>
      <w:r w:rsidR="00C05BFA">
        <w:fldChar w:fldCharType="end"/>
      </w:r>
      <w:r w:rsidR="00C05BFA">
        <w:t xml:space="preserve"> shows the water pipes soldered to the outer shell assembly</w:t>
      </w:r>
      <w:r w:rsidR="002F60D6">
        <w:t xml:space="preserve"> and </w:t>
      </w:r>
    </w:p>
    <w:p w14:paraId="0FB349C3" w14:textId="1423D7E1" w:rsidR="00D56BA8" w:rsidRDefault="00D56BA8" w:rsidP="00F72BF4">
      <w:r>
        <w:rPr>
          <w:noProof/>
        </w:rPr>
        <mc:AlternateContent>
          <mc:Choice Requires="wps">
            <w:drawing>
              <wp:anchor distT="0" distB="0" distL="114300" distR="114300" simplePos="0" relativeHeight="252166144" behindDoc="0" locked="0" layoutInCell="1" allowOverlap="1" wp14:anchorId="67E41113" wp14:editId="6FA47811">
                <wp:simplePos x="0" y="0"/>
                <wp:positionH relativeFrom="column">
                  <wp:posOffset>483243</wp:posOffset>
                </wp:positionH>
                <wp:positionV relativeFrom="paragraph">
                  <wp:posOffset>2594128</wp:posOffset>
                </wp:positionV>
                <wp:extent cx="5440680" cy="461010"/>
                <wp:effectExtent l="0" t="0" r="0" b="0"/>
                <wp:wrapTopAndBottom/>
                <wp:docPr id="633" name="Text Box 633"/>
                <wp:cNvGraphicFramePr/>
                <a:graphic xmlns:a="http://schemas.openxmlformats.org/drawingml/2006/main">
                  <a:graphicData uri="http://schemas.microsoft.com/office/word/2010/wordprocessingShape">
                    <wps:wsp>
                      <wps:cNvSpPr txBox="1"/>
                      <wps:spPr>
                        <a:xfrm>
                          <a:off x="0" y="0"/>
                          <a:ext cx="5440680" cy="461010"/>
                        </a:xfrm>
                        <a:prstGeom prst="rect">
                          <a:avLst/>
                        </a:prstGeom>
                        <a:solidFill>
                          <a:prstClr val="white"/>
                        </a:solidFill>
                        <a:ln>
                          <a:noFill/>
                        </a:ln>
                      </wps:spPr>
                      <wps:txbx>
                        <w:txbxContent>
                          <w:p w14:paraId="4DECFA22" w14:textId="05CE83DD" w:rsidR="009E2419" w:rsidRPr="00F47D68" w:rsidRDefault="009E2419" w:rsidP="009C02CD">
                            <w:pPr>
                              <w:pStyle w:val="Caption"/>
                              <w:rPr>
                                <w:noProof/>
                                <w:sz w:val="22"/>
                                <w:szCs w:val="22"/>
                              </w:rPr>
                            </w:pPr>
                            <w:bookmarkStart w:id="481" w:name="_Ref512848994"/>
                            <w:r>
                              <w:t xml:space="preserve">Figure </w:t>
                            </w:r>
                            <w:fldSimple w:instr=" SEQ Figure \* ARABIC ">
                              <w:r w:rsidR="00A33E4C">
                                <w:rPr>
                                  <w:noProof/>
                                </w:rPr>
                                <w:t>150</w:t>
                              </w:r>
                            </w:fldSimple>
                            <w:bookmarkEnd w:id="481"/>
                            <w:r>
                              <w:t>: (a) The bow is gone after the surface was cut with an EDM. (b) The outer shell copper before plating.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41113" id="Text Box 633" o:spid="_x0000_s1176" type="#_x0000_t202" style="position:absolute;left:0;text-align:left;margin-left:38.05pt;margin-top:204.25pt;width:428.4pt;height:36.3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" stroked="f">
                <v:textbox style="mso-fit-shape-to-text:t" inset="0,0,0,0">
                  <w:txbxContent>
                    <w:p w14:paraId="4DECFA22" w14:textId="05CE83DD" w:rsidR="009E2419" w:rsidRPr="00F47D68" w:rsidRDefault="009E2419" w:rsidP="009C02CD">
                      <w:pPr>
                        <w:pStyle w:val="Caption"/>
                        <w:rPr>
                          <w:noProof/>
                          <w:sz w:val="22"/>
                          <w:szCs w:val="22"/>
                        </w:rPr>
                      </w:pPr>
                      <w:bookmarkStart w:id="482" w:name="_Ref512848994"/>
                      <w:r>
                        <w:t xml:space="preserve">Figure </w:t>
                      </w:r>
                      <w:fldSimple w:instr=" SEQ Figure \* ARABIC ">
                        <w:r w:rsidR="00A33E4C">
                          <w:rPr>
                            <w:noProof/>
                          </w:rPr>
                          <w:t>150</w:t>
                        </w:r>
                      </w:fldSimple>
                      <w:bookmarkEnd w:id="482"/>
                      <w:r>
                        <w:t>: (a) The bow is gone after the surface was cut with an EDM. (b) The outer shell copper before plating.</w:t>
                      </w:r>
                    </w:p>
                  </w:txbxContent>
                </v:textbox>
                <w10:wrap type="topAndBottom"/>
              </v:shape>
            </w:pict>
          </mc:Fallback>
        </mc:AlternateContent>
      </w:r>
    </w:p>
    <w:p w14:paraId="1AFDC5C2" w14:textId="77777777" w:rsidR="00D56BA8" w:rsidRDefault="00D56BA8" w:rsidP="00F72BF4"/>
    <w:p w14:paraId="1C69856D" w14:textId="0077EF4C" w:rsidR="00C05BFA" w:rsidRDefault="00555C01" w:rsidP="00F72BF4">
      <w:r>
        <w:rPr>
          <w:noProof/>
        </w:rPr>
        <w:drawing>
          <wp:anchor distT="0" distB="0" distL="114300" distR="114300" simplePos="0" relativeHeight="252164096" behindDoc="0" locked="0" layoutInCell="1" allowOverlap="1" wp14:anchorId="60E96AE7" wp14:editId="55FC68DD">
            <wp:simplePos x="0" y="0"/>
            <wp:positionH relativeFrom="column">
              <wp:posOffset>480060</wp:posOffset>
            </wp:positionH>
            <wp:positionV relativeFrom="paragraph">
              <wp:posOffset>-202565</wp:posOffset>
            </wp:positionV>
            <wp:extent cx="5440680" cy="2149475"/>
            <wp:effectExtent l="0" t="0" r="0"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4"/>
                    <a:stretch>
                      <a:fillRect/>
                    </a:stretch>
                  </pic:blipFill>
                  <pic:spPr>
                    <a:xfrm>
                      <a:off x="0" y="0"/>
                      <a:ext cx="5440680" cy="2149475"/>
                    </a:xfrm>
                    <a:prstGeom prst="rect">
                      <a:avLst/>
                    </a:prstGeom>
                  </pic:spPr>
                </pic:pic>
              </a:graphicData>
            </a:graphic>
            <wp14:sizeRelH relativeFrom="margin">
              <wp14:pctWidth>0</wp14:pctWidth>
            </wp14:sizeRelH>
          </wp:anchor>
        </w:drawing>
      </w:r>
      <w:r w:rsidR="005D0C6F">
        <w:rPr>
          <w:noProof/>
        </w:rPr>
        <mc:AlternateContent>
          <mc:Choice Requires="wps">
            <w:drawing>
              <wp:anchor distT="0" distB="0" distL="114300" distR="114300" simplePos="0" relativeHeight="252153856" behindDoc="0" locked="0" layoutInCell="1" allowOverlap="1" wp14:anchorId="6FFE6F90" wp14:editId="0E95CE21">
                <wp:simplePos x="0" y="0"/>
                <wp:positionH relativeFrom="column">
                  <wp:align>center</wp:align>
                </wp:positionH>
                <wp:positionV relativeFrom="paragraph">
                  <wp:posOffset>5324764</wp:posOffset>
                </wp:positionV>
                <wp:extent cx="5559552"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552" cy="457200"/>
                        </a:xfrm>
                        <a:prstGeom prst="rect">
                          <a:avLst/>
                        </a:prstGeom>
                        <a:solidFill>
                          <a:prstClr val="white"/>
                        </a:solidFill>
                        <a:ln>
                          <a:noFill/>
                        </a:ln>
                      </wps:spPr>
                      <wps:txbx>
                        <w:txbxContent>
                          <w:p w14:paraId="6C1C900D" w14:textId="6E877866" w:rsidR="009E2419" w:rsidRPr="005D0628" w:rsidRDefault="009E2419" w:rsidP="00677A80">
                            <w:pPr>
                              <w:pStyle w:val="Caption"/>
                              <w:rPr>
                                <w:noProof/>
                                <w:sz w:val="22"/>
                                <w:szCs w:val="22"/>
                              </w:rPr>
                            </w:pPr>
                            <w:bookmarkStart w:id="483" w:name="_Ref511048531"/>
                            <w:r>
                              <w:t xml:space="preserve">Figure </w:t>
                            </w:r>
                            <w:fldSimple w:instr=" SEQ Figure \* ARABIC ">
                              <w:r w:rsidR="00A33E4C">
                                <w:rPr>
                                  <w:noProof/>
                                </w:rPr>
                                <w:t>151</w:t>
                              </w:r>
                            </w:fldSimple>
                            <w:bookmarkEnd w:id="483"/>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77" type="#_x0000_t202" style="position:absolute;left:0;text-align:left;margin-left:0;margin-top:419.25pt;width:437.75pt;height:36pt;z-index:2521538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" stroked="f">
                <v:textbox style="mso-fit-shape-to-text:t" inset="0,0,0,0">
                  <w:txbxContent>
                    <w:p w14:paraId="6C1C900D" w14:textId="6E877866" w:rsidR="009E2419" w:rsidRPr="005D0628" w:rsidRDefault="009E2419" w:rsidP="00677A80">
                      <w:pPr>
                        <w:pStyle w:val="Caption"/>
                        <w:rPr>
                          <w:noProof/>
                          <w:sz w:val="22"/>
                          <w:szCs w:val="22"/>
                        </w:rPr>
                      </w:pPr>
                      <w:bookmarkStart w:id="484" w:name="_Ref511048531"/>
                      <w:r>
                        <w:t xml:space="preserve">Figure </w:t>
                      </w:r>
                      <w:fldSimple w:instr=" SEQ Figure \* ARABIC ">
                        <w:r w:rsidR="00A33E4C">
                          <w:rPr>
                            <w:noProof/>
                          </w:rPr>
                          <w:t>151</w:t>
                        </w:r>
                      </w:fldSimple>
                      <w:bookmarkEnd w:id="484"/>
                      <w:r>
                        <w:t>: (a) The water pipes are clamped to the outer shell before soldering. (b) All the water pipes soldered to the outer shell.</w:t>
                      </w:r>
                    </w:p>
                  </w:txbxContent>
                </v:textbox>
                <w10:wrap type="topAndBottom"/>
              </v:shape>
            </w:pict>
          </mc:Fallback>
        </mc:AlternateContent>
      </w:r>
      <w:r w:rsidR="005D0C6F">
        <w:rPr>
          <w:noProof/>
        </w:rPr>
        <w:drawing>
          <wp:anchor distT="0" distB="0" distL="114300" distR="114300" simplePos="0" relativeHeight="252151808" behindDoc="0" locked="0" layoutInCell="1" allowOverlap="1" wp14:anchorId="561EC4A0" wp14:editId="2411747F">
            <wp:simplePos x="0" y="0"/>
            <wp:positionH relativeFrom="column">
              <wp:align>center</wp:align>
            </wp:positionH>
            <wp:positionV relativeFrom="paragraph">
              <wp:posOffset>3090124</wp:posOffset>
            </wp:positionV>
            <wp:extent cx="5559552" cy="2093643"/>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65"/>
                    <a:stretch>
                      <a:fillRect/>
                    </a:stretch>
                  </pic:blipFill>
                  <pic:spPr>
                    <a:xfrm>
                      <a:off x="0" y="0"/>
                      <a:ext cx="5559552" cy="2093643"/>
                    </a:xfrm>
                    <a:prstGeom prst="rect">
                      <a:avLst/>
                    </a:prstGeom>
                  </pic:spPr>
                </pic:pic>
              </a:graphicData>
            </a:graphic>
            <wp14:sizeRelH relativeFrom="margin">
              <wp14:pctWidth>0</wp14:pctWidth>
            </wp14:sizeRelH>
            <wp14:sizeRelV relativeFrom="margin">
              <wp14:pctHeight>0</wp14:pctHeight>
            </wp14:sizeRelV>
          </wp:anchor>
        </w:drawing>
      </w:r>
    </w:p>
    <w:p w14:paraId="15BD34FE" w14:textId="6F162BF6" w:rsidR="00831B81" w:rsidRDefault="00546FEA" w:rsidP="00831B81">
      <w:pPr>
        <w:pStyle w:val="Heading2"/>
      </w:pPr>
      <w:bookmarkStart w:id="485" w:name="_Ref509236029"/>
      <w:bookmarkStart w:id="486" w:name="_Toc517704705"/>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66"/>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5264F7D7" w:rsidR="009E2419" w:rsidRPr="00A47652" w:rsidRDefault="009E2419" w:rsidP="00147765">
                            <w:pPr>
                              <w:pStyle w:val="Caption"/>
                              <w:rPr>
                                <w:noProof/>
                                <w:sz w:val="22"/>
                                <w:szCs w:val="22"/>
                              </w:rPr>
                            </w:pPr>
                            <w:bookmarkStart w:id="487" w:name="_Ref509302684"/>
                            <w:r>
                              <w:t xml:space="preserve">Figure </w:t>
                            </w:r>
                            <w:fldSimple w:instr=" SEQ Figure \* ARABIC ">
                              <w:r>
                                <w:rPr>
                                  <w:noProof/>
                                </w:rPr>
                                <w:t>152</w:t>
                              </w:r>
                            </w:fldSimple>
                            <w:bookmarkEnd w:id="487"/>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78"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" stroked="f">
                <v:textbox style="mso-fit-shape-to-text:t" inset="0,0,0,0">
                  <w:txbxContent>
                    <w:p w14:paraId="6AD65BBF" w14:textId="5264F7D7" w:rsidR="009E2419" w:rsidRPr="00A47652" w:rsidRDefault="009E2419" w:rsidP="00147765">
                      <w:pPr>
                        <w:pStyle w:val="Caption"/>
                        <w:rPr>
                          <w:noProof/>
                          <w:sz w:val="22"/>
                          <w:szCs w:val="22"/>
                        </w:rPr>
                      </w:pPr>
                      <w:bookmarkStart w:id="488" w:name="_Ref509302684"/>
                      <w:r>
                        <w:t xml:space="preserve">Figure </w:t>
                      </w:r>
                      <w:fldSimple w:instr=" SEQ Figure \* ARABIC ">
                        <w:r>
                          <w:rPr>
                            <w:noProof/>
                          </w:rPr>
                          <w:t>152</w:t>
                        </w:r>
                      </w:fldSimple>
                      <w:bookmarkEnd w:id="488"/>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85"/>
      <w:bookmarkEnd w:id="486"/>
    </w:p>
    <w:p w14:paraId="6BFA5C37" w14:textId="346CA161"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3763C4">
        <w:t xml:space="preserve">Figure </w:t>
      </w:r>
      <w:r w:rsidR="003763C4">
        <w:rPr>
          <w:noProof/>
        </w:rPr>
        <w:t>152</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p>
    <w:p w14:paraId="1218FC97" w14:textId="77777777" w:rsidR="00D56BA8" w:rsidRDefault="00D56BA8" w:rsidP="00A42C2B"/>
    <w:p w14:paraId="23137D7A" w14:textId="4DDF24DC" w:rsidR="002A4099" w:rsidRDefault="002A4099" w:rsidP="002A4099">
      <w:pPr>
        <w:pStyle w:val="Heading2"/>
      </w:pPr>
      <w:bookmarkStart w:id="489" w:name="_Ref509316987"/>
      <w:bookmarkStart w:id="490" w:name="_Toc517704706"/>
      <w:r>
        <w:t>Coupling ring</w:t>
      </w:r>
      <w:bookmarkEnd w:id="489"/>
      <w:bookmarkEnd w:id="490"/>
    </w:p>
    <w:p w14:paraId="329EA9D1" w14:textId="16468293"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3763C4">
        <w:t xml:space="preserve">Figure </w:t>
      </w:r>
      <w:r w:rsidR="003763C4">
        <w:rPr>
          <w:noProof/>
        </w:rPr>
        <w:t>153</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250D264D" w:rsidR="009E2419" w:rsidRPr="00CE31C7" w:rsidRDefault="009E2419" w:rsidP="00387D2A">
                            <w:pPr>
                              <w:pStyle w:val="Caption"/>
                              <w:rPr>
                                <w:noProof/>
                                <w:sz w:val="22"/>
                                <w:szCs w:val="22"/>
                              </w:rPr>
                            </w:pPr>
                            <w:bookmarkStart w:id="491" w:name="_Ref509316796"/>
                            <w:r>
                              <w:t xml:space="preserve">Figure </w:t>
                            </w:r>
                            <w:fldSimple w:instr=" SEQ Figure \* ARABIC ">
                              <w:r>
                                <w:rPr>
                                  <w:noProof/>
                                </w:rPr>
                                <w:t>153</w:t>
                              </w:r>
                            </w:fldSimple>
                            <w:bookmarkEnd w:id="491"/>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79"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" stroked="f">
                <v:textbox style="mso-fit-shape-to-text:t" inset="0,0,0,0">
                  <w:txbxContent>
                    <w:p w14:paraId="53EDD052" w14:textId="250D264D" w:rsidR="009E2419" w:rsidRPr="00CE31C7" w:rsidRDefault="009E2419" w:rsidP="00387D2A">
                      <w:pPr>
                        <w:pStyle w:val="Caption"/>
                        <w:rPr>
                          <w:noProof/>
                          <w:sz w:val="22"/>
                          <w:szCs w:val="22"/>
                        </w:rPr>
                      </w:pPr>
                      <w:bookmarkStart w:id="492" w:name="_Ref509316796"/>
                      <w:r>
                        <w:t xml:space="preserve">Figure </w:t>
                      </w:r>
                      <w:fldSimple w:instr=" SEQ Figure \* ARABIC ">
                        <w:r>
                          <w:rPr>
                            <w:noProof/>
                          </w:rPr>
                          <w:t>153</w:t>
                        </w:r>
                      </w:fldSimple>
                      <w:bookmarkEnd w:id="492"/>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67"/>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493" w:name="_Ref508367903"/>
      <w:bookmarkStart w:id="494" w:name="_Toc517704707"/>
      <w:r>
        <w:t>HOM damper</w:t>
      </w:r>
      <w:bookmarkEnd w:id="493"/>
      <w:bookmarkEnd w:id="494"/>
    </w:p>
    <w:p w14:paraId="126B551C" w14:textId="4B723CD9"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4AC07E57" w:rsidR="009E2419" w:rsidRPr="00450820" w:rsidRDefault="009E2419" w:rsidP="003733AD">
                            <w:pPr>
                              <w:pStyle w:val="Caption"/>
                              <w:rPr>
                                <w:noProof/>
                                <w:sz w:val="22"/>
                                <w:szCs w:val="22"/>
                              </w:rPr>
                            </w:pPr>
                            <w:bookmarkStart w:id="495" w:name="_Ref508367687"/>
                            <w:r>
                              <w:t xml:space="preserve">Figure </w:t>
                            </w:r>
                            <w:fldSimple w:instr=" SEQ Figure \* ARABIC ">
                              <w:r>
                                <w:rPr>
                                  <w:noProof/>
                                </w:rPr>
                                <w:t>154</w:t>
                              </w:r>
                            </w:fldSimple>
                            <w:bookmarkEnd w:id="495"/>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80"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npM04TQCAABtBAAADgAAAAAA&#13;&#10;AAAAAAAAAAAuAgAAZHJzL2Uyb0RvYy54bWxQSwECLQAUAAYACAAAACEAE6QNreUAAAANAQAADwAA&#13;&#10;AAAAAAAAAAAAAACOBAAAZHJzL2Rvd25yZXYueG1sUEsFBgAAAAAEAAQA8wAAAKAFAAAAAA==&#13;&#10;" stroked="f">
                <v:textbox style="mso-fit-shape-to-text:t" inset="0,0,0,0">
                  <w:txbxContent>
                    <w:p w14:paraId="5AF1B590" w14:textId="4AC07E57" w:rsidR="009E2419" w:rsidRPr="00450820" w:rsidRDefault="009E2419" w:rsidP="003733AD">
                      <w:pPr>
                        <w:pStyle w:val="Caption"/>
                        <w:rPr>
                          <w:noProof/>
                          <w:sz w:val="22"/>
                          <w:szCs w:val="22"/>
                        </w:rPr>
                      </w:pPr>
                      <w:bookmarkStart w:id="496" w:name="_Ref508367687"/>
                      <w:r>
                        <w:t xml:space="preserve">Figure </w:t>
                      </w:r>
                      <w:fldSimple w:instr=" SEQ Figure \* ARABIC ">
                        <w:r>
                          <w:rPr>
                            <w:noProof/>
                          </w:rPr>
                          <w:t>154</w:t>
                        </w:r>
                      </w:fldSimple>
                      <w:bookmarkEnd w:id="496"/>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68"/>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3763C4">
        <w:t xml:space="preserve">Figure </w:t>
      </w:r>
      <w:r w:rsidR="003763C4">
        <w:rPr>
          <w:noProof/>
        </w:rPr>
        <w:t>154</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657A7979" w:rsidR="00831B81" w:rsidRDefault="00831B81" w:rsidP="00831B81">
      <w:pPr>
        <w:pStyle w:val="Heading2"/>
      </w:pPr>
      <w:bookmarkStart w:id="497" w:name="_Ref509302961"/>
      <w:bookmarkStart w:id="498" w:name="_Toc517704708"/>
      <w:r>
        <w:lastRenderedPageBreak/>
        <w:t>Accelerating cavity assembly</w:t>
      </w:r>
      <w:bookmarkEnd w:id="497"/>
      <w:bookmarkEnd w:id="498"/>
    </w:p>
    <w:p w14:paraId="5E559F03" w14:textId="56D0171D"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027FC902" w:rsidR="009E2419" w:rsidRPr="00E62174" w:rsidRDefault="009E2419" w:rsidP="00C70081">
                            <w:pPr>
                              <w:pStyle w:val="Caption"/>
                              <w:rPr>
                                <w:noProof/>
                                <w:sz w:val="22"/>
                                <w:szCs w:val="22"/>
                              </w:rPr>
                            </w:pPr>
                            <w:bookmarkStart w:id="499" w:name="_Ref509303387"/>
                            <w:r>
                              <w:t xml:space="preserve">Figure </w:t>
                            </w:r>
                            <w:fldSimple w:instr=" SEQ Figure \* ARABIC ">
                              <w:r>
                                <w:rPr>
                                  <w:noProof/>
                                </w:rPr>
                                <w:t>155</w:t>
                              </w:r>
                            </w:fldSimple>
                            <w:bookmarkEnd w:id="499"/>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81"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" stroked="f">
                <v:textbox style="mso-fit-shape-to-text:t" inset="0,0,0,0">
                  <w:txbxContent>
                    <w:p w14:paraId="328AE395" w14:textId="027FC902" w:rsidR="009E2419" w:rsidRPr="00E62174" w:rsidRDefault="009E2419" w:rsidP="00C70081">
                      <w:pPr>
                        <w:pStyle w:val="Caption"/>
                        <w:rPr>
                          <w:noProof/>
                          <w:sz w:val="22"/>
                          <w:szCs w:val="22"/>
                        </w:rPr>
                      </w:pPr>
                      <w:bookmarkStart w:id="500" w:name="_Ref509303387"/>
                      <w:r>
                        <w:t xml:space="preserve">Figure </w:t>
                      </w:r>
                      <w:fldSimple w:instr=" SEQ Figure \* ARABIC ">
                        <w:r>
                          <w:rPr>
                            <w:noProof/>
                          </w:rPr>
                          <w:t>155</w:t>
                        </w:r>
                      </w:fldSimple>
                      <w:bookmarkEnd w:id="500"/>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69"/>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70"/>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D63715">
        <w:t xml:space="preserve">assembly of the </w:t>
      </w:r>
      <w:r w:rsidR="00C70081">
        <w:t xml:space="preserve">accelerating cavity </w:t>
      </w:r>
      <w:r w:rsidR="00D63715">
        <w:t>are shown in the figures below</w:t>
      </w:r>
      <w:r w:rsidR="007F59F8">
        <w:t>.</w:t>
      </w:r>
      <w:r w:rsidR="00BE4393">
        <w:t xml:space="preserve"> During welding, </w:t>
      </w:r>
      <w:r w:rsidR="00E30D46">
        <w:t xml:space="preserve">He </w:t>
      </w:r>
      <w:r w:rsidR="00574BAA">
        <w:t>gas</w:t>
      </w:r>
      <w:r w:rsidR="00EC6BBC">
        <w:t>are</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29D3D5D2" w:rsidR="009E2419" w:rsidRPr="00C5771F" w:rsidRDefault="009E2419" w:rsidP="00D63715">
                            <w:pPr>
                              <w:pStyle w:val="Caption"/>
                              <w:rPr>
                                <w:noProof/>
                                <w:sz w:val="22"/>
                                <w:szCs w:val="22"/>
                              </w:rPr>
                            </w:pPr>
                            <w:r>
                              <w:t xml:space="preserve">Figure </w:t>
                            </w:r>
                            <w:fldSimple w:instr=" SEQ Figure \* ARABIC ">
                              <w:r>
                                <w:rPr>
                                  <w:noProof/>
                                </w:rPr>
                                <w:t>156</w:t>
                              </w:r>
                            </w:fldSimple>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82"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BQuCQ+NQIAAG0EAAAOAAAA&#13;&#10;AAAAAAAAAAAAAC4CAABkcnMvZTJvRG9jLnhtbFBLAQItABQABgAIAAAAIQAYpMip5gAAABABAAAP&#13;&#10;AAAAAAAAAAAAAAAAAI8EAABkcnMvZG93bnJldi54bWxQSwUGAAAAAAQABADzAAAAogUAAAAA&#13;&#10;" stroked="f">
                <v:textbox style="mso-fit-shape-to-text:t" inset="0,0,0,0">
                  <w:txbxContent>
                    <w:p w14:paraId="588F06BF" w14:textId="29D3D5D2" w:rsidR="009E2419" w:rsidRPr="00C5771F" w:rsidRDefault="009E2419" w:rsidP="00D63715">
                      <w:pPr>
                        <w:pStyle w:val="Caption"/>
                        <w:rPr>
                          <w:noProof/>
                          <w:sz w:val="22"/>
                          <w:szCs w:val="22"/>
                        </w:rPr>
                      </w:pPr>
                      <w:r>
                        <w:t xml:space="preserve">Figure </w:t>
                      </w:r>
                      <w:fldSimple w:instr=" SEQ Figure \* ARABIC ">
                        <w:r>
                          <w:rPr>
                            <w:noProof/>
                          </w:rPr>
                          <w:t>156</w:t>
                        </w:r>
                      </w:fldSimple>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6875448F"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7628B713" w:rsidR="009E2419" w:rsidRPr="004878C3" w:rsidRDefault="009E2419" w:rsidP="00316F52">
                            <w:pPr>
                              <w:pStyle w:val="Caption"/>
                              <w:rPr>
                                <w:noProof/>
                                <w:sz w:val="22"/>
                                <w:szCs w:val="22"/>
                              </w:rPr>
                            </w:pPr>
                            <w:bookmarkStart w:id="501" w:name="_Ref513720109"/>
                            <w:r>
                              <w:t xml:space="preserve">Figure </w:t>
                            </w:r>
                            <w:fldSimple w:instr=" SEQ Figure \* ARABIC ">
                              <w:r>
                                <w:rPr>
                                  <w:noProof/>
                                </w:rPr>
                                <w:t>157</w:t>
                              </w:r>
                            </w:fldSimple>
                            <w:bookmarkEnd w:id="501"/>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83"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" stroked="f">
                <v:textbox style="mso-fit-shape-to-text:t" inset="0,0,0,0">
                  <w:txbxContent>
                    <w:p w14:paraId="303E92BE" w14:textId="7628B713" w:rsidR="009E2419" w:rsidRPr="004878C3" w:rsidRDefault="009E2419" w:rsidP="00316F52">
                      <w:pPr>
                        <w:pStyle w:val="Caption"/>
                        <w:rPr>
                          <w:noProof/>
                          <w:sz w:val="22"/>
                          <w:szCs w:val="22"/>
                        </w:rPr>
                      </w:pPr>
                      <w:bookmarkStart w:id="502" w:name="_Ref513720109"/>
                      <w:r>
                        <w:t xml:space="preserve">Figure </w:t>
                      </w:r>
                      <w:fldSimple w:instr=" SEQ Figure \* ARABIC ">
                        <w:r>
                          <w:rPr>
                            <w:noProof/>
                          </w:rPr>
                          <w:t>157</w:t>
                        </w:r>
                      </w:fldSimple>
                      <w:bookmarkEnd w:id="502"/>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71"/>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accelerating cavity is shown in </w:t>
      </w:r>
      <w:r w:rsidR="00B5351E">
        <w:fldChar w:fldCharType="begin"/>
      </w:r>
      <w:r w:rsidR="00B5351E">
        <w:instrText xml:space="preserve"> REF _Ref513720109 \h </w:instrText>
      </w:r>
      <w:r w:rsidR="00B5351E">
        <w:fldChar w:fldCharType="separate"/>
      </w:r>
      <w:r w:rsidR="003763C4">
        <w:t xml:space="preserve">Figure </w:t>
      </w:r>
      <w:r w:rsidR="003763C4">
        <w:rPr>
          <w:noProof/>
        </w:rPr>
        <w:t>157</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3763C4">
        <w:t xml:space="preserve">Figure </w:t>
      </w:r>
      <w:r w:rsidR="003763C4">
        <w:rPr>
          <w:noProof/>
        </w:rPr>
        <w:t>157</w:t>
      </w:r>
      <w:r w:rsidR="00B5351E">
        <w:fldChar w:fldCharType="end"/>
      </w:r>
      <w:r w:rsidR="00B5351E">
        <w:t>(b).</w:t>
      </w:r>
    </w:p>
    <w:p w14:paraId="4B2CA106" w14:textId="165891C4"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72"/>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08F5F09F" w:rsidR="009E2419" w:rsidRPr="00C302FE" w:rsidRDefault="009E2419" w:rsidP="001D3DFC">
                            <w:pPr>
                              <w:pStyle w:val="Caption"/>
                              <w:rPr>
                                <w:noProof/>
                                <w:sz w:val="22"/>
                                <w:szCs w:val="22"/>
                              </w:rPr>
                            </w:pPr>
                            <w:bookmarkStart w:id="503" w:name="_Ref513720920"/>
                            <w:r>
                              <w:t xml:space="preserve">Figure </w:t>
                            </w:r>
                            <w:fldSimple w:instr=" SEQ Figure \* ARABIC ">
                              <w:r>
                                <w:rPr>
                                  <w:noProof/>
                                </w:rPr>
                                <w:t>158</w:t>
                              </w:r>
                            </w:fldSimple>
                            <w:bookmarkEnd w:id="503"/>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84"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" stroked="f">
                <v:textbox style="mso-fit-shape-to-text:t" inset="0,0,0,0">
                  <w:txbxContent>
                    <w:p w14:paraId="1D3AF704" w14:textId="08F5F09F" w:rsidR="009E2419" w:rsidRPr="00C302FE" w:rsidRDefault="009E2419" w:rsidP="001D3DFC">
                      <w:pPr>
                        <w:pStyle w:val="Caption"/>
                        <w:rPr>
                          <w:noProof/>
                          <w:sz w:val="22"/>
                          <w:szCs w:val="22"/>
                        </w:rPr>
                      </w:pPr>
                      <w:bookmarkStart w:id="504" w:name="_Ref513720920"/>
                      <w:r>
                        <w:t xml:space="preserve">Figure </w:t>
                      </w:r>
                      <w:fldSimple w:instr=" SEQ Figure \* ARABIC ">
                        <w:r>
                          <w:rPr>
                            <w:noProof/>
                          </w:rPr>
                          <w:t>158</w:t>
                        </w:r>
                      </w:fldSimple>
                      <w:bookmarkEnd w:id="504"/>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3763C4">
        <w:t xml:space="preserve">Figure </w:t>
      </w:r>
      <w:r w:rsidR="003763C4">
        <w:rPr>
          <w:noProof/>
        </w:rPr>
        <w:t>158</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158FF3D1"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73"/>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373CCB3D" w:rsidR="009E2419" w:rsidRPr="00527FE8" w:rsidRDefault="009E2419" w:rsidP="00AB6D55">
                            <w:pPr>
                              <w:pStyle w:val="Caption"/>
                              <w:rPr>
                                <w:noProof/>
                                <w:sz w:val="22"/>
                                <w:szCs w:val="22"/>
                              </w:rPr>
                            </w:pPr>
                            <w:bookmarkStart w:id="505" w:name="_Ref514678977"/>
                            <w:r>
                              <w:t xml:space="preserve">Figure </w:t>
                            </w:r>
                            <w:fldSimple w:instr=" SEQ Figure \* ARABIC ">
                              <w:r>
                                <w:rPr>
                                  <w:noProof/>
                                </w:rPr>
                                <w:t>159</w:t>
                              </w:r>
                            </w:fldSimple>
                            <w:bookmarkEnd w:id="505"/>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85"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" stroked="f">
                <v:textbox style="mso-fit-shape-to-text:t" inset="0,0,0,0">
                  <w:txbxContent>
                    <w:p w14:paraId="0D3906EA" w14:textId="373CCB3D" w:rsidR="009E2419" w:rsidRPr="00527FE8" w:rsidRDefault="009E2419" w:rsidP="00AB6D55">
                      <w:pPr>
                        <w:pStyle w:val="Caption"/>
                        <w:rPr>
                          <w:noProof/>
                          <w:sz w:val="22"/>
                          <w:szCs w:val="22"/>
                        </w:rPr>
                      </w:pPr>
                      <w:bookmarkStart w:id="506" w:name="_Ref514678977"/>
                      <w:r>
                        <w:t xml:space="preserve">Figure </w:t>
                      </w:r>
                      <w:fldSimple w:instr=" SEQ Figure \* ARABIC ">
                        <w:r>
                          <w:rPr>
                            <w:noProof/>
                          </w:rPr>
                          <w:t>159</w:t>
                        </w:r>
                      </w:fldSimple>
                      <w:bookmarkEnd w:id="506"/>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3763C4">
        <w:t xml:space="preserve">Figure </w:t>
      </w:r>
      <w:r w:rsidR="003763C4">
        <w:rPr>
          <w:noProof/>
        </w:rPr>
        <w:t>159</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3763C4">
        <w:t xml:space="preserve">Figure </w:t>
      </w:r>
      <w:r w:rsidR="003763C4">
        <w:rPr>
          <w:noProof/>
        </w:rPr>
        <w:t>159</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3763C4">
        <w:t xml:space="preserve">Figure </w:t>
      </w:r>
      <w:r w:rsidR="003763C4">
        <w:rPr>
          <w:noProof/>
        </w:rPr>
        <w:t>159</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63033175"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3763C4">
        <w:t xml:space="preserve">Figure </w:t>
      </w:r>
      <w:r w:rsidR="003763C4">
        <w:rPr>
          <w:noProof/>
        </w:rPr>
        <w:t>152</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3763C4">
        <w:t xml:space="preserve">Figure </w:t>
      </w:r>
      <w:r w:rsidR="003763C4">
        <w:rPr>
          <w:noProof/>
        </w:rPr>
        <w:t>160</w:t>
      </w:r>
      <w:r w:rsidR="00A24C82">
        <w:fldChar w:fldCharType="end"/>
      </w:r>
      <w:r w:rsidR="00A24C82">
        <w:t xml:space="preserve"> shows the PA shell welded onto the cavity body.</w:t>
      </w:r>
    </w:p>
    <w:p w14:paraId="4BBEAB01" w14:textId="0E40C60D" w:rsidR="000F0C56" w:rsidRDefault="00830D86" w:rsidP="00D72B5B">
      <w:r>
        <w:rPr>
          <w:noProof/>
        </w:rPr>
        <w:lastRenderedPageBreak/>
        <mc:AlternateContent>
          <mc:Choice Requires="wps">
            <w:drawing>
              <wp:anchor distT="0" distB="0" distL="114300" distR="114300" simplePos="0" relativeHeight="252242944" behindDoc="0" locked="0" layoutInCell="1" allowOverlap="1" wp14:anchorId="26E194D8" wp14:editId="383AC42D">
                <wp:simplePos x="0" y="0"/>
                <wp:positionH relativeFrom="column">
                  <wp:posOffset>608846</wp:posOffset>
                </wp:positionH>
                <wp:positionV relativeFrom="paragraph">
                  <wp:posOffset>2809158</wp:posOffset>
                </wp:positionV>
                <wp:extent cx="5188151" cy="635"/>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8151" cy="635"/>
                        </a:xfrm>
                        <a:prstGeom prst="rect">
                          <a:avLst/>
                        </a:prstGeom>
                        <a:solidFill>
                          <a:prstClr val="white"/>
                        </a:solidFill>
                        <a:ln>
                          <a:noFill/>
                        </a:ln>
                      </wps:spPr>
                      <wps:txbx>
                        <w:txbxContent>
                          <w:p w14:paraId="28DEF271" w14:textId="4E618440" w:rsidR="009E2419" w:rsidRPr="00A35ACF" w:rsidRDefault="009E2419" w:rsidP="000F0C56">
                            <w:pPr>
                              <w:pStyle w:val="Caption"/>
                              <w:rPr>
                                <w:noProof/>
                                <w:sz w:val="22"/>
                                <w:szCs w:val="22"/>
                              </w:rPr>
                            </w:pPr>
                            <w:bookmarkStart w:id="507" w:name="_Ref515623547"/>
                            <w:bookmarkStart w:id="508" w:name="_Ref515623467"/>
                            <w:r>
                              <w:t xml:space="preserve">Figure </w:t>
                            </w:r>
                            <w:fldSimple w:instr=" SEQ Figure \* ARABIC ">
                              <w:r>
                                <w:rPr>
                                  <w:noProof/>
                                </w:rPr>
                                <w:t>160</w:t>
                              </w:r>
                            </w:fldSimple>
                            <w:bookmarkEnd w:id="507"/>
                            <w:r>
                              <w:t>: The PA shell welded onto the cavity body. (a) The external view. (b) The view of the weld joint.</w:t>
                            </w:r>
                            <w:bookmarkEnd w:id="5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86" type="#_x0000_t202" style="position:absolute;left:0;text-align:left;margin-left:47.95pt;margin-top:221.2pt;width:408.5pt;height:.05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" stroked="f">
                <v:textbox style="mso-fit-shape-to-text:t" inset="0,0,0,0">
                  <w:txbxContent>
                    <w:p w14:paraId="28DEF271" w14:textId="4E618440" w:rsidR="009E2419" w:rsidRPr="00A35ACF" w:rsidRDefault="009E2419" w:rsidP="000F0C56">
                      <w:pPr>
                        <w:pStyle w:val="Caption"/>
                        <w:rPr>
                          <w:noProof/>
                          <w:sz w:val="22"/>
                          <w:szCs w:val="22"/>
                        </w:rPr>
                      </w:pPr>
                      <w:bookmarkStart w:id="509" w:name="_Ref515623547"/>
                      <w:bookmarkStart w:id="510" w:name="_Ref515623467"/>
                      <w:r>
                        <w:t xml:space="preserve">Figure </w:t>
                      </w:r>
                      <w:fldSimple w:instr=" SEQ Figure \* ARABIC ">
                        <w:r>
                          <w:rPr>
                            <w:noProof/>
                          </w:rPr>
                          <w:t>160</w:t>
                        </w:r>
                      </w:fldSimple>
                      <w:bookmarkEnd w:id="509"/>
                      <w:r>
                        <w:t>: The PA shell welded onto the cavity body. (a) The external view. (b) The view of the weld joint.</w:t>
                      </w:r>
                      <w:bookmarkEnd w:id="510"/>
                    </w:p>
                  </w:txbxContent>
                </v:textbox>
                <w10:wrap type="topAndBottom"/>
              </v:shape>
            </w:pict>
          </mc:Fallback>
        </mc:AlternateContent>
      </w:r>
      <w:r w:rsidR="0098203B">
        <w:rPr>
          <w:noProof/>
        </w:rPr>
        <w:drawing>
          <wp:anchor distT="0" distB="0" distL="114300" distR="114300" simplePos="0" relativeHeight="252240896" behindDoc="0" locked="0" layoutInCell="1" allowOverlap="1" wp14:anchorId="52BB2FBC" wp14:editId="5FFB331A">
            <wp:simplePos x="0" y="0"/>
            <wp:positionH relativeFrom="column">
              <wp:posOffset>604520</wp:posOffset>
            </wp:positionH>
            <wp:positionV relativeFrom="paragraph">
              <wp:posOffset>2540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74"/>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067EB088" w:rsidR="002A78FC" w:rsidRDefault="002A78FC" w:rsidP="002A78FC">
      <w:pPr>
        <w:pStyle w:val="Heading2"/>
      </w:pPr>
      <w:bookmarkStart w:id="511" w:name="_Ref509317042"/>
      <w:bookmarkStart w:id="512" w:name="_Toc517704709"/>
      <w:r>
        <w:t>Tuner stack assembly</w:t>
      </w:r>
      <w:bookmarkEnd w:id="511"/>
      <w:bookmarkEnd w:id="512"/>
    </w:p>
    <w:p w14:paraId="4546FDB0" w14:textId="1B0499B1" w:rsidR="0057442D" w:rsidRPr="0057442D" w:rsidRDefault="0057442D" w:rsidP="0057442D">
      <w:r>
        <w:t>Hello world.</w:t>
      </w:r>
    </w:p>
    <w:p w14:paraId="6B07EF95" w14:textId="770BED2B" w:rsidR="00564270" w:rsidRDefault="00564270" w:rsidP="00831B81"/>
    <w:p w14:paraId="2FFED299" w14:textId="45E9FF12" w:rsidR="00C70081" w:rsidRDefault="00C70081" w:rsidP="00831B81"/>
    <w:p w14:paraId="4285383F" w14:textId="265D69EB" w:rsidR="00E30D46" w:rsidRDefault="00E30D46">
      <w:pPr>
        <w:spacing w:before="0" w:after="200"/>
        <w:ind w:firstLine="0"/>
      </w:pPr>
      <w:r>
        <w:br w:type="page"/>
      </w:r>
    </w:p>
    <w:p w14:paraId="1B30135C" w14:textId="4C1BC8A8" w:rsidR="00DB1882" w:rsidRDefault="00DB1882" w:rsidP="00DB1882">
      <w:pPr>
        <w:pStyle w:val="Heading2"/>
      </w:pPr>
      <w:bookmarkStart w:id="513" w:name="_Ref509305533"/>
      <w:bookmarkStart w:id="514" w:name="_Toc517704710"/>
      <w:r>
        <w:lastRenderedPageBreak/>
        <w:t>Cavity stand</w:t>
      </w:r>
      <w:bookmarkEnd w:id="513"/>
      <w:bookmarkEnd w:id="514"/>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515" w:name="_Ref509304773"/>
      <w:bookmarkStart w:id="516" w:name="_Toc517704711"/>
      <w:r>
        <w:lastRenderedPageBreak/>
        <w:t>Drawing numbers</w:t>
      </w:r>
      <w:bookmarkEnd w:id="515"/>
      <w:bookmarkEnd w:id="516"/>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17" w:name="_Ref510078704"/>
      <w:bookmarkStart w:id="518" w:name="_Ref509918641"/>
      <w:bookmarkStart w:id="519" w:name="_Toc517704712"/>
      <w:r>
        <w:lastRenderedPageBreak/>
        <w:t>Solenoid construction (</w:t>
      </w:r>
      <w:r w:rsidR="003D49EE">
        <w:t>A. Makarov)</w:t>
      </w:r>
      <w:bookmarkEnd w:id="517"/>
      <w:bookmarkEnd w:id="519"/>
    </w:p>
    <w:p w14:paraId="57CE09DA" w14:textId="38C86EED"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75"/>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5E295B4C" w:rsidR="009E2419" w:rsidRPr="009D5D5B" w:rsidRDefault="009E2419" w:rsidP="00E62505">
                            <w:pPr>
                              <w:pStyle w:val="Caption"/>
                              <w:rPr>
                                <w:noProof/>
                                <w:sz w:val="22"/>
                                <w:szCs w:val="22"/>
                              </w:rPr>
                            </w:pPr>
                            <w:bookmarkStart w:id="520" w:name="_Ref513121143"/>
                            <w:r>
                              <w:t xml:space="preserve">Figure </w:t>
                            </w:r>
                            <w:fldSimple w:instr=" SEQ Figure \* ARABIC ">
                              <w:r>
                                <w:rPr>
                                  <w:noProof/>
                                </w:rPr>
                                <w:t>161</w:t>
                              </w:r>
                            </w:fldSimple>
                            <w:bookmarkEnd w:id="520"/>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87"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" stroked="f">
                <v:textbox style="mso-fit-shape-to-text:t" inset="0,0,0,0">
                  <w:txbxContent>
                    <w:p w14:paraId="696B14E4" w14:textId="5E295B4C" w:rsidR="009E2419" w:rsidRPr="009D5D5B" w:rsidRDefault="009E2419" w:rsidP="00E62505">
                      <w:pPr>
                        <w:pStyle w:val="Caption"/>
                        <w:rPr>
                          <w:noProof/>
                          <w:sz w:val="22"/>
                          <w:szCs w:val="22"/>
                        </w:rPr>
                      </w:pPr>
                      <w:bookmarkStart w:id="521" w:name="_Ref513121143"/>
                      <w:r>
                        <w:t xml:space="preserve">Figure </w:t>
                      </w:r>
                      <w:fldSimple w:instr=" SEQ Figure \* ARABIC ">
                        <w:r>
                          <w:rPr>
                            <w:noProof/>
                          </w:rPr>
                          <w:t>161</w:t>
                        </w:r>
                      </w:fldSimple>
                      <w:bookmarkEnd w:id="521"/>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3763C4">
        <w:t xml:space="preserve">Figure </w:t>
      </w:r>
      <w:r w:rsidR="003763C4">
        <w:rPr>
          <w:noProof/>
        </w:rPr>
        <w:t>161</w:t>
      </w:r>
      <w:r w:rsidR="00E00A1F">
        <w:fldChar w:fldCharType="end"/>
      </w:r>
      <w:r w:rsidR="00E00A1F">
        <w:t xml:space="preserve"> </w:t>
      </w:r>
      <w:r w:rsidR="003E4DF7">
        <w:t>shows the assembly drawing of the solenoid.</w:t>
      </w:r>
    </w:p>
    <w:p w14:paraId="6F0072EA" w14:textId="4D12FBE6"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3763C4" w:rsidRPr="003763C4">
            <w:rPr>
              <w:noProof/>
            </w:rPr>
            <w:t>[53]</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22" w:name="_Ref513117742"/>
      <w:bookmarkStart w:id="523" w:name="_Toc517704713"/>
      <w:r>
        <w:lastRenderedPageBreak/>
        <w:t>End plate assembly</w:t>
      </w:r>
      <w:bookmarkEnd w:id="522"/>
      <w:bookmarkEnd w:id="523"/>
    </w:p>
    <w:p w14:paraId="7274D059" w14:textId="4A883C90"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76"/>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34B0D08F" w:rsidR="009E2419" w:rsidRPr="003C737B" w:rsidRDefault="009E2419" w:rsidP="0071334A">
                            <w:pPr>
                              <w:pStyle w:val="Caption"/>
                              <w:rPr>
                                <w:sz w:val="22"/>
                                <w:szCs w:val="22"/>
                              </w:rPr>
                            </w:pPr>
                            <w:bookmarkStart w:id="524" w:name="_Ref510079365"/>
                            <w:r>
                              <w:t xml:space="preserve">Figure </w:t>
                            </w:r>
                            <w:fldSimple w:instr=" SEQ Figure \* ARABIC ">
                              <w:r>
                                <w:rPr>
                                  <w:noProof/>
                                </w:rPr>
                                <w:t>162</w:t>
                              </w:r>
                            </w:fldSimple>
                            <w:bookmarkEnd w:id="524"/>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88"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" stroked="f">
                <v:textbox style="mso-fit-shape-to-text:t" inset="0,0,0,0">
                  <w:txbxContent>
                    <w:p w14:paraId="167CF85B" w14:textId="34B0D08F" w:rsidR="009E2419" w:rsidRPr="003C737B" w:rsidRDefault="009E2419" w:rsidP="0071334A">
                      <w:pPr>
                        <w:pStyle w:val="Caption"/>
                        <w:rPr>
                          <w:sz w:val="22"/>
                          <w:szCs w:val="22"/>
                        </w:rPr>
                      </w:pPr>
                      <w:bookmarkStart w:id="525" w:name="_Ref510079365"/>
                      <w:r>
                        <w:t xml:space="preserve">Figure </w:t>
                      </w:r>
                      <w:fldSimple w:instr=" SEQ Figure \* ARABIC ">
                        <w:r>
                          <w:rPr>
                            <w:noProof/>
                          </w:rPr>
                          <w:t>162</w:t>
                        </w:r>
                      </w:fldSimple>
                      <w:bookmarkEnd w:id="525"/>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3763C4">
        <w:t xml:space="preserve">Figure </w:t>
      </w:r>
      <w:r w:rsidR="003763C4">
        <w:rPr>
          <w:noProof/>
        </w:rPr>
        <w:t>163</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3763C4">
        <w:t xml:space="preserve">Figure </w:t>
      </w:r>
      <w:r w:rsidR="003763C4">
        <w:rPr>
          <w:noProof/>
        </w:rPr>
        <w:t>162</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3763C4">
        <w:t xml:space="preserve">Figure </w:t>
      </w:r>
      <w:r w:rsidR="003763C4">
        <w:rPr>
          <w:noProof/>
        </w:rPr>
        <w:t>161</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3763C4" w:rsidRPr="003763C4">
            <w:rPr>
              <w:noProof/>
            </w:rPr>
            <w:t>[54]</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75BEFBB9" w:rsidR="009E2419" w:rsidRPr="00237E4A" w:rsidRDefault="009E2419" w:rsidP="00BB751C">
                            <w:pPr>
                              <w:pStyle w:val="Caption"/>
                              <w:rPr>
                                <w:noProof/>
                                <w:sz w:val="22"/>
                                <w:szCs w:val="22"/>
                              </w:rPr>
                            </w:pPr>
                            <w:bookmarkStart w:id="526" w:name="_Ref510082590"/>
                            <w:r>
                              <w:t xml:space="preserve">Figure </w:t>
                            </w:r>
                            <w:fldSimple w:instr=" SEQ Figure \* ARABIC ">
                              <w:r>
                                <w:rPr>
                                  <w:noProof/>
                                </w:rPr>
                                <w:t>163</w:t>
                              </w:r>
                            </w:fldSimple>
                            <w:bookmarkEnd w:id="526"/>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189"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" stroked="f">
                <v:textbox style="mso-fit-shape-to-text:t" inset="0,0,0,0">
                  <w:txbxContent>
                    <w:p w14:paraId="2ECFA00B" w14:textId="75BEFBB9" w:rsidR="009E2419" w:rsidRPr="00237E4A" w:rsidRDefault="009E2419" w:rsidP="00BB751C">
                      <w:pPr>
                        <w:pStyle w:val="Caption"/>
                        <w:rPr>
                          <w:noProof/>
                          <w:sz w:val="22"/>
                          <w:szCs w:val="22"/>
                        </w:rPr>
                      </w:pPr>
                      <w:bookmarkStart w:id="527" w:name="_Ref510082590"/>
                      <w:r>
                        <w:t xml:space="preserve">Figure </w:t>
                      </w:r>
                      <w:fldSimple w:instr=" SEQ Figure \* ARABIC ">
                        <w:r>
                          <w:rPr>
                            <w:noProof/>
                          </w:rPr>
                          <w:t>163</w:t>
                        </w:r>
                      </w:fldSimple>
                      <w:bookmarkEnd w:id="527"/>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28" w:name="_Toc517704714"/>
      <w:r>
        <w:lastRenderedPageBreak/>
        <w:t xml:space="preserve">Core </w:t>
      </w:r>
      <w:r w:rsidR="003A25D7">
        <w:t>assembly</w:t>
      </w:r>
      <w:bookmarkEnd w:id="528"/>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5D6D54B9"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78"/>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7F5E1570" w:rsidR="009E2419" w:rsidRPr="00E67608" w:rsidRDefault="009E2419" w:rsidP="00F919BC">
                            <w:pPr>
                              <w:pStyle w:val="Caption"/>
                              <w:rPr>
                                <w:noProof/>
                                <w:sz w:val="22"/>
                                <w:szCs w:val="22"/>
                              </w:rPr>
                            </w:pPr>
                            <w:bookmarkStart w:id="529" w:name="_Ref513108906"/>
                            <w:r>
                              <w:t xml:space="preserve">Figure </w:t>
                            </w:r>
                            <w:fldSimple w:instr=" SEQ Figure \* ARABIC ">
                              <w:r>
                                <w:rPr>
                                  <w:noProof/>
                                </w:rPr>
                                <w:t>164</w:t>
                              </w:r>
                            </w:fldSimple>
                            <w:bookmarkEnd w:id="529"/>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190"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4xUMgIAAGoEAAAOAAAAZHJzL2Uyb0RvYy54bWysVFFv2yAQfp+0/4B4X+ykWTpZ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" stroked="f">
                <v:textbox style="mso-fit-shape-to-text:t" inset="0,0,0,0">
                  <w:txbxContent>
                    <w:p w14:paraId="39A753C8" w14:textId="7F5E1570" w:rsidR="009E2419" w:rsidRPr="00E67608" w:rsidRDefault="009E2419" w:rsidP="00F919BC">
                      <w:pPr>
                        <w:pStyle w:val="Caption"/>
                        <w:rPr>
                          <w:noProof/>
                          <w:sz w:val="22"/>
                          <w:szCs w:val="22"/>
                        </w:rPr>
                      </w:pPr>
                      <w:bookmarkStart w:id="530" w:name="_Ref513108906"/>
                      <w:r>
                        <w:t xml:space="preserve">Figure </w:t>
                      </w:r>
                      <w:fldSimple w:instr=" SEQ Figure \* ARABIC ">
                        <w:r>
                          <w:rPr>
                            <w:noProof/>
                          </w:rPr>
                          <w:t>164</w:t>
                        </w:r>
                      </w:fldSimple>
                      <w:bookmarkEnd w:id="530"/>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3763C4">
        <w:t xml:space="preserve">Figure </w:t>
      </w:r>
      <w:r w:rsidR="003763C4">
        <w:rPr>
          <w:noProof/>
        </w:rPr>
        <w:t>164</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31" w:name="_Ref515353646"/>
      <w:bookmarkStart w:id="532" w:name="_Toc517704715"/>
      <w:r>
        <w:t>Solenoid coil assembly</w:t>
      </w:r>
      <w:bookmarkEnd w:id="531"/>
      <w:bookmarkEnd w:id="532"/>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42044653"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79"/>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608E042C" w:rsidR="009E2419" w:rsidRPr="00A03A24" w:rsidRDefault="009E2419" w:rsidP="00740B6C">
                            <w:pPr>
                              <w:pStyle w:val="Caption"/>
                              <w:rPr>
                                <w:noProof/>
                                <w:sz w:val="22"/>
                                <w:szCs w:val="22"/>
                              </w:rPr>
                            </w:pPr>
                            <w:bookmarkStart w:id="533" w:name="_Ref513110884"/>
                            <w:r>
                              <w:t xml:space="preserve">Figure </w:t>
                            </w:r>
                            <w:fldSimple w:instr=" SEQ Figure \* ARABIC ">
                              <w:r>
                                <w:rPr>
                                  <w:noProof/>
                                </w:rPr>
                                <w:t>165</w:t>
                              </w:r>
                            </w:fldSimple>
                            <w:bookmarkEnd w:id="533"/>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191"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" stroked="f">
                <v:textbox style="mso-fit-shape-to-text:t" inset="0,0,0,0">
                  <w:txbxContent>
                    <w:p w14:paraId="4631B06B" w14:textId="608E042C" w:rsidR="009E2419" w:rsidRPr="00A03A24" w:rsidRDefault="009E2419" w:rsidP="00740B6C">
                      <w:pPr>
                        <w:pStyle w:val="Caption"/>
                        <w:rPr>
                          <w:noProof/>
                          <w:sz w:val="22"/>
                          <w:szCs w:val="22"/>
                        </w:rPr>
                      </w:pPr>
                      <w:bookmarkStart w:id="534" w:name="_Ref513110884"/>
                      <w:r>
                        <w:t xml:space="preserve">Figure </w:t>
                      </w:r>
                      <w:fldSimple w:instr=" SEQ Figure \* ARABIC ">
                        <w:r>
                          <w:rPr>
                            <w:noProof/>
                          </w:rPr>
                          <w:t>165</w:t>
                        </w:r>
                      </w:fldSimple>
                      <w:bookmarkEnd w:id="534"/>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3763C4">
        <w:t xml:space="preserve">Figure </w:t>
      </w:r>
      <w:r w:rsidR="003763C4">
        <w:rPr>
          <w:noProof/>
        </w:rPr>
        <w:t>165</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3763C4">
        <w:t xml:space="preserve">Figure </w:t>
      </w:r>
      <w:r w:rsidR="003763C4">
        <w:rPr>
          <w:noProof/>
        </w:rPr>
        <w:t>166</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3A262027" w:rsidR="009E2419" w:rsidRPr="00A93CE1" w:rsidRDefault="009E2419" w:rsidP="006D6CC4">
                            <w:pPr>
                              <w:pStyle w:val="Caption"/>
                              <w:rPr>
                                <w:noProof/>
                                <w:sz w:val="22"/>
                                <w:szCs w:val="22"/>
                              </w:rPr>
                            </w:pPr>
                            <w:bookmarkStart w:id="535" w:name="_Ref513120031"/>
                            <w:r>
                              <w:t xml:space="preserve">Figure </w:t>
                            </w:r>
                            <w:fldSimple w:instr=" SEQ Figure \* ARABIC ">
                              <w:r>
                                <w:rPr>
                                  <w:noProof/>
                                </w:rPr>
                                <w:t>166</w:t>
                              </w:r>
                            </w:fldSimple>
                            <w:bookmarkEnd w:id="535"/>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192"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" stroked="f">
                <v:textbox style="mso-fit-shape-to-text:t" inset="0,0,0,0">
                  <w:txbxContent>
                    <w:p w14:paraId="6305EA54" w14:textId="3A262027" w:rsidR="009E2419" w:rsidRPr="00A93CE1" w:rsidRDefault="009E2419" w:rsidP="006D6CC4">
                      <w:pPr>
                        <w:pStyle w:val="Caption"/>
                        <w:rPr>
                          <w:noProof/>
                          <w:sz w:val="22"/>
                          <w:szCs w:val="22"/>
                        </w:rPr>
                      </w:pPr>
                      <w:bookmarkStart w:id="536" w:name="_Ref513120031"/>
                      <w:r>
                        <w:t xml:space="preserve">Figure </w:t>
                      </w:r>
                      <w:fldSimple w:instr=" SEQ Figure \* ARABIC ">
                        <w:r>
                          <w:rPr>
                            <w:noProof/>
                          </w:rPr>
                          <w:t>166</w:t>
                        </w:r>
                      </w:fldSimple>
                      <w:bookmarkEnd w:id="536"/>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80"/>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537" w:name="_Ref513189297"/>
      <w:bookmarkStart w:id="538" w:name="_Toc517704716"/>
      <w:r>
        <w:lastRenderedPageBreak/>
        <w:t>Final assembly</w:t>
      </w:r>
      <w:bookmarkEnd w:id="537"/>
      <w:bookmarkEnd w:id="538"/>
    </w:p>
    <w:p w14:paraId="6EFC7A0E" w14:textId="36F4FDB4"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3763C4">
        <w:t xml:space="preserve">Figure </w:t>
      </w:r>
      <w:r w:rsidR="003763C4">
        <w:rPr>
          <w:noProof/>
        </w:rPr>
        <w:t>166</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3763C4">
        <w:t xml:space="preserve">Figure </w:t>
      </w:r>
      <w:r w:rsidR="003763C4">
        <w:rPr>
          <w:noProof/>
        </w:rPr>
        <w:t>167</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3763C4">
        <w:t xml:space="preserve">Figure </w:t>
      </w:r>
      <w:r w:rsidR="003763C4">
        <w:rPr>
          <w:noProof/>
        </w:rPr>
        <w:t>167</w:t>
      </w:r>
      <w:r w:rsidR="00B94D14">
        <w:fldChar w:fldCharType="end"/>
      </w:r>
      <w:r w:rsidR="00B94D14">
        <w:t xml:space="preserve">(c). </w:t>
      </w:r>
    </w:p>
    <w:p w14:paraId="1D12148E" w14:textId="2C3936FF"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81"/>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2A56D7CC" w:rsidR="009E2419" w:rsidRPr="00FD3A43" w:rsidRDefault="009E2419" w:rsidP="00534B4B">
                            <w:pPr>
                              <w:pStyle w:val="Caption"/>
                              <w:rPr>
                                <w:noProof/>
                                <w:sz w:val="22"/>
                                <w:szCs w:val="22"/>
                              </w:rPr>
                            </w:pPr>
                            <w:bookmarkStart w:id="539" w:name="_Ref513188720"/>
                            <w:r>
                              <w:t xml:space="preserve">Figure </w:t>
                            </w:r>
                            <w:fldSimple w:instr=" SEQ Figure \* ARABIC ">
                              <w:r>
                                <w:rPr>
                                  <w:noProof/>
                                </w:rPr>
                                <w:t>167</w:t>
                              </w:r>
                            </w:fldSimple>
                            <w:bookmarkEnd w:id="539"/>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193"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" stroked="f">
                <v:textbox style="mso-fit-shape-to-text:t" inset="0,0,0,0">
                  <w:txbxContent>
                    <w:p w14:paraId="10BDC2B0" w14:textId="2A56D7CC" w:rsidR="009E2419" w:rsidRPr="00FD3A43" w:rsidRDefault="009E2419" w:rsidP="00534B4B">
                      <w:pPr>
                        <w:pStyle w:val="Caption"/>
                        <w:rPr>
                          <w:noProof/>
                          <w:sz w:val="22"/>
                          <w:szCs w:val="22"/>
                        </w:rPr>
                      </w:pPr>
                      <w:bookmarkStart w:id="540" w:name="_Ref513188720"/>
                      <w:r>
                        <w:t xml:space="preserve">Figure </w:t>
                      </w:r>
                      <w:fldSimple w:instr=" SEQ Figure \* ARABIC ">
                        <w:r>
                          <w:rPr>
                            <w:noProof/>
                          </w:rPr>
                          <w:t>167</w:t>
                        </w:r>
                      </w:fldSimple>
                      <w:bookmarkEnd w:id="540"/>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3763C4">
        <w:t xml:space="preserve">Figure </w:t>
      </w:r>
      <w:r w:rsidR="003763C4">
        <w:rPr>
          <w:noProof/>
        </w:rPr>
        <w:t>168</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488814D5"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3763C4">
        <w:t xml:space="preserve">Table </w:t>
      </w:r>
      <w:r w:rsidR="003763C4">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3763C4">
        <w:t xml:space="preserve">Figure </w:t>
      </w:r>
      <w:r w:rsidR="003763C4">
        <w:rPr>
          <w:noProof/>
        </w:rPr>
        <w:t>72</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182"/>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19B48007" w:rsidR="009E2419" w:rsidRPr="00194C5F" w:rsidRDefault="009E2419" w:rsidP="000E6250">
                            <w:pPr>
                              <w:pStyle w:val="Caption"/>
                              <w:rPr>
                                <w:noProof/>
                                <w:sz w:val="22"/>
                                <w:szCs w:val="22"/>
                              </w:rPr>
                            </w:pPr>
                            <w:bookmarkStart w:id="541" w:name="_Ref515432854"/>
                            <w:r>
                              <w:t xml:space="preserve">Figure </w:t>
                            </w:r>
                            <w:fldSimple w:instr=" SEQ Figure \* ARABIC ">
                              <w:r>
                                <w:rPr>
                                  <w:noProof/>
                                </w:rPr>
                                <w:t>168</w:t>
                              </w:r>
                            </w:fldSimple>
                            <w:bookmarkEnd w:id="541"/>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194"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EVa1djcCAABtBAAADgAA&#13;&#10;AAAAAAAAAAAAAAAuAgAAZHJzL2Uyb0RvYy54bWxQSwECLQAUAAYACAAAACEA8yre9eUAAAANAQAA&#13;&#10;DwAAAAAAAAAAAAAAAACRBAAAZHJzL2Rvd25yZXYueG1sUEsFBgAAAAAEAAQA8wAAAKMFAAAAAA==&#13;&#10;" stroked="f">
                <v:textbox style="mso-fit-shape-to-text:t" inset="0,0,0,0">
                  <w:txbxContent>
                    <w:p w14:paraId="4AB4743B" w14:textId="19B48007" w:rsidR="009E2419" w:rsidRPr="00194C5F" w:rsidRDefault="009E2419" w:rsidP="000E6250">
                      <w:pPr>
                        <w:pStyle w:val="Caption"/>
                        <w:rPr>
                          <w:noProof/>
                          <w:sz w:val="22"/>
                          <w:szCs w:val="22"/>
                        </w:rPr>
                      </w:pPr>
                      <w:bookmarkStart w:id="542" w:name="_Ref515432854"/>
                      <w:r>
                        <w:t xml:space="preserve">Figure </w:t>
                      </w:r>
                      <w:fldSimple w:instr=" SEQ Figure \* ARABIC ">
                        <w:r>
                          <w:rPr>
                            <w:noProof/>
                          </w:rPr>
                          <w:t>168</w:t>
                        </w:r>
                      </w:fldSimple>
                      <w:bookmarkEnd w:id="542"/>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4D98D2B6" w:rsidR="00A52586" w:rsidRDefault="00A52586" w:rsidP="00A55DFA">
      <w:pPr>
        <w:pStyle w:val="Caption"/>
        <w:framePr w:hSpace="180" w:wrap="around" w:vAnchor="page" w:hAnchor="page" w:x="939" w:y="12080"/>
      </w:pPr>
      <w:bookmarkStart w:id="543" w:name="_Ref515603689"/>
      <w:r>
        <w:t xml:space="preserve">Table </w:t>
      </w:r>
      <w:fldSimple w:instr=" SEQ Table \* ARABIC ">
        <w:r w:rsidR="003763C4">
          <w:rPr>
            <w:noProof/>
          </w:rPr>
          <w:t>11</w:t>
        </w:r>
      </w:fldSimple>
      <w:bookmarkEnd w:id="543"/>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544" w:name="_Toc517704717"/>
      <w:r>
        <w:lastRenderedPageBreak/>
        <w:t>Drawing numbers</w:t>
      </w:r>
      <w:bookmarkEnd w:id="544"/>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32F034D7" w14:textId="3E10227A" w:rsidR="002A1F92" w:rsidRDefault="002A1F92" w:rsidP="002B5963">
      <w:pPr>
        <w:pStyle w:val="Heading1"/>
        <w:spacing w:after="200"/>
      </w:pPr>
      <w:bookmarkStart w:id="545" w:name="_Toc517704718"/>
      <w:r>
        <w:lastRenderedPageBreak/>
        <w:t>Low power tests</w:t>
      </w:r>
      <w:r w:rsidR="00F07393">
        <w:t xml:space="preserve"> (R. Madrak &amp; C.Y. Tan)</w:t>
      </w:r>
      <w:bookmarkEnd w:id="518"/>
      <w:bookmarkEnd w:id="545"/>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546" w:name="_Ref509918650"/>
      <w:bookmarkStart w:id="547" w:name="_Toc517704719"/>
      <w:r>
        <w:lastRenderedPageBreak/>
        <w:t>High power tests (J. Reid &amp; R. Madrak)</w:t>
      </w:r>
      <w:bookmarkEnd w:id="546"/>
      <w:bookmarkEnd w:id="547"/>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548" w:name="_Ref508271612"/>
      <w:bookmarkStart w:id="549" w:name="_Toc517704720"/>
      <w:r>
        <w:lastRenderedPageBreak/>
        <w:t>IR sensor</w:t>
      </w:r>
      <w:r w:rsidR="00823135">
        <w:t xml:space="preserve"> interlock</w:t>
      </w:r>
      <w:r w:rsidR="006926B9">
        <w:t xml:space="preserve"> (C.Y. Tan &amp; R. Madrak)</w:t>
      </w:r>
      <w:bookmarkEnd w:id="548"/>
      <w:bookmarkEnd w:id="549"/>
    </w:p>
    <w:p w14:paraId="32E3EA08" w14:textId="525FA77C"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3763C4">
        <w:t xml:space="preserve">Figure </w:t>
      </w:r>
      <w:r w:rsidR="003763C4">
        <w:rPr>
          <w:noProof/>
        </w:rPr>
        <w:t>169</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63C85741"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3763C4">
        <w:t xml:space="preserve">Figure </w:t>
      </w:r>
      <w:r w:rsidR="003763C4">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3763C4">
        <w:t xml:space="preserve">Figure </w:t>
      </w:r>
      <w:r w:rsidR="003763C4">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3763C4">
        <w:t xml:space="preserve">Figure </w:t>
      </w:r>
      <w:r w:rsidR="003763C4">
        <w:rPr>
          <w:noProof/>
        </w:rPr>
        <w:t>67</w:t>
      </w:r>
      <w:r w:rsidR="007B282F">
        <w:fldChar w:fldCharType="end"/>
      </w:r>
      <w:r w:rsidR="007B282F">
        <w:t>.</w:t>
      </w:r>
    </w:p>
    <w:p w14:paraId="4432C42F" w14:textId="5DA9E234"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3763C4">
        <w:t xml:space="preserve">Figure </w:t>
      </w:r>
      <w:r w:rsidR="003763C4">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83"/>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1D0EE214" w:rsidR="009E2419" w:rsidRPr="00BA563C" w:rsidRDefault="009E2419" w:rsidP="00A806F1">
                            <w:pPr>
                              <w:pStyle w:val="Caption"/>
                              <w:rPr>
                                <w:noProof/>
                                <w:sz w:val="22"/>
                                <w:szCs w:val="22"/>
                              </w:rPr>
                            </w:pPr>
                            <w:bookmarkStart w:id="550" w:name="_Ref508267756"/>
                            <w:r>
                              <w:t xml:space="preserve">Figure </w:t>
                            </w:r>
                            <w:fldSimple w:instr=" SEQ Figure \* ARABIC ">
                              <w:r>
                                <w:rPr>
                                  <w:noProof/>
                                </w:rPr>
                                <w:t>169</w:t>
                              </w:r>
                            </w:fldSimple>
                            <w:bookmarkEnd w:id="550"/>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95"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JHmp7Q2AgAAbQQAAA4A&#13;&#10;AAAAAAAAAAAAAAAALgIAAGRycy9lMm9Eb2MueG1sUEsBAi0AFAAGAAgAAAAhAEL2hnLnAAAAEAEA&#13;&#10;AA8AAAAAAAAAAAAAAAAAkAQAAGRycy9kb3ducmV2LnhtbFBLBQYAAAAABAAEAPMAAACkBQAAAAA=&#13;&#10;" stroked="f">
                <v:textbox style="mso-fit-shape-to-text:t" inset="0,0,0,0">
                  <w:txbxContent>
                    <w:p w14:paraId="05F20100" w14:textId="1D0EE214" w:rsidR="009E2419" w:rsidRPr="00BA563C" w:rsidRDefault="009E2419" w:rsidP="00A806F1">
                      <w:pPr>
                        <w:pStyle w:val="Caption"/>
                        <w:rPr>
                          <w:noProof/>
                          <w:sz w:val="22"/>
                          <w:szCs w:val="22"/>
                        </w:rPr>
                      </w:pPr>
                      <w:bookmarkStart w:id="551" w:name="_Ref508267756"/>
                      <w:r>
                        <w:t xml:space="preserve">Figure </w:t>
                      </w:r>
                      <w:fldSimple w:instr=" SEQ Figure \* ARABIC ">
                        <w:r>
                          <w:rPr>
                            <w:noProof/>
                          </w:rPr>
                          <w:t>169</w:t>
                        </w:r>
                      </w:fldSimple>
                      <w:bookmarkEnd w:id="551"/>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3CDD5CFD"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3763C4" w:rsidRPr="003763C4">
            <w:rPr>
              <w:noProof/>
            </w:rPr>
            <w:t>[55]</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552" w:name="_Ref514829489"/>
      <w:bookmarkStart w:id="553" w:name="_Toc517704721"/>
      <w:r>
        <w:t>IR sensor test</w:t>
      </w:r>
      <w:bookmarkEnd w:id="552"/>
      <w:bookmarkEnd w:id="553"/>
    </w:p>
    <w:p w14:paraId="4BB7F540" w14:textId="3A634C74"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3DD9916E" w:rsidR="009E2419" w:rsidRPr="0091668A" w:rsidRDefault="009E2419" w:rsidP="00811FA0">
                            <w:pPr>
                              <w:pStyle w:val="Caption"/>
                              <w:rPr>
                                <w:noProof/>
                                <w:sz w:val="22"/>
                                <w:szCs w:val="22"/>
                              </w:rPr>
                            </w:pPr>
                            <w:bookmarkStart w:id="554" w:name="_Ref508270040"/>
                            <w:r>
                              <w:t xml:space="preserve">Figure </w:t>
                            </w:r>
                            <w:fldSimple w:instr=" SEQ Figure \* ARABIC ">
                              <w:r>
                                <w:rPr>
                                  <w:noProof/>
                                </w:rPr>
                                <w:t>170</w:t>
                              </w:r>
                            </w:fldSimple>
                            <w:bookmarkEnd w:id="554"/>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96"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CoitVTNAIAAG0EAAAOAAAAAAAA&#13;&#10;AAAAAAAAAC4CAABkcnMvZTJvRG9jLnhtbFBLAQItABQABgAIAAAAIQATs8gq5AAAABABAAAPAAAA&#13;&#10;AAAAAAAAAAAAAI4EAABkcnMvZG93bnJldi54bWxQSwUGAAAAAAQABADzAAAAnwUAAAAA&#13;&#10;" stroked="f">
                <v:textbox style="mso-fit-shape-to-text:t" inset="0,0,0,0">
                  <w:txbxContent>
                    <w:p w14:paraId="32C2D51D" w14:textId="3DD9916E" w:rsidR="009E2419" w:rsidRPr="0091668A" w:rsidRDefault="009E2419" w:rsidP="00811FA0">
                      <w:pPr>
                        <w:pStyle w:val="Caption"/>
                        <w:rPr>
                          <w:noProof/>
                          <w:sz w:val="22"/>
                          <w:szCs w:val="22"/>
                        </w:rPr>
                      </w:pPr>
                      <w:bookmarkStart w:id="555" w:name="_Ref508270040"/>
                      <w:r>
                        <w:t xml:space="preserve">Figure </w:t>
                      </w:r>
                      <w:fldSimple w:instr=" SEQ Figure \* ARABIC ">
                        <w:r>
                          <w:rPr>
                            <w:noProof/>
                          </w:rPr>
                          <w:t>170</w:t>
                        </w:r>
                      </w:fldSimple>
                      <w:bookmarkEnd w:id="555"/>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84"/>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3763C4" w:rsidRPr="003763C4">
            <w:rPr>
              <w:noProof/>
            </w:rPr>
            <w:t>[56, 57]</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3763C4">
        <w:t>Figure 170</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556" w:name="_Ref509919180"/>
      <w:bookmarkStart w:id="557" w:name="_Toc517704722"/>
      <w:r>
        <w:lastRenderedPageBreak/>
        <w:t>High level RF (R. Padilla, R. Madrak</w:t>
      </w:r>
      <w:r w:rsidR="007A1D6C">
        <w:t>, R. Scala</w:t>
      </w:r>
      <w:r w:rsidR="009A57C8">
        <w:t>, B. Schupbach</w:t>
      </w:r>
      <w:r>
        <w:t>)</w:t>
      </w:r>
      <w:bookmarkEnd w:id="556"/>
      <w:bookmarkEnd w:id="557"/>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558" w:name="_Ref507659368"/>
      <w:bookmarkStart w:id="559" w:name="_Toc517704723"/>
      <w:r>
        <w:lastRenderedPageBreak/>
        <w:t>Installing the cavity</w:t>
      </w:r>
      <w:bookmarkEnd w:id="558"/>
      <w:bookmarkEnd w:id="559"/>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560" w:name="_Ref507659370"/>
      <w:bookmarkStart w:id="561" w:name="_Toc517704724"/>
      <w:r>
        <w:lastRenderedPageBreak/>
        <w:t>Operating the cavity</w:t>
      </w:r>
      <w:bookmarkEnd w:id="560"/>
      <w:bookmarkEnd w:id="561"/>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562" w:name="_Ref336071064"/>
      <w:bookmarkStart w:id="563" w:name="_Toc517704725"/>
      <w:r>
        <w:lastRenderedPageBreak/>
        <w:t>Acknowledgements</w:t>
      </w:r>
      <w:bookmarkEnd w:id="562"/>
      <w:bookmarkEnd w:id="563"/>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50188AE7" w:rsidR="006D754F" w:rsidRDefault="006D754F" w:rsidP="006D754F">
      <w:pPr>
        <w:pStyle w:val="ListParagraph"/>
        <w:numPr>
          <w:ilvl w:val="0"/>
          <w:numId w:val="12"/>
        </w:numPr>
      </w:pPr>
      <w:r>
        <w:t xml:space="preserve">FNAL Technical Division technicans: </w:t>
      </w:r>
      <w:r w:rsidRPr="006D754F">
        <w:t>W. Ostrom, T. McKenna, J. McQueary, P. Sanchez, J. Szal, S. Sanchez, N. Unold, C. Pribyl and D. Howard</w:t>
      </w:r>
      <w:r>
        <w:t xml:space="preserve"> for assembling the solenoid.</w:t>
      </w:r>
    </w:p>
    <w:p w14:paraId="6F62AABA" w14:textId="0AFD1B6E" w:rsidR="00A21731" w:rsidRDefault="00A21731" w:rsidP="00BB75AF">
      <w:pPr>
        <w:pStyle w:val="ListParagraph"/>
        <w:numPr>
          <w:ilvl w:val="0"/>
          <w:numId w:val="12"/>
        </w:numPr>
      </w:pPr>
      <w:r>
        <w:t>D. Plant (FNAL) for assembling and disassembling the PA test st</w:t>
      </w:r>
      <w:r w:rsidR="002E6068">
        <w:t>and multiple times and RF work.</w:t>
      </w:r>
    </w:p>
    <w:p w14:paraId="2459BA96" w14:textId="4BBD79FD" w:rsidR="005A3C55" w:rsidRDefault="005A3C55" w:rsidP="00BB75AF">
      <w:pPr>
        <w:pStyle w:val="ListParagraph"/>
        <w:numPr>
          <w:ilvl w:val="0"/>
          <w:numId w:val="12"/>
        </w:numPr>
      </w:pPr>
      <w:r>
        <w:t xml:space="preserve">R. Montiel (FNAL) and M. Rauchmiller (FNAL)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581964A7" w:rsidR="002E5664" w:rsidRDefault="002E5664" w:rsidP="00BB75AF">
      <w:pPr>
        <w:pStyle w:val="ListParagraph"/>
        <w:numPr>
          <w:ilvl w:val="0"/>
          <w:numId w:val="12"/>
        </w:numPr>
      </w:pPr>
      <w:r>
        <w:t>T.J. Gardner (FNAL) as liaison between us and Technical Division.</w:t>
      </w:r>
    </w:p>
    <w:p w14:paraId="61372E83" w14:textId="3E94C0A1" w:rsidR="001B0E85" w:rsidRDefault="001B0E85" w:rsidP="00BB75AF">
      <w:pPr>
        <w:pStyle w:val="ListParagraph"/>
        <w:numPr>
          <w:ilvl w:val="0"/>
          <w:numId w:val="12"/>
        </w:numPr>
      </w:pPr>
      <w:r>
        <w:t>J. Ranson and the electricians.</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564" w:name="_Ref507659373"/>
      <w:bookmarkStart w:id="565" w:name="_Toc517704726"/>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089AB35F" w:rsidR="009E2419" w:rsidRPr="0029306C" w:rsidRDefault="009E2419" w:rsidP="00143288">
                            <w:pPr>
                              <w:pStyle w:val="Caption"/>
                              <w:rPr>
                                <w:noProof/>
                                <w:sz w:val="22"/>
                                <w:szCs w:val="22"/>
                              </w:rPr>
                            </w:pPr>
                            <w:r>
                              <w:t xml:space="preserve">Photo </w:t>
                            </w:r>
                            <w:fldSimple w:instr=" SEQ Photo \* ARABIC ">
                              <w:r>
                                <w:rPr>
                                  <w:noProof/>
                                </w:rPr>
                                <w:t>1</w:t>
                              </w:r>
                            </w:fldSimple>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197"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GIpACA3AgAAbQQAAA4AAAAA&#13;&#10;AAAAAAAAAAAALgIAAGRycy9lMm9Eb2MueG1sUEsBAi0AFAAGAAgAAAAhAEa+6KHjAAAAEAEAAA8A&#13;&#10;AAAAAAAAAAAAAAAAkQQAAGRycy9kb3ducmV2LnhtbFBLBQYAAAAABAAEAPMAAAChBQAAAAA=&#13;&#10;" stroked="f">
                <v:textbox inset="0,0,0,0">
                  <w:txbxContent>
                    <w:p w14:paraId="0C5E9CE8" w14:textId="089AB35F" w:rsidR="009E2419" w:rsidRPr="0029306C" w:rsidRDefault="009E2419" w:rsidP="00143288">
                      <w:pPr>
                        <w:pStyle w:val="Caption"/>
                        <w:rPr>
                          <w:noProof/>
                          <w:sz w:val="22"/>
                          <w:szCs w:val="22"/>
                        </w:rPr>
                      </w:pPr>
                      <w:r>
                        <w:t xml:space="preserve">Photo </w:t>
                      </w:r>
                      <w:fldSimple w:instr=" SEQ Photo \* ARABIC ">
                        <w:r>
                          <w:rPr>
                            <w:noProof/>
                          </w:rPr>
                          <w:t>1</w:t>
                        </w:r>
                      </w:fldSimple>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3B217764" w:rsidR="009E2419" w:rsidRPr="005458F2" w:rsidRDefault="009E2419" w:rsidP="0029771C">
                            <w:pPr>
                              <w:pStyle w:val="Caption"/>
                              <w:rPr>
                                <w:noProof/>
                                <w:sz w:val="28"/>
                              </w:rPr>
                            </w:pPr>
                            <w:r>
                              <w:t xml:space="preserve">Photo </w:t>
                            </w:r>
                            <w:fldSimple w:instr=" SEQ Photo \* ARABIC ">
                              <w:r>
                                <w:rPr>
                                  <w:noProof/>
                                </w:rPr>
                                <w:t>2</w:t>
                              </w:r>
                            </w:fldSimple>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198"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CIK6nuMAIAAGoEAAAOAAAAAAAAAAAA&#13;&#10;AAAAAC4CAABkcnMvZTJvRG9jLnhtbFBLAQItABQABgAIAAAAIQC3qz9W5QAAABIBAAAPAAAAAAAA&#13;&#10;AAAAAAAAAIoEAABkcnMvZG93bnJldi54bWxQSwUGAAAAAAQABADzAAAAnAUAAAAA&#13;&#10;" stroked="f">
                <v:textbox style="mso-fit-shape-to-text:t" inset="0,0,0,0">
                  <w:txbxContent>
                    <w:p w14:paraId="5CBE43C1" w14:textId="3B217764" w:rsidR="009E2419" w:rsidRPr="005458F2" w:rsidRDefault="009E2419" w:rsidP="0029771C">
                      <w:pPr>
                        <w:pStyle w:val="Caption"/>
                        <w:rPr>
                          <w:noProof/>
                          <w:sz w:val="28"/>
                        </w:rPr>
                      </w:pPr>
                      <w:r>
                        <w:t xml:space="preserve">Photo </w:t>
                      </w:r>
                      <w:fldSimple w:instr=" SEQ Photo \* ARABIC ">
                        <w:r>
                          <w:rPr>
                            <w:noProof/>
                          </w:rPr>
                          <w:t>2</w:t>
                        </w:r>
                      </w:fldSimple>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185"/>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564"/>
      <w:bookmarkEnd w:id="565"/>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186"/>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1D4FD4B8" w:rsidR="00DA2B46" w:rsidRDefault="00D0603D" w:rsidP="00DA2B46">
      <w:r>
        <w:rPr>
          <w:noProof/>
        </w:rPr>
        <w:lastRenderedPageBreak/>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713A545F" w:rsidR="009E2419" w:rsidRPr="004C237B" w:rsidRDefault="009E2419" w:rsidP="00D0603D">
                            <w:pPr>
                              <w:pStyle w:val="Caption"/>
                              <w:rPr>
                                <w:noProof/>
                                <w:sz w:val="22"/>
                                <w:szCs w:val="22"/>
                              </w:rPr>
                            </w:pPr>
                            <w:r>
                              <w:t xml:space="preserve">Photo </w:t>
                            </w:r>
                            <w:fldSimple w:instr=" SEQ Photo \* ARABIC ">
                              <w:r>
                                <w:rPr>
                                  <w:noProof/>
                                </w:rPr>
                                <w:t>3</w:t>
                              </w:r>
                            </w:fldSimple>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199"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" stroked="f">
                <v:textbox style="mso-fit-shape-to-text:t" inset="0,0,0,0">
                  <w:txbxContent>
                    <w:p w14:paraId="6A9B7D16" w14:textId="713A545F" w:rsidR="009E2419" w:rsidRPr="004C237B" w:rsidRDefault="009E2419" w:rsidP="00D0603D">
                      <w:pPr>
                        <w:pStyle w:val="Caption"/>
                        <w:rPr>
                          <w:noProof/>
                          <w:sz w:val="22"/>
                          <w:szCs w:val="22"/>
                        </w:rPr>
                      </w:pPr>
                      <w:r>
                        <w:t xml:space="preserve">Photo </w:t>
                      </w:r>
                      <w:fldSimple w:instr=" SEQ Photo \* ARABIC ">
                        <w:r>
                          <w:rPr>
                            <w:noProof/>
                          </w:rPr>
                          <w:t>3</w:t>
                        </w:r>
                      </w:fldSimple>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6EB6CEF3">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187"/>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r w:rsidR="00185CFE">
        <w:rPr>
          <w:noProof/>
        </w:rPr>
        <mc:AlternateContent>
          <mc:Choice Requires="wps">
            <w:drawing>
              <wp:anchor distT="0" distB="0" distL="114300" distR="114300" simplePos="0" relativeHeight="252206080" behindDoc="0" locked="0" layoutInCell="1" allowOverlap="1" wp14:anchorId="33C316A5" wp14:editId="2C3FA9D7">
                <wp:simplePos x="0" y="0"/>
                <wp:positionH relativeFrom="column">
                  <wp:align>center</wp:align>
                </wp:positionH>
                <wp:positionV relativeFrom="paragraph">
                  <wp:posOffset>3089910</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009E50C6" w:rsidR="009E2419" w:rsidRPr="006F4C5D" w:rsidRDefault="009E2419" w:rsidP="00185CFE">
                            <w:pPr>
                              <w:pStyle w:val="Caption"/>
                              <w:rPr>
                                <w:noProof/>
                                <w:sz w:val="22"/>
                                <w:szCs w:val="22"/>
                              </w:rPr>
                            </w:pPr>
                            <w:r>
                              <w:t xml:space="preserve">Photo </w:t>
                            </w:r>
                            <w:fldSimple w:instr=" SEQ Photo \* ARABIC ">
                              <w:r>
                                <w:rPr>
                                  <w:noProof/>
                                </w:rPr>
                                <w:t>4</w:t>
                              </w:r>
                            </w:fldSimple>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00" type="#_x0000_t202" style="position:absolute;left:0;text-align:left;margin-left:0;margin-top:243.3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" stroked="f">
                <v:textbox style="mso-fit-shape-to-text:t" inset="0,0,0,0">
                  <w:txbxContent>
                    <w:p w14:paraId="45772B98" w14:textId="009E50C6" w:rsidR="009E2419" w:rsidRPr="006F4C5D" w:rsidRDefault="009E2419" w:rsidP="00185CFE">
                      <w:pPr>
                        <w:pStyle w:val="Caption"/>
                        <w:rPr>
                          <w:noProof/>
                          <w:sz w:val="22"/>
                          <w:szCs w:val="22"/>
                        </w:rPr>
                      </w:pPr>
                      <w:r>
                        <w:t xml:space="preserve">Photo </w:t>
                      </w:r>
                      <w:fldSimple w:instr=" SEQ Photo \* ARABIC ">
                        <w:r>
                          <w:rPr>
                            <w:noProof/>
                          </w:rPr>
                          <w:t>4</w:t>
                        </w:r>
                      </w:fldSimple>
                      <w:r>
                        <w:t>: National Magnetics Group: From left to right: A. Samanta, G. Das, P. Oberbeck, and B. Troxell.</w:t>
                      </w:r>
                    </w:p>
                  </w:txbxContent>
                </v:textbox>
                <w10:wrap type="topAndBottom"/>
              </v:shape>
            </w:pict>
          </mc:Fallback>
        </mc:AlternateContent>
      </w:r>
    </w:p>
    <w:p w14:paraId="688CD8F8" w14:textId="0EE97B7E" w:rsidR="00B77BC3" w:rsidRDefault="00A17F06" w:rsidP="00B77BC3">
      <w:pPr>
        <w:spacing w:before="0" w:line="259" w:lineRule="auto"/>
        <w:ind w:firstLine="0"/>
      </w:pPr>
      <w:r>
        <w:rPr>
          <w:noProof/>
        </w:rPr>
        <w:drawing>
          <wp:anchor distT="0" distB="0" distL="114300" distR="114300" simplePos="0" relativeHeight="252204032" behindDoc="0" locked="0" layoutInCell="1" allowOverlap="1" wp14:anchorId="2621B435" wp14:editId="2C36D805">
            <wp:simplePos x="0" y="0"/>
            <wp:positionH relativeFrom="column">
              <wp:align>center</wp:align>
            </wp:positionH>
            <wp:positionV relativeFrom="paragraph">
              <wp:posOffset>0</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188"/>
                    <a:stretch>
                      <a:fillRect/>
                    </a:stretch>
                  </pic:blipFill>
                  <pic:spPr>
                    <a:xfrm>
                      <a:off x="0" y="0"/>
                      <a:ext cx="4114800" cy="2743200"/>
                    </a:xfrm>
                    <a:prstGeom prst="rect">
                      <a:avLst/>
                    </a:prstGeom>
                  </pic:spPr>
                </pic:pic>
              </a:graphicData>
            </a:graphic>
          </wp:anchor>
        </w:drawing>
      </w:r>
    </w:p>
    <w:p w14:paraId="0D608419" w14:textId="7910B586" w:rsidR="00EA1F47" w:rsidRDefault="00683181" w:rsidP="00B77BC3">
      <w:pPr>
        <w:spacing w:before="0" w:line="259" w:lineRule="auto"/>
        <w:ind w:firstLine="0"/>
      </w:pPr>
      <w:r>
        <w:rPr>
          <w:noProof/>
        </w:rPr>
        <w:lastRenderedPageBreak/>
        <mc:AlternateContent>
          <mc:Choice Requires="wps">
            <w:drawing>
              <wp:anchor distT="0" distB="0" distL="114300" distR="114300" simplePos="0" relativeHeight="252239872" behindDoc="0" locked="0" layoutInCell="1" allowOverlap="1" wp14:anchorId="1110D4B0" wp14:editId="48DC9819">
                <wp:simplePos x="0" y="0"/>
                <wp:positionH relativeFrom="column">
                  <wp:posOffset>730250</wp:posOffset>
                </wp:positionH>
                <wp:positionV relativeFrom="paragraph">
                  <wp:posOffset>6672580</wp:posOffset>
                </wp:positionV>
                <wp:extent cx="4937760" cy="635"/>
                <wp:effectExtent l="0" t="0" r="2540" b="12065"/>
                <wp:wrapTopAndBottom/>
                <wp:docPr id="675" name="Text Box 675"/>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CECFA22" w14:textId="3DF19889" w:rsidR="009E2419" w:rsidRPr="00000038" w:rsidRDefault="009E2419" w:rsidP="00683181">
                            <w:pPr>
                              <w:pStyle w:val="Caption"/>
                              <w:rPr>
                                <w:noProof/>
                                <w:sz w:val="22"/>
                                <w:szCs w:val="22"/>
                              </w:rPr>
                            </w:pPr>
                            <w:r>
                              <w:t xml:space="preserve">Figure </w:t>
                            </w:r>
                            <w:fldSimple w:instr=" SEQ Figure \* ARABIC ">
                              <w:r>
                                <w:rPr>
                                  <w:noProof/>
                                </w:rPr>
                                <w:t>171</w:t>
                              </w:r>
                            </w:fldSimple>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10D4B0" id="Text Box 675" o:spid="_x0000_s1201" type="#_x0000_t202" style="position:absolute;margin-left:57.5pt;margin-top:525.4pt;width:388.8pt;height:.05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" stroked="f">
                <v:textbox style="mso-fit-shape-to-text:t" inset="0,0,0,0">
                  <w:txbxContent>
                    <w:p w14:paraId="4CECFA22" w14:textId="3DF19889" w:rsidR="009E2419" w:rsidRPr="00000038" w:rsidRDefault="009E2419" w:rsidP="00683181">
                      <w:pPr>
                        <w:pStyle w:val="Caption"/>
                        <w:rPr>
                          <w:noProof/>
                          <w:sz w:val="22"/>
                          <w:szCs w:val="22"/>
                        </w:rPr>
                      </w:pPr>
                      <w:r>
                        <w:t xml:space="preserve">Figure </w:t>
                      </w:r>
                      <w:fldSimple w:instr=" SEQ Figure \* ARABIC ">
                        <w:r>
                          <w:rPr>
                            <w:noProof/>
                          </w:rPr>
                          <w:t>171</w:t>
                        </w:r>
                      </w:fldSimple>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D31B34C">
            <wp:simplePos x="0" y="0"/>
            <wp:positionH relativeFrom="column">
              <wp:align>center</wp:align>
            </wp:positionH>
            <wp:positionV relativeFrom="paragraph">
              <wp:posOffset>2912322</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189"/>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12224" behindDoc="0" locked="0" layoutInCell="1" allowOverlap="1" wp14:anchorId="53181961" wp14:editId="7C141BA7">
                <wp:simplePos x="0" y="0"/>
                <wp:positionH relativeFrom="column">
                  <wp:posOffset>1007110</wp:posOffset>
                </wp:positionH>
                <wp:positionV relativeFrom="paragraph">
                  <wp:posOffset>2491740</wp:posOffset>
                </wp:positionV>
                <wp:extent cx="4389120" cy="63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28471A9F" w14:textId="3572FF42" w:rsidR="009E2419" w:rsidRPr="00C57176" w:rsidRDefault="009E2419" w:rsidP="00A54C26">
                            <w:pPr>
                              <w:pStyle w:val="Caption"/>
                              <w:rPr>
                                <w:noProof/>
                                <w:sz w:val="22"/>
                                <w:szCs w:val="22"/>
                              </w:rPr>
                            </w:pPr>
                            <w:r>
                              <w:t xml:space="preserve">Photo </w:t>
                            </w:r>
                            <w:fldSimple w:instr=" SEQ Photo \* ARABIC ">
                              <w:r>
                                <w:rPr>
                                  <w:noProof/>
                                </w:rPr>
                                <w:t>5</w:t>
                              </w:r>
                            </w:fldSimple>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02" type="#_x0000_t202" style="position:absolute;margin-left:79.3pt;margin-top:196.2pt;width:345.6pt;height:.0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" stroked="f">
                <v:textbox style="mso-fit-shape-to-text:t" inset="0,0,0,0">
                  <w:txbxContent>
                    <w:p w14:paraId="28471A9F" w14:textId="3572FF42" w:rsidR="009E2419" w:rsidRPr="00C57176" w:rsidRDefault="009E2419" w:rsidP="00A54C26">
                      <w:pPr>
                        <w:pStyle w:val="Caption"/>
                        <w:rPr>
                          <w:noProof/>
                          <w:sz w:val="22"/>
                          <w:szCs w:val="22"/>
                        </w:rPr>
                      </w:pPr>
                      <w:r>
                        <w:t xml:space="preserve">Photo </w:t>
                      </w:r>
                      <w:fldSimple w:instr=" SEQ Photo \* ARABIC ">
                        <w:r>
                          <w:rPr>
                            <w:noProof/>
                          </w:rPr>
                          <w:t>5</w:t>
                        </w:r>
                      </w:fldSimple>
                      <w:r>
                        <w:t>: A. Makarov.</w:t>
                      </w:r>
                    </w:p>
                  </w:txbxContent>
                </v:textbox>
                <w10:wrap type="topAndBottom"/>
              </v:shape>
            </w:pict>
          </mc:Fallback>
        </mc:AlternateContent>
      </w:r>
      <w:r w:rsidR="00A54C26">
        <w:rPr>
          <w:noProof/>
        </w:rPr>
        <w:drawing>
          <wp:anchor distT="0" distB="0" distL="114300" distR="114300" simplePos="0" relativeHeight="252210176" behindDoc="0" locked="0" layoutInCell="1" allowOverlap="1" wp14:anchorId="51215ACE" wp14:editId="692B10A3">
            <wp:simplePos x="0" y="0"/>
            <wp:positionH relativeFrom="column">
              <wp:align>center</wp:align>
            </wp:positionH>
            <wp:positionV relativeFrom="paragraph">
              <wp:posOffset>-100965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190"/>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69743B52" w14:textId="1CC3A002" w:rsidR="00274544" w:rsidRDefault="00274544">
      <w:pPr>
        <w:spacing w:before="0" w:after="200"/>
        <w:ind w:firstLine="0"/>
      </w:pPr>
    </w:p>
    <w:p w14:paraId="3A79033C" w14:textId="5CE0D7E9" w:rsidR="00274544" w:rsidRDefault="00274544" w:rsidP="00BB75AF">
      <w:pPr>
        <w:pStyle w:val="Heading1"/>
        <w:numPr>
          <w:ilvl w:val="0"/>
          <w:numId w:val="7"/>
        </w:numPr>
        <w:spacing w:after="200"/>
      </w:pPr>
      <w:bookmarkStart w:id="566" w:name="_Ref305836815"/>
      <w:bookmarkStart w:id="567" w:name="_Toc517704727"/>
      <w:r>
        <w:lastRenderedPageBreak/>
        <w:t>Definition of shunt impedance</w:t>
      </w:r>
      <w:bookmarkEnd w:id="566"/>
      <w:bookmarkEnd w:id="567"/>
    </w:p>
    <w:p w14:paraId="527A576E" w14:textId="6B22B080"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3763C4" w:rsidRPr="003763C4">
            <w:rPr>
              <w:noProof/>
            </w:rPr>
            <w:t>[58]</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3763C4" w:rsidRPr="003763C4">
            <w:rPr>
              <w:noProof/>
            </w:rPr>
            <w:t>[59]</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B91948"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5C60E820"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71</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B91948"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3B49B58F"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72</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B91948"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0C2DE726" w:rsidR="00E765FD" w:rsidRDefault="00E765FD" w:rsidP="0086030E">
            <w:pPr>
              <w:ind w:firstLine="0"/>
              <w:jc w:val="right"/>
            </w:pPr>
            <w:bookmarkStart w:id="568"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73</w:t>
            </w:r>
            <w:r w:rsidR="005A3C55">
              <w:rPr>
                <w:noProof/>
              </w:rPr>
              <w:fldChar w:fldCharType="end"/>
            </w:r>
            <w:r>
              <w:t>)</w:t>
            </w:r>
            <w:bookmarkEnd w:id="568"/>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B91948"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5F148058"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74</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7BA71AC9"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3763C4">
        <w:t xml:space="preserve">Table </w:t>
      </w:r>
      <w:r w:rsidR="003763C4">
        <w:rPr>
          <w:noProof/>
        </w:rPr>
        <w:t>12</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B91948"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B91948"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B91948"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B91948"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B91948"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B91948"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B91948"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B91948"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B91948"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B91948"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B91948"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B91948"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02EF161F" w:rsidR="00BE7D53" w:rsidRDefault="00BE7D53">
      <w:pPr>
        <w:pStyle w:val="Caption"/>
      </w:pPr>
      <w:bookmarkStart w:id="569" w:name="_Ref335979081"/>
      <w:r>
        <w:t xml:space="preserve">Table </w:t>
      </w:r>
      <w:fldSimple w:instr=" SEQ Table \* ARABIC ">
        <w:r w:rsidR="003763C4">
          <w:rPr>
            <w:noProof/>
          </w:rPr>
          <w:t>12</w:t>
        </w:r>
      </w:fldSimple>
      <w:bookmarkEnd w:id="569"/>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570" w:name="_Ref305844296"/>
      <w:bookmarkStart w:id="571" w:name="_Toc517704728"/>
      <w:r>
        <w:lastRenderedPageBreak/>
        <w:t>R/Q formula</w:t>
      </w:r>
      <w:bookmarkEnd w:id="570"/>
      <w:bookmarkEnd w:id="571"/>
    </w:p>
    <w:p w14:paraId="085263C3" w14:textId="3064F1EB"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3763C4" w:rsidRPr="003763C4">
            <w:rPr>
              <w:noProof/>
            </w:rPr>
            <w:t>[60]</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123E3F28"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75</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B91948"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02BF9BB5"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76</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B91948"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26B8EC59"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77</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B91948"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564F3EC3"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78</w:t>
            </w:r>
            <w:r w:rsidR="005A3C55">
              <w:rPr>
                <w:noProof/>
              </w:rPr>
              <w:fldChar w:fldCharType="end"/>
            </w:r>
            <w:r>
              <w:t>)</w:t>
            </w:r>
          </w:p>
        </w:tc>
      </w:tr>
    </w:tbl>
    <w:p w14:paraId="4DB09933" w14:textId="75429564"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3763C4">
            <w:rPr>
              <w:noProof/>
            </w:rPr>
            <w:t xml:space="preserve"> </w:t>
          </w:r>
          <w:r w:rsidR="003763C4" w:rsidRPr="003763C4">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29852BBB"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763C4">
              <w:rPr>
                <w:noProof/>
              </w:rPr>
              <w:t>79</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572" w:name="_Toc517704729"/>
      <w:r>
        <w:lastRenderedPageBreak/>
        <w:t>Edit history</w:t>
      </w:r>
      <w:bookmarkEnd w:id="572"/>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0599EF94"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763C4">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7DAEA044"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763C4">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5BDB3E57"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763C4">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0B3A93E8"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763C4">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4303F0BF"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34532B0D"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3763C4">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2EE55261"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508BBE1D"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3763C4">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02F8F26F"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763C4">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763C4">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763C4">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763C4">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763C4">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763C4">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763C4">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763C4">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763C4">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7A91EFAC"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09EF61EA"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5426FF04"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0F15C895"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3763C4">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7812E857"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3763C4" w:rsidRPr="003763C4">
              <w:rPr>
                <w:sz w:val="18"/>
              </w:rPr>
              <w:t xml:space="preserve">Figure </w:t>
            </w:r>
            <w:r w:rsidR="003763C4" w:rsidRPr="003763C4">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1D03554E"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3763C4" w:rsidRPr="003763C4">
              <w:rPr>
                <w:sz w:val="18"/>
              </w:rPr>
              <w:t xml:space="preserve">Figure </w:t>
            </w:r>
            <w:r w:rsidR="003763C4" w:rsidRPr="003763C4">
              <w:rPr>
                <w:noProof/>
                <w:sz w:val="18"/>
              </w:rPr>
              <w:t>69</w:t>
            </w:r>
            <w:r w:rsidRPr="00B53F60">
              <w:rPr>
                <w:sz w:val="18"/>
              </w:rPr>
              <w:fldChar w:fldCharType="end"/>
            </w:r>
            <w:r w:rsidRPr="00B53F60">
              <w:rPr>
                <w:sz w:val="18"/>
              </w:rPr>
              <w:t>.</w:t>
            </w:r>
          </w:p>
          <w:p w14:paraId="535066A0" w14:textId="54212C1F"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3763C4" w:rsidRPr="003763C4">
              <w:rPr>
                <w:sz w:val="18"/>
              </w:rPr>
              <w:t xml:space="preserve">Table </w:t>
            </w:r>
            <w:r w:rsidR="003763C4" w:rsidRPr="003763C4">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50F59325"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3763C4">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3763C4">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3763C4">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3763C4">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3763C4">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3763C4">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308B40D9"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3763C4" w:rsidRPr="003763C4">
              <w:rPr>
                <w:sz w:val="18"/>
              </w:rPr>
              <w:t xml:space="preserve">Figure </w:t>
            </w:r>
            <w:r w:rsidR="003763C4" w:rsidRPr="003763C4">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3763C4" w:rsidRPr="003763C4">
              <w:rPr>
                <w:sz w:val="18"/>
              </w:rPr>
              <w:t xml:space="preserve">Figure </w:t>
            </w:r>
            <w:r w:rsidR="003763C4" w:rsidRPr="003763C4">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3763C4" w:rsidRPr="003763C4">
              <w:rPr>
                <w:sz w:val="18"/>
              </w:rPr>
              <w:t xml:space="preserve">Figure </w:t>
            </w:r>
            <w:r w:rsidR="003763C4" w:rsidRPr="003763C4">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38A6E620"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3763C4">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3763C4" w:rsidRPr="003763C4">
              <w:rPr>
                <w:sz w:val="18"/>
              </w:rPr>
              <w:t xml:space="preserve">Figure </w:t>
            </w:r>
            <w:r w:rsidR="003763C4" w:rsidRPr="003763C4">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7F0261AD"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3763C4">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3763C4">
              <w:rPr>
                <w:sz w:val="18"/>
              </w:rPr>
              <w:t>17.7</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41A02095"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3763C4" w:rsidRPr="003763C4">
              <w:rPr>
                <w:sz w:val="18"/>
                <w:szCs w:val="18"/>
              </w:rPr>
              <w:t xml:space="preserve">Table </w:t>
            </w:r>
            <w:r w:rsidR="003763C4" w:rsidRPr="003763C4">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114BA5CA"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3763C4" w:rsidRPr="003763C4">
              <w:rPr>
                <w:sz w:val="18"/>
              </w:rPr>
              <w:t xml:space="preserve">Figure </w:t>
            </w:r>
            <w:r w:rsidR="003763C4" w:rsidRPr="003763C4">
              <w:rPr>
                <w:noProof/>
                <w:sz w:val="18"/>
              </w:rPr>
              <w:t>140</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3763C4">
              <w:rPr>
                <w:sz w:val="18"/>
              </w:rPr>
              <w:t>17.5</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3763C4">
              <w:rPr>
                <w:sz w:val="18"/>
              </w:rPr>
              <w:t>17.8</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3763C4">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65010983"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3763C4">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3763C4">
              <w:rPr>
                <w:sz w:val="18"/>
              </w:rPr>
              <w:t>17.6</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3763C4">
              <w:rPr>
                <w:sz w:val="18"/>
              </w:rPr>
              <w:t>17.8</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3763C4">
              <w:rPr>
                <w:sz w:val="18"/>
              </w:rPr>
              <w:t>17.9</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3763C4">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1258D9D9"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3763C4">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1AFDBCA5"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3763C4">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1FAF01DD"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3763C4" w:rsidRPr="003763C4">
              <w:rPr>
                <w:sz w:val="18"/>
                <w:szCs w:val="18"/>
              </w:rPr>
              <w:t xml:space="preserve">Figure </w:t>
            </w:r>
            <w:r w:rsidR="003763C4" w:rsidRPr="003763C4">
              <w:rPr>
                <w:noProof/>
                <w:sz w:val="18"/>
                <w:szCs w:val="18"/>
              </w:rPr>
              <w:t>144</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07A97BD4"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3763C4">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3763C4">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7C2EA77F"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3763C4">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3F0482F1"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3763C4">
              <w:rPr>
                <w:sz w:val="18"/>
              </w:rPr>
              <w:t>17.6</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4F7ADB7E"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3763C4">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3763C4">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152EF29C"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3763C4">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3763C4" w:rsidRPr="003763C4">
              <w:rPr>
                <w:sz w:val="18"/>
                <w:szCs w:val="18"/>
              </w:rPr>
              <w:t xml:space="preserve">Figure </w:t>
            </w:r>
            <w:r w:rsidR="003763C4" w:rsidRPr="003763C4">
              <w:rPr>
                <w:noProof/>
                <w:sz w:val="18"/>
                <w:szCs w:val="18"/>
              </w:rPr>
              <w:t>129</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3763C4" w:rsidRPr="003763C4">
              <w:rPr>
                <w:sz w:val="18"/>
                <w:szCs w:val="18"/>
              </w:rPr>
              <w:t xml:space="preserve">Figure </w:t>
            </w:r>
            <w:r w:rsidR="003763C4" w:rsidRPr="003763C4">
              <w:rPr>
                <w:noProof/>
                <w:sz w:val="18"/>
                <w:szCs w:val="18"/>
              </w:rPr>
              <w:t>130</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602732ED"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3763C4">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3763C4" w:rsidRPr="003763C4">
              <w:rPr>
                <w:sz w:val="18"/>
                <w:szCs w:val="18"/>
              </w:rPr>
              <w:t xml:space="preserve">Table </w:t>
            </w:r>
            <w:r w:rsidR="003763C4" w:rsidRPr="003763C4">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3763C4" w:rsidRPr="003763C4">
              <w:rPr>
                <w:sz w:val="18"/>
                <w:szCs w:val="18"/>
              </w:rPr>
              <w:t xml:space="preserve">Figure </w:t>
            </w:r>
            <w:r w:rsidR="003763C4" w:rsidRPr="003763C4">
              <w:rPr>
                <w:noProof/>
                <w:sz w:val="18"/>
                <w:szCs w:val="18"/>
              </w:rPr>
              <w:t>145</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0E3D0630"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3763C4" w:rsidRPr="003763C4">
              <w:rPr>
                <w:sz w:val="18"/>
                <w:szCs w:val="18"/>
              </w:rPr>
              <w:t xml:space="preserve">Figure </w:t>
            </w:r>
            <w:r w:rsidR="003763C4" w:rsidRPr="003763C4">
              <w:rPr>
                <w:noProof/>
                <w:sz w:val="18"/>
                <w:szCs w:val="18"/>
              </w:rPr>
              <w:t>150</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1CDB32B0"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3763C4">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2E27E046"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3763C4" w:rsidRPr="003763C4">
              <w:rPr>
                <w:sz w:val="18"/>
                <w:szCs w:val="18"/>
              </w:rPr>
              <w:t xml:space="preserve">Table </w:t>
            </w:r>
            <w:r w:rsidR="003763C4" w:rsidRPr="003763C4">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3763C4">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4D4FAD63"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3763C4">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3763C4">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19570424"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3763C4">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3763C4">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438D2717"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3763C4">
              <w:rPr>
                <w:sz w:val="18"/>
                <w:szCs w:val="18"/>
              </w:rPr>
              <w:t>17.8</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31D2C2C3"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3763C4">
              <w:rPr>
                <w:sz w:val="18"/>
                <w:szCs w:val="18"/>
              </w:rPr>
              <w:t>24.1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1D6FC771"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3763C4" w:rsidRPr="003763C4">
              <w:rPr>
                <w:sz w:val="18"/>
                <w:szCs w:val="18"/>
              </w:rPr>
              <w:t xml:space="preserve">Table </w:t>
            </w:r>
            <w:r w:rsidR="003763C4" w:rsidRPr="003763C4">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76A93542"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3763C4">
              <w:rPr>
                <w:sz w:val="18"/>
                <w:szCs w:val="18"/>
              </w:rPr>
              <w:t>17.8</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7ADC0002"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3763C4">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1C4AE20B"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3763C4">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3763C4">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2E1F7B68"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3763C4">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4F222696"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3763C4">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3763C4">
              <w:rPr>
                <w:sz w:val="18"/>
                <w:szCs w:val="18"/>
              </w:rPr>
              <w:t>17.8</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51E9684C"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3763C4">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3763C4" w:rsidRPr="003763C4">
              <w:rPr>
                <w:sz w:val="18"/>
                <w:szCs w:val="18"/>
              </w:rPr>
              <w:t xml:space="preserve">Table </w:t>
            </w:r>
            <w:r w:rsidR="003763C4" w:rsidRPr="003763C4">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3763C4" w:rsidRPr="003763C4">
              <w:rPr>
                <w:sz w:val="18"/>
                <w:szCs w:val="18"/>
              </w:rPr>
              <w:t xml:space="preserve">Figure </w:t>
            </w:r>
            <w:r w:rsidR="003763C4" w:rsidRPr="003763C4">
              <w:rPr>
                <w:noProof/>
                <w:sz w:val="18"/>
                <w:szCs w:val="18"/>
              </w:rPr>
              <w:t>168</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49CAB2FF"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3763C4">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280B4FDB"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3763C4">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3763C4">
              <w:rPr>
                <w:sz w:val="18"/>
                <w:szCs w:val="18"/>
              </w:rPr>
              <w:t>7.1.3</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7DC8D414"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3763C4" w:rsidRPr="003763C4">
              <w:rPr>
                <w:sz w:val="18"/>
                <w:szCs w:val="18"/>
              </w:rPr>
              <w:t xml:space="preserve">Figure </w:t>
            </w:r>
            <w:r w:rsidR="003763C4" w:rsidRPr="003763C4">
              <w:rPr>
                <w:noProof/>
                <w:sz w:val="18"/>
                <w:szCs w:val="18"/>
              </w:rPr>
              <w:t>146</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3763C4" w:rsidRPr="003763C4">
              <w:rPr>
                <w:sz w:val="18"/>
                <w:szCs w:val="18"/>
              </w:rPr>
              <w:t xml:space="preserve">Figure </w:t>
            </w:r>
            <w:r w:rsidR="003763C4" w:rsidRPr="003763C4">
              <w:rPr>
                <w:noProof/>
                <w:sz w:val="18"/>
                <w:szCs w:val="18"/>
              </w:rPr>
              <w:t>146</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3763C4">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11673338"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w:instrText>
            </w:r>
            <w:r w:rsidRPr="00377508">
              <w:rPr>
                <w:sz w:val="18"/>
                <w:szCs w:val="18"/>
              </w:rPr>
            </w:r>
            <w:r w:rsidRPr="00377508">
              <w:rPr>
                <w:sz w:val="18"/>
                <w:szCs w:val="18"/>
              </w:rPr>
              <w:instrText xml:space="preserve"> \* MERGEFORMAT </w:instrText>
            </w:r>
            <w:r w:rsidRPr="00377508">
              <w:rPr>
                <w:sz w:val="18"/>
                <w:szCs w:val="18"/>
              </w:rPr>
              <w:fldChar w:fldCharType="separate"/>
            </w:r>
            <w:r w:rsidR="003763C4" w:rsidRPr="003763C4">
              <w:rPr>
                <w:sz w:val="18"/>
                <w:szCs w:val="18"/>
              </w:rPr>
              <w:t xml:space="preserve">Figure </w:t>
            </w:r>
            <w:r w:rsidR="003763C4" w:rsidRPr="003763C4">
              <w:rPr>
                <w:noProof/>
                <w:sz w:val="18"/>
                <w:szCs w:val="18"/>
              </w:rPr>
              <w:t>148</w:t>
            </w:r>
            <w:r w:rsidRPr="00377508">
              <w:rPr>
                <w:sz w:val="18"/>
                <w:szCs w:val="18"/>
              </w:rPr>
              <w:fldChar w:fldCharType="end"/>
            </w:r>
            <w:r>
              <w:rPr>
                <w:sz w:val="18"/>
                <w:szCs w:val="18"/>
              </w:rPr>
              <w:t>.</w:t>
            </w:r>
          </w:p>
        </w:tc>
      </w:tr>
    </w:tbl>
    <w:p w14:paraId="346943E2" w14:textId="283118D6" w:rsidR="00D65371" w:rsidRDefault="00D65371">
      <w:pPr>
        <w:spacing w:before="0" w:after="200"/>
        <w:ind w:firstLine="0"/>
      </w:pPr>
      <w:r>
        <w:br w:type="page"/>
      </w:r>
    </w:p>
    <w:bookmarkStart w:id="573" w:name="_Toc517704730"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Start w:id="574" w:name="_GoBack"/>
          <w:bookmarkEnd w:id="573"/>
          <w:bookmarkEnd w:id="574"/>
        </w:p>
        <w:bookmarkStart w:id="575" w:name="_Ref305678531" w:displacedByCustomXml="next"/>
        <w:sdt>
          <w:sdtPr>
            <w:id w:val="111145805"/>
            <w:bibliography/>
          </w:sdtPr>
          <w:sdtContent>
            <w:bookmarkEnd w:id="575" w:displacedByCustomXml="prev"/>
            <w:p w14:paraId="371BE066" w14:textId="77777777" w:rsidR="003763C4"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9A37A0" w14:paraId="59267904" w14:textId="77777777" w:rsidTr="009A37A0">
                <w:trPr>
                  <w:divId w:val="28377156"/>
                  <w:tblCellSpacing w:w="15" w:type="dxa"/>
                </w:trPr>
                <w:tc>
                  <w:tcPr>
                    <w:tcW w:w="400" w:type="pct"/>
                    <w:hideMark/>
                  </w:tcPr>
                  <w:p w14:paraId="452B0BE8" w14:textId="3FA85043" w:rsidR="003763C4" w:rsidRDefault="003763C4">
                    <w:pPr>
                      <w:pStyle w:val="Bibliography"/>
                      <w:rPr>
                        <w:noProof/>
                        <w:sz w:val="24"/>
                        <w:szCs w:val="24"/>
                      </w:rPr>
                    </w:pPr>
                    <w:r>
                      <w:rPr>
                        <w:noProof/>
                      </w:rPr>
                      <w:t xml:space="preserve">[1] </w:t>
                    </w:r>
                  </w:p>
                </w:tc>
                <w:tc>
                  <w:tcPr>
                    <w:tcW w:w="4555" w:type="pct"/>
                    <w:hideMark/>
                  </w:tcPr>
                  <w:p w14:paraId="1F74A68F" w14:textId="77777777" w:rsidR="003763C4" w:rsidRDefault="003763C4">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9A37A0" w14:paraId="33F9AAAF" w14:textId="77777777" w:rsidTr="009A37A0">
                <w:trPr>
                  <w:divId w:val="28377156"/>
                  <w:tblCellSpacing w:w="15" w:type="dxa"/>
                </w:trPr>
                <w:tc>
                  <w:tcPr>
                    <w:tcW w:w="400" w:type="pct"/>
                    <w:hideMark/>
                  </w:tcPr>
                  <w:p w14:paraId="33FD69B8" w14:textId="77777777" w:rsidR="003763C4" w:rsidRDefault="003763C4">
                    <w:pPr>
                      <w:pStyle w:val="Bibliography"/>
                      <w:rPr>
                        <w:noProof/>
                      </w:rPr>
                    </w:pPr>
                    <w:r>
                      <w:rPr>
                        <w:noProof/>
                      </w:rPr>
                      <w:t xml:space="preserve">[2] </w:t>
                    </w:r>
                  </w:p>
                </w:tc>
                <w:tc>
                  <w:tcPr>
                    <w:tcW w:w="4555" w:type="pct"/>
                    <w:hideMark/>
                  </w:tcPr>
                  <w:p w14:paraId="1BCD7477" w14:textId="77777777" w:rsidR="003763C4" w:rsidRDefault="003763C4">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9A37A0" w14:paraId="651D8DA9" w14:textId="77777777" w:rsidTr="009A37A0">
                <w:trPr>
                  <w:divId w:val="28377156"/>
                  <w:tblCellSpacing w:w="15" w:type="dxa"/>
                </w:trPr>
                <w:tc>
                  <w:tcPr>
                    <w:tcW w:w="400" w:type="pct"/>
                    <w:hideMark/>
                  </w:tcPr>
                  <w:p w14:paraId="0C15D0EC" w14:textId="77777777" w:rsidR="003763C4" w:rsidRDefault="003763C4">
                    <w:pPr>
                      <w:pStyle w:val="Bibliography"/>
                      <w:rPr>
                        <w:noProof/>
                      </w:rPr>
                    </w:pPr>
                    <w:r>
                      <w:rPr>
                        <w:noProof/>
                      </w:rPr>
                      <w:t xml:space="preserve">[3] </w:t>
                    </w:r>
                  </w:p>
                </w:tc>
                <w:tc>
                  <w:tcPr>
                    <w:tcW w:w="4555" w:type="pct"/>
                    <w:hideMark/>
                  </w:tcPr>
                  <w:p w14:paraId="3BFC9CF1" w14:textId="77777777" w:rsidR="003763C4" w:rsidRDefault="003763C4">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9A37A0" w14:paraId="1660B1C1" w14:textId="77777777" w:rsidTr="009A37A0">
                <w:trPr>
                  <w:divId w:val="28377156"/>
                  <w:tblCellSpacing w:w="15" w:type="dxa"/>
                </w:trPr>
                <w:tc>
                  <w:tcPr>
                    <w:tcW w:w="400" w:type="pct"/>
                    <w:hideMark/>
                  </w:tcPr>
                  <w:p w14:paraId="39D06A81" w14:textId="77777777" w:rsidR="003763C4" w:rsidRDefault="003763C4">
                    <w:pPr>
                      <w:pStyle w:val="Bibliography"/>
                      <w:rPr>
                        <w:noProof/>
                      </w:rPr>
                    </w:pPr>
                    <w:r>
                      <w:rPr>
                        <w:noProof/>
                      </w:rPr>
                      <w:t xml:space="preserve">[4] </w:t>
                    </w:r>
                  </w:p>
                </w:tc>
                <w:tc>
                  <w:tcPr>
                    <w:tcW w:w="4555" w:type="pct"/>
                    <w:hideMark/>
                  </w:tcPr>
                  <w:p w14:paraId="0B92B61A" w14:textId="77777777" w:rsidR="003763C4" w:rsidRDefault="003763C4">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9A37A0" w14:paraId="45EB9038" w14:textId="77777777" w:rsidTr="009A37A0">
                <w:trPr>
                  <w:divId w:val="28377156"/>
                  <w:tblCellSpacing w:w="15" w:type="dxa"/>
                </w:trPr>
                <w:tc>
                  <w:tcPr>
                    <w:tcW w:w="400" w:type="pct"/>
                    <w:hideMark/>
                  </w:tcPr>
                  <w:p w14:paraId="168FF655" w14:textId="77777777" w:rsidR="003763C4" w:rsidRDefault="003763C4">
                    <w:pPr>
                      <w:pStyle w:val="Bibliography"/>
                      <w:rPr>
                        <w:noProof/>
                      </w:rPr>
                    </w:pPr>
                    <w:r>
                      <w:rPr>
                        <w:noProof/>
                      </w:rPr>
                      <w:t xml:space="preserve">[5] </w:t>
                    </w:r>
                  </w:p>
                </w:tc>
                <w:tc>
                  <w:tcPr>
                    <w:tcW w:w="4555" w:type="pct"/>
                    <w:hideMark/>
                  </w:tcPr>
                  <w:p w14:paraId="2BE9DDB7" w14:textId="77777777" w:rsidR="003763C4" w:rsidRDefault="003763C4">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9A37A0" w14:paraId="5BE8DAB5" w14:textId="77777777" w:rsidTr="009A37A0">
                <w:trPr>
                  <w:divId w:val="28377156"/>
                  <w:tblCellSpacing w:w="15" w:type="dxa"/>
                </w:trPr>
                <w:tc>
                  <w:tcPr>
                    <w:tcW w:w="400" w:type="pct"/>
                    <w:hideMark/>
                  </w:tcPr>
                  <w:p w14:paraId="79088CE8" w14:textId="77777777" w:rsidR="003763C4" w:rsidRDefault="003763C4">
                    <w:pPr>
                      <w:pStyle w:val="Bibliography"/>
                      <w:rPr>
                        <w:noProof/>
                      </w:rPr>
                    </w:pPr>
                    <w:r>
                      <w:rPr>
                        <w:noProof/>
                      </w:rPr>
                      <w:t xml:space="preserve">[6] </w:t>
                    </w:r>
                  </w:p>
                </w:tc>
                <w:tc>
                  <w:tcPr>
                    <w:tcW w:w="4555" w:type="pct"/>
                    <w:hideMark/>
                  </w:tcPr>
                  <w:p w14:paraId="581294F2" w14:textId="77777777" w:rsidR="003763C4" w:rsidRDefault="003763C4">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9A37A0" w14:paraId="7A25F94E" w14:textId="77777777" w:rsidTr="009A37A0">
                <w:trPr>
                  <w:divId w:val="28377156"/>
                  <w:tblCellSpacing w:w="15" w:type="dxa"/>
                </w:trPr>
                <w:tc>
                  <w:tcPr>
                    <w:tcW w:w="400" w:type="pct"/>
                    <w:hideMark/>
                  </w:tcPr>
                  <w:p w14:paraId="0F1B46F2" w14:textId="77777777" w:rsidR="003763C4" w:rsidRDefault="003763C4">
                    <w:pPr>
                      <w:pStyle w:val="Bibliography"/>
                      <w:rPr>
                        <w:noProof/>
                      </w:rPr>
                    </w:pPr>
                    <w:r>
                      <w:rPr>
                        <w:noProof/>
                      </w:rPr>
                      <w:t xml:space="preserve">[7] </w:t>
                    </w:r>
                  </w:p>
                </w:tc>
                <w:tc>
                  <w:tcPr>
                    <w:tcW w:w="4555" w:type="pct"/>
                    <w:hideMark/>
                  </w:tcPr>
                  <w:p w14:paraId="247D68B0" w14:textId="77777777" w:rsidR="003763C4" w:rsidRDefault="003763C4">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9A37A0" w14:paraId="40A73572" w14:textId="77777777" w:rsidTr="009A37A0">
                <w:trPr>
                  <w:divId w:val="28377156"/>
                  <w:tblCellSpacing w:w="15" w:type="dxa"/>
                </w:trPr>
                <w:tc>
                  <w:tcPr>
                    <w:tcW w:w="400" w:type="pct"/>
                    <w:hideMark/>
                  </w:tcPr>
                  <w:p w14:paraId="1DDA2F95" w14:textId="77777777" w:rsidR="003763C4" w:rsidRDefault="003763C4">
                    <w:pPr>
                      <w:pStyle w:val="Bibliography"/>
                      <w:rPr>
                        <w:noProof/>
                      </w:rPr>
                    </w:pPr>
                    <w:r>
                      <w:rPr>
                        <w:noProof/>
                      </w:rPr>
                      <w:t xml:space="preserve">[8] </w:t>
                    </w:r>
                  </w:p>
                </w:tc>
                <w:tc>
                  <w:tcPr>
                    <w:tcW w:w="4555" w:type="pct"/>
                    <w:hideMark/>
                  </w:tcPr>
                  <w:p w14:paraId="56601F8D" w14:textId="77777777" w:rsidR="003763C4" w:rsidRDefault="003763C4">
                    <w:pPr>
                      <w:pStyle w:val="Bibliography"/>
                      <w:rPr>
                        <w:noProof/>
                      </w:rPr>
                    </w:pPr>
                    <w:r>
                      <w:rPr>
                        <w:noProof/>
                      </w:rPr>
                      <w:t>J. MacLachlan and J.-F. Ostiguy, "ESME," 12 September 2016. [Online]. Available: http://esme.fnal.gov/.</w:t>
                    </w:r>
                  </w:p>
                </w:tc>
              </w:tr>
              <w:tr w:rsidR="009A37A0" w14:paraId="2DD5EA99" w14:textId="77777777" w:rsidTr="009A37A0">
                <w:trPr>
                  <w:divId w:val="28377156"/>
                  <w:tblCellSpacing w:w="15" w:type="dxa"/>
                </w:trPr>
                <w:tc>
                  <w:tcPr>
                    <w:tcW w:w="400" w:type="pct"/>
                    <w:hideMark/>
                  </w:tcPr>
                  <w:p w14:paraId="69BA2C5B" w14:textId="77777777" w:rsidR="003763C4" w:rsidRDefault="003763C4">
                    <w:pPr>
                      <w:pStyle w:val="Bibliography"/>
                      <w:rPr>
                        <w:noProof/>
                      </w:rPr>
                    </w:pPr>
                    <w:r>
                      <w:rPr>
                        <w:noProof/>
                      </w:rPr>
                      <w:t xml:space="preserve">[9] </w:t>
                    </w:r>
                  </w:p>
                </w:tc>
                <w:tc>
                  <w:tcPr>
                    <w:tcW w:w="4555" w:type="pct"/>
                    <w:hideMark/>
                  </w:tcPr>
                  <w:p w14:paraId="26448603" w14:textId="77777777" w:rsidR="003763C4" w:rsidRDefault="003763C4">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9A37A0" w14:paraId="1292C60D" w14:textId="77777777" w:rsidTr="009A37A0">
                <w:trPr>
                  <w:divId w:val="28377156"/>
                  <w:tblCellSpacing w:w="15" w:type="dxa"/>
                </w:trPr>
                <w:tc>
                  <w:tcPr>
                    <w:tcW w:w="400" w:type="pct"/>
                    <w:hideMark/>
                  </w:tcPr>
                  <w:p w14:paraId="0295AA54" w14:textId="77777777" w:rsidR="003763C4" w:rsidRDefault="003763C4">
                    <w:pPr>
                      <w:pStyle w:val="Bibliography"/>
                      <w:rPr>
                        <w:noProof/>
                      </w:rPr>
                    </w:pPr>
                    <w:r>
                      <w:rPr>
                        <w:noProof/>
                      </w:rPr>
                      <w:t xml:space="preserve">[10] </w:t>
                    </w:r>
                  </w:p>
                </w:tc>
                <w:tc>
                  <w:tcPr>
                    <w:tcW w:w="4555" w:type="pct"/>
                    <w:hideMark/>
                  </w:tcPr>
                  <w:p w14:paraId="42B41B94" w14:textId="77777777" w:rsidR="003763C4" w:rsidRDefault="003763C4">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9A37A0" w14:paraId="7605443F" w14:textId="77777777" w:rsidTr="009A37A0">
                <w:trPr>
                  <w:divId w:val="28377156"/>
                  <w:tblCellSpacing w:w="15" w:type="dxa"/>
                </w:trPr>
                <w:tc>
                  <w:tcPr>
                    <w:tcW w:w="400" w:type="pct"/>
                    <w:hideMark/>
                  </w:tcPr>
                  <w:p w14:paraId="23C49D91" w14:textId="77777777" w:rsidR="003763C4" w:rsidRDefault="003763C4">
                    <w:pPr>
                      <w:pStyle w:val="Bibliography"/>
                      <w:rPr>
                        <w:noProof/>
                      </w:rPr>
                    </w:pPr>
                    <w:r>
                      <w:rPr>
                        <w:noProof/>
                      </w:rPr>
                      <w:lastRenderedPageBreak/>
                      <w:t xml:space="preserve">[11] </w:t>
                    </w:r>
                  </w:p>
                </w:tc>
                <w:tc>
                  <w:tcPr>
                    <w:tcW w:w="4555" w:type="pct"/>
                    <w:hideMark/>
                  </w:tcPr>
                  <w:p w14:paraId="48DD8A09" w14:textId="77777777" w:rsidR="003763C4" w:rsidRDefault="003763C4">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9A37A0" w14:paraId="5ECA2765" w14:textId="77777777" w:rsidTr="009A37A0">
                <w:trPr>
                  <w:divId w:val="28377156"/>
                  <w:tblCellSpacing w:w="15" w:type="dxa"/>
                </w:trPr>
                <w:tc>
                  <w:tcPr>
                    <w:tcW w:w="400" w:type="pct"/>
                    <w:hideMark/>
                  </w:tcPr>
                  <w:p w14:paraId="431821F1" w14:textId="77777777" w:rsidR="003763C4" w:rsidRDefault="003763C4">
                    <w:pPr>
                      <w:pStyle w:val="Bibliography"/>
                      <w:rPr>
                        <w:noProof/>
                      </w:rPr>
                    </w:pPr>
                    <w:r>
                      <w:rPr>
                        <w:noProof/>
                      </w:rPr>
                      <w:t xml:space="preserve">[12] </w:t>
                    </w:r>
                  </w:p>
                </w:tc>
                <w:tc>
                  <w:tcPr>
                    <w:tcW w:w="4555" w:type="pct"/>
                    <w:hideMark/>
                  </w:tcPr>
                  <w:p w14:paraId="0FDAFA8A" w14:textId="77777777" w:rsidR="003763C4" w:rsidRDefault="003763C4">
                    <w:pPr>
                      <w:pStyle w:val="Bibliography"/>
                      <w:rPr>
                        <w:noProof/>
                      </w:rPr>
                    </w:pPr>
                    <w:r>
                      <w:rPr>
                        <w:noProof/>
                      </w:rPr>
                      <w:t>W. Merz, C. Ankenbrandt and K. Koepke, "Transition jump system for the Fermilab Booster," Batavia, IL, 1987.</w:t>
                    </w:r>
                  </w:p>
                </w:tc>
              </w:tr>
              <w:tr w:rsidR="009A37A0" w14:paraId="686F0C98" w14:textId="77777777" w:rsidTr="009A37A0">
                <w:trPr>
                  <w:divId w:val="28377156"/>
                  <w:tblCellSpacing w:w="15" w:type="dxa"/>
                </w:trPr>
                <w:tc>
                  <w:tcPr>
                    <w:tcW w:w="400" w:type="pct"/>
                    <w:hideMark/>
                  </w:tcPr>
                  <w:p w14:paraId="0C562E6D" w14:textId="77777777" w:rsidR="003763C4" w:rsidRDefault="003763C4">
                    <w:pPr>
                      <w:pStyle w:val="Bibliography"/>
                      <w:rPr>
                        <w:noProof/>
                      </w:rPr>
                    </w:pPr>
                    <w:r>
                      <w:rPr>
                        <w:noProof/>
                      </w:rPr>
                      <w:t xml:space="preserve">[13] </w:t>
                    </w:r>
                  </w:p>
                </w:tc>
                <w:tc>
                  <w:tcPr>
                    <w:tcW w:w="4555" w:type="pct"/>
                    <w:hideMark/>
                  </w:tcPr>
                  <w:p w14:paraId="613FD22E" w14:textId="77777777" w:rsidR="003763C4" w:rsidRDefault="003763C4">
                    <w:pPr>
                      <w:pStyle w:val="Bibliography"/>
                      <w:rPr>
                        <w:noProof/>
                      </w:rPr>
                    </w:pPr>
                    <w:r>
                      <w:rPr>
                        <w:noProof/>
                      </w:rPr>
                      <w:t>X. Yang, V. Lebedev and C. Ankenbrandt, "Reducing the Longitudinal Emittance of the 8-GeV Beam via the RF Manipulation in a Booster Cycle," Batavia, IL, 2005.</w:t>
                    </w:r>
                  </w:p>
                </w:tc>
              </w:tr>
              <w:tr w:rsidR="009A37A0" w14:paraId="7956794D" w14:textId="77777777" w:rsidTr="009A37A0">
                <w:trPr>
                  <w:divId w:val="28377156"/>
                  <w:tblCellSpacing w:w="15" w:type="dxa"/>
                </w:trPr>
                <w:tc>
                  <w:tcPr>
                    <w:tcW w:w="400" w:type="pct"/>
                    <w:hideMark/>
                  </w:tcPr>
                  <w:p w14:paraId="074313EA" w14:textId="77777777" w:rsidR="003763C4" w:rsidRDefault="003763C4">
                    <w:pPr>
                      <w:pStyle w:val="Bibliography"/>
                      <w:rPr>
                        <w:noProof/>
                      </w:rPr>
                    </w:pPr>
                    <w:r>
                      <w:rPr>
                        <w:noProof/>
                      </w:rPr>
                      <w:t xml:space="preserve">[14] </w:t>
                    </w:r>
                  </w:p>
                </w:tc>
                <w:tc>
                  <w:tcPr>
                    <w:tcW w:w="4555" w:type="pct"/>
                    <w:hideMark/>
                  </w:tcPr>
                  <w:p w14:paraId="335FB2AE" w14:textId="77777777" w:rsidR="003763C4" w:rsidRDefault="003763C4">
                    <w:pPr>
                      <w:pStyle w:val="Bibliography"/>
                      <w:rPr>
                        <w:noProof/>
                      </w:rPr>
                    </w:pPr>
                    <w:r>
                      <w:rPr>
                        <w:noProof/>
                      </w:rPr>
                      <w:t>C. Bhat, "2nd harmonic RF for the bunch rotation in the Fermilab Booster," 24 July 2017. [Online]. Available: http://beamdocs.fnal.gov/AD-public/DocDB/ShowDocument?docid=5717.</w:t>
                    </w:r>
                  </w:p>
                </w:tc>
              </w:tr>
              <w:tr w:rsidR="009A37A0" w14:paraId="5941D63A" w14:textId="77777777" w:rsidTr="009A37A0">
                <w:trPr>
                  <w:divId w:val="28377156"/>
                  <w:tblCellSpacing w:w="15" w:type="dxa"/>
                </w:trPr>
                <w:tc>
                  <w:tcPr>
                    <w:tcW w:w="400" w:type="pct"/>
                    <w:hideMark/>
                  </w:tcPr>
                  <w:p w14:paraId="057872BE" w14:textId="77777777" w:rsidR="003763C4" w:rsidRDefault="003763C4">
                    <w:pPr>
                      <w:pStyle w:val="Bibliography"/>
                      <w:rPr>
                        <w:noProof/>
                      </w:rPr>
                    </w:pPr>
                    <w:r>
                      <w:rPr>
                        <w:noProof/>
                      </w:rPr>
                      <w:t xml:space="preserve">[15] </w:t>
                    </w:r>
                  </w:p>
                </w:tc>
                <w:tc>
                  <w:tcPr>
                    <w:tcW w:w="4555" w:type="pct"/>
                    <w:hideMark/>
                  </w:tcPr>
                  <w:p w14:paraId="78D6888F" w14:textId="77777777" w:rsidR="003763C4" w:rsidRDefault="003763C4">
                    <w:pPr>
                      <w:pStyle w:val="Bibliography"/>
                      <w:rPr>
                        <w:noProof/>
                      </w:rPr>
                    </w:pPr>
                    <w:r>
                      <w:rPr>
                        <w:noProof/>
                      </w:rPr>
                      <w:t>National Magnetics Group, "Garnets - Aluminum Doped," [Online]. Available: http://www.magneticsgroup.com/pdf/p8-13%20Magnetic.pdf.</w:t>
                    </w:r>
                  </w:p>
                </w:tc>
              </w:tr>
              <w:tr w:rsidR="009A37A0" w14:paraId="5D363290" w14:textId="77777777" w:rsidTr="009A37A0">
                <w:trPr>
                  <w:divId w:val="28377156"/>
                  <w:tblCellSpacing w:w="15" w:type="dxa"/>
                </w:trPr>
                <w:tc>
                  <w:tcPr>
                    <w:tcW w:w="400" w:type="pct"/>
                    <w:hideMark/>
                  </w:tcPr>
                  <w:p w14:paraId="4DC447B6" w14:textId="77777777" w:rsidR="003763C4" w:rsidRDefault="003763C4">
                    <w:pPr>
                      <w:pStyle w:val="Bibliography"/>
                      <w:rPr>
                        <w:noProof/>
                      </w:rPr>
                    </w:pPr>
                    <w:r>
                      <w:rPr>
                        <w:noProof/>
                      </w:rPr>
                      <w:t xml:space="preserve">[16] </w:t>
                    </w:r>
                  </w:p>
                </w:tc>
                <w:tc>
                  <w:tcPr>
                    <w:tcW w:w="4555" w:type="pct"/>
                    <w:hideMark/>
                  </w:tcPr>
                  <w:p w14:paraId="7DFFE662" w14:textId="77777777" w:rsidR="003763C4" w:rsidRDefault="003763C4">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9A37A0" w14:paraId="20DECC1B" w14:textId="77777777" w:rsidTr="009A37A0">
                <w:trPr>
                  <w:divId w:val="28377156"/>
                  <w:tblCellSpacing w:w="15" w:type="dxa"/>
                </w:trPr>
                <w:tc>
                  <w:tcPr>
                    <w:tcW w:w="400" w:type="pct"/>
                    <w:hideMark/>
                  </w:tcPr>
                  <w:p w14:paraId="033EACFC" w14:textId="77777777" w:rsidR="003763C4" w:rsidRDefault="003763C4">
                    <w:pPr>
                      <w:pStyle w:val="Bibliography"/>
                      <w:rPr>
                        <w:noProof/>
                      </w:rPr>
                    </w:pPr>
                    <w:r>
                      <w:rPr>
                        <w:noProof/>
                      </w:rPr>
                      <w:t xml:space="preserve">[17] </w:t>
                    </w:r>
                  </w:p>
                </w:tc>
                <w:tc>
                  <w:tcPr>
                    <w:tcW w:w="4555" w:type="pct"/>
                    <w:hideMark/>
                  </w:tcPr>
                  <w:p w14:paraId="167EFDE4" w14:textId="77777777" w:rsidR="003763C4" w:rsidRDefault="003763C4">
                    <w:pPr>
                      <w:pStyle w:val="Bibliography"/>
                      <w:rPr>
                        <w:noProof/>
                      </w:rPr>
                    </w:pPr>
                    <w:r>
                      <w:rPr>
                        <w:noProof/>
                      </w:rPr>
                      <w:t>R. Madrak, G. Romanov and I. Terechkine, "TD-15-005," 2015. [Online]. Available: https://web.fnal.gov/organization/TDNotes/Shared%20Documents/2015%20Tech%20Notes/TD-15-005.pdf?Web=1.</w:t>
                    </w:r>
                  </w:p>
                </w:tc>
              </w:tr>
              <w:tr w:rsidR="009A37A0" w14:paraId="050B198A" w14:textId="77777777" w:rsidTr="009A37A0">
                <w:trPr>
                  <w:divId w:val="28377156"/>
                  <w:tblCellSpacing w:w="15" w:type="dxa"/>
                </w:trPr>
                <w:tc>
                  <w:tcPr>
                    <w:tcW w:w="400" w:type="pct"/>
                    <w:hideMark/>
                  </w:tcPr>
                  <w:p w14:paraId="1E48DBBC" w14:textId="77777777" w:rsidR="003763C4" w:rsidRDefault="003763C4">
                    <w:pPr>
                      <w:pStyle w:val="Bibliography"/>
                      <w:rPr>
                        <w:noProof/>
                      </w:rPr>
                    </w:pPr>
                    <w:r>
                      <w:rPr>
                        <w:noProof/>
                      </w:rPr>
                      <w:t xml:space="preserve">[18] </w:t>
                    </w:r>
                  </w:p>
                </w:tc>
                <w:tc>
                  <w:tcPr>
                    <w:tcW w:w="4555" w:type="pct"/>
                    <w:hideMark/>
                  </w:tcPr>
                  <w:p w14:paraId="6C22906A" w14:textId="77777777" w:rsidR="003763C4" w:rsidRDefault="003763C4">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9A37A0" w14:paraId="1D228EEB" w14:textId="77777777" w:rsidTr="009A37A0">
                <w:trPr>
                  <w:divId w:val="28377156"/>
                  <w:tblCellSpacing w:w="15" w:type="dxa"/>
                </w:trPr>
                <w:tc>
                  <w:tcPr>
                    <w:tcW w:w="400" w:type="pct"/>
                    <w:hideMark/>
                  </w:tcPr>
                  <w:p w14:paraId="15DF6D52" w14:textId="77777777" w:rsidR="003763C4" w:rsidRDefault="003763C4">
                    <w:pPr>
                      <w:pStyle w:val="Bibliography"/>
                      <w:rPr>
                        <w:noProof/>
                      </w:rPr>
                    </w:pPr>
                    <w:r>
                      <w:rPr>
                        <w:noProof/>
                      </w:rPr>
                      <w:t xml:space="preserve">[19] </w:t>
                    </w:r>
                  </w:p>
                </w:tc>
                <w:tc>
                  <w:tcPr>
                    <w:tcW w:w="4555" w:type="pct"/>
                    <w:hideMark/>
                  </w:tcPr>
                  <w:p w14:paraId="3771A062" w14:textId="77777777" w:rsidR="003763C4" w:rsidRDefault="003763C4">
                    <w:pPr>
                      <w:pStyle w:val="Bibliography"/>
                      <w:rPr>
                        <w:noProof/>
                      </w:rPr>
                    </w:pPr>
                    <w:r>
                      <w:rPr>
                        <w:noProof/>
                      </w:rPr>
                      <w:t>D. Pozar, Microwave Engineeering, 4th Edition ed., John Wiley &amp; Sons, 2011, p. 276.</w:t>
                    </w:r>
                  </w:p>
                </w:tc>
              </w:tr>
              <w:tr w:rsidR="009A37A0" w14:paraId="60D6EB07" w14:textId="77777777" w:rsidTr="009A37A0">
                <w:trPr>
                  <w:divId w:val="28377156"/>
                  <w:tblCellSpacing w:w="15" w:type="dxa"/>
                </w:trPr>
                <w:tc>
                  <w:tcPr>
                    <w:tcW w:w="400" w:type="pct"/>
                    <w:hideMark/>
                  </w:tcPr>
                  <w:p w14:paraId="51D19381" w14:textId="77777777" w:rsidR="003763C4" w:rsidRDefault="003763C4">
                    <w:pPr>
                      <w:pStyle w:val="Bibliography"/>
                      <w:rPr>
                        <w:noProof/>
                      </w:rPr>
                    </w:pPr>
                    <w:r>
                      <w:rPr>
                        <w:noProof/>
                      </w:rPr>
                      <w:t xml:space="preserve">[20] </w:t>
                    </w:r>
                  </w:p>
                </w:tc>
                <w:tc>
                  <w:tcPr>
                    <w:tcW w:w="4555" w:type="pct"/>
                    <w:hideMark/>
                  </w:tcPr>
                  <w:p w14:paraId="7014964D" w14:textId="77777777" w:rsidR="003763C4" w:rsidRDefault="003763C4">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9A37A0" w14:paraId="6B718162" w14:textId="77777777" w:rsidTr="009A37A0">
                <w:trPr>
                  <w:divId w:val="28377156"/>
                  <w:tblCellSpacing w:w="15" w:type="dxa"/>
                </w:trPr>
                <w:tc>
                  <w:tcPr>
                    <w:tcW w:w="400" w:type="pct"/>
                    <w:hideMark/>
                  </w:tcPr>
                  <w:p w14:paraId="30034A7A" w14:textId="77777777" w:rsidR="003763C4" w:rsidRDefault="003763C4">
                    <w:pPr>
                      <w:pStyle w:val="Bibliography"/>
                      <w:rPr>
                        <w:noProof/>
                      </w:rPr>
                    </w:pPr>
                    <w:r>
                      <w:rPr>
                        <w:noProof/>
                      </w:rPr>
                      <w:t xml:space="preserve">[21] </w:t>
                    </w:r>
                  </w:p>
                </w:tc>
                <w:tc>
                  <w:tcPr>
                    <w:tcW w:w="4555" w:type="pct"/>
                    <w:hideMark/>
                  </w:tcPr>
                  <w:p w14:paraId="094D097C" w14:textId="77777777" w:rsidR="003763C4" w:rsidRDefault="003763C4">
                    <w:pPr>
                      <w:pStyle w:val="Bibliography"/>
                      <w:rPr>
                        <w:noProof/>
                      </w:rPr>
                    </w:pPr>
                    <w:r>
                      <w:rPr>
                        <w:noProof/>
                      </w:rPr>
                      <w:t>Henkel Adhesives, March 2015. [Online]. Available: http://www.henkel-adhesives.com/product-search-1554.htm?nodeid=8802585018369.</w:t>
                    </w:r>
                  </w:p>
                </w:tc>
              </w:tr>
              <w:tr w:rsidR="009A37A0" w14:paraId="7D1CEE71" w14:textId="77777777" w:rsidTr="009A37A0">
                <w:trPr>
                  <w:divId w:val="28377156"/>
                  <w:tblCellSpacing w:w="15" w:type="dxa"/>
                </w:trPr>
                <w:tc>
                  <w:tcPr>
                    <w:tcW w:w="400" w:type="pct"/>
                    <w:hideMark/>
                  </w:tcPr>
                  <w:p w14:paraId="7C7D744D" w14:textId="77777777" w:rsidR="003763C4" w:rsidRDefault="003763C4">
                    <w:pPr>
                      <w:pStyle w:val="Bibliography"/>
                      <w:rPr>
                        <w:noProof/>
                      </w:rPr>
                    </w:pPr>
                    <w:r>
                      <w:rPr>
                        <w:noProof/>
                      </w:rPr>
                      <w:t xml:space="preserve">[22] </w:t>
                    </w:r>
                  </w:p>
                </w:tc>
                <w:tc>
                  <w:tcPr>
                    <w:tcW w:w="4555" w:type="pct"/>
                    <w:hideMark/>
                  </w:tcPr>
                  <w:p w14:paraId="73E396CB" w14:textId="77777777" w:rsidR="003763C4" w:rsidRDefault="003763C4">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9A37A0" w14:paraId="49F8BB46" w14:textId="77777777" w:rsidTr="009A37A0">
                <w:trPr>
                  <w:divId w:val="28377156"/>
                  <w:tblCellSpacing w:w="15" w:type="dxa"/>
                </w:trPr>
                <w:tc>
                  <w:tcPr>
                    <w:tcW w:w="400" w:type="pct"/>
                    <w:hideMark/>
                  </w:tcPr>
                  <w:p w14:paraId="59F45943" w14:textId="77777777" w:rsidR="003763C4" w:rsidRDefault="003763C4">
                    <w:pPr>
                      <w:pStyle w:val="Bibliography"/>
                      <w:rPr>
                        <w:noProof/>
                      </w:rPr>
                    </w:pPr>
                    <w:r>
                      <w:rPr>
                        <w:noProof/>
                      </w:rPr>
                      <w:lastRenderedPageBreak/>
                      <w:t xml:space="preserve">[23] </w:t>
                    </w:r>
                  </w:p>
                </w:tc>
                <w:tc>
                  <w:tcPr>
                    <w:tcW w:w="4555" w:type="pct"/>
                    <w:hideMark/>
                  </w:tcPr>
                  <w:p w14:paraId="0E11550E" w14:textId="77777777" w:rsidR="003763C4" w:rsidRDefault="003763C4">
                    <w:pPr>
                      <w:pStyle w:val="Bibliography"/>
                      <w:rPr>
                        <w:noProof/>
                      </w:rPr>
                    </w:pPr>
                    <w:r>
                      <w:rPr>
                        <w:noProof/>
                      </w:rPr>
                      <w:t>Wolfram Research, 2015. [Online]. Available: www.wolfram.com.</w:t>
                    </w:r>
                  </w:p>
                </w:tc>
              </w:tr>
              <w:tr w:rsidR="009A37A0" w14:paraId="38DE7485" w14:textId="77777777" w:rsidTr="009A37A0">
                <w:trPr>
                  <w:divId w:val="28377156"/>
                  <w:tblCellSpacing w:w="15" w:type="dxa"/>
                </w:trPr>
                <w:tc>
                  <w:tcPr>
                    <w:tcW w:w="400" w:type="pct"/>
                    <w:hideMark/>
                  </w:tcPr>
                  <w:p w14:paraId="66354751" w14:textId="77777777" w:rsidR="003763C4" w:rsidRDefault="003763C4">
                    <w:pPr>
                      <w:pStyle w:val="Bibliography"/>
                      <w:rPr>
                        <w:noProof/>
                      </w:rPr>
                    </w:pPr>
                    <w:r>
                      <w:rPr>
                        <w:noProof/>
                      </w:rPr>
                      <w:t xml:space="preserve">[24] </w:t>
                    </w:r>
                  </w:p>
                </w:tc>
                <w:tc>
                  <w:tcPr>
                    <w:tcW w:w="4555" w:type="pct"/>
                    <w:hideMark/>
                  </w:tcPr>
                  <w:p w14:paraId="24FDD4EE" w14:textId="77777777" w:rsidR="003763C4" w:rsidRDefault="003763C4">
                    <w:pPr>
                      <w:pStyle w:val="Bibliography"/>
                      <w:rPr>
                        <w:noProof/>
                      </w:rPr>
                    </w:pPr>
                    <w:r>
                      <w:rPr>
                        <w:noProof/>
                      </w:rPr>
                      <w:t>Keysight Technologies, Oct 2015. [Online]. Available: http://www.keysight.com/en/pc-1297113/advanced-design-system-ads?cc=US&amp;lc=eng.</w:t>
                    </w:r>
                  </w:p>
                </w:tc>
              </w:tr>
              <w:tr w:rsidR="009A37A0" w14:paraId="59C65793" w14:textId="77777777" w:rsidTr="009A37A0">
                <w:trPr>
                  <w:divId w:val="28377156"/>
                  <w:tblCellSpacing w:w="15" w:type="dxa"/>
                </w:trPr>
                <w:tc>
                  <w:tcPr>
                    <w:tcW w:w="400" w:type="pct"/>
                    <w:hideMark/>
                  </w:tcPr>
                  <w:p w14:paraId="4928E5C9" w14:textId="77777777" w:rsidR="003763C4" w:rsidRDefault="003763C4">
                    <w:pPr>
                      <w:pStyle w:val="Bibliography"/>
                      <w:rPr>
                        <w:noProof/>
                      </w:rPr>
                    </w:pPr>
                    <w:r>
                      <w:rPr>
                        <w:noProof/>
                      </w:rPr>
                      <w:t xml:space="preserve">[25] </w:t>
                    </w:r>
                  </w:p>
                </w:tc>
                <w:tc>
                  <w:tcPr>
                    <w:tcW w:w="4555" w:type="pct"/>
                    <w:hideMark/>
                  </w:tcPr>
                  <w:p w14:paraId="41043732" w14:textId="77777777" w:rsidR="003763C4" w:rsidRDefault="003763C4">
                    <w:pPr>
                      <w:pStyle w:val="Bibliography"/>
                      <w:rPr>
                        <w:noProof/>
                      </w:rPr>
                    </w:pPr>
                    <w:r>
                      <w:rPr>
                        <w:noProof/>
                      </w:rPr>
                      <w:t>G. Romanov, "2nd harmonic RF perpendicular biased cavity update (02 Mar 2017)," 02 March 2017. [Online]. Available: http://beamdocs.fnal.gov/AD-public/DocDB/ShowDocument?docid=5342.</w:t>
                    </w:r>
                  </w:p>
                </w:tc>
              </w:tr>
              <w:tr w:rsidR="009A37A0" w14:paraId="46E7BEFD" w14:textId="77777777" w:rsidTr="009A37A0">
                <w:trPr>
                  <w:divId w:val="28377156"/>
                  <w:tblCellSpacing w:w="15" w:type="dxa"/>
                </w:trPr>
                <w:tc>
                  <w:tcPr>
                    <w:tcW w:w="400" w:type="pct"/>
                    <w:hideMark/>
                  </w:tcPr>
                  <w:p w14:paraId="291A7726" w14:textId="77777777" w:rsidR="003763C4" w:rsidRDefault="003763C4">
                    <w:pPr>
                      <w:pStyle w:val="Bibliography"/>
                      <w:rPr>
                        <w:noProof/>
                      </w:rPr>
                    </w:pPr>
                    <w:r>
                      <w:rPr>
                        <w:noProof/>
                      </w:rPr>
                      <w:t xml:space="preserve">[26] </w:t>
                    </w:r>
                  </w:p>
                </w:tc>
                <w:tc>
                  <w:tcPr>
                    <w:tcW w:w="4555" w:type="pct"/>
                    <w:hideMark/>
                  </w:tcPr>
                  <w:p w14:paraId="7759B0FD" w14:textId="77777777" w:rsidR="003763C4" w:rsidRDefault="003763C4">
                    <w:pPr>
                      <w:pStyle w:val="Bibliography"/>
                      <w:rPr>
                        <w:noProof/>
                      </w:rPr>
                    </w:pPr>
                    <w:r>
                      <w:rPr>
                        <w:noProof/>
                      </w:rPr>
                      <w:t>G. Romanov and D. Sun, " 2nd harmonic RF perpendicular biased cavity update (16 June 2016)," 16 June 2016. [Online]. Available: http://beamdocs.fnal.gov/AD-public/DocDB/ShowDocument?docid=5175.</w:t>
                    </w:r>
                  </w:p>
                </w:tc>
              </w:tr>
              <w:tr w:rsidR="009A37A0" w14:paraId="415F26A8" w14:textId="77777777" w:rsidTr="009A37A0">
                <w:trPr>
                  <w:divId w:val="28377156"/>
                  <w:tblCellSpacing w:w="15" w:type="dxa"/>
                </w:trPr>
                <w:tc>
                  <w:tcPr>
                    <w:tcW w:w="400" w:type="pct"/>
                    <w:hideMark/>
                  </w:tcPr>
                  <w:p w14:paraId="4396CB19" w14:textId="77777777" w:rsidR="003763C4" w:rsidRDefault="003763C4">
                    <w:pPr>
                      <w:pStyle w:val="Bibliography"/>
                      <w:rPr>
                        <w:noProof/>
                      </w:rPr>
                    </w:pPr>
                    <w:r>
                      <w:rPr>
                        <w:noProof/>
                      </w:rPr>
                      <w:t xml:space="preserve">[27] </w:t>
                    </w:r>
                  </w:p>
                </w:tc>
                <w:tc>
                  <w:tcPr>
                    <w:tcW w:w="4555" w:type="pct"/>
                    <w:hideMark/>
                  </w:tcPr>
                  <w:p w14:paraId="0AFA5A19" w14:textId="77777777" w:rsidR="003763C4" w:rsidRDefault="003763C4">
                    <w:pPr>
                      <w:pStyle w:val="Bibliography"/>
                      <w:rPr>
                        <w:noProof/>
                      </w:rPr>
                    </w:pPr>
                    <w:r>
                      <w:rPr>
                        <w:noProof/>
                      </w:rPr>
                      <w:t>G. Romanov, " 2nd harmonic RF perpendicular biased cavity update (30 June 2016)," 30 June 2016. [Online]. Available: http://beamdocs.fnal.gov/AD-public/DocDB/ShowDocument?docid=5183.</w:t>
                    </w:r>
                  </w:p>
                </w:tc>
              </w:tr>
              <w:tr w:rsidR="009A37A0" w14:paraId="23CE7026" w14:textId="77777777" w:rsidTr="009A37A0">
                <w:trPr>
                  <w:divId w:val="28377156"/>
                  <w:tblCellSpacing w:w="15" w:type="dxa"/>
                </w:trPr>
                <w:tc>
                  <w:tcPr>
                    <w:tcW w:w="400" w:type="pct"/>
                    <w:hideMark/>
                  </w:tcPr>
                  <w:p w14:paraId="7A5ACFFF" w14:textId="77777777" w:rsidR="003763C4" w:rsidRDefault="003763C4">
                    <w:pPr>
                      <w:pStyle w:val="Bibliography"/>
                      <w:rPr>
                        <w:noProof/>
                      </w:rPr>
                    </w:pPr>
                    <w:r>
                      <w:rPr>
                        <w:noProof/>
                      </w:rPr>
                      <w:t xml:space="preserve">[28] </w:t>
                    </w:r>
                  </w:p>
                </w:tc>
                <w:tc>
                  <w:tcPr>
                    <w:tcW w:w="4555" w:type="pct"/>
                    <w:hideMark/>
                  </w:tcPr>
                  <w:p w14:paraId="08EA6918" w14:textId="77777777" w:rsidR="003763C4" w:rsidRDefault="003763C4">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9A37A0" w14:paraId="47AE1EBD" w14:textId="77777777" w:rsidTr="009A37A0">
                <w:trPr>
                  <w:divId w:val="28377156"/>
                  <w:tblCellSpacing w:w="15" w:type="dxa"/>
                </w:trPr>
                <w:tc>
                  <w:tcPr>
                    <w:tcW w:w="400" w:type="pct"/>
                    <w:hideMark/>
                  </w:tcPr>
                  <w:p w14:paraId="41B11EA6" w14:textId="77777777" w:rsidR="003763C4" w:rsidRDefault="003763C4">
                    <w:pPr>
                      <w:pStyle w:val="Bibliography"/>
                      <w:rPr>
                        <w:noProof/>
                      </w:rPr>
                    </w:pPr>
                    <w:r>
                      <w:rPr>
                        <w:noProof/>
                      </w:rPr>
                      <w:t xml:space="preserve">[29] </w:t>
                    </w:r>
                  </w:p>
                </w:tc>
                <w:tc>
                  <w:tcPr>
                    <w:tcW w:w="4555" w:type="pct"/>
                    <w:hideMark/>
                  </w:tcPr>
                  <w:p w14:paraId="42F18CAA" w14:textId="77777777" w:rsidR="003763C4" w:rsidRDefault="003763C4">
                    <w:pPr>
                      <w:pStyle w:val="Bibliography"/>
                      <w:rPr>
                        <w:noProof/>
                      </w:rPr>
                    </w:pPr>
                    <w:r>
                      <w:rPr>
                        <w:noProof/>
                      </w:rPr>
                      <w:t>G. Romanov, "2nd harmonic RF perpendicular biased cavity update (22 Jun 2017)," 22 June 2017. [Online]. Available: http://beamdocs.fnal.gov/AD-public/DocDB/ShowDocument?docid=5567.</w:t>
                    </w:r>
                  </w:p>
                </w:tc>
              </w:tr>
              <w:tr w:rsidR="009A37A0" w14:paraId="52CC33F7" w14:textId="77777777" w:rsidTr="009A37A0">
                <w:trPr>
                  <w:divId w:val="28377156"/>
                  <w:tblCellSpacing w:w="15" w:type="dxa"/>
                </w:trPr>
                <w:tc>
                  <w:tcPr>
                    <w:tcW w:w="400" w:type="pct"/>
                    <w:hideMark/>
                  </w:tcPr>
                  <w:p w14:paraId="7DDE0F59" w14:textId="77777777" w:rsidR="003763C4" w:rsidRDefault="003763C4">
                    <w:pPr>
                      <w:pStyle w:val="Bibliography"/>
                      <w:rPr>
                        <w:noProof/>
                      </w:rPr>
                    </w:pPr>
                    <w:r>
                      <w:rPr>
                        <w:noProof/>
                      </w:rPr>
                      <w:t xml:space="preserve">[30] </w:t>
                    </w:r>
                  </w:p>
                </w:tc>
                <w:tc>
                  <w:tcPr>
                    <w:tcW w:w="4555" w:type="pct"/>
                    <w:hideMark/>
                  </w:tcPr>
                  <w:p w14:paraId="4AFFCF9A" w14:textId="77777777" w:rsidR="003763C4" w:rsidRDefault="003763C4">
                    <w:pPr>
                      <w:pStyle w:val="Bibliography"/>
                      <w:rPr>
                        <w:noProof/>
                      </w:rPr>
                    </w:pPr>
                    <w:r>
                      <w:rPr>
                        <w:noProof/>
                      </w:rPr>
                      <w:t>MDC Vacuum Products, LLC, "Del-Seal Mount -- Single ended (Part number 9242000)," 2014. [Online]. Available: https://www.mdcvacuum.com/DisplayPart.aspx?d=MDC&amp;wr=US&amp;p=9242000.</w:t>
                    </w:r>
                  </w:p>
                </w:tc>
              </w:tr>
              <w:tr w:rsidR="009A37A0" w14:paraId="2BC21B83" w14:textId="77777777" w:rsidTr="009A37A0">
                <w:trPr>
                  <w:divId w:val="28377156"/>
                  <w:tblCellSpacing w:w="15" w:type="dxa"/>
                </w:trPr>
                <w:tc>
                  <w:tcPr>
                    <w:tcW w:w="400" w:type="pct"/>
                    <w:hideMark/>
                  </w:tcPr>
                  <w:p w14:paraId="7EF26F95" w14:textId="77777777" w:rsidR="003763C4" w:rsidRDefault="003763C4">
                    <w:pPr>
                      <w:pStyle w:val="Bibliography"/>
                      <w:rPr>
                        <w:noProof/>
                      </w:rPr>
                    </w:pPr>
                    <w:r>
                      <w:rPr>
                        <w:noProof/>
                      </w:rPr>
                      <w:t xml:space="preserve">[31] </w:t>
                    </w:r>
                  </w:p>
                </w:tc>
                <w:tc>
                  <w:tcPr>
                    <w:tcW w:w="4555" w:type="pct"/>
                    <w:hideMark/>
                  </w:tcPr>
                  <w:p w14:paraId="35AF93B3" w14:textId="77777777" w:rsidR="003763C4" w:rsidRDefault="003763C4">
                    <w:pPr>
                      <w:pStyle w:val="Bibliography"/>
                      <w:rPr>
                        <w:noProof/>
                      </w:rPr>
                    </w:pPr>
                    <w:r>
                      <w:rPr>
                        <w:noProof/>
                      </w:rPr>
                      <w:t>U. Weinands and others, "The LEB Book," 1994.</w:t>
                    </w:r>
                  </w:p>
                </w:tc>
              </w:tr>
              <w:tr w:rsidR="009A37A0" w14:paraId="68DF039E" w14:textId="77777777" w:rsidTr="009A37A0">
                <w:trPr>
                  <w:divId w:val="28377156"/>
                  <w:tblCellSpacing w:w="15" w:type="dxa"/>
                </w:trPr>
                <w:tc>
                  <w:tcPr>
                    <w:tcW w:w="400" w:type="pct"/>
                    <w:hideMark/>
                  </w:tcPr>
                  <w:p w14:paraId="50A63021" w14:textId="77777777" w:rsidR="003763C4" w:rsidRDefault="003763C4">
                    <w:pPr>
                      <w:pStyle w:val="Bibliography"/>
                      <w:rPr>
                        <w:noProof/>
                      </w:rPr>
                    </w:pPr>
                    <w:r>
                      <w:rPr>
                        <w:noProof/>
                      </w:rPr>
                      <w:t xml:space="preserve">[32] </w:t>
                    </w:r>
                  </w:p>
                </w:tc>
                <w:tc>
                  <w:tcPr>
                    <w:tcW w:w="4555" w:type="pct"/>
                    <w:hideMark/>
                  </w:tcPr>
                  <w:p w14:paraId="12913D07" w14:textId="77777777" w:rsidR="003763C4" w:rsidRDefault="003763C4">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9A37A0" w14:paraId="6685E8AE" w14:textId="77777777" w:rsidTr="009A37A0">
                <w:trPr>
                  <w:divId w:val="28377156"/>
                  <w:tblCellSpacing w:w="15" w:type="dxa"/>
                </w:trPr>
                <w:tc>
                  <w:tcPr>
                    <w:tcW w:w="400" w:type="pct"/>
                    <w:hideMark/>
                  </w:tcPr>
                  <w:p w14:paraId="4E9AA894" w14:textId="77777777" w:rsidR="003763C4" w:rsidRDefault="003763C4">
                    <w:pPr>
                      <w:pStyle w:val="Bibliography"/>
                      <w:rPr>
                        <w:noProof/>
                      </w:rPr>
                    </w:pPr>
                    <w:r>
                      <w:rPr>
                        <w:noProof/>
                      </w:rPr>
                      <w:t xml:space="preserve">[33] </w:t>
                    </w:r>
                  </w:p>
                </w:tc>
                <w:tc>
                  <w:tcPr>
                    <w:tcW w:w="4555" w:type="pct"/>
                    <w:hideMark/>
                  </w:tcPr>
                  <w:p w14:paraId="1E4209FD" w14:textId="77777777" w:rsidR="003763C4" w:rsidRDefault="003763C4">
                    <w:pPr>
                      <w:pStyle w:val="Bibliography"/>
                      <w:rPr>
                        <w:noProof/>
                      </w:rPr>
                    </w:pPr>
                    <w:r>
                      <w:rPr>
                        <w:noProof/>
                      </w:rPr>
                      <w:t xml:space="preserve">Los Alamos Accelerator Code Group, 2013. [Online]. Available: </w:t>
                    </w:r>
                    <w:r>
                      <w:rPr>
                        <w:noProof/>
                      </w:rPr>
                      <w:lastRenderedPageBreak/>
                      <w:t>http://laacg.lanl.gov/laacg/services/download_sf.phtml.</w:t>
                    </w:r>
                  </w:p>
                </w:tc>
              </w:tr>
              <w:tr w:rsidR="009A37A0" w14:paraId="404B5091" w14:textId="77777777" w:rsidTr="009A37A0">
                <w:trPr>
                  <w:divId w:val="28377156"/>
                  <w:tblCellSpacing w:w="15" w:type="dxa"/>
                </w:trPr>
                <w:tc>
                  <w:tcPr>
                    <w:tcW w:w="400" w:type="pct"/>
                    <w:hideMark/>
                  </w:tcPr>
                  <w:p w14:paraId="3A3C36C6" w14:textId="77777777" w:rsidR="003763C4" w:rsidRDefault="003763C4">
                    <w:pPr>
                      <w:pStyle w:val="Bibliography"/>
                      <w:rPr>
                        <w:noProof/>
                      </w:rPr>
                    </w:pPr>
                    <w:r>
                      <w:rPr>
                        <w:noProof/>
                      </w:rPr>
                      <w:lastRenderedPageBreak/>
                      <w:t xml:space="preserve">[34] </w:t>
                    </w:r>
                  </w:p>
                </w:tc>
                <w:tc>
                  <w:tcPr>
                    <w:tcW w:w="4555" w:type="pct"/>
                    <w:hideMark/>
                  </w:tcPr>
                  <w:p w14:paraId="330E226C" w14:textId="77777777" w:rsidR="003763C4" w:rsidRDefault="003763C4">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9A37A0" w14:paraId="5B14A0E3" w14:textId="77777777" w:rsidTr="009A37A0">
                <w:trPr>
                  <w:divId w:val="28377156"/>
                  <w:tblCellSpacing w:w="15" w:type="dxa"/>
                </w:trPr>
                <w:tc>
                  <w:tcPr>
                    <w:tcW w:w="400" w:type="pct"/>
                    <w:hideMark/>
                  </w:tcPr>
                  <w:p w14:paraId="245EA185" w14:textId="77777777" w:rsidR="003763C4" w:rsidRDefault="003763C4">
                    <w:pPr>
                      <w:pStyle w:val="Bibliography"/>
                      <w:rPr>
                        <w:noProof/>
                      </w:rPr>
                    </w:pPr>
                    <w:r>
                      <w:rPr>
                        <w:noProof/>
                      </w:rPr>
                      <w:t xml:space="preserve">[35] </w:t>
                    </w:r>
                  </w:p>
                </w:tc>
                <w:tc>
                  <w:tcPr>
                    <w:tcW w:w="4555" w:type="pct"/>
                    <w:hideMark/>
                  </w:tcPr>
                  <w:p w14:paraId="5D6732CC" w14:textId="77777777" w:rsidR="003763C4" w:rsidRDefault="003763C4">
                    <w:pPr>
                      <w:pStyle w:val="Bibliography"/>
                      <w:rPr>
                        <w:noProof/>
                      </w:rPr>
                    </w:pPr>
                    <w:r>
                      <w:rPr>
                        <w:noProof/>
                      </w:rPr>
                      <w:t>R. Carter, "RF power generation," 2011. [Online]. Available: https://arxiv.org/ftp/arxiv/papers/1112/1112.3209.pdf.</w:t>
                    </w:r>
                  </w:p>
                </w:tc>
              </w:tr>
              <w:tr w:rsidR="009A37A0" w14:paraId="0F88BEF4" w14:textId="77777777" w:rsidTr="009A37A0">
                <w:trPr>
                  <w:divId w:val="28377156"/>
                  <w:tblCellSpacing w:w="15" w:type="dxa"/>
                </w:trPr>
                <w:tc>
                  <w:tcPr>
                    <w:tcW w:w="400" w:type="pct"/>
                    <w:hideMark/>
                  </w:tcPr>
                  <w:p w14:paraId="416D0A11" w14:textId="77777777" w:rsidR="003763C4" w:rsidRDefault="003763C4">
                    <w:pPr>
                      <w:pStyle w:val="Bibliography"/>
                      <w:rPr>
                        <w:noProof/>
                      </w:rPr>
                    </w:pPr>
                    <w:r>
                      <w:rPr>
                        <w:noProof/>
                      </w:rPr>
                      <w:t xml:space="preserve">[36] </w:t>
                    </w:r>
                  </w:p>
                </w:tc>
                <w:tc>
                  <w:tcPr>
                    <w:tcW w:w="4555" w:type="pct"/>
                    <w:hideMark/>
                  </w:tcPr>
                  <w:p w14:paraId="0F2813B5" w14:textId="77777777" w:rsidR="003763C4" w:rsidRDefault="003763C4">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9A37A0" w14:paraId="07BFB388" w14:textId="77777777" w:rsidTr="009A37A0">
                <w:trPr>
                  <w:divId w:val="28377156"/>
                  <w:tblCellSpacing w:w="15" w:type="dxa"/>
                </w:trPr>
                <w:tc>
                  <w:tcPr>
                    <w:tcW w:w="400" w:type="pct"/>
                    <w:hideMark/>
                  </w:tcPr>
                  <w:p w14:paraId="0C1252F6" w14:textId="77777777" w:rsidR="003763C4" w:rsidRDefault="003763C4">
                    <w:pPr>
                      <w:pStyle w:val="Bibliography"/>
                      <w:rPr>
                        <w:noProof/>
                      </w:rPr>
                    </w:pPr>
                    <w:r>
                      <w:rPr>
                        <w:noProof/>
                      </w:rPr>
                      <w:t xml:space="preserve">[37] </w:t>
                    </w:r>
                  </w:p>
                </w:tc>
                <w:tc>
                  <w:tcPr>
                    <w:tcW w:w="4555" w:type="pct"/>
                    <w:hideMark/>
                  </w:tcPr>
                  <w:p w14:paraId="36056350" w14:textId="77777777" w:rsidR="003763C4" w:rsidRDefault="003763C4">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9A37A0" w14:paraId="563F71BD" w14:textId="77777777" w:rsidTr="009A37A0">
                <w:trPr>
                  <w:divId w:val="28377156"/>
                  <w:tblCellSpacing w:w="15" w:type="dxa"/>
                </w:trPr>
                <w:tc>
                  <w:tcPr>
                    <w:tcW w:w="400" w:type="pct"/>
                    <w:hideMark/>
                  </w:tcPr>
                  <w:p w14:paraId="6057161C" w14:textId="77777777" w:rsidR="003763C4" w:rsidRDefault="003763C4">
                    <w:pPr>
                      <w:pStyle w:val="Bibliography"/>
                      <w:rPr>
                        <w:noProof/>
                      </w:rPr>
                    </w:pPr>
                    <w:r>
                      <w:rPr>
                        <w:noProof/>
                      </w:rPr>
                      <w:t xml:space="preserve">[38] </w:t>
                    </w:r>
                  </w:p>
                </w:tc>
                <w:tc>
                  <w:tcPr>
                    <w:tcW w:w="4555" w:type="pct"/>
                    <w:hideMark/>
                  </w:tcPr>
                  <w:p w14:paraId="07F828BC" w14:textId="77777777" w:rsidR="003763C4" w:rsidRDefault="003763C4">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9A37A0" w14:paraId="15549D70" w14:textId="77777777" w:rsidTr="009A37A0">
                <w:trPr>
                  <w:divId w:val="28377156"/>
                  <w:tblCellSpacing w:w="15" w:type="dxa"/>
                </w:trPr>
                <w:tc>
                  <w:tcPr>
                    <w:tcW w:w="400" w:type="pct"/>
                    <w:hideMark/>
                  </w:tcPr>
                  <w:p w14:paraId="5AFB3766" w14:textId="77777777" w:rsidR="003763C4" w:rsidRDefault="003763C4">
                    <w:pPr>
                      <w:pStyle w:val="Bibliography"/>
                      <w:rPr>
                        <w:noProof/>
                      </w:rPr>
                    </w:pPr>
                    <w:r>
                      <w:rPr>
                        <w:noProof/>
                      </w:rPr>
                      <w:t xml:space="preserve">[39] </w:t>
                    </w:r>
                  </w:p>
                </w:tc>
                <w:tc>
                  <w:tcPr>
                    <w:tcW w:w="4555" w:type="pct"/>
                    <w:hideMark/>
                  </w:tcPr>
                  <w:p w14:paraId="728938CA" w14:textId="77777777" w:rsidR="003763C4" w:rsidRDefault="003763C4">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9A37A0" w14:paraId="2E414904" w14:textId="77777777" w:rsidTr="009A37A0">
                <w:trPr>
                  <w:divId w:val="28377156"/>
                  <w:tblCellSpacing w:w="15" w:type="dxa"/>
                </w:trPr>
                <w:tc>
                  <w:tcPr>
                    <w:tcW w:w="400" w:type="pct"/>
                    <w:hideMark/>
                  </w:tcPr>
                  <w:p w14:paraId="6A28957F" w14:textId="77777777" w:rsidR="003763C4" w:rsidRDefault="003763C4">
                    <w:pPr>
                      <w:pStyle w:val="Bibliography"/>
                      <w:rPr>
                        <w:noProof/>
                      </w:rPr>
                    </w:pPr>
                    <w:r>
                      <w:rPr>
                        <w:noProof/>
                      </w:rPr>
                      <w:t xml:space="preserve">[40] </w:t>
                    </w:r>
                  </w:p>
                </w:tc>
                <w:tc>
                  <w:tcPr>
                    <w:tcW w:w="4555" w:type="pct"/>
                    <w:hideMark/>
                  </w:tcPr>
                  <w:p w14:paraId="31FC11BD" w14:textId="77777777" w:rsidR="003763C4" w:rsidRDefault="003763C4">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9A37A0" w14:paraId="3A4B0E7E" w14:textId="77777777" w:rsidTr="009A37A0">
                <w:trPr>
                  <w:divId w:val="28377156"/>
                  <w:tblCellSpacing w:w="15" w:type="dxa"/>
                </w:trPr>
                <w:tc>
                  <w:tcPr>
                    <w:tcW w:w="400" w:type="pct"/>
                    <w:hideMark/>
                  </w:tcPr>
                  <w:p w14:paraId="199AF1A0" w14:textId="77777777" w:rsidR="003763C4" w:rsidRDefault="003763C4">
                    <w:pPr>
                      <w:pStyle w:val="Bibliography"/>
                      <w:rPr>
                        <w:noProof/>
                      </w:rPr>
                    </w:pPr>
                    <w:r>
                      <w:rPr>
                        <w:noProof/>
                      </w:rPr>
                      <w:t xml:space="preserve">[41] </w:t>
                    </w:r>
                  </w:p>
                </w:tc>
                <w:tc>
                  <w:tcPr>
                    <w:tcW w:w="4555" w:type="pct"/>
                    <w:hideMark/>
                  </w:tcPr>
                  <w:p w14:paraId="6834526D" w14:textId="77777777" w:rsidR="003763C4" w:rsidRDefault="003763C4">
                    <w:pPr>
                      <w:pStyle w:val="Bibliography"/>
                      <w:rPr>
                        <w:noProof/>
                      </w:rPr>
                    </w:pPr>
                    <w:r>
                      <w:rPr>
                        <w:noProof/>
                      </w:rPr>
                      <w:t>Performance Controls Inc., "GA301, 1-Axis Gradient Amplifier," 2014. [Online]. Available: http://pcipa.com/products/mri/ga301-mri-gradient-amplifier.</w:t>
                    </w:r>
                  </w:p>
                </w:tc>
              </w:tr>
              <w:tr w:rsidR="009A37A0" w14:paraId="0297A3EB" w14:textId="77777777" w:rsidTr="009A37A0">
                <w:trPr>
                  <w:divId w:val="28377156"/>
                  <w:tblCellSpacing w:w="15" w:type="dxa"/>
                </w:trPr>
                <w:tc>
                  <w:tcPr>
                    <w:tcW w:w="400" w:type="pct"/>
                    <w:hideMark/>
                  </w:tcPr>
                  <w:p w14:paraId="6C77CB04" w14:textId="77777777" w:rsidR="003763C4" w:rsidRDefault="003763C4">
                    <w:pPr>
                      <w:pStyle w:val="Bibliography"/>
                      <w:rPr>
                        <w:noProof/>
                      </w:rPr>
                    </w:pPr>
                    <w:r>
                      <w:rPr>
                        <w:noProof/>
                      </w:rPr>
                      <w:t xml:space="preserve">[42] </w:t>
                    </w:r>
                  </w:p>
                </w:tc>
                <w:tc>
                  <w:tcPr>
                    <w:tcW w:w="4555" w:type="pct"/>
                    <w:hideMark/>
                  </w:tcPr>
                  <w:p w14:paraId="4AB45116" w14:textId="77777777" w:rsidR="003763C4" w:rsidRDefault="003763C4">
                    <w:pPr>
                      <w:pStyle w:val="Bibliography"/>
                      <w:rPr>
                        <w:noProof/>
                      </w:rPr>
                    </w:pPr>
                    <w:r>
                      <w:rPr>
                        <w:noProof/>
                      </w:rPr>
                      <w:t xml:space="preserve">R. Best, Phase locked loops, design, simulation and applications, New York, NY: McGraw-Hill, 1999. </w:t>
                    </w:r>
                  </w:p>
                </w:tc>
              </w:tr>
              <w:tr w:rsidR="009A37A0" w14:paraId="3F6006FF" w14:textId="77777777" w:rsidTr="009A37A0">
                <w:trPr>
                  <w:divId w:val="28377156"/>
                  <w:tblCellSpacing w:w="15" w:type="dxa"/>
                </w:trPr>
                <w:tc>
                  <w:tcPr>
                    <w:tcW w:w="400" w:type="pct"/>
                    <w:hideMark/>
                  </w:tcPr>
                  <w:p w14:paraId="0E782991" w14:textId="77777777" w:rsidR="003763C4" w:rsidRDefault="003763C4">
                    <w:pPr>
                      <w:pStyle w:val="Bibliography"/>
                      <w:rPr>
                        <w:noProof/>
                      </w:rPr>
                    </w:pPr>
                    <w:r>
                      <w:rPr>
                        <w:noProof/>
                      </w:rPr>
                      <w:lastRenderedPageBreak/>
                      <w:t xml:space="preserve">[43] </w:t>
                    </w:r>
                  </w:p>
                </w:tc>
                <w:tc>
                  <w:tcPr>
                    <w:tcW w:w="4555" w:type="pct"/>
                    <w:hideMark/>
                  </w:tcPr>
                  <w:p w14:paraId="32DF6630" w14:textId="77777777" w:rsidR="003763C4" w:rsidRDefault="003763C4">
                    <w:pPr>
                      <w:pStyle w:val="Bibliography"/>
                      <w:rPr>
                        <w:noProof/>
                      </w:rPr>
                    </w:pPr>
                    <w:r>
                      <w:rPr>
                        <w:noProof/>
                      </w:rPr>
                      <w:t>T. Berenc and J. Reid, 2001. [Online]. Available: http://rf.fnal.gov/global/technotes/TN/TN023.pdf.</w:t>
                    </w:r>
                  </w:p>
                </w:tc>
              </w:tr>
              <w:tr w:rsidR="009A37A0" w14:paraId="2B95C083" w14:textId="77777777" w:rsidTr="009A37A0">
                <w:trPr>
                  <w:divId w:val="28377156"/>
                  <w:tblCellSpacing w:w="15" w:type="dxa"/>
                </w:trPr>
                <w:tc>
                  <w:tcPr>
                    <w:tcW w:w="400" w:type="pct"/>
                    <w:hideMark/>
                  </w:tcPr>
                  <w:p w14:paraId="61F92A05" w14:textId="77777777" w:rsidR="003763C4" w:rsidRDefault="003763C4">
                    <w:pPr>
                      <w:pStyle w:val="Bibliography"/>
                      <w:rPr>
                        <w:noProof/>
                      </w:rPr>
                    </w:pPr>
                    <w:r>
                      <w:rPr>
                        <w:noProof/>
                      </w:rPr>
                      <w:t xml:space="preserve">[44] </w:t>
                    </w:r>
                  </w:p>
                </w:tc>
                <w:tc>
                  <w:tcPr>
                    <w:tcW w:w="4555" w:type="pct"/>
                    <w:hideMark/>
                  </w:tcPr>
                  <w:p w14:paraId="2ECDE34D" w14:textId="77777777" w:rsidR="003763C4" w:rsidRDefault="003763C4">
                    <w:pPr>
                      <w:pStyle w:val="Bibliography"/>
                      <w:rPr>
                        <w:noProof/>
                      </w:rPr>
                    </w:pPr>
                    <w:r>
                      <w:rPr>
                        <w:noProof/>
                      </w:rPr>
                      <w:t>Tomco Technologies, "TOMCO 8kW CW RF amplifier model BT8K ALPHA," Tomco Technologies, Stepney, Australia, 2016.</w:t>
                    </w:r>
                  </w:p>
                </w:tc>
              </w:tr>
              <w:tr w:rsidR="009A37A0" w14:paraId="56DB0A7E" w14:textId="77777777" w:rsidTr="009A37A0">
                <w:trPr>
                  <w:divId w:val="28377156"/>
                  <w:tblCellSpacing w:w="15" w:type="dxa"/>
                </w:trPr>
                <w:tc>
                  <w:tcPr>
                    <w:tcW w:w="400" w:type="pct"/>
                    <w:hideMark/>
                  </w:tcPr>
                  <w:p w14:paraId="2B073CA1" w14:textId="77777777" w:rsidR="003763C4" w:rsidRDefault="003763C4">
                    <w:pPr>
                      <w:pStyle w:val="Bibliography"/>
                      <w:rPr>
                        <w:noProof/>
                      </w:rPr>
                    </w:pPr>
                    <w:r>
                      <w:rPr>
                        <w:noProof/>
                      </w:rPr>
                      <w:t xml:space="preserve">[45] </w:t>
                    </w:r>
                  </w:p>
                </w:tc>
                <w:tc>
                  <w:tcPr>
                    <w:tcW w:w="4555" w:type="pct"/>
                    <w:hideMark/>
                  </w:tcPr>
                  <w:p w14:paraId="4FADBA90" w14:textId="77777777" w:rsidR="003763C4" w:rsidRDefault="003763C4">
                    <w:pPr>
                      <w:pStyle w:val="Bibliography"/>
                      <w:rPr>
                        <w:noProof/>
                      </w:rPr>
                    </w:pPr>
                    <w:r>
                      <w:rPr>
                        <w:noProof/>
                      </w:rPr>
                      <w:t>R. Madrak, J. Reid, M. Slabaugh and C. Tan, 22 March 2017. [Online]. Available: http://beamdocs.fnal.gov/AD-public/DocDB/ShowDocument?docid=5350.</w:t>
                    </w:r>
                  </w:p>
                </w:tc>
              </w:tr>
              <w:tr w:rsidR="009A37A0" w14:paraId="5BDAF058" w14:textId="77777777" w:rsidTr="009A37A0">
                <w:trPr>
                  <w:divId w:val="28377156"/>
                  <w:tblCellSpacing w:w="15" w:type="dxa"/>
                </w:trPr>
                <w:tc>
                  <w:tcPr>
                    <w:tcW w:w="400" w:type="pct"/>
                    <w:hideMark/>
                  </w:tcPr>
                  <w:p w14:paraId="2C2E57FF" w14:textId="77777777" w:rsidR="003763C4" w:rsidRDefault="003763C4">
                    <w:pPr>
                      <w:pStyle w:val="Bibliography"/>
                      <w:rPr>
                        <w:noProof/>
                      </w:rPr>
                    </w:pPr>
                    <w:r>
                      <w:rPr>
                        <w:noProof/>
                      </w:rPr>
                      <w:t xml:space="preserve">[46] </w:t>
                    </w:r>
                  </w:p>
                </w:tc>
                <w:tc>
                  <w:tcPr>
                    <w:tcW w:w="4555" w:type="pct"/>
                    <w:hideMark/>
                  </w:tcPr>
                  <w:p w14:paraId="08F28B69" w14:textId="77777777" w:rsidR="003763C4" w:rsidRDefault="003763C4">
                    <w:pPr>
                      <w:pStyle w:val="Bibliography"/>
                      <w:rPr>
                        <w:noProof/>
                      </w:rPr>
                    </w:pPr>
                    <w:r>
                      <w:rPr>
                        <w:noProof/>
                      </w:rPr>
                      <w:t>Richardson Electronics, July 2001. [Online]. Available: http://www.relltubes.com/products/Electron-Tubes-Vacuum-Devices/Tetrode/4CW150000E.html.</w:t>
                    </w:r>
                  </w:p>
                </w:tc>
              </w:tr>
              <w:tr w:rsidR="009A37A0" w14:paraId="18C8515F" w14:textId="77777777" w:rsidTr="009A37A0">
                <w:trPr>
                  <w:divId w:val="28377156"/>
                  <w:tblCellSpacing w:w="15" w:type="dxa"/>
                </w:trPr>
                <w:tc>
                  <w:tcPr>
                    <w:tcW w:w="400" w:type="pct"/>
                    <w:hideMark/>
                  </w:tcPr>
                  <w:p w14:paraId="79433875" w14:textId="77777777" w:rsidR="003763C4" w:rsidRDefault="003763C4">
                    <w:pPr>
                      <w:pStyle w:val="Bibliography"/>
                      <w:rPr>
                        <w:noProof/>
                      </w:rPr>
                    </w:pPr>
                    <w:r>
                      <w:rPr>
                        <w:noProof/>
                      </w:rPr>
                      <w:t xml:space="preserve">[47] </w:t>
                    </w:r>
                  </w:p>
                </w:tc>
                <w:tc>
                  <w:tcPr>
                    <w:tcW w:w="4555" w:type="pct"/>
                    <w:hideMark/>
                  </w:tcPr>
                  <w:p w14:paraId="22D9CE33" w14:textId="77777777" w:rsidR="003763C4" w:rsidRDefault="003763C4">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9A37A0" w14:paraId="418DC953" w14:textId="77777777" w:rsidTr="009A37A0">
                <w:trPr>
                  <w:divId w:val="28377156"/>
                  <w:tblCellSpacing w:w="15" w:type="dxa"/>
                </w:trPr>
                <w:tc>
                  <w:tcPr>
                    <w:tcW w:w="400" w:type="pct"/>
                    <w:hideMark/>
                  </w:tcPr>
                  <w:p w14:paraId="57E670FE" w14:textId="77777777" w:rsidR="003763C4" w:rsidRDefault="003763C4">
                    <w:pPr>
                      <w:pStyle w:val="Bibliography"/>
                      <w:rPr>
                        <w:noProof/>
                      </w:rPr>
                    </w:pPr>
                    <w:r>
                      <w:rPr>
                        <w:noProof/>
                      </w:rPr>
                      <w:t xml:space="preserve">[48] </w:t>
                    </w:r>
                  </w:p>
                </w:tc>
                <w:tc>
                  <w:tcPr>
                    <w:tcW w:w="4555" w:type="pct"/>
                    <w:hideMark/>
                  </w:tcPr>
                  <w:p w14:paraId="3E89A50D" w14:textId="77777777" w:rsidR="003763C4" w:rsidRDefault="003763C4">
                    <w:pPr>
                      <w:pStyle w:val="Bibliography"/>
                      <w:rPr>
                        <w:noProof/>
                      </w:rPr>
                    </w:pPr>
                    <w:r>
                      <w:rPr>
                        <w:noProof/>
                      </w:rPr>
                      <w:t>G. Jackson, "Review of Impedance Measurements at Fermilab," Batavia, 1990.</w:t>
                    </w:r>
                  </w:p>
                </w:tc>
              </w:tr>
              <w:tr w:rsidR="009A37A0" w14:paraId="5D879F65" w14:textId="77777777" w:rsidTr="009A37A0">
                <w:trPr>
                  <w:divId w:val="28377156"/>
                  <w:tblCellSpacing w:w="15" w:type="dxa"/>
                </w:trPr>
                <w:tc>
                  <w:tcPr>
                    <w:tcW w:w="400" w:type="pct"/>
                    <w:hideMark/>
                  </w:tcPr>
                  <w:p w14:paraId="77715AAD" w14:textId="77777777" w:rsidR="003763C4" w:rsidRDefault="003763C4">
                    <w:pPr>
                      <w:pStyle w:val="Bibliography"/>
                      <w:rPr>
                        <w:noProof/>
                      </w:rPr>
                    </w:pPr>
                    <w:r>
                      <w:rPr>
                        <w:noProof/>
                      </w:rPr>
                      <w:t xml:space="preserve">[49] </w:t>
                    </w:r>
                  </w:p>
                </w:tc>
                <w:tc>
                  <w:tcPr>
                    <w:tcW w:w="4555" w:type="pct"/>
                    <w:hideMark/>
                  </w:tcPr>
                  <w:p w14:paraId="52B0A3C5" w14:textId="77777777" w:rsidR="003763C4" w:rsidRDefault="003763C4">
                    <w:pPr>
                      <w:pStyle w:val="Bibliography"/>
                      <w:rPr>
                        <w:noProof/>
                      </w:rPr>
                    </w:pPr>
                    <w:r>
                      <w:rPr>
                        <w:noProof/>
                      </w:rPr>
                      <w:t>V. Yakovlev, "Experience with the ferrite tuner for LEB (1992-1993)," Fermilab, 15 April 2016. [Online]. Available: http://beamdocs.fnal.gov/AD-public/DocDB/ShowDocument?docid=5137.</w:t>
                    </w:r>
                  </w:p>
                </w:tc>
              </w:tr>
              <w:tr w:rsidR="009A37A0" w14:paraId="7AD203F6" w14:textId="77777777" w:rsidTr="009A37A0">
                <w:trPr>
                  <w:divId w:val="28377156"/>
                  <w:tblCellSpacing w:w="15" w:type="dxa"/>
                </w:trPr>
                <w:tc>
                  <w:tcPr>
                    <w:tcW w:w="400" w:type="pct"/>
                    <w:hideMark/>
                  </w:tcPr>
                  <w:p w14:paraId="36FAD5EF" w14:textId="77777777" w:rsidR="003763C4" w:rsidRDefault="003763C4">
                    <w:pPr>
                      <w:pStyle w:val="Bibliography"/>
                      <w:rPr>
                        <w:noProof/>
                      </w:rPr>
                    </w:pPr>
                    <w:r>
                      <w:rPr>
                        <w:noProof/>
                      </w:rPr>
                      <w:t xml:space="preserve">[50] </w:t>
                    </w:r>
                  </w:p>
                </w:tc>
                <w:tc>
                  <w:tcPr>
                    <w:tcW w:w="4555" w:type="pct"/>
                    <w:hideMark/>
                  </w:tcPr>
                  <w:p w14:paraId="4FEE0F69" w14:textId="77777777" w:rsidR="003763C4" w:rsidRDefault="003763C4">
                    <w:pPr>
                      <w:pStyle w:val="Bibliography"/>
                      <w:rPr>
                        <w:noProof/>
                      </w:rPr>
                    </w:pPr>
                    <w:r>
                      <w:rPr>
                        <w:noProof/>
                      </w:rPr>
                      <w:t>Spira Manufacturing Corporation, "EMI gaskets and shielding," Spira Manufacturing Corporation, 2017. [Online]. Available: http://www.spira-emi.com/.</w:t>
                    </w:r>
                  </w:p>
                </w:tc>
              </w:tr>
              <w:tr w:rsidR="009A37A0" w14:paraId="2E0A2ACF" w14:textId="77777777" w:rsidTr="009A37A0">
                <w:trPr>
                  <w:divId w:val="28377156"/>
                  <w:tblCellSpacing w:w="15" w:type="dxa"/>
                </w:trPr>
                <w:tc>
                  <w:tcPr>
                    <w:tcW w:w="400" w:type="pct"/>
                    <w:hideMark/>
                  </w:tcPr>
                  <w:p w14:paraId="65EEE5E2" w14:textId="77777777" w:rsidR="003763C4" w:rsidRDefault="003763C4">
                    <w:pPr>
                      <w:pStyle w:val="Bibliography"/>
                      <w:rPr>
                        <w:noProof/>
                      </w:rPr>
                    </w:pPr>
                    <w:r>
                      <w:rPr>
                        <w:noProof/>
                      </w:rPr>
                      <w:t xml:space="preserve">[51] </w:t>
                    </w:r>
                  </w:p>
                </w:tc>
                <w:tc>
                  <w:tcPr>
                    <w:tcW w:w="4555" w:type="pct"/>
                    <w:hideMark/>
                  </w:tcPr>
                  <w:p w14:paraId="18F5F023" w14:textId="77777777" w:rsidR="003763C4" w:rsidRDefault="003763C4">
                    <w:pPr>
                      <w:pStyle w:val="Bibliography"/>
                      <w:rPr>
                        <w:noProof/>
                      </w:rPr>
                    </w:pPr>
                    <w:r>
                      <w:rPr>
                        <w:noProof/>
                      </w:rPr>
                      <w:t>G. Romanov, "2nd harmonic RF perpendicular biased cavity update (09 Nov 2017)," 9 November 2017. [Online]. Available: http://beamdocs.fnal.gov/AD-public/DocDB/ShowDocument?docid=5924.</w:t>
                    </w:r>
                  </w:p>
                </w:tc>
              </w:tr>
              <w:tr w:rsidR="009A37A0" w14:paraId="1CC135E1" w14:textId="77777777" w:rsidTr="009A37A0">
                <w:trPr>
                  <w:divId w:val="28377156"/>
                  <w:tblCellSpacing w:w="15" w:type="dxa"/>
                </w:trPr>
                <w:tc>
                  <w:tcPr>
                    <w:tcW w:w="400" w:type="pct"/>
                    <w:hideMark/>
                  </w:tcPr>
                  <w:p w14:paraId="57191499" w14:textId="77777777" w:rsidR="003763C4" w:rsidRDefault="003763C4">
                    <w:pPr>
                      <w:pStyle w:val="Bibliography"/>
                      <w:rPr>
                        <w:noProof/>
                      </w:rPr>
                    </w:pPr>
                    <w:r>
                      <w:rPr>
                        <w:noProof/>
                      </w:rPr>
                      <w:t xml:space="preserve">[52] </w:t>
                    </w:r>
                  </w:p>
                </w:tc>
                <w:tc>
                  <w:tcPr>
                    <w:tcW w:w="4555" w:type="pct"/>
                    <w:hideMark/>
                  </w:tcPr>
                  <w:p w14:paraId="783823C5" w14:textId="77777777" w:rsidR="003763C4" w:rsidRDefault="003763C4">
                    <w:pPr>
                      <w:pStyle w:val="Bibliography"/>
                      <w:rPr>
                        <w:noProof/>
                      </w:rPr>
                    </w:pPr>
                    <w:r>
                      <w:rPr>
                        <w:noProof/>
                      </w:rPr>
                      <w:t>Coorstek Inc, "Alumina 98% - 99.8%," Coorstek Inc, 2016. [Online]. Available: https://www.coorstek.com/english/solutions/materials/technical-ceramics/alumina/alumina-98-998/.</w:t>
                    </w:r>
                  </w:p>
                </w:tc>
              </w:tr>
              <w:tr w:rsidR="009A37A0" w14:paraId="6EA5EAAE" w14:textId="77777777" w:rsidTr="009A37A0">
                <w:trPr>
                  <w:divId w:val="28377156"/>
                  <w:tblCellSpacing w:w="15" w:type="dxa"/>
                </w:trPr>
                <w:tc>
                  <w:tcPr>
                    <w:tcW w:w="400" w:type="pct"/>
                    <w:hideMark/>
                  </w:tcPr>
                  <w:p w14:paraId="3B3CAF36" w14:textId="77777777" w:rsidR="003763C4" w:rsidRDefault="003763C4">
                    <w:pPr>
                      <w:pStyle w:val="Bibliography"/>
                      <w:rPr>
                        <w:noProof/>
                      </w:rPr>
                    </w:pPr>
                    <w:r>
                      <w:rPr>
                        <w:noProof/>
                      </w:rPr>
                      <w:t xml:space="preserve">[53] </w:t>
                    </w:r>
                  </w:p>
                </w:tc>
                <w:tc>
                  <w:tcPr>
                    <w:tcW w:w="4555" w:type="pct"/>
                    <w:hideMark/>
                  </w:tcPr>
                  <w:p w14:paraId="221A867B" w14:textId="77777777" w:rsidR="003763C4" w:rsidRDefault="003763C4">
                    <w:pPr>
                      <w:pStyle w:val="Bibliography"/>
                      <w:rPr>
                        <w:noProof/>
                      </w:rPr>
                    </w:pPr>
                    <w:r>
                      <w:rPr>
                        <w:noProof/>
                      </w:rPr>
                      <w:t>Fermilab Technical Division, "Vector - Select Travelers - Read Only," 2018. [Online]. Available: https://vector-onsite.fnal.gov/SelectTravelerReadOnly.asp?sSeriesID=608&amp;sSerialNoID=all&amp;sReworkID=all</w:t>
                    </w:r>
                    <w:r>
                      <w:rPr>
                        <w:noProof/>
                      </w:rPr>
                      <w:lastRenderedPageBreak/>
                      <w:t>&amp;sSpecificationID=all&amp;sRevisionID=all&amp;sJobNo=all&amp;sStatusID=all.</w:t>
                    </w:r>
                  </w:p>
                </w:tc>
              </w:tr>
              <w:tr w:rsidR="009A37A0" w14:paraId="175C3C42" w14:textId="77777777" w:rsidTr="009A37A0">
                <w:trPr>
                  <w:divId w:val="28377156"/>
                  <w:tblCellSpacing w:w="15" w:type="dxa"/>
                </w:trPr>
                <w:tc>
                  <w:tcPr>
                    <w:tcW w:w="400" w:type="pct"/>
                    <w:hideMark/>
                  </w:tcPr>
                  <w:p w14:paraId="6E2918C8" w14:textId="77777777" w:rsidR="003763C4" w:rsidRDefault="003763C4">
                    <w:pPr>
                      <w:pStyle w:val="Bibliography"/>
                      <w:rPr>
                        <w:noProof/>
                      </w:rPr>
                    </w:pPr>
                    <w:r>
                      <w:rPr>
                        <w:noProof/>
                      </w:rPr>
                      <w:lastRenderedPageBreak/>
                      <w:t xml:space="preserve">[54] </w:t>
                    </w:r>
                  </w:p>
                </w:tc>
                <w:tc>
                  <w:tcPr>
                    <w:tcW w:w="4555" w:type="pct"/>
                    <w:hideMark/>
                  </w:tcPr>
                  <w:p w14:paraId="39A8AF5C" w14:textId="77777777" w:rsidR="003763C4" w:rsidRDefault="003763C4">
                    <w:pPr>
                      <w:pStyle w:val="Bibliography"/>
                      <w:rPr>
                        <w:noProof/>
                      </w:rPr>
                    </w:pPr>
                    <w:r>
                      <w:rPr>
                        <w:noProof/>
                      </w:rPr>
                      <w:t>Fermilab Technical Division, "Magnet Photos," 2018. [Online]. Available: http://www-tdserver1.fnal.gov/Project/ProEng/MagnetPhotos/pics.asp?qsPath=BSS/END%20PLATE%20STACKING.</w:t>
                    </w:r>
                  </w:p>
                </w:tc>
              </w:tr>
              <w:tr w:rsidR="009A37A0" w14:paraId="3A70B321" w14:textId="77777777" w:rsidTr="009A37A0">
                <w:trPr>
                  <w:divId w:val="28377156"/>
                  <w:tblCellSpacing w:w="15" w:type="dxa"/>
                </w:trPr>
                <w:tc>
                  <w:tcPr>
                    <w:tcW w:w="400" w:type="pct"/>
                    <w:hideMark/>
                  </w:tcPr>
                  <w:p w14:paraId="48806FAA" w14:textId="77777777" w:rsidR="003763C4" w:rsidRDefault="003763C4">
                    <w:pPr>
                      <w:pStyle w:val="Bibliography"/>
                      <w:rPr>
                        <w:noProof/>
                      </w:rPr>
                    </w:pPr>
                    <w:r>
                      <w:rPr>
                        <w:noProof/>
                      </w:rPr>
                      <w:t xml:space="preserve">[55] </w:t>
                    </w:r>
                  </w:p>
                </w:tc>
                <w:tc>
                  <w:tcPr>
                    <w:tcW w:w="4555" w:type="pct"/>
                    <w:hideMark/>
                  </w:tcPr>
                  <w:p w14:paraId="0248B5BD" w14:textId="77777777" w:rsidR="003763C4" w:rsidRDefault="003763C4">
                    <w:pPr>
                      <w:pStyle w:val="Bibliography"/>
                      <w:rPr>
                        <w:noProof/>
                      </w:rPr>
                    </w:pPr>
                    <w:r>
                      <w:rPr>
                        <w:noProof/>
                      </w:rPr>
                      <w:t>Melexis, "Evaluation board for the MLX90632 (EVB90632)," Melexis, 2018. [Online]. Available: https://www.melexis.com/en/product/EVB90632/EVB90632.</w:t>
                    </w:r>
                  </w:p>
                </w:tc>
              </w:tr>
              <w:tr w:rsidR="009A37A0" w14:paraId="6EA84971" w14:textId="77777777" w:rsidTr="009A37A0">
                <w:trPr>
                  <w:divId w:val="28377156"/>
                  <w:tblCellSpacing w:w="15" w:type="dxa"/>
                </w:trPr>
                <w:tc>
                  <w:tcPr>
                    <w:tcW w:w="400" w:type="pct"/>
                    <w:hideMark/>
                  </w:tcPr>
                  <w:p w14:paraId="1094DDEC" w14:textId="77777777" w:rsidR="003763C4" w:rsidRDefault="003763C4">
                    <w:pPr>
                      <w:pStyle w:val="Bibliography"/>
                      <w:rPr>
                        <w:noProof/>
                      </w:rPr>
                    </w:pPr>
                    <w:r>
                      <w:rPr>
                        <w:noProof/>
                      </w:rPr>
                      <w:t xml:space="preserve">[56] </w:t>
                    </w:r>
                  </w:p>
                </w:tc>
                <w:tc>
                  <w:tcPr>
                    <w:tcW w:w="4555" w:type="pct"/>
                    <w:hideMark/>
                  </w:tcPr>
                  <w:p w14:paraId="3A12648D" w14:textId="77777777" w:rsidR="003763C4" w:rsidRDefault="003763C4">
                    <w:pPr>
                      <w:pStyle w:val="Bibliography"/>
                      <w:rPr>
                        <w:noProof/>
                      </w:rPr>
                    </w:pPr>
                    <w:r>
                      <w:rPr>
                        <w:noProof/>
                      </w:rPr>
                      <w:t>PTC Instruments, "Model 311C Celsius 20° to 180°C Fully Enclosed Sealed Surface Thermometer," PTC Instruments, 2018. [Online]. Available: http://ptc1-com.3dcartstores.com/Thermometer-311C.</w:t>
                    </w:r>
                  </w:p>
                </w:tc>
              </w:tr>
              <w:tr w:rsidR="009A37A0" w14:paraId="7012A793" w14:textId="77777777" w:rsidTr="009A37A0">
                <w:trPr>
                  <w:divId w:val="28377156"/>
                  <w:tblCellSpacing w:w="15" w:type="dxa"/>
                </w:trPr>
                <w:tc>
                  <w:tcPr>
                    <w:tcW w:w="400" w:type="pct"/>
                    <w:hideMark/>
                  </w:tcPr>
                  <w:p w14:paraId="4916542F" w14:textId="77777777" w:rsidR="003763C4" w:rsidRDefault="003763C4">
                    <w:pPr>
                      <w:pStyle w:val="Bibliography"/>
                      <w:rPr>
                        <w:noProof/>
                      </w:rPr>
                    </w:pPr>
                    <w:r>
                      <w:rPr>
                        <w:noProof/>
                      </w:rPr>
                      <w:t xml:space="preserve">[57] </w:t>
                    </w:r>
                  </w:p>
                </w:tc>
                <w:tc>
                  <w:tcPr>
                    <w:tcW w:w="4555" w:type="pct"/>
                    <w:hideMark/>
                  </w:tcPr>
                  <w:p w14:paraId="78A86AB5" w14:textId="77777777" w:rsidR="003763C4" w:rsidRDefault="003763C4">
                    <w:pPr>
                      <w:pStyle w:val="Bibliography"/>
                      <w:rPr>
                        <w:noProof/>
                      </w:rPr>
                    </w:pPr>
                    <w:r>
                      <w:rPr>
                        <w:noProof/>
                      </w:rPr>
                      <w:t>PTC Instruments, "Model 309F Fahrenheit -50° to 250°F Fully Enclosed Surface Thermometer," PTC Instruments, 2018. [Online]. Available: http://ptc1-com.3dcartstores.com/Thermometer-309F.</w:t>
                    </w:r>
                  </w:p>
                </w:tc>
              </w:tr>
              <w:tr w:rsidR="009A37A0" w14:paraId="61EC003E" w14:textId="77777777" w:rsidTr="009A37A0">
                <w:trPr>
                  <w:divId w:val="28377156"/>
                  <w:tblCellSpacing w:w="15" w:type="dxa"/>
                </w:trPr>
                <w:tc>
                  <w:tcPr>
                    <w:tcW w:w="400" w:type="pct"/>
                    <w:hideMark/>
                  </w:tcPr>
                  <w:p w14:paraId="16B39C21" w14:textId="77777777" w:rsidR="003763C4" w:rsidRDefault="003763C4">
                    <w:pPr>
                      <w:pStyle w:val="Bibliography"/>
                      <w:rPr>
                        <w:noProof/>
                      </w:rPr>
                    </w:pPr>
                    <w:r>
                      <w:rPr>
                        <w:noProof/>
                      </w:rPr>
                      <w:t xml:space="preserve">[58] </w:t>
                    </w:r>
                  </w:p>
                </w:tc>
                <w:tc>
                  <w:tcPr>
                    <w:tcW w:w="4555" w:type="pct"/>
                    <w:hideMark/>
                  </w:tcPr>
                  <w:p w14:paraId="03795CDB" w14:textId="77777777" w:rsidR="003763C4" w:rsidRDefault="003763C4">
                    <w:pPr>
                      <w:pStyle w:val="Bibliography"/>
                      <w:rPr>
                        <w:noProof/>
                      </w:rPr>
                    </w:pPr>
                    <w:r>
                      <w:rPr>
                        <w:noProof/>
                      </w:rPr>
                      <w:t xml:space="preserve">D. Edwards and M. Syphers, An introduction to the physics of high energy accelerators, New York, NY: John Wiley &amp; Sons, 1993. </w:t>
                    </w:r>
                  </w:p>
                </w:tc>
              </w:tr>
              <w:tr w:rsidR="009A37A0" w14:paraId="480691F0" w14:textId="77777777" w:rsidTr="009A37A0">
                <w:trPr>
                  <w:divId w:val="28377156"/>
                  <w:tblCellSpacing w:w="15" w:type="dxa"/>
                </w:trPr>
                <w:tc>
                  <w:tcPr>
                    <w:tcW w:w="400" w:type="pct"/>
                    <w:hideMark/>
                  </w:tcPr>
                  <w:p w14:paraId="35D23DB0" w14:textId="77777777" w:rsidR="003763C4" w:rsidRDefault="003763C4">
                    <w:pPr>
                      <w:pStyle w:val="Bibliography"/>
                      <w:rPr>
                        <w:noProof/>
                      </w:rPr>
                    </w:pPr>
                    <w:r>
                      <w:rPr>
                        <w:noProof/>
                      </w:rPr>
                      <w:t xml:space="preserve">[59] </w:t>
                    </w:r>
                  </w:p>
                </w:tc>
                <w:tc>
                  <w:tcPr>
                    <w:tcW w:w="4555" w:type="pct"/>
                    <w:hideMark/>
                  </w:tcPr>
                  <w:p w14:paraId="5D9569BE" w14:textId="77777777" w:rsidR="003763C4" w:rsidRDefault="003763C4">
                    <w:pPr>
                      <w:pStyle w:val="Bibliography"/>
                      <w:rPr>
                        <w:noProof/>
                      </w:rPr>
                    </w:pPr>
                    <w:r>
                      <w:rPr>
                        <w:noProof/>
                      </w:rPr>
                      <w:t xml:space="preserve">T. Wangler, RF linear accelerators, 2nd edition ed., Verlag: Wiley-VCH, 2008. </w:t>
                    </w:r>
                  </w:p>
                </w:tc>
              </w:tr>
              <w:tr w:rsidR="009A37A0" w14:paraId="6ED6417A" w14:textId="77777777" w:rsidTr="009A37A0">
                <w:trPr>
                  <w:divId w:val="28377156"/>
                  <w:tblCellSpacing w:w="15" w:type="dxa"/>
                </w:trPr>
                <w:tc>
                  <w:tcPr>
                    <w:tcW w:w="400" w:type="pct"/>
                    <w:hideMark/>
                  </w:tcPr>
                  <w:p w14:paraId="3F197DF4" w14:textId="77777777" w:rsidR="003763C4" w:rsidRDefault="003763C4">
                    <w:pPr>
                      <w:pStyle w:val="Bibliography"/>
                      <w:rPr>
                        <w:noProof/>
                      </w:rPr>
                    </w:pPr>
                    <w:r>
                      <w:rPr>
                        <w:noProof/>
                      </w:rPr>
                      <w:t xml:space="preserve">[60] </w:t>
                    </w:r>
                  </w:p>
                </w:tc>
                <w:tc>
                  <w:tcPr>
                    <w:tcW w:w="4555" w:type="pct"/>
                    <w:hideMark/>
                  </w:tcPr>
                  <w:p w14:paraId="5001C458" w14:textId="77777777" w:rsidR="003763C4" w:rsidRDefault="003763C4">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9A37A0" w14:paraId="27E16273" w14:textId="77777777" w:rsidTr="009A37A0">
                <w:trPr>
                  <w:divId w:val="28377156"/>
                  <w:tblCellSpacing w:w="15" w:type="dxa"/>
                </w:trPr>
                <w:tc>
                  <w:tcPr>
                    <w:tcW w:w="400" w:type="pct"/>
                    <w:hideMark/>
                  </w:tcPr>
                  <w:p w14:paraId="2C9AD989" w14:textId="77777777" w:rsidR="003763C4" w:rsidRDefault="003763C4">
                    <w:pPr>
                      <w:pStyle w:val="Bibliography"/>
                      <w:rPr>
                        <w:noProof/>
                      </w:rPr>
                    </w:pPr>
                    <w:r>
                      <w:rPr>
                        <w:noProof/>
                      </w:rPr>
                      <w:t xml:space="preserve">[61] </w:t>
                    </w:r>
                  </w:p>
                </w:tc>
                <w:tc>
                  <w:tcPr>
                    <w:tcW w:w="4555" w:type="pct"/>
                    <w:hideMark/>
                  </w:tcPr>
                  <w:p w14:paraId="4B982C1E" w14:textId="77777777" w:rsidR="003763C4" w:rsidRDefault="003763C4">
                    <w:pPr>
                      <w:pStyle w:val="Bibliography"/>
                      <w:rPr>
                        <w:noProof/>
                      </w:rPr>
                    </w:pPr>
                    <w:r>
                      <w:rPr>
                        <w:noProof/>
                      </w:rPr>
                      <w:t xml:space="preserve">F. Niell, </w:t>
                    </w:r>
                    <w:r>
                      <w:rPr>
                        <w:i/>
                        <w:iCs/>
                        <w:noProof/>
                      </w:rPr>
                      <w:t xml:space="preserve">Private communication, </w:t>
                    </w:r>
                    <w:r>
                      <w:rPr>
                        <w:noProof/>
                      </w:rPr>
                      <w:t xml:space="preserve">2015. </w:t>
                    </w:r>
                  </w:p>
                </w:tc>
              </w:tr>
            </w:tbl>
            <w:p w14:paraId="0C8AB0AB" w14:textId="77777777" w:rsidR="003763C4" w:rsidRDefault="003763C4">
              <w:pPr>
                <w:divId w:val="28377156"/>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91"/>
      <w:footerReference w:type="even" r:id="rId192"/>
      <w:footerReference w:type="default" r:id="rId193"/>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77A9F8" w14:textId="77777777" w:rsidR="00F12312" w:rsidRDefault="00F12312">
      <w:pPr>
        <w:spacing w:after="0" w:line="240" w:lineRule="auto"/>
      </w:pPr>
      <w:r>
        <w:separator/>
      </w:r>
    </w:p>
    <w:p w14:paraId="74C06FAC" w14:textId="77777777" w:rsidR="00F12312" w:rsidRDefault="00F12312"/>
  </w:endnote>
  <w:endnote w:type="continuationSeparator" w:id="0">
    <w:p w14:paraId="48719DB0" w14:textId="77777777" w:rsidR="00F12312" w:rsidRDefault="00F12312">
      <w:pPr>
        <w:spacing w:after="0" w:line="240" w:lineRule="auto"/>
      </w:pPr>
      <w:r>
        <w:continuationSeparator/>
      </w:r>
    </w:p>
    <w:p w14:paraId="49BB3284" w14:textId="77777777" w:rsidR="00F12312" w:rsidRDefault="00F123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9E2419" w:rsidRDefault="009E2419">
    <w:pPr>
      <w:jc w:val="right"/>
    </w:pPr>
  </w:p>
  <w:p w14:paraId="77C5D372" w14:textId="77777777" w:rsidR="009E2419" w:rsidRDefault="009E2419">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9E2419" w:rsidRDefault="009E2419">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9E2419" w:rsidRDefault="009E2419">
    <w:pPr>
      <w:pStyle w:val="NoSpacing"/>
      <w:rPr>
        <w:sz w:val="2"/>
        <w:szCs w:val="2"/>
      </w:rPr>
    </w:pPr>
  </w:p>
  <w:p w14:paraId="0127E1FD" w14:textId="77777777" w:rsidR="009E2419" w:rsidRDefault="009E2419"/>
  <w:p w14:paraId="721559C9" w14:textId="77777777" w:rsidR="009E2419" w:rsidRDefault="009E2419"/>
  <w:p w14:paraId="38225AAC" w14:textId="77777777" w:rsidR="009E2419" w:rsidRDefault="009E2419"/>
  <w:p w14:paraId="64FAB53D" w14:textId="77777777" w:rsidR="009E2419" w:rsidRDefault="009E241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6DF92F6F" w:rsidR="009E2419" w:rsidRDefault="009E2419">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9A37A0">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9E2419" w:rsidRDefault="009E241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D230B4" w14:textId="77777777" w:rsidR="00F12312" w:rsidRDefault="00F12312">
      <w:pPr>
        <w:spacing w:after="0" w:line="240" w:lineRule="auto"/>
      </w:pPr>
      <w:r>
        <w:separator/>
      </w:r>
    </w:p>
    <w:p w14:paraId="0AA336F2" w14:textId="77777777" w:rsidR="00F12312" w:rsidRDefault="00F12312"/>
  </w:footnote>
  <w:footnote w:type="continuationSeparator" w:id="0">
    <w:p w14:paraId="63900F21" w14:textId="77777777" w:rsidR="00F12312" w:rsidRDefault="00F12312">
      <w:pPr>
        <w:spacing w:after="0" w:line="240" w:lineRule="auto"/>
      </w:pPr>
      <w:r>
        <w:continuationSeparator/>
      </w:r>
    </w:p>
    <w:p w14:paraId="28A14280" w14:textId="77777777" w:rsidR="00F12312" w:rsidRDefault="00F12312"/>
  </w:footnote>
  <w:footnote w:id="1">
    <w:p w14:paraId="7EE16888" w14:textId="54B33812" w:rsidR="009E2419" w:rsidRPr="00DD4536" w:rsidRDefault="009E2419">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9E2419" w:rsidRDefault="009E2419"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9E2419" w:rsidRPr="00DD4536" w:rsidRDefault="009E2419">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60701AD3" w:rsidR="009E2419" w:rsidRPr="00DD4536" w:rsidRDefault="009E2419">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9E2419" w:rsidRDefault="009E2419"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9E2419" w:rsidRDefault="009E2419"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9E2419" w:rsidRPr="00684724" w:rsidRDefault="009E2419"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9E2419" w:rsidRDefault="009E2419">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9E2419" w:rsidRDefault="009E2419">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9E2419" w:rsidRDefault="009E241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1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9"/>
  </w:num>
  <w:num w:numId="4">
    <w:abstractNumId w:val="1"/>
  </w:num>
  <w:num w:numId="5">
    <w:abstractNumId w:val="4"/>
  </w:num>
  <w:num w:numId="6">
    <w:abstractNumId w:val="8"/>
  </w:num>
  <w:num w:numId="7">
    <w:abstractNumId w:val="13"/>
  </w:num>
  <w:num w:numId="8">
    <w:abstractNumId w:val="2"/>
  </w:num>
  <w:num w:numId="9">
    <w:abstractNumId w:val="3"/>
  </w:num>
  <w:num w:numId="10">
    <w:abstractNumId w:val="10"/>
  </w:num>
  <w:num w:numId="11">
    <w:abstractNumId w:val="6"/>
  </w:num>
  <w:num w:numId="12">
    <w:abstractNumId w:val="0"/>
  </w:num>
  <w:num w:numId="13">
    <w:abstractNumId w:val="12"/>
  </w:num>
  <w:num w:numId="14">
    <w:abstractNumId w:val="11"/>
  </w:num>
  <w:num w:numId="15">
    <w:abstractNumId w:val="17"/>
  </w:num>
  <w:num w:numId="16">
    <w:abstractNumId w:val="15"/>
  </w:num>
  <w:num w:numId="17">
    <w:abstractNumId w:val="5"/>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F91"/>
    <w:rsid w:val="000040DA"/>
    <w:rsid w:val="00004586"/>
    <w:rsid w:val="00004622"/>
    <w:rsid w:val="0000521B"/>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24CD"/>
    <w:rsid w:val="000130F6"/>
    <w:rsid w:val="00013448"/>
    <w:rsid w:val="000134B0"/>
    <w:rsid w:val="00013874"/>
    <w:rsid w:val="00013AAF"/>
    <w:rsid w:val="00014E21"/>
    <w:rsid w:val="00015373"/>
    <w:rsid w:val="00015677"/>
    <w:rsid w:val="00015870"/>
    <w:rsid w:val="00015F25"/>
    <w:rsid w:val="000168F7"/>
    <w:rsid w:val="00016BE6"/>
    <w:rsid w:val="00017A83"/>
    <w:rsid w:val="00020CC3"/>
    <w:rsid w:val="000216D5"/>
    <w:rsid w:val="00021871"/>
    <w:rsid w:val="00021950"/>
    <w:rsid w:val="00021A66"/>
    <w:rsid w:val="00021E77"/>
    <w:rsid w:val="00022302"/>
    <w:rsid w:val="00022345"/>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2A1"/>
    <w:rsid w:val="000348FC"/>
    <w:rsid w:val="00034C51"/>
    <w:rsid w:val="00035240"/>
    <w:rsid w:val="00036724"/>
    <w:rsid w:val="000379B4"/>
    <w:rsid w:val="00040360"/>
    <w:rsid w:val="000410A0"/>
    <w:rsid w:val="00041227"/>
    <w:rsid w:val="000413D3"/>
    <w:rsid w:val="00041811"/>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2BFA"/>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576"/>
    <w:rsid w:val="00064806"/>
    <w:rsid w:val="00064EF6"/>
    <w:rsid w:val="00065824"/>
    <w:rsid w:val="00065972"/>
    <w:rsid w:val="0006736F"/>
    <w:rsid w:val="00067DBD"/>
    <w:rsid w:val="00070222"/>
    <w:rsid w:val="000702B4"/>
    <w:rsid w:val="000706F1"/>
    <w:rsid w:val="000708C8"/>
    <w:rsid w:val="000709D7"/>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1961"/>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4534"/>
    <w:rsid w:val="000B4BA7"/>
    <w:rsid w:val="000B5301"/>
    <w:rsid w:val="000B54BD"/>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A91"/>
    <w:rsid w:val="000C6CB2"/>
    <w:rsid w:val="000C6E03"/>
    <w:rsid w:val="000C730F"/>
    <w:rsid w:val="000C74B7"/>
    <w:rsid w:val="000C7A52"/>
    <w:rsid w:val="000C7CDC"/>
    <w:rsid w:val="000C7E62"/>
    <w:rsid w:val="000D0607"/>
    <w:rsid w:val="000D093B"/>
    <w:rsid w:val="000D1F3F"/>
    <w:rsid w:val="000D3CA7"/>
    <w:rsid w:val="000D443F"/>
    <w:rsid w:val="000D4685"/>
    <w:rsid w:val="000D50E2"/>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506F"/>
    <w:rsid w:val="000E6134"/>
    <w:rsid w:val="000E6250"/>
    <w:rsid w:val="000E6B37"/>
    <w:rsid w:val="000E6D9C"/>
    <w:rsid w:val="000E6E82"/>
    <w:rsid w:val="000E6F98"/>
    <w:rsid w:val="000E73C4"/>
    <w:rsid w:val="000E78CA"/>
    <w:rsid w:val="000E7A6C"/>
    <w:rsid w:val="000F0404"/>
    <w:rsid w:val="000F0A3B"/>
    <w:rsid w:val="000F0AAD"/>
    <w:rsid w:val="000F0C56"/>
    <w:rsid w:val="000F0E28"/>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064CF"/>
    <w:rsid w:val="001108EA"/>
    <w:rsid w:val="00110C50"/>
    <w:rsid w:val="00111C33"/>
    <w:rsid w:val="00111E95"/>
    <w:rsid w:val="0011300F"/>
    <w:rsid w:val="00113484"/>
    <w:rsid w:val="001150CF"/>
    <w:rsid w:val="00115785"/>
    <w:rsid w:val="0011608C"/>
    <w:rsid w:val="00116BBF"/>
    <w:rsid w:val="00116C86"/>
    <w:rsid w:val="00117934"/>
    <w:rsid w:val="0012025D"/>
    <w:rsid w:val="00120FDB"/>
    <w:rsid w:val="001210EC"/>
    <w:rsid w:val="0012146A"/>
    <w:rsid w:val="00122009"/>
    <w:rsid w:val="00122034"/>
    <w:rsid w:val="001222EE"/>
    <w:rsid w:val="00122376"/>
    <w:rsid w:val="00122523"/>
    <w:rsid w:val="0012260D"/>
    <w:rsid w:val="00122A1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288"/>
    <w:rsid w:val="00143778"/>
    <w:rsid w:val="00143885"/>
    <w:rsid w:val="00143E24"/>
    <w:rsid w:val="001441E0"/>
    <w:rsid w:val="00144DB4"/>
    <w:rsid w:val="00144FA2"/>
    <w:rsid w:val="00145510"/>
    <w:rsid w:val="001459D5"/>
    <w:rsid w:val="00146BC9"/>
    <w:rsid w:val="00146D56"/>
    <w:rsid w:val="00147068"/>
    <w:rsid w:val="0014770E"/>
    <w:rsid w:val="00147765"/>
    <w:rsid w:val="0014788F"/>
    <w:rsid w:val="00147B03"/>
    <w:rsid w:val="0015133C"/>
    <w:rsid w:val="001532D6"/>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55D"/>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1D1"/>
    <w:rsid w:val="00182301"/>
    <w:rsid w:val="00182A85"/>
    <w:rsid w:val="00183267"/>
    <w:rsid w:val="00183400"/>
    <w:rsid w:val="001836C3"/>
    <w:rsid w:val="00183A17"/>
    <w:rsid w:val="00183A44"/>
    <w:rsid w:val="00183FA2"/>
    <w:rsid w:val="00184048"/>
    <w:rsid w:val="0018462F"/>
    <w:rsid w:val="00184776"/>
    <w:rsid w:val="0018553B"/>
    <w:rsid w:val="00185A1A"/>
    <w:rsid w:val="00185CFE"/>
    <w:rsid w:val="001865DA"/>
    <w:rsid w:val="001868D6"/>
    <w:rsid w:val="00186C4E"/>
    <w:rsid w:val="00186CAB"/>
    <w:rsid w:val="0019099C"/>
    <w:rsid w:val="00190B97"/>
    <w:rsid w:val="001921FD"/>
    <w:rsid w:val="001923C3"/>
    <w:rsid w:val="00192724"/>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6375"/>
    <w:rsid w:val="001A7C35"/>
    <w:rsid w:val="001B017D"/>
    <w:rsid w:val="001B081F"/>
    <w:rsid w:val="001B0920"/>
    <w:rsid w:val="001B0D55"/>
    <w:rsid w:val="001B0D78"/>
    <w:rsid w:val="001B0E85"/>
    <w:rsid w:val="001B1467"/>
    <w:rsid w:val="001B1A22"/>
    <w:rsid w:val="001B1F8A"/>
    <w:rsid w:val="001B2412"/>
    <w:rsid w:val="001B284D"/>
    <w:rsid w:val="001B4A6F"/>
    <w:rsid w:val="001B55A0"/>
    <w:rsid w:val="001B5D66"/>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39D"/>
    <w:rsid w:val="001C33D5"/>
    <w:rsid w:val="001C3506"/>
    <w:rsid w:val="001C3F90"/>
    <w:rsid w:val="001C4D3B"/>
    <w:rsid w:val="001C5098"/>
    <w:rsid w:val="001C5749"/>
    <w:rsid w:val="001C5773"/>
    <w:rsid w:val="001C58C9"/>
    <w:rsid w:val="001C5E0B"/>
    <w:rsid w:val="001C6929"/>
    <w:rsid w:val="001C6B25"/>
    <w:rsid w:val="001C7343"/>
    <w:rsid w:val="001C73EE"/>
    <w:rsid w:val="001C7412"/>
    <w:rsid w:val="001C75B2"/>
    <w:rsid w:val="001D04AC"/>
    <w:rsid w:val="001D059F"/>
    <w:rsid w:val="001D09F1"/>
    <w:rsid w:val="001D14FF"/>
    <w:rsid w:val="001D1631"/>
    <w:rsid w:val="001D1B3F"/>
    <w:rsid w:val="001D232C"/>
    <w:rsid w:val="001D23E7"/>
    <w:rsid w:val="001D26F3"/>
    <w:rsid w:val="001D276F"/>
    <w:rsid w:val="001D2AAA"/>
    <w:rsid w:val="001D2E82"/>
    <w:rsid w:val="001D3462"/>
    <w:rsid w:val="001D37C9"/>
    <w:rsid w:val="001D39B6"/>
    <w:rsid w:val="001D3DFC"/>
    <w:rsid w:val="001D3E0A"/>
    <w:rsid w:val="001D3FD4"/>
    <w:rsid w:val="001D48CA"/>
    <w:rsid w:val="001D49EF"/>
    <w:rsid w:val="001D4B01"/>
    <w:rsid w:val="001D513A"/>
    <w:rsid w:val="001D5246"/>
    <w:rsid w:val="001D56C3"/>
    <w:rsid w:val="001D59AA"/>
    <w:rsid w:val="001D5E24"/>
    <w:rsid w:val="001D6FBD"/>
    <w:rsid w:val="001D790C"/>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74F"/>
    <w:rsid w:val="001F6D42"/>
    <w:rsid w:val="001F6EFD"/>
    <w:rsid w:val="001F6FB4"/>
    <w:rsid w:val="001F7DDF"/>
    <w:rsid w:val="0020151C"/>
    <w:rsid w:val="002015A1"/>
    <w:rsid w:val="00204ED4"/>
    <w:rsid w:val="00204FC5"/>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BF7"/>
    <w:rsid w:val="00216D84"/>
    <w:rsid w:val="002173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817"/>
    <w:rsid w:val="00237977"/>
    <w:rsid w:val="002379BD"/>
    <w:rsid w:val="002426D3"/>
    <w:rsid w:val="0024293C"/>
    <w:rsid w:val="0024314D"/>
    <w:rsid w:val="00243453"/>
    <w:rsid w:val="002436A7"/>
    <w:rsid w:val="00243C54"/>
    <w:rsid w:val="00243E5C"/>
    <w:rsid w:val="00245AB2"/>
    <w:rsid w:val="00245FFE"/>
    <w:rsid w:val="0024608B"/>
    <w:rsid w:val="0024636C"/>
    <w:rsid w:val="00246838"/>
    <w:rsid w:val="00250316"/>
    <w:rsid w:val="0025032B"/>
    <w:rsid w:val="00250634"/>
    <w:rsid w:val="00251CF1"/>
    <w:rsid w:val="00252A1C"/>
    <w:rsid w:val="00253C1A"/>
    <w:rsid w:val="0025479F"/>
    <w:rsid w:val="002549BC"/>
    <w:rsid w:val="00254A3D"/>
    <w:rsid w:val="00254EC0"/>
    <w:rsid w:val="002557CE"/>
    <w:rsid w:val="00255DA2"/>
    <w:rsid w:val="00255EC7"/>
    <w:rsid w:val="002560E9"/>
    <w:rsid w:val="00256602"/>
    <w:rsid w:val="00256F3C"/>
    <w:rsid w:val="002606AD"/>
    <w:rsid w:val="00260AA8"/>
    <w:rsid w:val="00261E0C"/>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3108"/>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4B1D"/>
    <w:rsid w:val="00285AE3"/>
    <w:rsid w:val="00285F22"/>
    <w:rsid w:val="0028618B"/>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EF7"/>
    <w:rsid w:val="0029771C"/>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BB6"/>
    <w:rsid w:val="002A4D85"/>
    <w:rsid w:val="002A51D7"/>
    <w:rsid w:val="002A592E"/>
    <w:rsid w:val="002A6370"/>
    <w:rsid w:val="002A6384"/>
    <w:rsid w:val="002A6B75"/>
    <w:rsid w:val="002A6CFD"/>
    <w:rsid w:val="002A6E2B"/>
    <w:rsid w:val="002A78FC"/>
    <w:rsid w:val="002A7A10"/>
    <w:rsid w:val="002A7EFC"/>
    <w:rsid w:val="002B0B27"/>
    <w:rsid w:val="002B1440"/>
    <w:rsid w:val="002B1ECA"/>
    <w:rsid w:val="002B2385"/>
    <w:rsid w:val="002B24D2"/>
    <w:rsid w:val="002B285F"/>
    <w:rsid w:val="002B2BFC"/>
    <w:rsid w:val="002B2EDA"/>
    <w:rsid w:val="002B3485"/>
    <w:rsid w:val="002B4142"/>
    <w:rsid w:val="002B57C3"/>
    <w:rsid w:val="002B57F1"/>
    <w:rsid w:val="002B5963"/>
    <w:rsid w:val="002B5AF9"/>
    <w:rsid w:val="002B608E"/>
    <w:rsid w:val="002B651D"/>
    <w:rsid w:val="002B7234"/>
    <w:rsid w:val="002B7C83"/>
    <w:rsid w:val="002C02FE"/>
    <w:rsid w:val="002C0D03"/>
    <w:rsid w:val="002C0DCA"/>
    <w:rsid w:val="002C131E"/>
    <w:rsid w:val="002C140A"/>
    <w:rsid w:val="002C1902"/>
    <w:rsid w:val="002C1FF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D7B4E"/>
    <w:rsid w:val="002E08BE"/>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6068"/>
    <w:rsid w:val="002E707D"/>
    <w:rsid w:val="002E71D6"/>
    <w:rsid w:val="002E720B"/>
    <w:rsid w:val="002E7BB5"/>
    <w:rsid w:val="002F01B4"/>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AE8"/>
    <w:rsid w:val="002F5CAE"/>
    <w:rsid w:val="002F60D6"/>
    <w:rsid w:val="002F6B0C"/>
    <w:rsid w:val="002F6E89"/>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6F52"/>
    <w:rsid w:val="0031718B"/>
    <w:rsid w:val="0031755F"/>
    <w:rsid w:val="00317B79"/>
    <w:rsid w:val="00317EB8"/>
    <w:rsid w:val="003202C5"/>
    <w:rsid w:val="00320379"/>
    <w:rsid w:val="00320642"/>
    <w:rsid w:val="00320A90"/>
    <w:rsid w:val="00321725"/>
    <w:rsid w:val="00322550"/>
    <w:rsid w:val="00322C7E"/>
    <w:rsid w:val="00322F56"/>
    <w:rsid w:val="00323838"/>
    <w:rsid w:val="0032399D"/>
    <w:rsid w:val="003240A0"/>
    <w:rsid w:val="003241E6"/>
    <w:rsid w:val="00324687"/>
    <w:rsid w:val="003249A8"/>
    <w:rsid w:val="003255C0"/>
    <w:rsid w:val="00326EC0"/>
    <w:rsid w:val="00327785"/>
    <w:rsid w:val="00327996"/>
    <w:rsid w:val="00327B15"/>
    <w:rsid w:val="0033028D"/>
    <w:rsid w:val="0033087D"/>
    <w:rsid w:val="00330ADD"/>
    <w:rsid w:val="00331731"/>
    <w:rsid w:val="003331AC"/>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50756"/>
    <w:rsid w:val="00351668"/>
    <w:rsid w:val="00351C69"/>
    <w:rsid w:val="00351E92"/>
    <w:rsid w:val="0035282A"/>
    <w:rsid w:val="0035377B"/>
    <w:rsid w:val="00354AB6"/>
    <w:rsid w:val="00354B83"/>
    <w:rsid w:val="00354D02"/>
    <w:rsid w:val="003558C7"/>
    <w:rsid w:val="00355BAD"/>
    <w:rsid w:val="0035635C"/>
    <w:rsid w:val="0035670A"/>
    <w:rsid w:val="00356C49"/>
    <w:rsid w:val="00356D3F"/>
    <w:rsid w:val="003570DF"/>
    <w:rsid w:val="0035753E"/>
    <w:rsid w:val="00357CF5"/>
    <w:rsid w:val="0036003B"/>
    <w:rsid w:val="00361647"/>
    <w:rsid w:val="003618E0"/>
    <w:rsid w:val="0036233B"/>
    <w:rsid w:val="00362F13"/>
    <w:rsid w:val="003632B5"/>
    <w:rsid w:val="003637CD"/>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549"/>
    <w:rsid w:val="00392B2B"/>
    <w:rsid w:val="00393E82"/>
    <w:rsid w:val="00393F82"/>
    <w:rsid w:val="0039409F"/>
    <w:rsid w:val="003942D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5F5B"/>
    <w:rsid w:val="003B62DD"/>
    <w:rsid w:val="003B6A99"/>
    <w:rsid w:val="003B73DE"/>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5E3F"/>
    <w:rsid w:val="003D61A5"/>
    <w:rsid w:val="003D66E8"/>
    <w:rsid w:val="003D6B1D"/>
    <w:rsid w:val="003D70B7"/>
    <w:rsid w:val="003D7679"/>
    <w:rsid w:val="003D7DB1"/>
    <w:rsid w:val="003E0E76"/>
    <w:rsid w:val="003E0EBA"/>
    <w:rsid w:val="003E1BEB"/>
    <w:rsid w:val="003E1FE2"/>
    <w:rsid w:val="003E2330"/>
    <w:rsid w:val="003E23DE"/>
    <w:rsid w:val="003E367B"/>
    <w:rsid w:val="003E368A"/>
    <w:rsid w:val="003E371B"/>
    <w:rsid w:val="003E4DF7"/>
    <w:rsid w:val="003E5E7A"/>
    <w:rsid w:val="003E635F"/>
    <w:rsid w:val="003E6E66"/>
    <w:rsid w:val="003E77DA"/>
    <w:rsid w:val="003E7F57"/>
    <w:rsid w:val="003F0639"/>
    <w:rsid w:val="003F0910"/>
    <w:rsid w:val="003F1BC5"/>
    <w:rsid w:val="003F226C"/>
    <w:rsid w:val="003F25F6"/>
    <w:rsid w:val="003F2A34"/>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3D8C"/>
    <w:rsid w:val="004340F0"/>
    <w:rsid w:val="00434281"/>
    <w:rsid w:val="00434538"/>
    <w:rsid w:val="004349AC"/>
    <w:rsid w:val="00434E2C"/>
    <w:rsid w:val="0043533F"/>
    <w:rsid w:val="00435416"/>
    <w:rsid w:val="00435496"/>
    <w:rsid w:val="004364D4"/>
    <w:rsid w:val="00436550"/>
    <w:rsid w:val="0043690A"/>
    <w:rsid w:val="004374D4"/>
    <w:rsid w:val="00437C80"/>
    <w:rsid w:val="00440800"/>
    <w:rsid w:val="00440D61"/>
    <w:rsid w:val="00440F1A"/>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3252"/>
    <w:rsid w:val="004644F6"/>
    <w:rsid w:val="00464BCE"/>
    <w:rsid w:val="00465029"/>
    <w:rsid w:val="00465600"/>
    <w:rsid w:val="00465732"/>
    <w:rsid w:val="004659AF"/>
    <w:rsid w:val="00466196"/>
    <w:rsid w:val="004662EB"/>
    <w:rsid w:val="004666DB"/>
    <w:rsid w:val="004667D1"/>
    <w:rsid w:val="00466C24"/>
    <w:rsid w:val="00466C2D"/>
    <w:rsid w:val="00467CC8"/>
    <w:rsid w:val="004701B0"/>
    <w:rsid w:val="004701F8"/>
    <w:rsid w:val="004702A4"/>
    <w:rsid w:val="004707E2"/>
    <w:rsid w:val="00470805"/>
    <w:rsid w:val="0047092E"/>
    <w:rsid w:val="00470EE6"/>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53CF"/>
    <w:rsid w:val="00476028"/>
    <w:rsid w:val="00476508"/>
    <w:rsid w:val="0047739E"/>
    <w:rsid w:val="004778FF"/>
    <w:rsid w:val="00477FCC"/>
    <w:rsid w:val="00480681"/>
    <w:rsid w:val="00480977"/>
    <w:rsid w:val="00480BBF"/>
    <w:rsid w:val="00480E3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07E"/>
    <w:rsid w:val="00491665"/>
    <w:rsid w:val="00491DBC"/>
    <w:rsid w:val="00492278"/>
    <w:rsid w:val="0049276F"/>
    <w:rsid w:val="00492A06"/>
    <w:rsid w:val="00493241"/>
    <w:rsid w:val="00494A12"/>
    <w:rsid w:val="00494A7C"/>
    <w:rsid w:val="00494B57"/>
    <w:rsid w:val="004950DA"/>
    <w:rsid w:val="00495786"/>
    <w:rsid w:val="00496AEE"/>
    <w:rsid w:val="00496C8F"/>
    <w:rsid w:val="00497058"/>
    <w:rsid w:val="00497815"/>
    <w:rsid w:val="00497EA8"/>
    <w:rsid w:val="004A00AD"/>
    <w:rsid w:val="004A0606"/>
    <w:rsid w:val="004A0929"/>
    <w:rsid w:val="004A10BF"/>
    <w:rsid w:val="004A1575"/>
    <w:rsid w:val="004A16FF"/>
    <w:rsid w:val="004A1C9B"/>
    <w:rsid w:val="004A21B7"/>
    <w:rsid w:val="004A2AFE"/>
    <w:rsid w:val="004A2CF4"/>
    <w:rsid w:val="004A3694"/>
    <w:rsid w:val="004A3BF9"/>
    <w:rsid w:val="004A3C62"/>
    <w:rsid w:val="004A3E35"/>
    <w:rsid w:val="004A4CA6"/>
    <w:rsid w:val="004A51B3"/>
    <w:rsid w:val="004A66D4"/>
    <w:rsid w:val="004A67CA"/>
    <w:rsid w:val="004A67DD"/>
    <w:rsid w:val="004A6CA6"/>
    <w:rsid w:val="004A6F47"/>
    <w:rsid w:val="004A7497"/>
    <w:rsid w:val="004A74FB"/>
    <w:rsid w:val="004A7CFF"/>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E9D"/>
    <w:rsid w:val="004F2019"/>
    <w:rsid w:val="004F2917"/>
    <w:rsid w:val="004F2E3D"/>
    <w:rsid w:val="004F5172"/>
    <w:rsid w:val="004F55E4"/>
    <w:rsid w:val="004F56D5"/>
    <w:rsid w:val="004F5CF3"/>
    <w:rsid w:val="004F5E57"/>
    <w:rsid w:val="004F6605"/>
    <w:rsid w:val="004F6B47"/>
    <w:rsid w:val="004F6BD2"/>
    <w:rsid w:val="004F7394"/>
    <w:rsid w:val="0050082B"/>
    <w:rsid w:val="00500DC4"/>
    <w:rsid w:val="00500E3F"/>
    <w:rsid w:val="005016F9"/>
    <w:rsid w:val="00501D04"/>
    <w:rsid w:val="005021A2"/>
    <w:rsid w:val="005028ED"/>
    <w:rsid w:val="00502E8A"/>
    <w:rsid w:val="00503036"/>
    <w:rsid w:val="005030AF"/>
    <w:rsid w:val="00503CC6"/>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6DFA"/>
    <w:rsid w:val="00517D83"/>
    <w:rsid w:val="00517EA9"/>
    <w:rsid w:val="005207BD"/>
    <w:rsid w:val="0052092B"/>
    <w:rsid w:val="00520F9C"/>
    <w:rsid w:val="005214E1"/>
    <w:rsid w:val="0052249D"/>
    <w:rsid w:val="005225AC"/>
    <w:rsid w:val="00522827"/>
    <w:rsid w:val="00523E2E"/>
    <w:rsid w:val="00523EC5"/>
    <w:rsid w:val="005243B1"/>
    <w:rsid w:val="00524A31"/>
    <w:rsid w:val="0052514C"/>
    <w:rsid w:val="00525A06"/>
    <w:rsid w:val="00525E31"/>
    <w:rsid w:val="00526992"/>
    <w:rsid w:val="00526DAA"/>
    <w:rsid w:val="005304E9"/>
    <w:rsid w:val="005317B6"/>
    <w:rsid w:val="005317D1"/>
    <w:rsid w:val="00532242"/>
    <w:rsid w:val="00532396"/>
    <w:rsid w:val="00533853"/>
    <w:rsid w:val="00533D9E"/>
    <w:rsid w:val="0053404A"/>
    <w:rsid w:val="00534B4B"/>
    <w:rsid w:val="00535A06"/>
    <w:rsid w:val="00535AF3"/>
    <w:rsid w:val="00536065"/>
    <w:rsid w:val="00536304"/>
    <w:rsid w:val="0053703A"/>
    <w:rsid w:val="00537868"/>
    <w:rsid w:val="00537D89"/>
    <w:rsid w:val="00537E43"/>
    <w:rsid w:val="00537ED1"/>
    <w:rsid w:val="00540FD6"/>
    <w:rsid w:val="00542ED0"/>
    <w:rsid w:val="00543136"/>
    <w:rsid w:val="00543E6B"/>
    <w:rsid w:val="005442E2"/>
    <w:rsid w:val="005448D8"/>
    <w:rsid w:val="005449D8"/>
    <w:rsid w:val="00544B31"/>
    <w:rsid w:val="00545634"/>
    <w:rsid w:val="00545B1E"/>
    <w:rsid w:val="0054636A"/>
    <w:rsid w:val="005464BC"/>
    <w:rsid w:val="00546988"/>
    <w:rsid w:val="00546FEA"/>
    <w:rsid w:val="00547454"/>
    <w:rsid w:val="0054799A"/>
    <w:rsid w:val="005479F8"/>
    <w:rsid w:val="00550DE3"/>
    <w:rsid w:val="0055168E"/>
    <w:rsid w:val="00552084"/>
    <w:rsid w:val="005520B0"/>
    <w:rsid w:val="005521DF"/>
    <w:rsid w:val="005526EA"/>
    <w:rsid w:val="005528EE"/>
    <w:rsid w:val="00552E44"/>
    <w:rsid w:val="00553071"/>
    <w:rsid w:val="005533D2"/>
    <w:rsid w:val="005542C7"/>
    <w:rsid w:val="005544AA"/>
    <w:rsid w:val="00554AF7"/>
    <w:rsid w:val="00554C98"/>
    <w:rsid w:val="00555C01"/>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07B4"/>
    <w:rsid w:val="00571376"/>
    <w:rsid w:val="00571AB5"/>
    <w:rsid w:val="00572096"/>
    <w:rsid w:val="00572754"/>
    <w:rsid w:val="00572CCE"/>
    <w:rsid w:val="00573964"/>
    <w:rsid w:val="00574044"/>
    <w:rsid w:val="0057442D"/>
    <w:rsid w:val="00574907"/>
    <w:rsid w:val="00574BAA"/>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9DA"/>
    <w:rsid w:val="00582AF7"/>
    <w:rsid w:val="00582B00"/>
    <w:rsid w:val="00583A19"/>
    <w:rsid w:val="00584092"/>
    <w:rsid w:val="005857AD"/>
    <w:rsid w:val="0058597A"/>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3BD3"/>
    <w:rsid w:val="005B4028"/>
    <w:rsid w:val="005B5129"/>
    <w:rsid w:val="005B515E"/>
    <w:rsid w:val="005B545F"/>
    <w:rsid w:val="005B546F"/>
    <w:rsid w:val="005B55F1"/>
    <w:rsid w:val="005B5A4D"/>
    <w:rsid w:val="005B6973"/>
    <w:rsid w:val="005B700F"/>
    <w:rsid w:val="005B7507"/>
    <w:rsid w:val="005B7728"/>
    <w:rsid w:val="005B7A95"/>
    <w:rsid w:val="005B7BBE"/>
    <w:rsid w:val="005C1605"/>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C6F"/>
    <w:rsid w:val="005D0E1B"/>
    <w:rsid w:val="005D0ECA"/>
    <w:rsid w:val="005D17B1"/>
    <w:rsid w:val="005D1D30"/>
    <w:rsid w:val="005D2BD4"/>
    <w:rsid w:val="005D3033"/>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14C"/>
    <w:rsid w:val="005F17EB"/>
    <w:rsid w:val="005F1D99"/>
    <w:rsid w:val="005F1E2C"/>
    <w:rsid w:val="005F2453"/>
    <w:rsid w:val="005F273B"/>
    <w:rsid w:val="005F2B9D"/>
    <w:rsid w:val="005F3000"/>
    <w:rsid w:val="005F3FA3"/>
    <w:rsid w:val="005F4070"/>
    <w:rsid w:val="005F42A8"/>
    <w:rsid w:val="005F4BF2"/>
    <w:rsid w:val="005F4D62"/>
    <w:rsid w:val="005F550A"/>
    <w:rsid w:val="005F740C"/>
    <w:rsid w:val="005F7B95"/>
    <w:rsid w:val="00600046"/>
    <w:rsid w:val="00600866"/>
    <w:rsid w:val="006009B9"/>
    <w:rsid w:val="00601159"/>
    <w:rsid w:val="0060116D"/>
    <w:rsid w:val="006019D4"/>
    <w:rsid w:val="0060254E"/>
    <w:rsid w:val="00603A8B"/>
    <w:rsid w:val="00603E74"/>
    <w:rsid w:val="00603FFA"/>
    <w:rsid w:val="00604451"/>
    <w:rsid w:val="0060475E"/>
    <w:rsid w:val="006055DE"/>
    <w:rsid w:val="00606E15"/>
    <w:rsid w:val="00606F56"/>
    <w:rsid w:val="00610261"/>
    <w:rsid w:val="0061066A"/>
    <w:rsid w:val="00611641"/>
    <w:rsid w:val="00611693"/>
    <w:rsid w:val="00611742"/>
    <w:rsid w:val="0061178E"/>
    <w:rsid w:val="00611C00"/>
    <w:rsid w:val="00611CD0"/>
    <w:rsid w:val="00611E42"/>
    <w:rsid w:val="00612886"/>
    <w:rsid w:val="0061357F"/>
    <w:rsid w:val="0061387A"/>
    <w:rsid w:val="00613A60"/>
    <w:rsid w:val="00613F20"/>
    <w:rsid w:val="00614C08"/>
    <w:rsid w:val="0061595E"/>
    <w:rsid w:val="00615ED7"/>
    <w:rsid w:val="0061630E"/>
    <w:rsid w:val="00617B8C"/>
    <w:rsid w:val="00617F77"/>
    <w:rsid w:val="006202F2"/>
    <w:rsid w:val="00620C40"/>
    <w:rsid w:val="00621CA9"/>
    <w:rsid w:val="00622FA2"/>
    <w:rsid w:val="00623165"/>
    <w:rsid w:val="006248A5"/>
    <w:rsid w:val="00624F44"/>
    <w:rsid w:val="006252C6"/>
    <w:rsid w:val="006254D3"/>
    <w:rsid w:val="0062646B"/>
    <w:rsid w:val="006267E2"/>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6B88"/>
    <w:rsid w:val="00637613"/>
    <w:rsid w:val="00637BD7"/>
    <w:rsid w:val="00640618"/>
    <w:rsid w:val="00640A1F"/>
    <w:rsid w:val="00640C00"/>
    <w:rsid w:val="00640C7F"/>
    <w:rsid w:val="00641FE2"/>
    <w:rsid w:val="0064215B"/>
    <w:rsid w:val="006424A3"/>
    <w:rsid w:val="006438B5"/>
    <w:rsid w:val="00644BEC"/>
    <w:rsid w:val="00644BF9"/>
    <w:rsid w:val="00644D8F"/>
    <w:rsid w:val="00645034"/>
    <w:rsid w:val="00646568"/>
    <w:rsid w:val="006474D8"/>
    <w:rsid w:val="006474E4"/>
    <w:rsid w:val="0065026E"/>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2FD"/>
    <w:rsid w:val="00661594"/>
    <w:rsid w:val="00661D46"/>
    <w:rsid w:val="00662031"/>
    <w:rsid w:val="0066219B"/>
    <w:rsid w:val="0066282D"/>
    <w:rsid w:val="00662A91"/>
    <w:rsid w:val="00662CAE"/>
    <w:rsid w:val="00662D1F"/>
    <w:rsid w:val="0066457C"/>
    <w:rsid w:val="006645DC"/>
    <w:rsid w:val="006665D6"/>
    <w:rsid w:val="00666E90"/>
    <w:rsid w:val="00666FEF"/>
    <w:rsid w:val="006677B1"/>
    <w:rsid w:val="00670361"/>
    <w:rsid w:val="00670655"/>
    <w:rsid w:val="00671945"/>
    <w:rsid w:val="00673021"/>
    <w:rsid w:val="006742F0"/>
    <w:rsid w:val="00676056"/>
    <w:rsid w:val="006766A0"/>
    <w:rsid w:val="00676F8C"/>
    <w:rsid w:val="0067763D"/>
    <w:rsid w:val="00677A80"/>
    <w:rsid w:val="006804FF"/>
    <w:rsid w:val="006812C6"/>
    <w:rsid w:val="006814A0"/>
    <w:rsid w:val="00681D3A"/>
    <w:rsid w:val="0068264E"/>
    <w:rsid w:val="00682BFD"/>
    <w:rsid w:val="00683181"/>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3312"/>
    <w:rsid w:val="006942EA"/>
    <w:rsid w:val="006949DB"/>
    <w:rsid w:val="00695A84"/>
    <w:rsid w:val="00695F15"/>
    <w:rsid w:val="006967B5"/>
    <w:rsid w:val="00697068"/>
    <w:rsid w:val="006971A0"/>
    <w:rsid w:val="006971F7"/>
    <w:rsid w:val="006A0B85"/>
    <w:rsid w:val="006A1658"/>
    <w:rsid w:val="006A186B"/>
    <w:rsid w:val="006A195F"/>
    <w:rsid w:val="006A2ABD"/>
    <w:rsid w:val="006A2B0C"/>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423B"/>
    <w:rsid w:val="006B5C0F"/>
    <w:rsid w:val="006B604A"/>
    <w:rsid w:val="006B6CE3"/>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A0E"/>
    <w:rsid w:val="006C7EFE"/>
    <w:rsid w:val="006D026C"/>
    <w:rsid w:val="006D0316"/>
    <w:rsid w:val="006D097F"/>
    <w:rsid w:val="006D0A48"/>
    <w:rsid w:val="006D0D61"/>
    <w:rsid w:val="006D13D6"/>
    <w:rsid w:val="006D1FD4"/>
    <w:rsid w:val="006D2355"/>
    <w:rsid w:val="006D2E74"/>
    <w:rsid w:val="006D3646"/>
    <w:rsid w:val="006D3972"/>
    <w:rsid w:val="006D3BF9"/>
    <w:rsid w:val="006D46E2"/>
    <w:rsid w:val="006D4CE5"/>
    <w:rsid w:val="006D56F7"/>
    <w:rsid w:val="006D5748"/>
    <w:rsid w:val="006D59A4"/>
    <w:rsid w:val="006D667F"/>
    <w:rsid w:val="006D69F4"/>
    <w:rsid w:val="006D6CC4"/>
    <w:rsid w:val="006D6DAF"/>
    <w:rsid w:val="006D754F"/>
    <w:rsid w:val="006D767E"/>
    <w:rsid w:val="006D7CAF"/>
    <w:rsid w:val="006D7FD6"/>
    <w:rsid w:val="006E018F"/>
    <w:rsid w:val="006E0CC8"/>
    <w:rsid w:val="006E0DFC"/>
    <w:rsid w:val="006E212D"/>
    <w:rsid w:val="006E27A4"/>
    <w:rsid w:val="006E2EEF"/>
    <w:rsid w:val="006E305D"/>
    <w:rsid w:val="006E3955"/>
    <w:rsid w:val="006E3E8D"/>
    <w:rsid w:val="006E425E"/>
    <w:rsid w:val="006E49AE"/>
    <w:rsid w:val="006E4E16"/>
    <w:rsid w:val="006E5D35"/>
    <w:rsid w:val="006E6318"/>
    <w:rsid w:val="006E7424"/>
    <w:rsid w:val="006E7755"/>
    <w:rsid w:val="006E7D1E"/>
    <w:rsid w:val="006F006D"/>
    <w:rsid w:val="006F0B40"/>
    <w:rsid w:val="006F1AA8"/>
    <w:rsid w:val="006F2459"/>
    <w:rsid w:val="006F2CF7"/>
    <w:rsid w:val="006F2F65"/>
    <w:rsid w:val="006F30E5"/>
    <w:rsid w:val="006F335D"/>
    <w:rsid w:val="006F3DEA"/>
    <w:rsid w:val="006F4AF2"/>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7E6"/>
    <w:rsid w:val="00704312"/>
    <w:rsid w:val="007043C2"/>
    <w:rsid w:val="00704713"/>
    <w:rsid w:val="00704C08"/>
    <w:rsid w:val="00705F86"/>
    <w:rsid w:val="007069BC"/>
    <w:rsid w:val="00706C07"/>
    <w:rsid w:val="00706C4A"/>
    <w:rsid w:val="00706EF8"/>
    <w:rsid w:val="00710451"/>
    <w:rsid w:val="00710DD3"/>
    <w:rsid w:val="00711766"/>
    <w:rsid w:val="007118FB"/>
    <w:rsid w:val="0071334A"/>
    <w:rsid w:val="00713901"/>
    <w:rsid w:val="00713DC9"/>
    <w:rsid w:val="00714A63"/>
    <w:rsid w:val="00715493"/>
    <w:rsid w:val="00715DE4"/>
    <w:rsid w:val="007160CC"/>
    <w:rsid w:val="00716135"/>
    <w:rsid w:val="00716D6A"/>
    <w:rsid w:val="00716F52"/>
    <w:rsid w:val="007174B0"/>
    <w:rsid w:val="00717C83"/>
    <w:rsid w:val="007205ED"/>
    <w:rsid w:val="00721390"/>
    <w:rsid w:val="007213E9"/>
    <w:rsid w:val="00721A8E"/>
    <w:rsid w:val="007221F6"/>
    <w:rsid w:val="007223CD"/>
    <w:rsid w:val="007226B2"/>
    <w:rsid w:val="00722AA1"/>
    <w:rsid w:val="00722FA9"/>
    <w:rsid w:val="00723355"/>
    <w:rsid w:val="00723C00"/>
    <w:rsid w:val="007243E7"/>
    <w:rsid w:val="00724638"/>
    <w:rsid w:val="0072470C"/>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5B4"/>
    <w:rsid w:val="00733CF6"/>
    <w:rsid w:val="00734367"/>
    <w:rsid w:val="0073444D"/>
    <w:rsid w:val="007344DA"/>
    <w:rsid w:val="007347C1"/>
    <w:rsid w:val="0073530E"/>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56D1"/>
    <w:rsid w:val="007566E1"/>
    <w:rsid w:val="00756EF9"/>
    <w:rsid w:val="007571BA"/>
    <w:rsid w:val="007571F7"/>
    <w:rsid w:val="007601FA"/>
    <w:rsid w:val="0076023C"/>
    <w:rsid w:val="0076099B"/>
    <w:rsid w:val="00760B8D"/>
    <w:rsid w:val="00760D04"/>
    <w:rsid w:val="007613A6"/>
    <w:rsid w:val="00762A07"/>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9ED"/>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D6C"/>
    <w:rsid w:val="00786FB9"/>
    <w:rsid w:val="0078736E"/>
    <w:rsid w:val="0078790C"/>
    <w:rsid w:val="00787A27"/>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6C"/>
    <w:rsid w:val="007A1DB9"/>
    <w:rsid w:val="007A24D5"/>
    <w:rsid w:val="007A2C8F"/>
    <w:rsid w:val="007A3691"/>
    <w:rsid w:val="007A3F7E"/>
    <w:rsid w:val="007A4033"/>
    <w:rsid w:val="007A410B"/>
    <w:rsid w:val="007A462F"/>
    <w:rsid w:val="007A484E"/>
    <w:rsid w:val="007A5299"/>
    <w:rsid w:val="007A5A65"/>
    <w:rsid w:val="007A5D78"/>
    <w:rsid w:val="007A5DFF"/>
    <w:rsid w:val="007A65D6"/>
    <w:rsid w:val="007A6E5F"/>
    <w:rsid w:val="007A7237"/>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7962"/>
    <w:rsid w:val="007C018F"/>
    <w:rsid w:val="007C0531"/>
    <w:rsid w:val="007C0769"/>
    <w:rsid w:val="007C0D3D"/>
    <w:rsid w:val="007C1429"/>
    <w:rsid w:val="007C17AA"/>
    <w:rsid w:val="007C2A2D"/>
    <w:rsid w:val="007C2BAA"/>
    <w:rsid w:val="007C2D2E"/>
    <w:rsid w:val="007C2F2E"/>
    <w:rsid w:val="007C3C83"/>
    <w:rsid w:val="007C5B4E"/>
    <w:rsid w:val="007C5C4F"/>
    <w:rsid w:val="007C5CCA"/>
    <w:rsid w:val="007C6296"/>
    <w:rsid w:val="007C6F5E"/>
    <w:rsid w:val="007C76E5"/>
    <w:rsid w:val="007C7F62"/>
    <w:rsid w:val="007D0A2A"/>
    <w:rsid w:val="007D1C76"/>
    <w:rsid w:val="007D2D73"/>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5E"/>
    <w:rsid w:val="007E7B1D"/>
    <w:rsid w:val="007F0409"/>
    <w:rsid w:val="007F062C"/>
    <w:rsid w:val="007F101B"/>
    <w:rsid w:val="007F1A41"/>
    <w:rsid w:val="007F1B9F"/>
    <w:rsid w:val="007F208E"/>
    <w:rsid w:val="007F3DD2"/>
    <w:rsid w:val="007F416A"/>
    <w:rsid w:val="007F4390"/>
    <w:rsid w:val="007F44DC"/>
    <w:rsid w:val="007F59F8"/>
    <w:rsid w:val="007F5C72"/>
    <w:rsid w:val="007F6608"/>
    <w:rsid w:val="007F70D1"/>
    <w:rsid w:val="007F7285"/>
    <w:rsid w:val="007F7CC7"/>
    <w:rsid w:val="00801603"/>
    <w:rsid w:val="008017E2"/>
    <w:rsid w:val="00801EB5"/>
    <w:rsid w:val="00802299"/>
    <w:rsid w:val="00802516"/>
    <w:rsid w:val="00802934"/>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434F"/>
    <w:rsid w:val="00814494"/>
    <w:rsid w:val="00815215"/>
    <w:rsid w:val="00815445"/>
    <w:rsid w:val="00815913"/>
    <w:rsid w:val="008170CC"/>
    <w:rsid w:val="0081759E"/>
    <w:rsid w:val="00817642"/>
    <w:rsid w:val="008176ED"/>
    <w:rsid w:val="0081771C"/>
    <w:rsid w:val="008204F2"/>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43"/>
    <w:rsid w:val="0083026D"/>
    <w:rsid w:val="00830AFA"/>
    <w:rsid w:val="00830D86"/>
    <w:rsid w:val="008312C9"/>
    <w:rsid w:val="00831B81"/>
    <w:rsid w:val="008330E6"/>
    <w:rsid w:val="00833589"/>
    <w:rsid w:val="00833672"/>
    <w:rsid w:val="00833762"/>
    <w:rsid w:val="00833A9C"/>
    <w:rsid w:val="0083426E"/>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57C8C"/>
    <w:rsid w:val="0086030E"/>
    <w:rsid w:val="0086061D"/>
    <w:rsid w:val="0086088F"/>
    <w:rsid w:val="00861033"/>
    <w:rsid w:val="00861079"/>
    <w:rsid w:val="00862837"/>
    <w:rsid w:val="00862F30"/>
    <w:rsid w:val="00863276"/>
    <w:rsid w:val="008633AA"/>
    <w:rsid w:val="0086352F"/>
    <w:rsid w:val="00863D38"/>
    <w:rsid w:val="00863D4D"/>
    <w:rsid w:val="008649C1"/>
    <w:rsid w:val="00864E6A"/>
    <w:rsid w:val="0086594B"/>
    <w:rsid w:val="008667E1"/>
    <w:rsid w:val="008668A7"/>
    <w:rsid w:val="0086737D"/>
    <w:rsid w:val="00867678"/>
    <w:rsid w:val="00867ACD"/>
    <w:rsid w:val="00870175"/>
    <w:rsid w:val="00870325"/>
    <w:rsid w:val="008714A2"/>
    <w:rsid w:val="00872149"/>
    <w:rsid w:val="00872374"/>
    <w:rsid w:val="008731EB"/>
    <w:rsid w:val="008732CD"/>
    <w:rsid w:val="00874156"/>
    <w:rsid w:val="00874322"/>
    <w:rsid w:val="008748F9"/>
    <w:rsid w:val="00874C5B"/>
    <w:rsid w:val="0087535D"/>
    <w:rsid w:val="00876B1F"/>
    <w:rsid w:val="00876B86"/>
    <w:rsid w:val="0087781F"/>
    <w:rsid w:val="00880AE0"/>
    <w:rsid w:val="00881839"/>
    <w:rsid w:val="00881C04"/>
    <w:rsid w:val="00881CAD"/>
    <w:rsid w:val="00882E50"/>
    <w:rsid w:val="00883ED4"/>
    <w:rsid w:val="00884220"/>
    <w:rsid w:val="00884892"/>
    <w:rsid w:val="00884AC7"/>
    <w:rsid w:val="0088531A"/>
    <w:rsid w:val="00885C8A"/>
    <w:rsid w:val="00886FC8"/>
    <w:rsid w:val="00886FE7"/>
    <w:rsid w:val="00887B1C"/>
    <w:rsid w:val="00887F39"/>
    <w:rsid w:val="00890438"/>
    <w:rsid w:val="00891049"/>
    <w:rsid w:val="008911F6"/>
    <w:rsid w:val="008914E2"/>
    <w:rsid w:val="00891C6A"/>
    <w:rsid w:val="0089216D"/>
    <w:rsid w:val="0089343E"/>
    <w:rsid w:val="00893527"/>
    <w:rsid w:val="008936D8"/>
    <w:rsid w:val="00895621"/>
    <w:rsid w:val="008968CB"/>
    <w:rsid w:val="00897892"/>
    <w:rsid w:val="00897AE0"/>
    <w:rsid w:val="00897DE4"/>
    <w:rsid w:val="008A06D9"/>
    <w:rsid w:val="008A0722"/>
    <w:rsid w:val="008A0C8C"/>
    <w:rsid w:val="008A1363"/>
    <w:rsid w:val="008A1D2E"/>
    <w:rsid w:val="008A2DA9"/>
    <w:rsid w:val="008A2E20"/>
    <w:rsid w:val="008A3F47"/>
    <w:rsid w:val="008A3FA1"/>
    <w:rsid w:val="008A4597"/>
    <w:rsid w:val="008A4A92"/>
    <w:rsid w:val="008A4B0D"/>
    <w:rsid w:val="008A4CA3"/>
    <w:rsid w:val="008A4CC9"/>
    <w:rsid w:val="008A4E75"/>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7DC5"/>
    <w:rsid w:val="008C11EF"/>
    <w:rsid w:val="008C1579"/>
    <w:rsid w:val="008C1A2D"/>
    <w:rsid w:val="008C211D"/>
    <w:rsid w:val="008C268D"/>
    <w:rsid w:val="008C2A12"/>
    <w:rsid w:val="008C32A7"/>
    <w:rsid w:val="008C32FC"/>
    <w:rsid w:val="008C4CC5"/>
    <w:rsid w:val="008C51D1"/>
    <w:rsid w:val="008C5204"/>
    <w:rsid w:val="008C5B0C"/>
    <w:rsid w:val="008C60F9"/>
    <w:rsid w:val="008C631B"/>
    <w:rsid w:val="008C65AD"/>
    <w:rsid w:val="008C664A"/>
    <w:rsid w:val="008C6CB6"/>
    <w:rsid w:val="008C6D50"/>
    <w:rsid w:val="008C6EFD"/>
    <w:rsid w:val="008C715C"/>
    <w:rsid w:val="008C7B96"/>
    <w:rsid w:val="008C7CF3"/>
    <w:rsid w:val="008D0C03"/>
    <w:rsid w:val="008D13E6"/>
    <w:rsid w:val="008D1FE1"/>
    <w:rsid w:val="008D200B"/>
    <w:rsid w:val="008D32A7"/>
    <w:rsid w:val="008D331A"/>
    <w:rsid w:val="008D37DC"/>
    <w:rsid w:val="008D3863"/>
    <w:rsid w:val="008D45F5"/>
    <w:rsid w:val="008D5CE0"/>
    <w:rsid w:val="008D6242"/>
    <w:rsid w:val="008D629B"/>
    <w:rsid w:val="008D6BEA"/>
    <w:rsid w:val="008D6EB9"/>
    <w:rsid w:val="008D738A"/>
    <w:rsid w:val="008D7BC4"/>
    <w:rsid w:val="008E101A"/>
    <w:rsid w:val="008E103D"/>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0EB4"/>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A86"/>
    <w:rsid w:val="008F7DA9"/>
    <w:rsid w:val="00901181"/>
    <w:rsid w:val="00901EEF"/>
    <w:rsid w:val="009025C9"/>
    <w:rsid w:val="009028B9"/>
    <w:rsid w:val="009029DE"/>
    <w:rsid w:val="009029F5"/>
    <w:rsid w:val="00902AAA"/>
    <w:rsid w:val="00902C3F"/>
    <w:rsid w:val="00902F00"/>
    <w:rsid w:val="00903141"/>
    <w:rsid w:val="0090334B"/>
    <w:rsid w:val="0090431B"/>
    <w:rsid w:val="0090443D"/>
    <w:rsid w:val="0090468B"/>
    <w:rsid w:val="0090554B"/>
    <w:rsid w:val="009056B3"/>
    <w:rsid w:val="009057DC"/>
    <w:rsid w:val="00905EED"/>
    <w:rsid w:val="00906B85"/>
    <w:rsid w:val="00907594"/>
    <w:rsid w:val="00907AB3"/>
    <w:rsid w:val="00907EA9"/>
    <w:rsid w:val="00910BDC"/>
    <w:rsid w:val="00910C31"/>
    <w:rsid w:val="0091170C"/>
    <w:rsid w:val="00912097"/>
    <w:rsid w:val="00912144"/>
    <w:rsid w:val="0091382C"/>
    <w:rsid w:val="00913B40"/>
    <w:rsid w:val="00913BD4"/>
    <w:rsid w:val="00914027"/>
    <w:rsid w:val="00914B7D"/>
    <w:rsid w:val="009158C3"/>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854"/>
    <w:rsid w:val="00931B6B"/>
    <w:rsid w:val="0093275A"/>
    <w:rsid w:val="00932D24"/>
    <w:rsid w:val="00933458"/>
    <w:rsid w:val="00933F22"/>
    <w:rsid w:val="00933FD7"/>
    <w:rsid w:val="00934067"/>
    <w:rsid w:val="009344C8"/>
    <w:rsid w:val="0093487A"/>
    <w:rsid w:val="00934976"/>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23D2"/>
    <w:rsid w:val="009626CD"/>
    <w:rsid w:val="00962DE1"/>
    <w:rsid w:val="00963F1D"/>
    <w:rsid w:val="00963F4D"/>
    <w:rsid w:val="0096461D"/>
    <w:rsid w:val="00965431"/>
    <w:rsid w:val="009663A1"/>
    <w:rsid w:val="00966875"/>
    <w:rsid w:val="00967324"/>
    <w:rsid w:val="00970729"/>
    <w:rsid w:val="00970853"/>
    <w:rsid w:val="00970A75"/>
    <w:rsid w:val="009722F3"/>
    <w:rsid w:val="00973867"/>
    <w:rsid w:val="0097564B"/>
    <w:rsid w:val="00975ECD"/>
    <w:rsid w:val="009768EB"/>
    <w:rsid w:val="00976DF7"/>
    <w:rsid w:val="009775B1"/>
    <w:rsid w:val="00977D9C"/>
    <w:rsid w:val="00977FBB"/>
    <w:rsid w:val="0098115B"/>
    <w:rsid w:val="009816CD"/>
    <w:rsid w:val="009819CE"/>
    <w:rsid w:val="0098203B"/>
    <w:rsid w:val="00983694"/>
    <w:rsid w:val="00983E12"/>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A79"/>
    <w:rsid w:val="009B3B18"/>
    <w:rsid w:val="009B46FC"/>
    <w:rsid w:val="009B4B2A"/>
    <w:rsid w:val="009B58D7"/>
    <w:rsid w:val="009B70A9"/>
    <w:rsid w:val="009B74DA"/>
    <w:rsid w:val="009B771F"/>
    <w:rsid w:val="009B7F66"/>
    <w:rsid w:val="009C02CD"/>
    <w:rsid w:val="009C1327"/>
    <w:rsid w:val="009C1E31"/>
    <w:rsid w:val="009C3FFC"/>
    <w:rsid w:val="009C42E2"/>
    <w:rsid w:val="009C50BF"/>
    <w:rsid w:val="009C64C4"/>
    <w:rsid w:val="009C6B54"/>
    <w:rsid w:val="009C6B92"/>
    <w:rsid w:val="009C7F56"/>
    <w:rsid w:val="009D02DF"/>
    <w:rsid w:val="009D05A9"/>
    <w:rsid w:val="009D07BB"/>
    <w:rsid w:val="009D08CD"/>
    <w:rsid w:val="009D0941"/>
    <w:rsid w:val="009D0A51"/>
    <w:rsid w:val="009D0A53"/>
    <w:rsid w:val="009D0BA8"/>
    <w:rsid w:val="009D14A0"/>
    <w:rsid w:val="009D2378"/>
    <w:rsid w:val="009D28C4"/>
    <w:rsid w:val="009D346C"/>
    <w:rsid w:val="009D34BF"/>
    <w:rsid w:val="009D3874"/>
    <w:rsid w:val="009D3D16"/>
    <w:rsid w:val="009D3F03"/>
    <w:rsid w:val="009D4F1F"/>
    <w:rsid w:val="009D5AAB"/>
    <w:rsid w:val="009D5AB2"/>
    <w:rsid w:val="009D5D7D"/>
    <w:rsid w:val="009D71B3"/>
    <w:rsid w:val="009D7297"/>
    <w:rsid w:val="009D735F"/>
    <w:rsid w:val="009D77C3"/>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8CE"/>
    <w:rsid w:val="00A14612"/>
    <w:rsid w:val="00A14767"/>
    <w:rsid w:val="00A14F2D"/>
    <w:rsid w:val="00A15DEE"/>
    <w:rsid w:val="00A16BB4"/>
    <w:rsid w:val="00A17F06"/>
    <w:rsid w:val="00A200A2"/>
    <w:rsid w:val="00A202E8"/>
    <w:rsid w:val="00A20627"/>
    <w:rsid w:val="00A20F5B"/>
    <w:rsid w:val="00A213C5"/>
    <w:rsid w:val="00A21731"/>
    <w:rsid w:val="00A22A3D"/>
    <w:rsid w:val="00A23689"/>
    <w:rsid w:val="00A24C82"/>
    <w:rsid w:val="00A257CB"/>
    <w:rsid w:val="00A25C7F"/>
    <w:rsid w:val="00A25E0F"/>
    <w:rsid w:val="00A276FB"/>
    <w:rsid w:val="00A2788A"/>
    <w:rsid w:val="00A30267"/>
    <w:rsid w:val="00A3097F"/>
    <w:rsid w:val="00A30C02"/>
    <w:rsid w:val="00A311FD"/>
    <w:rsid w:val="00A314D9"/>
    <w:rsid w:val="00A31E78"/>
    <w:rsid w:val="00A3313E"/>
    <w:rsid w:val="00A33717"/>
    <w:rsid w:val="00A33E4C"/>
    <w:rsid w:val="00A3619A"/>
    <w:rsid w:val="00A370CC"/>
    <w:rsid w:val="00A37862"/>
    <w:rsid w:val="00A37EB9"/>
    <w:rsid w:val="00A40A4C"/>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586"/>
    <w:rsid w:val="00A52D67"/>
    <w:rsid w:val="00A531FE"/>
    <w:rsid w:val="00A532BE"/>
    <w:rsid w:val="00A53AD1"/>
    <w:rsid w:val="00A544FC"/>
    <w:rsid w:val="00A548BF"/>
    <w:rsid w:val="00A54C26"/>
    <w:rsid w:val="00A55A84"/>
    <w:rsid w:val="00A55DFA"/>
    <w:rsid w:val="00A5642B"/>
    <w:rsid w:val="00A575F9"/>
    <w:rsid w:val="00A60285"/>
    <w:rsid w:val="00A605F2"/>
    <w:rsid w:val="00A60780"/>
    <w:rsid w:val="00A60866"/>
    <w:rsid w:val="00A608E2"/>
    <w:rsid w:val="00A60AD0"/>
    <w:rsid w:val="00A61288"/>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77987"/>
    <w:rsid w:val="00A8000E"/>
    <w:rsid w:val="00A80581"/>
    <w:rsid w:val="00A806F1"/>
    <w:rsid w:val="00A80BC1"/>
    <w:rsid w:val="00A80CDB"/>
    <w:rsid w:val="00A8165A"/>
    <w:rsid w:val="00A8188F"/>
    <w:rsid w:val="00A81CF6"/>
    <w:rsid w:val="00A81D43"/>
    <w:rsid w:val="00A8222D"/>
    <w:rsid w:val="00A8269F"/>
    <w:rsid w:val="00A8276D"/>
    <w:rsid w:val="00A82D9D"/>
    <w:rsid w:val="00A835BF"/>
    <w:rsid w:val="00A836F6"/>
    <w:rsid w:val="00A839B5"/>
    <w:rsid w:val="00A83BA3"/>
    <w:rsid w:val="00A852DE"/>
    <w:rsid w:val="00A858A0"/>
    <w:rsid w:val="00A86097"/>
    <w:rsid w:val="00A86366"/>
    <w:rsid w:val="00A86D2D"/>
    <w:rsid w:val="00A875CA"/>
    <w:rsid w:val="00A90AA2"/>
    <w:rsid w:val="00A91288"/>
    <w:rsid w:val="00A9191D"/>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C2D"/>
    <w:rsid w:val="00AB407B"/>
    <w:rsid w:val="00AB5621"/>
    <w:rsid w:val="00AB5CD3"/>
    <w:rsid w:val="00AB63FB"/>
    <w:rsid w:val="00AB651C"/>
    <w:rsid w:val="00AB65C7"/>
    <w:rsid w:val="00AB6D55"/>
    <w:rsid w:val="00AB75D1"/>
    <w:rsid w:val="00AB7B9D"/>
    <w:rsid w:val="00AC00E8"/>
    <w:rsid w:val="00AC0139"/>
    <w:rsid w:val="00AC145F"/>
    <w:rsid w:val="00AC1E97"/>
    <w:rsid w:val="00AC22BF"/>
    <w:rsid w:val="00AC29C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57B1"/>
    <w:rsid w:val="00AE6182"/>
    <w:rsid w:val="00AE6184"/>
    <w:rsid w:val="00AE63CC"/>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4E0"/>
    <w:rsid w:val="00B12711"/>
    <w:rsid w:val="00B12EDC"/>
    <w:rsid w:val="00B133B8"/>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55C"/>
    <w:rsid w:val="00B23576"/>
    <w:rsid w:val="00B2386A"/>
    <w:rsid w:val="00B23ED8"/>
    <w:rsid w:val="00B2432E"/>
    <w:rsid w:val="00B252CD"/>
    <w:rsid w:val="00B25562"/>
    <w:rsid w:val="00B25D7A"/>
    <w:rsid w:val="00B260BE"/>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81B"/>
    <w:rsid w:val="00B36DB2"/>
    <w:rsid w:val="00B40DAE"/>
    <w:rsid w:val="00B40E7A"/>
    <w:rsid w:val="00B4100C"/>
    <w:rsid w:val="00B414A7"/>
    <w:rsid w:val="00B428B4"/>
    <w:rsid w:val="00B4356D"/>
    <w:rsid w:val="00B45C81"/>
    <w:rsid w:val="00B45D03"/>
    <w:rsid w:val="00B4649D"/>
    <w:rsid w:val="00B46BC0"/>
    <w:rsid w:val="00B474CB"/>
    <w:rsid w:val="00B47798"/>
    <w:rsid w:val="00B478F9"/>
    <w:rsid w:val="00B47A7A"/>
    <w:rsid w:val="00B47D60"/>
    <w:rsid w:val="00B47E6F"/>
    <w:rsid w:val="00B50234"/>
    <w:rsid w:val="00B5117E"/>
    <w:rsid w:val="00B51A9A"/>
    <w:rsid w:val="00B51BDB"/>
    <w:rsid w:val="00B52A57"/>
    <w:rsid w:val="00B52AEC"/>
    <w:rsid w:val="00B5317B"/>
    <w:rsid w:val="00B5351E"/>
    <w:rsid w:val="00B53B00"/>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6130"/>
    <w:rsid w:val="00B66318"/>
    <w:rsid w:val="00B67191"/>
    <w:rsid w:val="00B67A2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AC"/>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014D"/>
    <w:rsid w:val="00B906FA"/>
    <w:rsid w:val="00B9108B"/>
    <w:rsid w:val="00B91948"/>
    <w:rsid w:val="00B91A83"/>
    <w:rsid w:val="00B91C3D"/>
    <w:rsid w:val="00B923C6"/>
    <w:rsid w:val="00B9259D"/>
    <w:rsid w:val="00B925D6"/>
    <w:rsid w:val="00B9337A"/>
    <w:rsid w:val="00B933F3"/>
    <w:rsid w:val="00B93D17"/>
    <w:rsid w:val="00B94AC8"/>
    <w:rsid w:val="00B94BC2"/>
    <w:rsid w:val="00B94D14"/>
    <w:rsid w:val="00B959F0"/>
    <w:rsid w:val="00B96B5A"/>
    <w:rsid w:val="00BA0133"/>
    <w:rsid w:val="00BA0144"/>
    <w:rsid w:val="00BA1064"/>
    <w:rsid w:val="00BA115F"/>
    <w:rsid w:val="00BA139E"/>
    <w:rsid w:val="00BA13DC"/>
    <w:rsid w:val="00BA3689"/>
    <w:rsid w:val="00BA5156"/>
    <w:rsid w:val="00BA5CD0"/>
    <w:rsid w:val="00BA67F4"/>
    <w:rsid w:val="00BA6C07"/>
    <w:rsid w:val="00BA70D8"/>
    <w:rsid w:val="00BA70F1"/>
    <w:rsid w:val="00BA734A"/>
    <w:rsid w:val="00BA73A5"/>
    <w:rsid w:val="00BA7B65"/>
    <w:rsid w:val="00BA7D6D"/>
    <w:rsid w:val="00BB0842"/>
    <w:rsid w:val="00BB0D0C"/>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C016B"/>
    <w:rsid w:val="00BC1706"/>
    <w:rsid w:val="00BC17BB"/>
    <w:rsid w:val="00BC1939"/>
    <w:rsid w:val="00BC28F3"/>
    <w:rsid w:val="00BC2F79"/>
    <w:rsid w:val="00BC3BBF"/>
    <w:rsid w:val="00BC4072"/>
    <w:rsid w:val="00BC45F5"/>
    <w:rsid w:val="00BC49B0"/>
    <w:rsid w:val="00BC4B7D"/>
    <w:rsid w:val="00BC4EC4"/>
    <w:rsid w:val="00BC534C"/>
    <w:rsid w:val="00BC5500"/>
    <w:rsid w:val="00BC5754"/>
    <w:rsid w:val="00BC650C"/>
    <w:rsid w:val="00BC655C"/>
    <w:rsid w:val="00BC6901"/>
    <w:rsid w:val="00BC6B55"/>
    <w:rsid w:val="00BC7514"/>
    <w:rsid w:val="00BD034D"/>
    <w:rsid w:val="00BD04A3"/>
    <w:rsid w:val="00BD0D54"/>
    <w:rsid w:val="00BD1B2C"/>
    <w:rsid w:val="00BD203D"/>
    <w:rsid w:val="00BD20F3"/>
    <w:rsid w:val="00BD2F43"/>
    <w:rsid w:val="00BD5D81"/>
    <w:rsid w:val="00BD5DB7"/>
    <w:rsid w:val="00BD60C1"/>
    <w:rsid w:val="00BD62A0"/>
    <w:rsid w:val="00BD6568"/>
    <w:rsid w:val="00BD6CE5"/>
    <w:rsid w:val="00BD7102"/>
    <w:rsid w:val="00BD78E3"/>
    <w:rsid w:val="00BD79E0"/>
    <w:rsid w:val="00BD7CBB"/>
    <w:rsid w:val="00BD7EAE"/>
    <w:rsid w:val="00BE0423"/>
    <w:rsid w:val="00BE08EB"/>
    <w:rsid w:val="00BE11C6"/>
    <w:rsid w:val="00BE12C9"/>
    <w:rsid w:val="00BE14A4"/>
    <w:rsid w:val="00BE180A"/>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4265"/>
    <w:rsid w:val="00BF5407"/>
    <w:rsid w:val="00BF5A7E"/>
    <w:rsid w:val="00BF5B42"/>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B1B"/>
    <w:rsid w:val="00C45D80"/>
    <w:rsid w:val="00C462A6"/>
    <w:rsid w:val="00C4663C"/>
    <w:rsid w:val="00C46E6F"/>
    <w:rsid w:val="00C47056"/>
    <w:rsid w:val="00C475D9"/>
    <w:rsid w:val="00C47701"/>
    <w:rsid w:val="00C47769"/>
    <w:rsid w:val="00C478D5"/>
    <w:rsid w:val="00C50186"/>
    <w:rsid w:val="00C50191"/>
    <w:rsid w:val="00C5029F"/>
    <w:rsid w:val="00C5036F"/>
    <w:rsid w:val="00C509D5"/>
    <w:rsid w:val="00C50B5B"/>
    <w:rsid w:val="00C513F3"/>
    <w:rsid w:val="00C5158C"/>
    <w:rsid w:val="00C51E3C"/>
    <w:rsid w:val="00C531FE"/>
    <w:rsid w:val="00C53394"/>
    <w:rsid w:val="00C5341F"/>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4011"/>
    <w:rsid w:val="00C659AF"/>
    <w:rsid w:val="00C65A26"/>
    <w:rsid w:val="00C70081"/>
    <w:rsid w:val="00C7127E"/>
    <w:rsid w:val="00C71467"/>
    <w:rsid w:val="00C71797"/>
    <w:rsid w:val="00C720CE"/>
    <w:rsid w:val="00C728BC"/>
    <w:rsid w:val="00C73F02"/>
    <w:rsid w:val="00C745A1"/>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2CF"/>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63E"/>
    <w:rsid w:val="00C95C54"/>
    <w:rsid w:val="00C963AE"/>
    <w:rsid w:val="00C96522"/>
    <w:rsid w:val="00CA0323"/>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77C"/>
    <w:rsid w:val="00CA6B3F"/>
    <w:rsid w:val="00CA731A"/>
    <w:rsid w:val="00CA7494"/>
    <w:rsid w:val="00CA7E49"/>
    <w:rsid w:val="00CB0239"/>
    <w:rsid w:val="00CB15D8"/>
    <w:rsid w:val="00CB1B3F"/>
    <w:rsid w:val="00CB2067"/>
    <w:rsid w:val="00CB2286"/>
    <w:rsid w:val="00CB2345"/>
    <w:rsid w:val="00CB275E"/>
    <w:rsid w:val="00CB2B18"/>
    <w:rsid w:val="00CB2D83"/>
    <w:rsid w:val="00CB2E8A"/>
    <w:rsid w:val="00CB2E92"/>
    <w:rsid w:val="00CB3D72"/>
    <w:rsid w:val="00CB43A8"/>
    <w:rsid w:val="00CB4F62"/>
    <w:rsid w:val="00CB5A4E"/>
    <w:rsid w:val="00CB6CAD"/>
    <w:rsid w:val="00CC00B2"/>
    <w:rsid w:val="00CC0C9F"/>
    <w:rsid w:val="00CC17A8"/>
    <w:rsid w:val="00CC1C8E"/>
    <w:rsid w:val="00CC2C66"/>
    <w:rsid w:val="00CC3914"/>
    <w:rsid w:val="00CC44A7"/>
    <w:rsid w:val="00CC52FA"/>
    <w:rsid w:val="00CC57E2"/>
    <w:rsid w:val="00CC5AEB"/>
    <w:rsid w:val="00CC5C19"/>
    <w:rsid w:val="00CC5C6A"/>
    <w:rsid w:val="00CC5DBC"/>
    <w:rsid w:val="00CC5F6F"/>
    <w:rsid w:val="00CC6964"/>
    <w:rsid w:val="00CC6F8D"/>
    <w:rsid w:val="00CC7761"/>
    <w:rsid w:val="00CC7ACD"/>
    <w:rsid w:val="00CC7CA9"/>
    <w:rsid w:val="00CC7D65"/>
    <w:rsid w:val="00CD0240"/>
    <w:rsid w:val="00CD024B"/>
    <w:rsid w:val="00CD064A"/>
    <w:rsid w:val="00CD0891"/>
    <w:rsid w:val="00CD133A"/>
    <w:rsid w:val="00CD21E5"/>
    <w:rsid w:val="00CD243A"/>
    <w:rsid w:val="00CD2774"/>
    <w:rsid w:val="00CD281D"/>
    <w:rsid w:val="00CD2CBD"/>
    <w:rsid w:val="00CD2DC1"/>
    <w:rsid w:val="00CD30A4"/>
    <w:rsid w:val="00CD3337"/>
    <w:rsid w:val="00CD3E19"/>
    <w:rsid w:val="00CD47A0"/>
    <w:rsid w:val="00CD4E26"/>
    <w:rsid w:val="00CD5543"/>
    <w:rsid w:val="00CD5655"/>
    <w:rsid w:val="00CD5E78"/>
    <w:rsid w:val="00CD63C0"/>
    <w:rsid w:val="00CD6F8B"/>
    <w:rsid w:val="00CD708E"/>
    <w:rsid w:val="00CD7B59"/>
    <w:rsid w:val="00CE0250"/>
    <w:rsid w:val="00CE0E6D"/>
    <w:rsid w:val="00CE10A4"/>
    <w:rsid w:val="00CE1589"/>
    <w:rsid w:val="00CE1954"/>
    <w:rsid w:val="00CE338E"/>
    <w:rsid w:val="00CE4AD9"/>
    <w:rsid w:val="00CE4D10"/>
    <w:rsid w:val="00CE53FB"/>
    <w:rsid w:val="00CE5462"/>
    <w:rsid w:val="00CE56DF"/>
    <w:rsid w:val="00CE5E7E"/>
    <w:rsid w:val="00CE651B"/>
    <w:rsid w:val="00CE67C8"/>
    <w:rsid w:val="00CE6C8B"/>
    <w:rsid w:val="00CE7097"/>
    <w:rsid w:val="00CE7D67"/>
    <w:rsid w:val="00CF038D"/>
    <w:rsid w:val="00CF0546"/>
    <w:rsid w:val="00CF0E24"/>
    <w:rsid w:val="00CF131F"/>
    <w:rsid w:val="00CF236D"/>
    <w:rsid w:val="00CF2553"/>
    <w:rsid w:val="00CF2914"/>
    <w:rsid w:val="00CF4175"/>
    <w:rsid w:val="00CF539D"/>
    <w:rsid w:val="00CF59FE"/>
    <w:rsid w:val="00CF653D"/>
    <w:rsid w:val="00CF667C"/>
    <w:rsid w:val="00CF6DDD"/>
    <w:rsid w:val="00CF7101"/>
    <w:rsid w:val="00CF7847"/>
    <w:rsid w:val="00CF79E1"/>
    <w:rsid w:val="00D00432"/>
    <w:rsid w:val="00D010DF"/>
    <w:rsid w:val="00D019FB"/>
    <w:rsid w:val="00D0347D"/>
    <w:rsid w:val="00D03D1C"/>
    <w:rsid w:val="00D05020"/>
    <w:rsid w:val="00D05EE1"/>
    <w:rsid w:val="00D0603D"/>
    <w:rsid w:val="00D062BA"/>
    <w:rsid w:val="00D06351"/>
    <w:rsid w:val="00D06576"/>
    <w:rsid w:val="00D06909"/>
    <w:rsid w:val="00D06EF6"/>
    <w:rsid w:val="00D072D7"/>
    <w:rsid w:val="00D07536"/>
    <w:rsid w:val="00D07723"/>
    <w:rsid w:val="00D07B88"/>
    <w:rsid w:val="00D1050B"/>
    <w:rsid w:val="00D1063A"/>
    <w:rsid w:val="00D10783"/>
    <w:rsid w:val="00D10E97"/>
    <w:rsid w:val="00D12184"/>
    <w:rsid w:val="00D1246D"/>
    <w:rsid w:val="00D13048"/>
    <w:rsid w:val="00D13E4C"/>
    <w:rsid w:val="00D13F49"/>
    <w:rsid w:val="00D149D2"/>
    <w:rsid w:val="00D14C18"/>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0A81"/>
    <w:rsid w:val="00D31741"/>
    <w:rsid w:val="00D31A88"/>
    <w:rsid w:val="00D321C7"/>
    <w:rsid w:val="00D32956"/>
    <w:rsid w:val="00D334AB"/>
    <w:rsid w:val="00D33D5E"/>
    <w:rsid w:val="00D34079"/>
    <w:rsid w:val="00D349BF"/>
    <w:rsid w:val="00D34AA0"/>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6A24"/>
    <w:rsid w:val="00D56BA8"/>
    <w:rsid w:val="00D57757"/>
    <w:rsid w:val="00D57C8E"/>
    <w:rsid w:val="00D606B4"/>
    <w:rsid w:val="00D60737"/>
    <w:rsid w:val="00D60FEF"/>
    <w:rsid w:val="00D6183D"/>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5CD"/>
    <w:rsid w:val="00D73F70"/>
    <w:rsid w:val="00D75C5E"/>
    <w:rsid w:val="00D76108"/>
    <w:rsid w:val="00D77054"/>
    <w:rsid w:val="00D77CBA"/>
    <w:rsid w:val="00D807B1"/>
    <w:rsid w:val="00D80802"/>
    <w:rsid w:val="00D81B59"/>
    <w:rsid w:val="00D82426"/>
    <w:rsid w:val="00D82FAE"/>
    <w:rsid w:val="00D84062"/>
    <w:rsid w:val="00D84369"/>
    <w:rsid w:val="00D843E6"/>
    <w:rsid w:val="00D845B1"/>
    <w:rsid w:val="00D8484B"/>
    <w:rsid w:val="00D84C76"/>
    <w:rsid w:val="00D8551B"/>
    <w:rsid w:val="00D8580A"/>
    <w:rsid w:val="00D85C52"/>
    <w:rsid w:val="00D86233"/>
    <w:rsid w:val="00D86E7E"/>
    <w:rsid w:val="00D8773F"/>
    <w:rsid w:val="00D87FF7"/>
    <w:rsid w:val="00D90050"/>
    <w:rsid w:val="00D90206"/>
    <w:rsid w:val="00D9096D"/>
    <w:rsid w:val="00D90AB4"/>
    <w:rsid w:val="00D9106B"/>
    <w:rsid w:val="00D910FB"/>
    <w:rsid w:val="00D9255C"/>
    <w:rsid w:val="00D93D90"/>
    <w:rsid w:val="00D94154"/>
    <w:rsid w:val="00D94E65"/>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6004"/>
    <w:rsid w:val="00DB6482"/>
    <w:rsid w:val="00DB6814"/>
    <w:rsid w:val="00DB6C60"/>
    <w:rsid w:val="00DB6E1F"/>
    <w:rsid w:val="00DB6ED2"/>
    <w:rsid w:val="00DB75B5"/>
    <w:rsid w:val="00DC03D9"/>
    <w:rsid w:val="00DC09DF"/>
    <w:rsid w:val="00DC1123"/>
    <w:rsid w:val="00DC13A7"/>
    <w:rsid w:val="00DC1653"/>
    <w:rsid w:val="00DC18DC"/>
    <w:rsid w:val="00DC236C"/>
    <w:rsid w:val="00DC2A79"/>
    <w:rsid w:val="00DC2BA9"/>
    <w:rsid w:val="00DC2C45"/>
    <w:rsid w:val="00DC31E9"/>
    <w:rsid w:val="00DC345D"/>
    <w:rsid w:val="00DC3C35"/>
    <w:rsid w:val="00DC531E"/>
    <w:rsid w:val="00DC5320"/>
    <w:rsid w:val="00DC6078"/>
    <w:rsid w:val="00DC73A4"/>
    <w:rsid w:val="00DD06D6"/>
    <w:rsid w:val="00DD0EBD"/>
    <w:rsid w:val="00DD1886"/>
    <w:rsid w:val="00DD1A71"/>
    <w:rsid w:val="00DD1A7E"/>
    <w:rsid w:val="00DD1F9D"/>
    <w:rsid w:val="00DD237F"/>
    <w:rsid w:val="00DD25FC"/>
    <w:rsid w:val="00DD2943"/>
    <w:rsid w:val="00DD30E8"/>
    <w:rsid w:val="00DD35D4"/>
    <w:rsid w:val="00DD43AB"/>
    <w:rsid w:val="00DD4536"/>
    <w:rsid w:val="00DD51E2"/>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E00A1F"/>
    <w:rsid w:val="00E018E2"/>
    <w:rsid w:val="00E01A0B"/>
    <w:rsid w:val="00E02861"/>
    <w:rsid w:val="00E02FFF"/>
    <w:rsid w:val="00E031AC"/>
    <w:rsid w:val="00E036D6"/>
    <w:rsid w:val="00E038AE"/>
    <w:rsid w:val="00E04998"/>
    <w:rsid w:val="00E04BB3"/>
    <w:rsid w:val="00E052BB"/>
    <w:rsid w:val="00E05C6C"/>
    <w:rsid w:val="00E0657E"/>
    <w:rsid w:val="00E07720"/>
    <w:rsid w:val="00E1002A"/>
    <w:rsid w:val="00E111BB"/>
    <w:rsid w:val="00E11B64"/>
    <w:rsid w:val="00E11E71"/>
    <w:rsid w:val="00E121F0"/>
    <w:rsid w:val="00E12BCF"/>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D46"/>
    <w:rsid w:val="00E3155D"/>
    <w:rsid w:val="00E31FDA"/>
    <w:rsid w:val="00E32D43"/>
    <w:rsid w:val="00E336D7"/>
    <w:rsid w:val="00E338F0"/>
    <w:rsid w:val="00E34D1A"/>
    <w:rsid w:val="00E355A3"/>
    <w:rsid w:val="00E3580B"/>
    <w:rsid w:val="00E35A19"/>
    <w:rsid w:val="00E35D14"/>
    <w:rsid w:val="00E35FBC"/>
    <w:rsid w:val="00E36366"/>
    <w:rsid w:val="00E36D1E"/>
    <w:rsid w:val="00E36DF3"/>
    <w:rsid w:val="00E3765B"/>
    <w:rsid w:val="00E37CFB"/>
    <w:rsid w:val="00E37E74"/>
    <w:rsid w:val="00E4118B"/>
    <w:rsid w:val="00E415F9"/>
    <w:rsid w:val="00E4205C"/>
    <w:rsid w:val="00E43381"/>
    <w:rsid w:val="00E433EF"/>
    <w:rsid w:val="00E43873"/>
    <w:rsid w:val="00E447FA"/>
    <w:rsid w:val="00E44A5F"/>
    <w:rsid w:val="00E45111"/>
    <w:rsid w:val="00E45F72"/>
    <w:rsid w:val="00E45FEA"/>
    <w:rsid w:val="00E46047"/>
    <w:rsid w:val="00E464AA"/>
    <w:rsid w:val="00E46741"/>
    <w:rsid w:val="00E4689D"/>
    <w:rsid w:val="00E47452"/>
    <w:rsid w:val="00E479F5"/>
    <w:rsid w:val="00E47C46"/>
    <w:rsid w:val="00E5004E"/>
    <w:rsid w:val="00E501A5"/>
    <w:rsid w:val="00E512CE"/>
    <w:rsid w:val="00E51AD8"/>
    <w:rsid w:val="00E539B0"/>
    <w:rsid w:val="00E54187"/>
    <w:rsid w:val="00E54BEA"/>
    <w:rsid w:val="00E54E1A"/>
    <w:rsid w:val="00E55599"/>
    <w:rsid w:val="00E566BB"/>
    <w:rsid w:val="00E567F9"/>
    <w:rsid w:val="00E56D73"/>
    <w:rsid w:val="00E56EE7"/>
    <w:rsid w:val="00E57136"/>
    <w:rsid w:val="00E57CC4"/>
    <w:rsid w:val="00E57E78"/>
    <w:rsid w:val="00E6055D"/>
    <w:rsid w:val="00E60992"/>
    <w:rsid w:val="00E60D13"/>
    <w:rsid w:val="00E60E74"/>
    <w:rsid w:val="00E621F4"/>
    <w:rsid w:val="00E62505"/>
    <w:rsid w:val="00E6279F"/>
    <w:rsid w:val="00E63315"/>
    <w:rsid w:val="00E64929"/>
    <w:rsid w:val="00E65781"/>
    <w:rsid w:val="00E65969"/>
    <w:rsid w:val="00E65D61"/>
    <w:rsid w:val="00E65E6A"/>
    <w:rsid w:val="00E66812"/>
    <w:rsid w:val="00E66AE5"/>
    <w:rsid w:val="00E67144"/>
    <w:rsid w:val="00E6773C"/>
    <w:rsid w:val="00E67B2D"/>
    <w:rsid w:val="00E7178E"/>
    <w:rsid w:val="00E72004"/>
    <w:rsid w:val="00E733AD"/>
    <w:rsid w:val="00E74356"/>
    <w:rsid w:val="00E74713"/>
    <w:rsid w:val="00E7512C"/>
    <w:rsid w:val="00E7516E"/>
    <w:rsid w:val="00E7572B"/>
    <w:rsid w:val="00E75A62"/>
    <w:rsid w:val="00E75DC7"/>
    <w:rsid w:val="00E764F0"/>
    <w:rsid w:val="00E765FD"/>
    <w:rsid w:val="00E76CD5"/>
    <w:rsid w:val="00E774B6"/>
    <w:rsid w:val="00E77777"/>
    <w:rsid w:val="00E77A6C"/>
    <w:rsid w:val="00E814F0"/>
    <w:rsid w:val="00E8189D"/>
    <w:rsid w:val="00E81E17"/>
    <w:rsid w:val="00E8282C"/>
    <w:rsid w:val="00E836AA"/>
    <w:rsid w:val="00E8396D"/>
    <w:rsid w:val="00E845E4"/>
    <w:rsid w:val="00E8479E"/>
    <w:rsid w:val="00E848DE"/>
    <w:rsid w:val="00E84B20"/>
    <w:rsid w:val="00E84FC5"/>
    <w:rsid w:val="00E852F7"/>
    <w:rsid w:val="00E86B4E"/>
    <w:rsid w:val="00E8710A"/>
    <w:rsid w:val="00E875C9"/>
    <w:rsid w:val="00E87ACD"/>
    <w:rsid w:val="00E9154B"/>
    <w:rsid w:val="00E929AC"/>
    <w:rsid w:val="00E931FC"/>
    <w:rsid w:val="00E93353"/>
    <w:rsid w:val="00E948BA"/>
    <w:rsid w:val="00E94E5E"/>
    <w:rsid w:val="00E94EF7"/>
    <w:rsid w:val="00E953FF"/>
    <w:rsid w:val="00E9553A"/>
    <w:rsid w:val="00E95B31"/>
    <w:rsid w:val="00E95B78"/>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627"/>
    <w:rsid w:val="00EA7A07"/>
    <w:rsid w:val="00EA7B21"/>
    <w:rsid w:val="00EA7D14"/>
    <w:rsid w:val="00EA7F7C"/>
    <w:rsid w:val="00EB103A"/>
    <w:rsid w:val="00EB1954"/>
    <w:rsid w:val="00EB195E"/>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927"/>
    <w:rsid w:val="00EC5CE9"/>
    <w:rsid w:val="00EC623F"/>
    <w:rsid w:val="00EC62E3"/>
    <w:rsid w:val="00EC6BBC"/>
    <w:rsid w:val="00EC75E5"/>
    <w:rsid w:val="00EC76DB"/>
    <w:rsid w:val="00EC7F4B"/>
    <w:rsid w:val="00ED0911"/>
    <w:rsid w:val="00ED0DB8"/>
    <w:rsid w:val="00ED0F58"/>
    <w:rsid w:val="00ED1E82"/>
    <w:rsid w:val="00ED2082"/>
    <w:rsid w:val="00ED2829"/>
    <w:rsid w:val="00ED2D54"/>
    <w:rsid w:val="00ED36DB"/>
    <w:rsid w:val="00ED49AD"/>
    <w:rsid w:val="00ED5100"/>
    <w:rsid w:val="00ED6F54"/>
    <w:rsid w:val="00ED7561"/>
    <w:rsid w:val="00ED7D3E"/>
    <w:rsid w:val="00EE03DD"/>
    <w:rsid w:val="00EE0B67"/>
    <w:rsid w:val="00EE1915"/>
    <w:rsid w:val="00EE23F0"/>
    <w:rsid w:val="00EE2502"/>
    <w:rsid w:val="00EE28E2"/>
    <w:rsid w:val="00EE39B8"/>
    <w:rsid w:val="00EE3DD6"/>
    <w:rsid w:val="00EE4CEA"/>
    <w:rsid w:val="00EE5137"/>
    <w:rsid w:val="00EE66F1"/>
    <w:rsid w:val="00EE755B"/>
    <w:rsid w:val="00EF00D5"/>
    <w:rsid w:val="00EF0274"/>
    <w:rsid w:val="00EF0DE7"/>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72C0"/>
    <w:rsid w:val="00EF7DEF"/>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07FB3"/>
    <w:rsid w:val="00F1094C"/>
    <w:rsid w:val="00F10D67"/>
    <w:rsid w:val="00F11CA1"/>
    <w:rsid w:val="00F12034"/>
    <w:rsid w:val="00F12312"/>
    <w:rsid w:val="00F126FF"/>
    <w:rsid w:val="00F1278E"/>
    <w:rsid w:val="00F12CEE"/>
    <w:rsid w:val="00F13D68"/>
    <w:rsid w:val="00F13E30"/>
    <w:rsid w:val="00F14CD3"/>
    <w:rsid w:val="00F14DD9"/>
    <w:rsid w:val="00F15015"/>
    <w:rsid w:val="00F15162"/>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60A7"/>
    <w:rsid w:val="00F26394"/>
    <w:rsid w:val="00F269EA"/>
    <w:rsid w:val="00F26C1F"/>
    <w:rsid w:val="00F26D89"/>
    <w:rsid w:val="00F27230"/>
    <w:rsid w:val="00F279CB"/>
    <w:rsid w:val="00F308E3"/>
    <w:rsid w:val="00F30ED9"/>
    <w:rsid w:val="00F313CD"/>
    <w:rsid w:val="00F32341"/>
    <w:rsid w:val="00F3262B"/>
    <w:rsid w:val="00F32827"/>
    <w:rsid w:val="00F333EB"/>
    <w:rsid w:val="00F33D1C"/>
    <w:rsid w:val="00F33D6C"/>
    <w:rsid w:val="00F341A8"/>
    <w:rsid w:val="00F3421B"/>
    <w:rsid w:val="00F35D93"/>
    <w:rsid w:val="00F35EC4"/>
    <w:rsid w:val="00F36CF2"/>
    <w:rsid w:val="00F377B5"/>
    <w:rsid w:val="00F37EF8"/>
    <w:rsid w:val="00F40087"/>
    <w:rsid w:val="00F408EC"/>
    <w:rsid w:val="00F40EBC"/>
    <w:rsid w:val="00F415F6"/>
    <w:rsid w:val="00F41A2F"/>
    <w:rsid w:val="00F41B3F"/>
    <w:rsid w:val="00F41F34"/>
    <w:rsid w:val="00F4282A"/>
    <w:rsid w:val="00F42A47"/>
    <w:rsid w:val="00F42AAC"/>
    <w:rsid w:val="00F43DA4"/>
    <w:rsid w:val="00F43F3F"/>
    <w:rsid w:val="00F441CE"/>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633D"/>
    <w:rsid w:val="00F56648"/>
    <w:rsid w:val="00F5695C"/>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43B"/>
    <w:rsid w:val="00FA37B4"/>
    <w:rsid w:val="00FA3A24"/>
    <w:rsid w:val="00FA3B80"/>
    <w:rsid w:val="00FA3C1D"/>
    <w:rsid w:val="00FA3C2C"/>
    <w:rsid w:val="00FA452F"/>
    <w:rsid w:val="00FA53C4"/>
    <w:rsid w:val="00FA5B5F"/>
    <w:rsid w:val="00FA6A81"/>
    <w:rsid w:val="00FA6AE7"/>
    <w:rsid w:val="00FA7BA5"/>
    <w:rsid w:val="00FB0646"/>
    <w:rsid w:val="00FB1578"/>
    <w:rsid w:val="00FB22FD"/>
    <w:rsid w:val="00FB28AB"/>
    <w:rsid w:val="00FB296A"/>
    <w:rsid w:val="00FB322D"/>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12B4"/>
    <w:rsid w:val="00FD2455"/>
    <w:rsid w:val="00FD2465"/>
    <w:rsid w:val="00FD2AB9"/>
    <w:rsid w:val="00FD3253"/>
    <w:rsid w:val="00FD328A"/>
    <w:rsid w:val="00FD38DB"/>
    <w:rsid w:val="00FD3FF3"/>
    <w:rsid w:val="00FD44EA"/>
    <w:rsid w:val="00FD507D"/>
    <w:rsid w:val="00FD57F5"/>
    <w:rsid w:val="00FD6001"/>
    <w:rsid w:val="00FD642E"/>
    <w:rsid w:val="00FD650F"/>
    <w:rsid w:val="00FD756E"/>
    <w:rsid w:val="00FE07D4"/>
    <w:rsid w:val="00FE1B26"/>
    <w:rsid w:val="00FE232B"/>
    <w:rsid w:val="00FE247A"/>
    <w:rsid w:val="00FE3729"/>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header" Target="header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footer" Target="footer1.xml"/><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footer" Target="footer2.xml"/><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jp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jpg"/><Relationship Id="rId183" Type="http://schemas.openxmlformats.org/officeDocument/2006/relationships/image" Target="media/image17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JP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nul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jp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jpg"/><Relationship Id="rId195" Type="http://schemas.openxmlformats.org/officeDocument/2006/relationships/theme" Target="theme/theme1.xml"/><Relationship Id="rId190" Type="http://schemas.openxmlformats.org/officeDocument/2006/relationships/image" Target="media/image177.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JP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jp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jpg"/><Relationship Id="rId18" Type="http://schemas.openxmlformats.org/officeDocument/2006/relationships/image" Target="media/image6.png"/><Relationship Id="rId39"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78.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58</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59</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60</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61</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37</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52</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54</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55</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57</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56</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53</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4943884A-5B31-A744-8FA1-ABF8D20FA2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146</TotalTime>
  <Pages>187</Pages>
  <Words>30766</Words>
  <Characters>175369</Characters>
  <Application>Microsoft Office Word</Application>
  <DocSecurity>0</DocSecurity>
  <Lines>1461</Lines>
  <Paragraphs>411</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205724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20</cp:revision>
  <cp:lastPrinted>2018-06-20T15:54:00Z</cp:lastPrinted>
  <dcterms:created xsi:type="dcterms:W3CDTF">2018-06-20T15:54:00Z</dcterms:created>
  <dcterms:modified xsi:type="dcterms:W3CDTF">2018-06-25T20:46:00Z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